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67EC9" w14:textId="4856EC3A" w:rsidR="000D6097" w:rsidRDefault="000F3B94" w:rsidP="00D15E9A">
      <w:pPr>
        <w:pStyle w:val="ListBullet"/>
        <w:numPr>
          <w:ilvl w:val="0"/>
          <w:numId w:val="0"/>
        </w:numPr>
        <w:ind w:left="216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9EEDFF1" wp14:editId="2210C83E">
            <wp:simplePos x="0" y="0"/>
            <wp:positionH relativeFrom="column">
              <wp:posOffset>-847898</wp:posOffset>
            </wp:positionH>
            <wp:positionV relativeFrom="paragraph">
              <wp:posOffset>-798022</wp:posOffset>
            </wp:positionV>
            <wp:extent cx="2548890" cy="136588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1365885"/>
                    </a:xfrm>
                    <a:prstGeom prst="rect">
                      <a:avLst/>
                    </a:prstGeom>
                    <a:effectLst>
                      <a:outerShdw blurRad="50800" dist="762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CDBE677" wp14:editId="0E398ADA">
            <wp:simplePos x="0" y="0"/>
            <wp:positionH relativeFrom="column">
              <wp:posOffset>5311775</wp:posOffset>
            </wp:positionH>
            <wp:positionV relativeFrom="paragraph">
              <wp:posOffset>-723900</wp:posOffset>
            </wp:positionV>
            <wp:extent cx="1186815" cy="14509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1A6">
        <w:rPr>
          <w:noProof/>
        </w:rPr>
        <w:drawing>
          <wp:anchor distT="0" distB="0" distL="114300" distR="114300" simplePos="0" relativeHeight="251659264" behindDoc="1" locked="0" layoutInCell="1" allowOverlap="1" wp14:anchorId="0ECBE16E" wp14:editId="2F61FCAF">
            <wp:simplePos x="0" y="0"/>
            <wp:positionH relativeFrom="column">
              <wp:posOffset>-1083310</wp:posOffset>
            </wp:positionH>
            <wp:positionV relativeFrom="paragraph">
              <wp:posOffset>-904808</wp:posOffset>
            </wp:positionV>
            <wp:extent cx="7994650" cy="1034415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4650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F4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F303FC" wp14:editId="173E3F60">
                <wp:simplePos x="0" y="0"/>
                <wp:positionH relativeFrom="column">
                  <wp:posOffset>2262505</wp:posOffset>
                </wp:positionH>
                <wp:positionV relativeFrom="paragraph">
                  <wp:posOffset>-1483995</wp:posOffset>
                </wp:positionV>
                <wp:extent cx="5776595" cy="62357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659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090D7" w14:textId="11D5CC8F" w:rsidR="00932B7D" w:rsidRPr="00365571" w:rsidRDefault="00932B7D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  <w:r w:rsidRPr="00365571"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  <w:t>MAHADSUNNAH.COM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303F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78.15pt;margin-top:-116.85pt;width:454.85pt;height:4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" filled="f" stroked="f" strokeweight=".5pt">
                <v:textbox>
                  <w:txbxContent>
                    <w:p w14:paraId="6ED090D7" w14:textId="11D5CC8F" w:rsidR="00932B7D" w:rsidRPr="00365571" w:rsidRDefault="00932B7D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  <w:r w:rsidRPr="00365571"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  <w:t>MAHADSUNNAH.COM</w:t>
                      </w:r>
                    </w:p>
                  </w:txbxContent>
                </v:textbox>
              </v:shape>
            </w:pict>
          </mc:Fallback>
        </mc:AlternateContent>
      </w:r>
    </w:p>
    <w:p w14:paraId="22EFA1F0" w14:textId="77777777" w:rsidR="00581259" w:rsidRPr="00581259" w:rsidRDefault="00761BB7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48F539" wp14:editId="49187F52">
                <wp:simplePos x="0" y="0"/>
                <wp:positionH relativeFrom="column">
                  <wp:posOffset>-641531</wp:posOffset>
                </wp:positionH>
                <wp:positionV relativeFrom="paragraph">
                  <wp:posOffset>3985260</wp:posOffset>
                </wp:positionV>
                <wp:extent cx="7207250" cy="556260"/>
                <wp:effectExtent l="0" t="0" r="6350" b="25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7250" cy="55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E1BBDB" w14:textId="76F4FD37" w:rsidR="00C668A5" w:rsidRPr="009E18D2" w:rsidRDefault="00B66C83" w:rsidP="003366AE">
                            <w:pPr>
                              <w:pStyle w:val="Name"/>
                              <w:jc w:val="center"/>
                              <w:rPr>
                                <w:rFonts w:ascii="Baskerville" w:hAnsi="Baskerville"/>
                                <w:sz w:val="64"/>
                                <w:szCs w:val="64"/>
                              </w:rPr>
                            </w:pPr>
                            <w:proofErr w:type="spellStart"/>
                            <w:r w:rsidRPr="009E18D2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64"/>
                                <w:szCs w:val="64"/>
                              </w:rPr>
                              <w:t>SI</w:t>
                            </w:r>
                            <w:proofErr w:type="spellEnd"/>
                            <w:r w:rsidRPr="009E18D2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64"/>
                                <w:szCs w:val="64"/>
                              </w:rPr>
                              <w:t xml:space="preserve"> </w:t>
                            </w:r>
                            <w:proofErr w:type="spellStart"/>
                            <w:r w:rsidRPr="009E18D2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64"/>
                                <w:szCs w:val="64"/>
                              </w:rPr>
                              <w:t>ANTIKRISTO</w:t>
                            </w:r>
                            <w:proofErr w:type="spellEnd"/>
                            <w:r w:rsidRPr="009E18D2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64"/>
                                <w:szCs w:val="64"/>
                              </w:rPr>
                              <w:t xml:space="preserve"> SA TURO NG ISLAM</w:t>
                            </w:r>
                          </w:p>
                          <w:p w14:paraId="548AFEB1" w14:textId="77777777" w:rsidR="00373C54" w:rsidRPr="009E18D2" w:rsidRDefault="00373C54">
                            <w:pPr>
                              <w:rPr>
                                <w:sz w:val="64"/>
                                <w:szCs w:val="64"/>
                              </w:rPr>
                            </w:pPr>
                          </w:p>
                          <w:p w14:paraId="12F666AD" w14:textId="4BBB7445" w:rsidR="006338DC" w:rsidRPr="009E18D2" w:rsidRDefault="00761BB7">
                            <w:pPr>
                              <w:rPr>
                                <w:sz w:val="64"/>
                                <w:szCs w:val="64"/>
                              </w:rPr>
                            </w:pPr>
                            <w:r w:rsidRPr="009E18D2">
                              <w:rPr>
                                <w:sz w:val="64"/>
                                <w:szCs w:val="64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8F5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50.5pt;margin-top:313.8pt;width:567.5pt;height:4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" fillcolor="white [3212]" stroked="f" strokeweight=".5pt">
                <v:textbox>
                  <w:txbxContent>
                    <w:p w14:paraId="0EE1BBDB" w14:textId="76F4FD37" w:rsidR="00C668A5" w:rsidRPr="009E18D2" w:rsidRDefault="00B66C83" w:rsidP="003366AE">
                      <w:pPr>
                        <w:pStyle w:val="Name"/>
                        <w:jc w:val="center"/>
                        <w:rPr>
                          <w:rFonts w:ascii="Baskerville" w:hAnsi="Baskerville"/>
                          <w:sz w:val="64"/>
                          <w:szCs w:val="64"/>
                        </w:rPr>
                      </w:pPr>
                      <w:proofErr w:type="spellStart"/>
                      <w:r w:rsidRPr="009E18D2">
                        <w:rPr>
                          <w:rFonts w:ascii="Times New Roman" w:hAnsi="Times New Roman" w:cs="Times New Roman"/>
                          <w:b w:val="0"/>
                          <w:bCs/>
                          <w:sz w:val="64"/>
                          <w:szCs w:val="64"/>
                        </w:rPr>
                        <w:t>SI</w:t>
                      </w:r>
                      <w:proofErr w:type="spellEnd"/>
                      <w:r w:rsidRPr="009E18D2">
                        <w:rPr>
                          <w:rFonts w:ascii="Times New Roman" w:hAnsi="Times New Roman" w:cs="Times New Roman"/>
                          <w:b w:val="0"/>
                          <w:bCs/>
                          <w:sz w:val="64"/>
                          <w:szCs w:val="64"/>
                        </w:rPr>
                        <w:t xml:space="preserve"> </w:t>
                      </w:r>
                      <w:proofErr w:type="spellStart"/>
                      <w:r w:rsidRPr="009E18D2">
                        <w:rPr>
                          <w:rFonts w:ascii="Times New Roman" w:hAnsi="Times New Roman" w:cs="Times New Roman"/>
                          <w:b w:val="0"/>
                          <w:bCs/>
                          <w:sz w:val="64"/>
                          <w:szCs w:val="64"/>
                        </w:rPr>
                        <w:t>ANTIKRISTO</w:t>
                      </w:r>
                      <w:proofErr w:type="spellEnd"/>
                      <w:r w:rsidRPr="009E18D2">
                        <w:rPr>
                          <w:rFonts w:ascii="Times New Roman" w:hAnsi="Times New Roman" w:cs="Times New Roman"/>
                          <w:b w:val="0"/>
                          <w:bCs/>
                          <w:sz w:val="64"/>
                          <w:szCs w:val="64"/>
                        </w:rPr>
                        <w:t xml:space="preserve"> SA TURO NG ISLAM</w:t>
                      </w:r>
                    </w:p>
                    <w:p w14:paraId="548AFEB1" w14:textId="77777777" w:rsidR="00373C54" w:rsidRPr="009E18D2" w:rsidRDefault="00373C54">
                      <w:pPr>
                        <w:rPr>
                          <w:sz w:val="64"/>
                          <w:szCs w:val="64"/>
                        </w:rPr>
                      </w:pPr>
                    </w:p>
                    <w:p w14:paraId="12F666AD" w14:textId="4BBB7445" w:rsidR="006338DC" w:rsidRPr="009E18D2" w:rsidRDefault="00761BB7">
                      <w:pPr>
                        <w:rPr>
                          <w:sz w:val="64"/>
                          <w:szCs w:val="64"/>
                        </w:rPr>
                      </w:pPr>
                      <w:r w:rsidRPr="009E18D2">
                        <w:rPr>
                          <w:sz w:val="64"/>
                          <w:szCs w:val="64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142BE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777ABE" wp14:editId="0798709B">
                <wp:simplePos x="0" y="0"/>
                <wp:positionH relativeFrom="column">
                  <wp:posOffset>-638810</wp:posOffset>
                </wp:positionH>
                <wp:positionV relativeFrom="paragraph">
                  <wp:posOffset>3275382</wp:posOffset>
                </wp:positionV>
                <wp:extent cx="7210425" cy="709295"/>
                <wp:effectExtent l="0" t="0" r="3175" b="19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709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70EAAF" w14:textId="72307C2B" w:rsidR="004F5827" w:rsidRPr="003F7B11" w:rsidRDefault="00B66C83" w:rsidP="0007499F">
                            <w:pPr>
                              <w:jc w:val="center"/>
                              <w:rPr>
                                <w:rFonts w:ascii="Urdu Typesetting" w:hAnsi="Urdu Typesetting" w:cs="Urdu Typesetting"/>
                                <w:color w:val="0E0B05" w:themeColor="text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>المسيح الدجال</w:t>
                            </w:r>
                            <w:r w:rsidR="001145C4" w:rsidRPr="003F7B11"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 xml:space="preserve"> باللغة الفلبينية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77ABE" id="Text Box 7" o:spid="_x0000_s1028" type="#_x0000_t202" style="position:absolute;margin-left:-50.3pt;margin-top:257.9pt;width:567.75pt;height:5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" fillcolor="white [3201]" stroked="f" strokeweight=".5pt">
                <v:textbox>
                  <w:txbxContent>
                    <w:p w14:paraId="5C70EAAF" w14:textId="72307C2B" w:rsidR="004F5827" w:rsidRPr="003F7B11" w:rsidRDefault="00B66C83" w:rsidP="0007499F">
                      <w:pPr>
                        <w:jc w:val="center"/>
                        <w:rPr>
                          <w:rFonts w:ascii="Urdu Typesetting" w:hAnsi="Urdu Typesetting" w:cs="Urdu Typesetting"/>
                          <w:color w:val="0E0B05" w:themeColor="text2"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>المسيح الدجال</w:t>
                      </w:r>
                      <w:r w:rsidR="001145C4" w:rsidRPr="003F7B11"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 xml:space="preserve"> باللغة الفلبينية</w:t>
                      </w:r>
                    </w:p>
                  </w:txbxContent>
                </v:textbox>
              </v:shape>
            </w:pict>
          </mc:Fallback>
        </mc:AlternateContent>
      </w:r>
      <w:r w:rsidR="009D7CF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928AF6" wp14:editId="1D25540F">
                <wp:simplePos x="0" y="0"/>
                <wp:positionH relativeFrom="column">
                  <wp:posOffset>1011101</wp:posOffset>
                </wp:positionH>
                <wp:positionV relativeFrom="paragraph">
                  <wp:posOffset>6108065</wp:posOffset>
                </wp:positionV>
                <wp:extent cx="3813175" cy="10858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1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0BE6D" w14:textId="44F1246E" w:rsidR="00305E47" w:rsidRPr="00124540" w:rsidRDefault="002025E1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Sumailalim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pama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mahala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ni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A4045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Shaykh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Haitham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bin Muhammad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Sarhan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18B2" w:rsidRPr="00124540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حفظه الله</w:t>
                            </w:r>
                          </w:p>
                          <w:p w14:paraId="484DE9C1" w14:textId="79EC4EEE" w:rsidR="009418B2" w:rsidRPr="00124540" w:rsidRDefault="009418B2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Dating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Guro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Haram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Al-Masjid</w:t>
                            </w:r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An-Nabawiy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Tagapangasiwa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ng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4BED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As-Sunnah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8AF6" id="Text Box 15" o:spid="_x0000_s1029" type="#_x0000_t202" style="position:absolute;margin-left:79.6pt;margin-top:480.95pt;width:300.25pt;height:8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" filled="f" stroked="f" strokeweight=".5pt">
                <v:textbox>
                  <w:txbxContent>
                    <w:p w14:paraId="3FB0BE6D" w14:textId="44F1246E" w:rsidR="00305E47" w:rsidRPr="00124540" w:rsidRDefault="002025E1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Sumailalim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pama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mahala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ni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</w:t>
                      </w:r>
                      <w:r w:rsidR="00A4045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                          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Shaykh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Haitham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bin Muhammad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Sarhan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9418B2" w:rsidRPr="00124540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حفظه الله</w:t>
                      </w:r>
                    </w:p>
                    <w:p w14:paraId="484DE9C1" w14:textId="79EC4EEE" w:rsidR="009418B2" w:rsidRPr="00124540" w:rsidRDefault="009418B2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Dating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Guro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Haram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Al-Masjid</w:t>
                      </w:r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An-Nabawiy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–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Tagapangasiwa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ng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F4BED" w:rsidRPr="00124540">
                        <w:rPr>
                          <w:b/>
                          <w:bCs/>
                          <w:sz w:val="22"/>
                          <w:szCs w:val="22"/>
                        </w:rPr>
                        <w:t>As-Sunnah</w:t>
                      </w: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09DCEA" wp14:editId="757BE7B3">
                <wp:simplePos x="0" y="0"/>
                <wp:positionH relativeFrom="column">
                  <wp:posOffset>3161030</wp:posOffset>
                </wp:positionH>
                <wp:positionV relativeFrom="paragraph">
                  <wp:posOffset>7553869</wp:posOffset>
                </wp:positionV>
                <wp:extent cx="5114925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3EEAE" w14:textId="3A5713F1" w:rsidR="000413E6" w:rsidRPr="00B61926" w:rsidRDefault="00B90932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hyperlink r:id="rId11" w:history="1">
                              <w:r w:rsidR="0018548E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ALSARHAAN</w:t>
                              </w:r>
                              <w:r w:rsidR="0054104F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.COM</w:t>
                              </w:r>
                            </w:hyperlink>
                          </w:p>
                          <w:p w14:paraId="7526F709" w14:textId="77777777" w:rsidR="00965CE8" w:rsidRPr="00B9526E" w:rsidRDefault="00965CE8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9DCEA" id="Text Box 9" o:spid="_x0000_s1030" type="#_x0000_t202" style="position:absolute;margin-left:248.9pt;margin-top:594.8pt;width:402.7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" filled="f" stroked="f" strokeweight=".5pt">
                <v:textbox>
                  <w:txbxContent>
                    <w:p w14:paraId="6203EEAE" w14:textId="3A5713F1" w:rsidR="000413E6" w:rsidRPr="00B61926" w:rsidRDefault="00000000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</w:pPr>
                      <w:hyperlink r:id="rId12" w:history="1">
                        <w:r w:rsidR="0018548E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ALSARHAAN</w:t>
                        </w:r>
                        <w:r w:rsidR="0054104F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.COM</w:t>
                        </w:r>
                      </w:hyperlink>
                    </w:p>
                    <w:p w14:paraId="7526F709" w14:textId="77777777" w:rsidR="00965CE8" w:rsidRPr="00B9526E" w:rsidRDefault="00965CE8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EE5C04" wp14:editId="66C12939">
                <wp:simplePos x="0" y="0"/>
                <wp:positionH relativeFrom="column">
                  <wp:posOffset>-1940651</wp:posOffset>
                </wp:positionH>
                <wp:positionV relativeFrom="paragraph">
                  <wp:posOffset>7553960</wp:posOffset>
                </wp:positionV>
                <wp:extent cx="4824730" cy="516890"/>
                <wp:effectExtent l="0" t="0" r="0" b="0"/>
                <wp:wrapNone/>
                <wp:docPr id="6" name="Text Box 6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473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68CE5" w14:textId="2DEB8042" w:rsidR="00550DF7" w:rsidRPr="00B61926" w:rsidRDefault="00B90932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hyperlink r:id="rId14" w:history="1">
                              <w:r w:rsidR="001F6E70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MAHADSUNNAH.COM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E5C04" id="Text Box 6" o:spid="_x0000_s1031" type="#_x0000_t202" href="MAHADSUNNAH.COM" style="position:absolute;margin-left:-152.8pt;margin-top:594.8pt;width:379.9pt;height:4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" o:button="t" filled="f" stroked="f" strokeweight=".5pt">
                <v:fill o:detectmouseclick="t"/>
                <v:textbox>
                  <w:txbxContent>
                    <w:p w14:paraId="08468CE5" w14:textId="2DEB8042" w:rsidR="00550DF7" w:rsidRPr="00B61926" w:rsidRDefault="00000000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sz w:val="40"/>
                          <w:szCs w:val="40"/>
                        </w:rPr>
                      </w:pPr>
                      <w:hyperlink r:id="rId15" w:history="1">
                        <w:r w:rsidR="001F6E70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MAHADSUNNAH.COM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9C0316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FEA6D8E" wp14:editId="098A94D2">
                <wp:simplePos x="0" y="0"/>
                <wp:positionH relativeFrom="column">
                  <wp:posOffset>-2301875</wp:posOffset>
                </wp:positionH>
                <wp:positionV relativeFrom="paragraph">
                  <wp:posOffset>7569835</wp:posOffset>
                </wp:positionV>
                <wp:extent cx="10544810" cy="38608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4810" cy="386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4F852" id="Rectangle 11" o:spid="_x0000_s1026" style="position:absolute;margin-left:-181.25pt;margin-top:596.05pt;width:830.3pt;height:30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" fillcolor="#bfbfbf [2412]" stroked="f" strokeweight="1pt"/>
            </w:pict>
          </mc:Fallback>
        </mc:AlternateContent>
      </w:r>
      <w:r w:rsidR="000D6097">
        <w:br w:type="page"/>
      </w:r>
      <w:r w:rsidR="00355DE3" w:rsidRPr="00355DE3">
        <w:rPr>
          <w:rFonts w:ascii="Arabic Typesetting" w:hAnsi="Arabic Typesetting" w:cs="Arabic Typesetting" w:hint="cs"/>
          <w:sz w:val="44"/>
          <w:szCs w:val="44"/>
        </w:rPr>
        <w:lastRenderedPageBreak/>
        <w:t xml:space="preserve">   </w:t>
      </w:r>
      <w:r w:rsidR="00581259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Hindi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ba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natin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naitatanong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ating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sarili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ano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pinakamalalang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pagsubok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mangyayari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dito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lupa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mula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panahon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ni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Adan </w:t>
      </w:r>
      <w:r w:rsidR="00581259" w:rsidRPr="00581259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عليه السلام</w:t>
      </w:r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hanggang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Araw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Paghuhukom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kung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saan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walang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Sugo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ipinadala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kung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nagbabala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tungkol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dito</w:t>
      </w:r>
      <w:proofErr w:type="spellEnd"/>
      <w:r w:rsidR="00581259"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5E24318D" w14:textId="77777777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2D8DE55C" w14:textId="47C3E526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Ito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sinungaling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bulag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isang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mata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aangkinin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panginoon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upang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makapagligaw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sinabi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Propeta Muhammad </w:t>
      </w:r>
      <w:r w:rsidRPr="00581259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ﷺ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tungkol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kay (</w:t>
      </w:r>
      <w:proofErr w:type="spellStart"/>
      <w:r w:rsidRPr="00581259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Dajjal</w:t>
      </w:r>
      <w:proofErr w:type="spellEnd"/>
      <w:r w:rsidRPr="00581259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)</w:t>
      </w: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o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Antikristo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: “</w:t>
      </w:r>
      <w:proofErr w:type="spellStart"/>
      <w:r w:rsidR="00F63D9E">
        <w:rPr>
          <w:rFonts w:ascii="Arabic Typesetting" w:hAnsi="Arabic Typesetting" w:cs="Arabic Typesetting"/>
          <w:color w:val="92D050"/>
          <w:sz w:val="44"/>
          <w:szCs w:val="44"/>
          <w:lang w:val="en-US"/>
        </w:rPr>
        <w:t>Kapag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siya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dumating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at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ako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inyong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kasama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,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ako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sapat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na para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inyo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laban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kanya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,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ngunit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kung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ako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wala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na,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bawat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isa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inyo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iligtas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sarili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,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Allah </w:t>
      </w:r>
      <w:r w:rsidRPr="00581259">
        <w:rPr>
          <w:rFonts w:ascii="Arabic Typesetting" w:hAnsi="Arabic Typesetting" w:cs="Arabic Typesetting" w:hint="cs"/>
          <w:color w:val="92D050"/>
          <w:sz w:val="44"/>
          <w:szCs w:val="44"/>
          <w:rtl/>
          <w:lang w:val="en-US"/>
        </w:rPr>
        <w:t xml:space="preserve">ﷻ </w:t>
      </w:r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papalit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sakin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upang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magligtas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bawat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muslim</w:t>
      </w: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”.</w:t>
      </w:r>
    </w:p>
    <w:p w14:paraId="37A4CCEB" w14:textId="77777777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48562CAF" w14:textId="1CE2DF25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Makikilala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katangian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kulay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moreno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maiksi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malapad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nakikita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3F6094">
        <w:rPr>
          <w:rFonts w:ascii="Arabic Typesetting" w:hAnsi="Arabic Typesetting" w:cs="Arabic Typesetting"/>
          <w:sz w:val="44"/>
          <w:szCs w:val="44"/>
          <w:lang w:val="en-US"/>
        </w:rPr>
        <w:t>noo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may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nakasulat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dito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pagitan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dalawang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mata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salitang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r w:rsidRPr="00581259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(Kafir)</w:t>
      </w: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ibig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sabihin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mananamplataya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. Ito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mababasa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lamang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Muslim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marunong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man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bumasa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o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2CFD2332" w14:textId="3F8E7CAA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Isa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rin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katangian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mata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bulag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parang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ubas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walang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kulay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at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rin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r w:rsidR="003F6094">
        <w:rPr>
          <w:rFonts w:ascii="Arabic Typesetting" w:hAnsi="Arabic Typesetting" w:cs="Arabic Typesetting"/>
          <w:sz w:val="44"/>
          <w:szCs w:val="44"/>
          <w:lang w:val="en-US"/>
        </w:rPr>
        <w:t xml:space="preserve">ay </w:t>
      </w:r>
      <w:proofErr w:type="spellStart"/>
      <w:r w:rsidR="003F6094">
        <w:rPr>
          <w:rFonts w:ascii="Arabic Typesetting" w:hAnsi="Arabic Typesetting" w:cs="Arabic Typesetting"/>
          <w:sz w:val="44"/>
          <w:szCs w:val="44"/>
          <w:lang w:val="en-US"/>
        </w:rPr>
        <w:t>baog</w:t>
      </w:r>
      <w:proofErr w:type="spellEnd"/>
      <w:r w:rsidR="003F6094">
        <w:rPr>
          <w:rFonts w:ascii="Arabic Typesetting" w:hAnsi="Arabic Typesetting" w:cs="Arabic Typesetting"/>
          <w:sz w:val="44"/>
          <w:szCs w:val="44"/>
          <w:lang w:val="en-US"/>
        </w:rPr>
        <w:t>,</w:t>
      </w: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magkakaroon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anak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063C050B" w14:textId="77777777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479A1C3C" w14:textId="77777777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paglabas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isa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malaking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palatandaan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Araw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Paghuhukom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lalabas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silangang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parte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Khurasan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o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kilala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Iran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araw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may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susunod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pitumpung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libo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Hudyo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lastRenderedPageBreak/>
        <w:t>mula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Asbahan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.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tutungo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papunta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gitnang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silangan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dadaan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Sham at Iraq para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makapasok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Makkah at Madinah,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ngunit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makakapasok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Makkah at Madinah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dahil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pipigilan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Anghel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7E3A0E33" w14:textId="77777777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</w:p>
    <w:p w14:paraId="143FA3A8" w14:textId="18254C7F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Isa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pagsubok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tuwing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may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mananampalataya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bibigyan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niya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ulan, at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tutubo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B47B28">
        <w:rPr>
          <w:rFonts w:ascii="Arabic Typesetting" w:hAnsi="Arabic Typesetting" w:cs="Arabic Typesetting"/>
          <w:sz w:val="44"/>
          <w:szCs w:val="44"/>
          <w:lang w:val="en-US"/>
        </w:rPr>
        <w:t>pananim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kanilang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lupa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habang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tao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maniniwala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sila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iiwanan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walang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biyaya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makukuha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. </w:t>
      </w:r>
    </w:p>
    <w:p w14:paraId="68761183" w14:textId="77777777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148AB23F" w14:textId="1400443F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Isa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rin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pagsubok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may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lalapit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batang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mananampalataya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nakikilala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palatandaan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sasabihin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: “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Ako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sumasaksi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ikaw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Antikristo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ikaw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tinutukoy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amin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Propeta Muhammad </w:t>
      </w:r>
      <w:r w:rsidRPr="00581259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ﷺ</w:t>
      </w:r>
      <w:r w:rsidR="00991D19">
        <w:rPr>
          <w:rFonts w:ascii="Arabic Typesetting" w:hAnsi="Arabic Typesetting" w:cs="Arabic Typesetting"/>
          <w:sz w:val="44"/>
          <w:szCs w:val="44"/>
          <w:lang w:val="en-US"/>
        </w:rPr>
        <w:t>”.</w:t>
      </w: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</w:p>
    <w:p w14:paraId="27E4E4B1" w14:textId="77777777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At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sasabihin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Antikristo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: “Kung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bata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aking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papatayin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muling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bubuhayin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kayo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ba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magkakaroon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rin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duda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?”.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Kanilang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isasagot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: “Hindi”.</w:t>
      </w:r>
    </w:p>
    <w:p w14:paraId="132630EC" w14:textId="77777777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Ipapakita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kanila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batang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papatayain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muling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bubuhayin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,</w:t>
      </w:r>
    </w:p>
    <w:p w14:paraId="3B2F8050" w14:textId="77777777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bata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sasagot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(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Pagkatapos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niya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muling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mabuhay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): “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Mas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napatunayan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ko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ngayon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ikaw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talaga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Dajjal</w:t>
      </w:r>
      <w:proofErr w:type="spellEnd"/>
      <w:r w:rsidRPr="00581259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 xml:space="preserve"> </w:t>
      </w: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(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Antikristo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)”.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Muli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itong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papatayin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Antikristo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ngunit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niya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magagawa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285A47D8" w14:textId="77777777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Propeta Eisa bin Maryam </w:t>
      </w:r>
      <w:r w:rsidRPr="00581259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عليه السلام</w:t>
      </w: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bababa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mula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langit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at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sila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kamay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mamamatay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Antkristo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2A82E796" w14:textId="77777777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lastRenderedPageBreak/>
        <w:t xml:space="preserve"> </w:t>
      </w:r>
    </w:p>
    <w:p w14:paraId="7AFB2F38" w14:textId="77777777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Dito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natin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malalaman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kaligtasan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pagsubok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nakasalalay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ilang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bagay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:</w:t>
      </w:r>
    </w:p>
    <w:p w14:paraId="41D71189" w14:textId="7AF40310" w:rsidR="00581259" w:rsidRPr="00581259" w:rsidRDefault="00581259" w:rsidP="00C4762D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proofErr w:type="spellStart"/>
      <w:r w:rsidRPr="00581259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Una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: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mahigpit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paghawak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turo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Islam at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pagkakaroon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tamang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pananampalataya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2F231932" w14:textId="77777777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proofErr w:type="spellStart"/>
      <w:r w:rsidRPr="00581259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Pangalawa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: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kilalanin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Allah </w:t>
      </w:r>
      <w:r w:rsidRPr="00581259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ﷻ </w:t>
      </w: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magagandang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pangalan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totoo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katangian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maaari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Allah</w:t>
      </w:r>
      <w:r w:rsidRPr="00581259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  ﷻ </w:t>
      </w: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ay may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kabawasan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katulad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Antikristo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bulag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isang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mata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708A6489" w14:textId="77777777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proofErr w:type="spellStart"/>
      <w:r w:rsidRPr="00581259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Pangatlo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: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kabisaduhin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unang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sampung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kabanata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Suratul-Kahf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083FBFA7" w14:textId="3503CF02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proofErr w:type="spellStart"/>
      <w:r w:rsidRPr="00581259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Pang-apat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: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paghingi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mula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Allah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pagkupkop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laban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pagsubok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sinabi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r w:rsidR="00BC741F">
        <w:rPr>
          <w:rFonts w:ascii="Arabic Typesetting" w:hAnsi="Arabic Typesetting" w:cs="Arabic Typesetting"/>
          <w:sz w:val="44"/>
          <w:szCs w:val="44"/>
          <w:lang w:val="en-US"/>
        </w:rPr>
        <w:t xml:space="preserve">Propeta Muhammad </w:t>
      </w:r>
      <w:r w:rsidR="00BC741F">
        <w:rPr>
          <w:rFonts w:ascii="Arabic Typesetting" w:hAnsi="Arabic Typesetting" w:cs="Arabic Typesetting"/>
          <w:sz w:val="44"/>
          <w:szCs w:val="44"/>
          <w:rtl/>
          <w:lang w:val="en-US"/>
        </w:rPr>
        <w:t>ﷺ</w:t>
      </w:r>
      <w:r w:rsidR="00BC741F">
        <w:rPr>
          <w:rFonts w:ascii="Arabic Typesetting" w:hAnsi="Arabic Typesetting" w:cs="Arabic Typesetting"/>
          <w:sz w:val="44"/>
          <w:szCs w:val="44"/>
          <w:lang w:val="en-US"/>
        </w:rPr>
        <w:t xml:space="preserve"> : “</w:t>
      </w:r>
      <w:r w:rsidRPr="00581259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Sinuman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mula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inyo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ang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matapos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sumaksi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huli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kanyang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dasal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,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siya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ay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humingi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pakupkop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mula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Allah</w:t>
      </w:r>
      <w:r w:rsidRPr="00581259">
        <w:rPr>
          <w:rFonts w:ascii="Arabic Typesetting" w:hAnsi="Arabic Typesetting" w:cs="Arabic Typesetting" w:hint="cs"/>
          <w:color w:val="92D050"/>
          <w:sz w:val="44"/>
          <w:szCs w:val="44"/>
          <w:rtl/>
          <w:lang w:val="en-US"/>
        </w:rPr>
        <w:t xml:space="preserve"> ﷻ </w:t>
      </w:r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laban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apat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: laban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parusa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impiyerno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,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parusa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libingan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, at laban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pagsubok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na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buhay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 at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>kamatayan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lang w:val="en-US"/>
        </w:rPr>
        <w:t xml:space="preserve">, at </w:t>
      </w:r>
      <w:r w:rsidRPr="00581259">
        <w:rPr>
          <w:rFonts w:ascii="Arabic Typesetting" w:hAnsi="Arabic Typesetting" w:cs="Arabic Typesetting" w:hint="cs"/>
          <w:color w:val="92D050"/>
          <w:sz w:val="44"/>
          <w:szCs w:val="44"/>
          <w:u w:val="single"/>
          <w:lang w:val="en-US"/>
        </w:rPr>
        <w:t xml:space="preserve">laban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u w:val="single"/>
          <w:lang w:val="en-US"/>
        </w:rPr>
        <w:t>sa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u w:val="single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u w:val="single"/>
          <w:lang w:val="en-US"/>
        </w:rPr>
        <w:t>pagsubok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u w:val="single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u w:val="single"/>
          <w:lang w:val="en-US"/>
        </w:rPr>
        <w:t>ng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u w:val="single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u w:val="single"/>
          <w:lang w:val="en-US"/>
        </w:rPr>
        <w:t>Dajjal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u w:val="single"/>
          <w:lang w:val="en-US"/>
        </w:rPr>
        <w:t xml:space="preserve"> (</w:t>
      </w:r>
      <w:proofErr w:type="spellStart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u w:val="single"/>
          <w:lang w:val="en-US"/>
        </w:rPr>
        <w:t>Antikristo</w:t>
      </w:r>
      <w:proofErr w:type="spellEnd"/>
      <w:r w:rsidRPr="00581259">
        <w:rPr>
          <w:rFonts w:ascii="Arabic Typesetting" w:hAnsi="Arabic Typesetting" w:cs="Arabic Typesetting" w:hint="cs"/>
          <w:color w:val="92D050"/>
          <w:sz w:val="44"/>
          <w:szCs w:val="44"/>
          <w:u w:val="single"/>
          <w:lang w:val="en-US"/>
        </w:rPr>
        <w:t>)</w:t>
      </w:r>
      <w:r w:rsidRPr="00581259">
        <w:rPr>
          <w:rFonts w:ascii="Arabic Typesetting" w:hAnsi="Arabic Typesetting" w:cs="Arabic Typesetting" w:hint="cs"/>
          <w:color w:val="000000"/>
          <w:sz w:val="44"/>
          <w:szCs w:val="44"/>
          <w:lang w:val="en-US"/>
        </w:rPr>
        <w:t>”.</w:t>
      </w:r>
    </w:p>
    <w:p w14:paraId="10A82218" w14:textId="61344922" w:rsidR="00581259" w:rsidRPr="00581259" w:rsidRDefault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4"/>
          <w:szCs w:val="44"/>
          <w:lang w:val="en-US"/>
        </w:rPr>
      </w:pPr>
      <w:r w:rsidRPr="0058125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>(</w:t>
      </w:r>
      <w:proofErr w:type="spellStart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>Allahumma</w:t>
      </w:r>
      <w:proofErr w:type="spellEnd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>inni</w:t>
      </w:r>
      <w:proofErr w:type="spellEnd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>A’udhu</w:t>
      </w:r>
      <w:proofErr w:type="spellEnd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>bika</w:t>
      </w:r>
      <w:proofErr w:type="spellEnd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 xml:space="preserve"> min </w:t>
      </w:r>
      <w:proofErr w:type="spellStart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>adhaabi</w:t>
      </w:r>
      <w:proofErr w:type="spellEnd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>Jahannam</w:t>
      </w:r>
      <w:proofErr w:type="spellEnd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 xml:space="preserve">, Wa min </w:t>
      </w:r>
      <w:proofErr w:type="spellStart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>a’dhaabil</w:t>
      </w:r>
      <w:proofErr w:type="spellEnd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>Qabar</w:t>
      </w:r>
      <w:proofErr w:type="spellEnd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 xml:space="preserve">, Wa min </w:t>
      </w:r>
      <w:proofErr w:type="spellStart"/>
      <w:r w:rsidR="00817771">
        <w:rPr>
          <w:rFonts w:ascii="Arabic Typesetting" w:hAnsi="Arabic Typesetting" w:cs="Arabic Typesetting"/>
          <w:i/>
          <w:iCs/>
          <w:sz w:val="44"/>
          <w:szCs w:val="44"/>
          <w:lang w:val="en-US"/>
        </w:rPr>
        <w:t>fitnatil</w:t>
      </w:r>
      <w:proofErr w:type="spellEnd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>Mahyaya</w:t>
      </w:r>
      <w:proofErr w:type="spellEnd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 xml:space="preserve"> wa </w:t>
      </w:r>
      <w:proofErr w:type="spellStart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>Mamaat</w:t>
      </w:r>
      <w:proofErr w:type="spellEnd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 xml:space="preserve">, Wa min </w:t>
      </w:r>
      <w:proofErr w:type="spellStart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>fitnatil</w:t>
      </w:r>
      <w:proofErr w:type="spellEnd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 xml:space="preserve"> </w:t>
      </w:r>
      <w:proofErr w:type="spellStart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>masihad-dajjal</w:t>
      </w:r>
      <w:proofErr w:type="spellEnd"/>
      <w:r w:rsidRPr="00581259">
        <w:rPr>
          <w:rFonts w:ascii="Arabic Typesetting" w:hAnsi="Arabic Typesetting" w:cs="Arabic Typesetting" w:hint="cs"/>
          <w:i/>
          <w:iCs/>
          <w:sz w:val="44"/>
          <w:szCs w:val="44"/>
          <w:lang w:val="en-US"/>
        </w:rPr>
        <w:t>)</w:t>
      </w:r>
      <w:r w:rsidRPr="00581259">
        <w:rPr>
          <w:rFonts w:ascii="Arabic Typesetting" w:hAnsi="Arabic Typesetting" w:cs="Arabic Typesetting"/>
          <w:i/>
          <w:iCs/>
          <w:sz w:val="44"/>
          <w:szCs w:val="44"/>
          <w:lang w:val="en-US"/>
        </w:rPr>
        <w:t>.</w:t>
      </w:r>
    </w:p>
    <w:p w14:paraId="3257B905" w14:textId="10245B55" w:rsidR="00355DE3" w:rsidRPr="00581259" w:rsidRDefault="00581259" w:rsidP="00581259">
      <w:pPr>
        <w:pStyle w:val="NormalWeb"/>
        <w:spacing w:before="0" w:beforeAutospacing="0" w:after="0" w:afterAutospacing="0"/>
        <w:divId w:val="2083870963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415DA675" w14:textId="7A351B5B" w:rsidR="002F1F34" w:rsidRPr="00BB30D3" w:rsidRDefault="00BB30D3" w:rsidP="00BB30D3">
      <w:pPr>
        <w:pStyle w:val="NormalWeb"/>
        <w:bidi/>
        <w:spacing w:before="0" w:beforeAutospacing="0" w:after="0" w:afterAutospacing="0"/>
        <w:jc w:val="center"/>
        <w:divId w:val="877202520"/>
        <w:rPr>
          <w:rFonts w:ascii="Arabic Typesetting" w:hAnsi="Arabic Typesetting" w:cs="Arabic Typesetting"/>
          <w:sz w:val="44"/>
          <w:szCs w:val="44"/>
          <w:rtl/>
          <w:lang w:val="en-US"/>
        </w:rPr>
      </w:pPr>
      <w:r w:rsidRPr="00BB30D3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والله تعالى أعلم…</w:t>
      </w:r>
    </w:p>
    <w:sectPr w:rsidR="002F1F34" w:rsidRPr="00BB30D3" w:rsidSect="009C7DCD">
      <w:headerReference w:type="default" r:id="rId16"/>
      <w:footerReference w:type="default" r:id="rId17"/>
      <w:headerReference w:type="first" r:id="rId18"/>
      <w:pgSz w:w="12240" w:h="15840" w:code="1"/>
      <w:pgMar w:top="1440" w:right="1440" w:bottom="1440" w:left="1440" w:header="720" w:footer="108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7C5BB" w14:textId="77777777" w:rsidR="00646CEE" w:rsidRDefault="00646CEE">
      <w:r>
        <w:separator/>
      </w:r>
    </w:p>
  </w:endnote>
  <w:endnote w:type="continuationSeparator" w:id="0">
    <w:p w14:paraId="0F2A5508" w14:textId="77777777" w:rsidR="00646CEE" w:rsidRDefault="00646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du Typesetting">
    <w:panose1 w:val="03020402040406030203"/>
    <w:charset w:val="B2"/>
    <w:family w:val="script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8DED" w14:textId="77777777" w:rsidR="002F1F34" w:rsidRDefault="000F7F4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A9BF5" w14:textId="77777777" w:rsidR="00646CEE" w:rsidRDefault="00646CEE">
      <w:r>
        <w:separator/>
      </w:r>
    </w:p>
  </w:footnote>
  <w:footnote w:type="continuationSeparator" w:id="0">
    <w:p w14:paraId="77D9E974" w14:textId="77777777" w:rsidR="00646CEE" w:rsidRDefault="00646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3E67E" w14:textId="77777777" w:rsidR="00DC707F" w:rsidRDefault="00DC707F">
    <w:pPr>
      <w:rPr>
        <w:rtl/>
      </w:rPr>
    </w:pPr>
  </w:p>
  <w:p w14:paraId="692B5779" w14:textId="738147FF" w:rsidR="002F1F34" w:rsidRDefault="000F7F4B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B53971C" wp14:editId="40D8D69A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3AB6A62C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2EE6" w14:textId="77777777" w:rsidR="002F1F34" w:rsidRDefault="000F7F4B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9ADAC15" wp14:editId="76AF8F2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147A41" w14:textId="77777777" w:rsidR="002F1F34" w:rsidRDefault="002F1F34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59ADAC15" id="Group 4" o:spid="_x0000_s1032" alt="Title: Page frame with tab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">
              <v:shape id="Frame 5" o:spid="_x0000_s1033" style="position:absolute;left:1333;width:73152;height:96012;visibility:visible;mso-wrap-style:square;v-text-anchor:middle" coordsize="7315200,9601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34" style="position:absolute;left:2286;top:4286;width:3581;height:8020;visibility:visible;mso-wrap-style:square;v-text-anchor:top" coordsize="240,52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48147A41" w14:textId="77777777" w:rsidR="002F1F34" w:rsidRDefault="002F1F34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630888">
    <w:abstractNumId w:val="9"/>
  </w:num>
  <w:num w:numId="2" w16cid:durableId="354887323">
    <w:abstractNumId w:val="11"/>
  </w:num>
  <w:num w:numId="3" w16cid:durableId="92939657">
    <w:abstractNumId w:val="10"/>
  </w:num>
  <w:num w:numId="4" w16cid:durableId="1560510260">
    <w:abstractNumId w:val="7"/>
  </w:num>
  <w:num w:numId="5" w16cid:durableId="955988504">
    <w:abstractNumId w:val="6"/>
  </w:num>
  <w:num w:numId="6" w16cid:durableId="1756896359">
    <w:abstractNumId w:val="5"/>
  </w:num>
  <w:num w:numId="7" w16cid:durableId="37510590">
    <w:abstractNumId w:val="4"/>
  </w:num>
  <w:num w:numId="8" w16cid:durableId="1223642409">
    <w:abstractNumId w:val="8"/>
  </w:num>
  <w:num w:numId="9" w16cid:durableId="1014385553">
    <w:abstractNumId w:val="3"/>
  </w:num>
  <w:num w:numId="10" w16cid:durableId="495190916">
    <w:abstractNumId w:val="2"/>
  </w:num>
  <w:num w:numId="11" w16cid:durableId="963464385">
    <w:abstractNumId w:val="1"/>
  </w:num>
  <w:num w:numId="12" w16cid:durableId="986396256">
    <w:abstractNumId w:val="0"/>
  </w:num>
  <w:num w:numId="13" w16cid:durableId="11546887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/>
  <w:attachedTemplate r:id="rId1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9A"/>
    <w:rsid w:val="00003F75"/>
    <w:rsid w:val="000213B1"/>
    <w:rsid w:val="000413E6"/>
    <w:rsid w:val="000428AA"/>
    <w:rsid w:val="00045F97"/>
    <w:rsid w:val="00047A4C"/>
    <w:rsid w:val="00065395"/>
    <w:rsid w:val="0007499F"/>
    <w:rsid w:val="0008458D"/>
    <w:rsid w:val="00092B4E"/>
    <w:rsid w:val="000B0375"/>
    <w:rsid w:val="000B075D"/>
    <w:rsid w:val="000D6097"/>
    <w:rsid w:val="000F3B94"/>
    <w:rsid w:val="000F7F4B"/>
    <w:rsid w:val="00102940"/>
    <w:rsid w:val="001128C1"/>
    <w:rsid w:val="001145C4"/>
    <w:rsid w:val="00124540"/>
    <w:rsid w:val="00135393"/>
    <w:rsid w:val="00142BE4"/>
    <w:rsid w:val="00153582"/>
    <w:rsid w:val="00160D0F"/>
    <w:rsid w:val="00174F53"/>
    <w:rsid w:val="0018548E"/>
    <w:rsid w:val="00193F0C"/>
    <w:rsid w:val="0019460E"/>
    <w:rsid w:val="001A3919"/>
    <w:rsid w:val="001C5F0E"/>
    <w:rsid w:val="001E2DAD"/>
    <w:rsid w:val="001F6E70"/>
    <w:rsid w:val="00200167"/>
    <w:rsid w:val="002025E1"/>
    <w:rsid w:val="0020735F"/>
    <w:rsid w:val="00226FC8"/>
    <w:rsid w:val="00234D98"/>
    <w:rsid w:val="00236A30"/>
    <w:rsid w:val="002443E5"/>
    <w:rsid w:val="002626D4"/>
    <w:rsid w:val="00274823"/>
    <w:rsid w:val="00291CB4"/>
    <w:rsid w:val="002A3FAB"/>
    <w:rsid w:val="002F1F34"/>
    <w:rsid w:val="00305E47"/>
    <w:rsid w:val="00313335"/>
    <w:rsid w:val="0031439D"/>
    <w:rsid w:val="00321D8C"/>
    <w:rsid w:val="00333B9A"/>
    <w:rsid w:val="003366AE"/>
    <w:rsid w:val="00355DE3"/>
    <w:rsid w:val="00365571"/>
    <w:rsid w:val="00373C54"/>
    <w:rsid w:val="003800BF"/>
    <w:rsid w:val="00381BD9"/>
    <w:rsid w:val="00386B6B"/>
    <w:rsid w:val="003960AA"/>
    <w:rsid w:val="003A463D"/>
    <w:rsid w:val="003D7477"/>
    <w:rsid w:val="003F6094"/>
    <w:rsid w:val="003F7B11"/>
    <w:rsid w:val="00402D9F"/>
    <w:rsid w:val="004062F6"/>
    <w:rsid w:val="00420D94"/>
    <w:rsid w:val="00431B71"/>
    <w:rsid w:val="00447D32"/>
    <w:rsid w:val="004537E6"/>
    <w:rsid w:val="00471DCF"/>
    <w:rsid w:val="00483F73"/>
    <w:rsid w:val="004A1191"/>
    <w:rsid w:val="004B780A"/>
    <w:rsid w:val="004C501E"/>
    <w:rsid w:val="004D29F3"/>
    <w:rsid w:val="004F5827"/>
    <w:rsid w:val="0054104F"/>
    <w:rsid w:val="00546808"/>
    <w:rsid w:val="00546F4B"/>
    <w:rsid w:val="00550DF7"/>
    <w:rsid w:val="00571BD8"/>
    <w:rsid w:val="00581259"/>
    <w:rsid w:val="00585D53"/>
    <w:rsid w:val="005B0EE3"/>
    <w:rsid w:val="005D2D71"/>
    <w:rsid w:val="005E2B8E"/>
    <w:rsid w:val="00610C92"/>
    <w:rsid w:val="00620D09"/>
    <w:rsid w:val="006338DC"/>
    <w:rsid w:val="006400A2"/>
    <w:rsid w:val="00641B5B"/>
    <w:rsid w:val="00646CEE"/>
    <w:rsid w:val="006512C4"/>
    <w:rsid w:val="00652073"/>
    <w:rsid w:val="00653EFA"/>
    <w:rsid w:val="00665C76"/>
    <w:rsid w:val="00674DDB"/>
    <w:rsid w:val="00676A48"/>
    <w:rsid w:val="0069446D"/>
    <w:rsid w:val="006962F0"/>
    <w:rsid w:val="006A2AFC"/>
    <w:rsid w:val="006A3000"/>
    <w:rsid w:val="006B33D4"/>
    <w:rsid w:val="006D0311"/>
    <w:rsid w:val="006D7833"/>
    <w:rsid w:val="006E28ED"/>
    <w:rsid w:val="00733B82"/>
    <w:rsid w:val="00745B5A"/>
    <w:rsid w:val="007522B8"/>
    <w:rsid w:val="00761BB7"/>
    <w:rsid w:val="00764D04"/>
    <w:rsid w:val="007C5FD1"/>
    <w:rsid w:val="007D71A6"/>
    <w:rsid w:val="0080602F"/>
    <w:rsid w:val="00817771"/>
    <w:rsid w:val="00846131"/>
    <w:rsid w:val="008A6092"/>
    <w:rsid w:val="00910E4F"/>
    <w:rsid w:val="00922AF0"/>
    <w:rsid w:val="009247C7"/>
    <w:rsid w:val="00932B7D"/>
    <w:rsid w:val="00933CCB"/>
    <w:rsid w:val="009418B2"/>
    <w:rsid w:val="00965CE8"/>
    <w:rsid w:val="0097751E"/>
    <w:rsid w:val="00991D19"/>
    <w:rsid w:val="00997DA8"/>
    <w:rsid w:val="009C0316"/>
    <w:rsid w:val="009C7DCD"/>
    <w:rsid w:val="009D0964"/>
    <w:rsid w:val="009D0C43"/>
    <w:rsid w:val="009D7CF7"/>
    <w:rsid w:val="009E18D2"/>
    <w:rsid w:val="009E54FA"/>
    <w:rsid w:val="00A22C8D"/>
    <w:rsid w:val="00A36E18"/>
    <w:rsid w:val="00A40455"/>
    <w:rsid w:val="00A464AF"/>
    <w:rsid w:val="00A52949"/>
    <w:rsid w:val="00A60D22"/>
    <w:rsid w:val="00A705A6"/>
    <w:rsid w:val="00A7373B"/>
    <w:rsid w:val="00A75906"/>
    <w:rsid w:val="00A93D63"/>
    <w:rsid w:val="00A96A13"/>
    <w:rsid w:val="00AA714B"/>
    <w:rsid w:val="00AC4A2D"/>
    <w:rsid w:val="00AC5ECC"/>
    <w:rsid w:val="00AF4BED"/>
    <w:rsid w:val="00B10155"/>
    <w:rsid w:val="00B104E6"/>
    <w:rsid w:val="00B11F71"/>
    <w:rsid w:val="00B311F3"/>
    <w:rsid w:val="00B47B28"/>
    <w:rsid w:val="00B61926"/>
    <w:rsid w:val="00B66C83"/>
    <w:rsid w:val="00B90932"/>
    <w:rsid w:val="00B93DE9"/>
    <w:rsid w:val="00B9526E"/>
    <w:rsid w:val="00BB30D3"/>
    <w:rsid w:val="00BC741F"/>
    <w:rsid w:val="00BD7F5A"/>
    <w:rsid w:val="00C00851"/>
    <w:rsid w:val="00C07363"/>
    <w:rsid w:val="00C11786"/>
    <w:rsid w:val="00C11D35"/>
    <w:rsid w:val="00C3188C"/>
    <w:rsid w:val="00C37BE4"/>
    <w:rsid w:val="00C4762D"/>
    <w:rsid w:val="00C668A5"/>
    <w:rsid w:val="00C956D7"/>
    <w:rsid w:val="00C95997"/>
    <w:rsid w:val="00CF07B3"/>
    <w:rsid w:val="00D15E9A"/>
    <w:rsid w:val="00D202F0"/>
    <w:rsid w:val="00D302BC"/>
    <w:rsid w:val="00D34F7B"/>
    <w:rsid w:val="00D46188"/>
    <w:rsid w:val="00D53677"/>
    <w:rsid w:val="00D56C08"/>
    <w:rsid w:val="00D77B36"/>
    <w:rsid w:val="00DA5802"/>
    <w:rsid w:val="00DB1E5B"/>
    <w:rsid w:val="00DB39BF"/>
    <w:rsid w:val="00DC707F"/>
    <w:rsid w:val="00DD2DE6"/>
    <w:rsid w:val="00E1289C"/>
    <w:rsid w:val="00E225E5"/>
    <w:rsid w:val="00E43BE0"/>
    <w:rsid w:val="00E60407"/>
    <w:rsid w:val="00E725E2"/>
    <w:rsid w:val="00E74394"/>
    <w:rsid w:val="00E906DB"/>
    <w:rsid w:val="00EA6AB9"/>
    <w:rsid w:val="00EC2D66"/>
    <w:rsid w:val="00EC6510"/>
    <w:rsid w:val="00EF2E94"/>
    <w:rsid w:val="00EF3678"/>
    <w:rsid w:val="00F10C01"/>
    <w:rsid w:val="00F13577"/>
    <w:rsid w:val="00F21F5B"/>
    <w:rsid w:val="00F30F41"/>
    <w:rsid w:val="00F45A7B"/>
    <w:rsid w:val="00F63D9E"/>
    <w:rsid w:val="00F66DBA"/>
    <w:rsid w:val="00F7052D"/>
    <w:rsid w:val="00F74871"/>
    <w:rsid w:val="00FB57A5"/>
    <w:rsid w:val="00FF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86FB1"/>
  <w15:chartTrackingRefBased/>
  <w15:docId w15:val="{F3DA7611-A7AC-2345-9339-6DA7B704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  <w:style w:type="character" w:styleId="PageNumber">
    <w:name w:val="page number"/>
    <w:basedOn w:val="DefaultParagraphFont"/>
    <w:uiPriority w:val="99"/>
    <w:semiHidden/>
    <w:unhideWhenUsed/>
    <w:rsid w:val="0007499F"/>
  </w:style>
  <w:style w:type="paragraph" w:styleId="NormalWeb">
    <w:name w:val="Normal (Web)"/>
    <w:basedOn w:val="Normal"/>
    <w:uiPriority w:val="99"/>
    <w:unhideWhenUsed/>
    <w:rsid w:val="003D74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en-SA" w:eastAsia="en-US"/>
    </w:rPr>
  </w:style>
  <w:style w:type="character" w:styleId="Hyperlink">
    <w:name w:val="Hyperlink"/>
    <w:basedOn w:val="DefaultParagraphFont"/>
    <w:uiPriority w:val="99"/>
    <w:unhideWhenUsed/>
    <w:rsid w:val="00676A48"/>
    <w:rPr>
      <w:color w:val="53C3C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A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2D71"/>
    <w:rPr>
      <w:color w:val="846B8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9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6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5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44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3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37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33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87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HADSUNNAH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LSARHAAN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LSARHAAN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HADSUNNAH.COM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HADSUNNAH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AC8968E7-B869-134D-B065-1317FAABB5BE%7dtf16392110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542CC-39AB-4D27-8950-7A77C4F72F0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%7bAC8968E7-B869-134D-B065-1317FAABB5BE%7dtf16392110.dotx</Template>
  <TotalTime>1</TotalTime>
  <Pages>4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فيرنان جاي  ديلا  كروز  جورادو</dc:creator>
  <cp:keywords/>
  <dc:description/>
  <cp:lastModifiedBy>فيرنان جاي  ديلا  كروز  جورادو</cp:lastModifiedBy>
  <cp:revision>2</cp:revision>
  <dcterms:created xsi:type="dcterms:W3CDTF">2023-01-26T12:17:00Z</dcterms:created>
  <dcterms:modified xsi:type="dcterms:W3CDTF">2023-01-26T12:17:00Z</dcterms:modified>
</cp:coreProperties>
</file>