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60514457" w14:textId="77777777" w:rsidR="003754E5" w:rsidRDefault="003754E5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52"/>
          <w:szCs w:val="52"/>
          <w:lang w:val="ru-RU"/>
        </w:rPr>
      </w:pPr>
    </w:p>
    <w:p w14:paraId="28B7950C" w14:textId="77777777" w:rsidR="003754E5" w:rsidRDefault="003754E5" w:rsidP="003754E5">
      <w:pPr>
        <w:rPr>
          <w:lang w:val="ru-RU"/>
        </w:rPr>
      </w:pPr>
    </w:p>
    <w:p w14:paraId="25DDC63A" w14:textId="77777777" w:rsidR="003754E5" w:rsidRDefault="003754E5" w:rsidP="003754E5">
      <w:pPr>
        <w:rPr>
          <w:lang w:val="ru-RU"/>
        </w:rPr>
      </w:pPr>
    </w:p>
    <w:p w14:paraId="480A62E1" w14:textId="77777777" w:rsidR="003754E5" w:rsidRDefault="003754E5" w:rsidP="003754E5">
      <w:pPr>
        <w:rPr>
          <w:lang w:val="ru-RU"/>
        </w:rPr>
      </w:pPr>
    </w:p>
    <w:p w14:paraId="51803A56" w14:textId="77777777" w:rsidR="003754E5" w:rsidRDefault="003754E5" w:rsidP="003754E5">
      <w:pPr>
        <w:rPr>
          <w:lang w:val="ru-RU"/>
        </w:rPr>
      </w:pPr>
    </w:p>
    <w:p w14:paraId="3F4AE4F6" w14:textId="77777777" w:rsidR="003754E5" w:rsidRDefault="003754E5" w:rsidP="00B14015">
      <w:pPr>
        <w:pStyle w:val="Titre11"/>
        <w:bidi/>
        <w:jc w:val="center"/>
        <w:rPr>
          <w:rFonts w:asciiTheme="majorHAnsi" w:hAnsiTheme="majorHAnsi" w:cs="Times New Roman"/>
          <w:b w:val="0"/>
          <w:bCs w:val="0"/>
          <w:sz w:val="56"/>
          <w:szCs w:val="56"/>
          <w:lang w:val="ru-RU"/>
        </w:rPr>
      </w:pPr>
      <w:r>
        <w:rPr>
          <w:rFonts w:asciiTheme="majorHAnsi" w:hAnsiTheme="majorHAnsi" w:cs="Times New Roman"/>
          <w:b w:val="0"/>
          <w:bCs w:val="0"/>
          <w:sz w:val="56"/>
          <w:szCs w:val="56"/>
          <w:lang w:val="ru-RU"/>
        </w:rPr>
        <w:t>Разъяснение</w:t>
      </w:r>
      <w:r w:rsidR="00A36C10">
        <w:rPr>
          <w:rFonts w:asciiTheme="majorHAnsi" w:hAnsiTheme="majorHAnsi" w:cs="Times New Roman"/>
          <w:b w:val="0"/>
          <w:bCs w:val="0"/>
          <w:sz w:val="56"/>
          <w:szCs w:val="56"/>
          <w:lang w:val="ru-RU"/>
        </w:rPr>
        <w:t xml:space="preserve"> </w:t>
      </w:r>
    </w:p>
    <w:p w14:paraId="373E848A" w14:textId="77777777" w:rsidR="003754E5" w:rsidRPr="003754E5" w:rsidRDefault="003754E5" w:rsidP="003754E5">
      <w:pPr>
        <w:rPr>
          <w:lang w:val="ru-RU"/>
        </w:rPr>
      </w:pPr>
    </w:p>
    <w:p w14:paraId="746F6D6F" w14:textId="77777777" w:rsidR="003754E5" w:rsidRPr="008951A5" w:rsidRDefault="003754E5" w:rsidP="00B14015">
      <w:pPr>
        <w:pStyle w:val="Titre11"/>
        <w:bidi/>
        <w:jc w:val="center"/>
        <w:rPr>
          <w:rFonts w:asciiTheme="majorHAnsi" w:hAnsiTheme="majorHAnsi" w:cs="Times New Roman"/>
          <w:b w:val="0"/>
          <w:bCs w:val="0"/>
          <w:sz w:val="56"/>
          <w:szCs w:val="56"/>
          <w:lang w:val="ru-RU"/>
        </w:rPr>
      </w:pPr>
      <w:r w:rsidRPr="008951A5">
        <w:rPr>
          <w:rFonts w:asciiTheme="majorHAnsi" w:hAnsiTheme="majorHAnsi" w:cs="Times New Roman"/>
          <w:b w:val="0"/>
          <w:bCs w:val="0"/>
          <w:sz w:val="56"/>
          <w:szCs w:val="56"/>
          <w:lang w:val="ru-RU"/>
        </w:rPr>
        <w:t>«</w:t>
      </w:r>
      <w:r w:rsidR="00B14015">
        <w:rPr>
          <w:rFonts w:asciiTheme="majorHAnsi" w:hAnsiTheme="majorHAnsi" w:cs="Times New Roman"/>
          <w:b w:val="0"/>
          <w:bCs w:val="0"/>
          <w:sz w:val="56"/>
          <w:szCs w:val="56"/>
          <w:lang w:val="ru-RU"/>
        </w:rPr>
        <w:t>Трех вопросов, задаваемых в могиле</w:t>
      </w:r>
      <w:r>
        <w:rPr>
          <w:rFonts w:asciiTheme="majorHAnsi" w:hAnsiTheme="majorHAnsi" w:cs="Times New Roman"/>
          <w:b w:val="0"/>
          <w:bCs w:val="0"/>
          <w:sz w:val="56"/>
          <w:szCs w:val="56"/>
          <w:lang w:val="ru-RU"/>
        </w:rPr>
        <w:t>»</w:t>
      </w:r>
    </w:p>
    <w:p w14:paraId="71C62A37" w14:textId="77777777" w:rsidR="003754E5" w:rsidRDefault="003754E5">
      <w:pPr>
        <w:bidi w:val="0"/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val="ru-RU"/>
        </w:rPr>
      </w:pPr>
      <w:r>
        <w:rPr>
          <w:rFonts w:ascii="Times New Roman" w:eastAsia="Times New Roman" w:hAnsi="Times New Roman" w:cs="Times New Roman"/>
          <w:sz w:val="52"/>
          <w:szCs w:val="52"/>
          <w:lang w:val="ru-RU"/>
        </w:rPr>
        <w:br w:type="page"/>
      </w:r>
    </w:p>
    <w:p w14:paraId="5A4E7996" w14:textId="7359C82A" w:rsidR="000C5274" w:rsidRPr="003754E5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52"/>
          <w:szCs w:val="52"/>
          <w:rtl/>
          <w:lang w:val="ru-RU"/>
        </w:rPr>
      </w:pPr>
      <w:r>
        <w:rPr>
          <w:rFonts w:ascii="Times New Roman" w:hAnsi="Times New Roman" w:cs="Times New Roman"/>
          <w:noProof/>
          <w:color w:val="C67F38"/>
          <w:sz w:val="52"/>
          <w:szCs w:val="52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4230E48" wp14:editId="7F1C14E0">
                <wp:simplePos x="0" y="0"/>
                <wp:positionH relativeFrom="column">
                  <wp:posOffset>-396875</wp:posOffset>
                </wp:positionH>
                <wp:positionV relativeFrom="paragraph">
                  <wp:posOffset>24130</wp:posOffset>
                </wp:positionV>
                <wp:extent cx="5269865" cy="1448435"/>
                <wp:effectExtent l="0" t="0" r="0" b="0"/>
                <wp:wrapNone/>
                <wp:docPr id="729" name="مستطيل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9865" cy="144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2C877" w14:textId="77777777" w:rsidR="0066420A" w:rsidRPr="008951A5" w:rsidRDefault="0066420A" w:rsidP="008951A5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b/>
                                <w:bCs/>
                                <w:color w:val="781F16"/>
                                <w:sz w:val="28"/>
                                <w:szCs w:val="28"/>
                                <w:lang w:val="ru-RU" w:bidi="ar-AE"/>
                              </w:rPr>
                            </w:pPr>
                            <w:r>
                              <w:rPr>
                                <w:rFonts w:asciiTheme="majorHAnsi" w:hAnsiTheme="majorHAnsi" w:cs="adwa-assalaf"/>
                                <w:b/>
                                <w:bCs/>
                                <w:color w:val="781F16"/>
                                <w:sz w:val="28"/>
                                <w:szCs w:val="28"/>
                                <w:lang w:val="ru-RU" w:bidi="ar-AE"/>
                              </w:rPr>
                              <w:t>С именем Аллаха, Милостивого, Являю</w:t>
                            </w:r>
                            <w:r w:rsidRPr="008951A5">
                              <w:rPr>
                                <w:rFonts w:asciiTheme="majorHAnsi" w:hAnsiTheme="majorHAnsi" w:cs="adwa-assalaf"/>
                                <w:b/>
                                <w:bCs/>
                                <w:color w:val="781F16"/>
                                <w:sz w:val="28"/>
                                <w:szCs w:val="28"/>
                                <w:lang w:val="ru-RU" w:bidi="ar-AE"/>
                              </w:rPr>
                              <w:t>щего милость</w:t>
                            </w:r>
                          </w:p>
                          <w:p w14:paraId="18F17DCF" w14:textId="77777777" w:rsidR="0066420A" w:rsidRPr="0064763C" w:rsidRDefault="0066420A" w:rsidP="008951A5">
                            <w:pPr>
                              <w:bidi w:val="0"/>
                              <w:jc w:val="both"/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fr-FR" w:bidi="ar-AE"/>
                              </w:rPr>
                            </w:pPr>
                            <w:r w:rsidRPr="0064763C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fr-FR" w:bidi="ar-AE"/>
                              </w:rPr>
                              <w:t>Воистину, Вся Хвала принадлежит Одному лишь Аллаху, Которого мы восхваляем и к Которому взываем о помощи и прощении. Мы ищем защиты у Аллаха от зла наших душ и дурных дел. Кого Аллах ведет по прямому пути, того никто не сможет ввести в заблуждение. А кого Он оставит, того никто не наставит на прямой путь.</w:t>
                            </w:r>
                            <w:r w:rsidRPr="0064763C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ru-RU" w:bidi="ar-AE"/>
                              </w:rPr>
                              <w:t xml:space="preserve"> </w:t>
                            </w:r>
                            <w:r w:rsidRPr="0064763C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fr-FR" w:bidi="ar-AE"/>
                              </w:rPr>
                              <w:t>Я Свидетельствую, что нет никого достойного поклонения, кроме Одного Аллаха, и свидетельствую, что Мухаммад – раб и посланник Его.</w:t>
                            </w:r>
                            <w:r w:rsidRPr="0064763C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ru-RU" w:bidi="ar-AE"/>
                              </w:rPr>
                              <w:t xml:space="preserve"> </w:t>
                            </w:r>
                            <w:r w:rsidRPr="0064763C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fr-FR" w:bidi="ar-AE"/>
                              </w:rPr>
                              <w:t>А затем: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30E48" id="_x0645__x0633__x062a__x0637__x064a__x0644__x0020_92" o:spid="_x0000_s1026" style="position:absolute;left:0;text-align:left;margin-left:-31.25pt;margin-top:1.9pt;width:414.95pt;height:114.0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" filled="f" stroked="f" strokeweight="2pt">
                <v:path arrowok="t"/>
                <v:textbox>
                  <w:txbxContent>
                    <w:p w14:paraId="6DA2C877" w14:textId="77777777" w:rsidR="0066420A" w:rsidRPr="008951A5" w:rsidRDefault="0066420A" w:rsidP="008951A5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b/>
                          <w:bCs/>
                          <w:color w:val="781F16"/>
                          <w:sz w:val="28"/>
                          <w:szCs w:val="28"/>
                          <w:lang w:val="ru-RU" w:bidi="ar-AE"/>
                        </w:rPr>
                      </w:pPr>
                      <w:r>
                        <w:rPr>
                          <w:rFonts w:asciiTheme="majorHAnsi" w:hAnsiTheme="majorHAnsi" w:cs="adwa-assalaf"/>
                          <w:b/>
                          <w:bCs/>
                          <w:color w:val="781F16"/>
                          <w:sz w:val="28"/>
                          <w:szCs w:val="28"/>
                          <w:lang w:val="ru-RU" w:bidi="ar-AE"/>
                        </w:rPr>
                        <w:t>С именем Аллаха, Милостивого, Являю</w:t>
                      </w:r>
                      <w:r w:rsidRPr="008951A5">
                        <w:rPr>
                          <w:rFonts w:asciiTheme="majorHAnsi" w:hAnsiTheme="majorHAnsi" w:cs="adwa-assalaf"/>
                          <w:b/>
                          <w:bCs/>
                          <w:color w:val="781F16"/>
                          <w:sz w:val="28"/>
                          <w:szCs w:val="28"/>
                          <w:lang w:val="ru-RU" w:bidi="ar-AE"/>
                        </w:rPr>
                        <w:t>щего милость</w:t>
                      </w:r>
                    </w:p>
                    <w:p w14:paraId="18F17DCF" w14:textId="77777777" w:rsidR="0066420A" w:rsidRPr="0064763C" w:rsidRDefault="0066420A" w:rsidP="008951A5">
                      <w:pPr>
                        <w:bidi w:val="0"/>
                        <w:jc w:val="both"/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fr-FR" w:bidi="ar-AE"/>
                        </w:rPr>
                      </w:pPr>
                      <w:r w:rsidRPr="0064763C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fr-FR" w:bidi="ar-AE"/>
                        </w:rPr>
                        <w:t>Воистину, Вся Хвала принадлежит Одному лишь Аллаху, Которого мы восхваляем и к Которому взываем о помощи и прощении. Мы ищем защиты у Аллаха от зла наших душ и дурных дел. Кого Аллах ведет по прямому пути, того никто не сможет ввести в заблуждение. А кого Он оставит, того никто не наставит на прямой путь.</w:t>
                      </w:r>
                      <w:r w:rsidRPr="0064763C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ru-RU" w:bidi="ar-AE"/>
                        </w:rPr>
                        <w:t xml:space="preserve"> </w:t>
                      </w:r>
                      <w:r w:rsidRPr="0064763C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fr-FR" w:bidi="ar-AE"/>
                        </w:rPr>
                        <w:t>Я Свидетельствую, что нет никого достойного поклонения, кроме Одного Аллаха, и свидетельствую, что Мухаммад – раб и посланник Его.</w:t>
                      </w:r>
                      <w:r w:rsidRPr="0064763C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ru-RU" w:bidi="ar-AE"/>
                        </w:rPr>
                        <w:t xml:space="preserve"> </w:t>
                      </w:r>
                      <w:r w:rsidRPr="0064763C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fr-FR" w:bidi="ar-AE"/>
                        </w:rPr>
                        <w:t>А затем:</w:t>
                      </w:r>
                    </w:p>
                  </w:txbxContent>
                </v:textbox>
              </v:rect>
            </w:pict>
          </mc:Fallback>
        </mc:AlternateContent>
      </w:r>
    </w:p>
    <w:p w14:paraId="0F9B6834" w14:textId="77777777" w:rsidR="000C5274" w:rsidRDefault="000C527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52"/>
          <w:szCs w:val="52"/>
          <w:lang w:val="ru-RU"/>
        </w:rPr>
      </w:pPr>
    </w:p>
    <w:p w14:paraId="57F95E44" w14:textId="77777777" w:rsidR="00327D5C" w:rsidRDefault="00327D5C" w:rsidP="00327D5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52"/>
          <w:szCs w:val="52"/>
          <w:lang w:val="ru-RU"/>
        </w:rPr>
      </w:pPr>
    </w:p>
    <w:p w14:paraId="14A24C91" w14:textId="77777777" w:rsidR="00327D5C" w:rsidRPr="00327D5C" w:rsidRDefault="00327D5C" w:rsidP="00327D5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52"/>
          <w:szCs w:val="52"/>
          <w:rtl/>
          <w:lang w:val="ru-RU"/>
        </w:rPr>
      </w:pPr>
    </w:p>
    <w:p w14:paraId="316025CD" w14:textId="47630992" w:rsidR="008F67FB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FF0000"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296759" behindDoc="0" locked="0" layoutInCell="1" allowOverlap="1" wp14:anchorId="7FE7CAA0" wp14:editId="2D34385D">
                <wp:simplePos x="0" y="0"/>
                <wp:positionH relativeFrom="margin">
                  <wp:posOffset>-396875</wp:posOffset>
                </wp:positionH>
                <wp:positionV relativeFrom="paragraph">
                  <wp:posOffset>185420</wp:posOffset>
                </wp:positionV>
                <wp:extent cx="5445760" cy="448310"/>
                <wp:effectExtent l="0" t="0" r="0" b="8890"/>
                <wp:wrapNone/>
                <wp:docPr id="728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76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C0D7B" w14:textId="77777777" w:rsidR="0066420A" w:rsidRPr="00315CBF" w:rsidRDefault="0066420A" w:rsidP="005E7C2D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315CBF">
                              <w:rPr>
                                <w:rFonts w:asciiTheme="majorHAnsi" w:hAnsiTheme="majorHAnsi" w:cs="Al-Homam"/>
                                <w:b/>
                                <w:color w:val="763014"/>
                                <w:sz w:val="28"/>
                                <w:szCs w:val="28"/>
                                <w:lang w:val="ru-RU"/>
                              </w:rPr>
                              <w:t>Предисловие к книге</w:t>
                            </w:r>
                            <w:r w:rsidR="00315CBF">
                              <w:rPr>
                                <w:rFonts w:asciiTheme="majorHAnsi" w:hAnsiTheme="majorHAnsi" w:cs="Al-Homam"/>
                                <w:b/>
                                <w:color w:val="763014"/>
                                <w:sz w:val="28"/>
                                <w:szCs w:val="28"/>
                                <w:lang w:val="ru-RU"/>
                              </w:rPr>
                              <w:t>, которая находится перед тобой</w:t>
                            </w:r>
                          </w:p>
                          <w:p w14:paraId="23DDF7C9" w14:textId="77777777" w:rsidR="0066420A" w:rsidRPr="005E7C2D" w:rsidRDefault="0066420A" w:rsidP="008F67FB">
                            <w:pPr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7CAA0" id="_x0645__x0633__x062a__x0637__x064a__x0644__x0020_13" o:spid="_x0000_s1027" style="position:absolute;left:0;text-align:left;margin-left:-31.25pt;margin-top:14.6pt;width:428.8pt;height:35.3pt;z-index:2512967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" filled="f" stroked="f" strokeweight="2pt">
                <v:path arrowok="t"/>
                <v:textbox>
                  <w:txbxContent>
                    <w:p w14:paraId="1D3C0D7B" w14:textId="77777777" w:rsidR="0066420A" w:rsidRPr="00315CBF" w:rsidRDefault="0066420A" w:rsidP="005E7C2D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315CBF">
                        <w:rPr>
                          <w:rFonts w:asciiTheme="majorHAnsi" w:hAnsiTheme="majorHAnsi" w:cs="Al-Homam"/>
                          <w:b/>
                          <w:color w:val="763014"/>
                          <w:sz w:val="28"/>
                          <w:szCs w:val="28"/>
                          <w:lang w:val="ru-RU"/>
                        </w:rPr>
                        <w:t>Предисловие к книге</w:t>
                      </w:r>
                      <w:r w:rsidR="00315CBF">
                        <w:rPr>
                          <w:rFonts w:asciiTheme="majorHAnsi" w:hAnsiTheme="majorHAnsi" w:cs="Al-Homam"/>
                          <w:b/>
                          <w:color w:val="763014"/>
                          <w:sz w:val="28"/>
                          <w:szCs w:val="28"/>
                          <w:lang w:val="ru-RU"/>
                        </w:rPr>
                        <w:t>, которая находится перед тобой</w:t>
                      </w:r>
                    </w:p>
                    <w:p w14:paraId="23DDF7C9" w14:textId="77777777" w:rsidR="0066420A" w:rsidRPr="005E7C2D" w:rsidRDefault="0066420A" w:rsidP="008F67FB">
                      <w:pPr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96FC1E" w14:textId="77777777" w:rsidR="001E6E97" w:rsidRPr="003E5CC3" w:rsidRDefault="001E6E97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4B52F226" w14:textId="77777777" w:rsidR="001E6E97" w:rsidRPr="003E5CC3" w:rsidRDefault="001E6E97" w:rsidP="0031428C">
      <w:pPr>
        <w:bidi w:val="0"/>
        <w:spacing w:after="0" w:line="214" w:lineRule="auto"/>
        <w:rPr>
          <w:rFonts w:ascii="Times New Roman" w:eastAsia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4820812F" w14:textId="737D6F44" w:rsidR="00DF5324" w:rsidRPr="003E5CC3" w:rsidRDefault="00AB6B4F" w:rsidP="0031428C">
      <w:pPr>
        <w:bidi w:val="0"/>
        <w:spacing w:after="0" w:line="21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7A5560AB" wp14:editId="7A4CE86C">
                <wp:simplePos x="0" y="0"/>
                <wp:positionH relativeFrom="column">
                  <wp:posOffset>15240</wp:posOffset>
                </wp:positionH>
                <wp:positionV relativeFrom="paragraph">
                  <wp:posOffset>177800</wp:posOffset>
                </wp:positionV>
                <wp:extent cx="4808220" cy="4108450"/>
                <wp:effectExtent l="2540" t="0" r="15240" b="19050"/>
                <wp:wrapNone/>
                <wp:docPr id="1066" name="مجموعة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8220" cy="4108450"/>
                          <a:chOff x="-99" y="878"/>
                          <a:chExt cx="44783" cy="32993"/>
                        </a:xfrm>
                      </wpg:grpSpPr>
                      <wps:wsp>
                        <wps:cNvPr id="1067" name="Rectangle 14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0900" y="-1240"/>
                            <a:ext cx="5816" cy="216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77BE74D" w14:textId="77777777" w:rsidR="0066420A" w:rsidRPr="005E7C2D" w:rsidRDefault="0066420A" w:rsidP="005E7C2D">
                              <w:pPr>
                                <w:jc w:val="center"/>
                                <w:rPr>
                                  <w:rFonts w:ascii="Cambria" w:hAnsi="Cambria"/>
                                  <w:lang w:val="ru-RU"/>
                                </w:rPr>
                              </w:pP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 xml:space="preserve">Аллах создал нас для </w:t>
                              </w:r>
                              <w:r w:rsidRPr="005E7C2D">
                                <w:rPr>
                                  <w:rFonts w:ascii="Cambria" w:hAnsi="Cambria"/>
                                  <w:b/>
                                  <w:lang w:val="ru-RU"/>
                                </w:rPr>
                                <w:t>Единобожия</w:t>
                              </w:r>
                            </w:p>
                            <w:p w14:paraId="576538DB" w14:textId="77777777" w:rsidR="0066420A" w:rsidRPr="008B40FA" w:rsidRDefault="0066420A" w:rsidP="00BD4AEF">
                              <w:pPr>
                                <w:bidi w:val="0"/>
                                <w:spacing w:after="0" w:line="520" w:lineRule="exact"/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8"/>
                                  <w:szCs w:val="28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22091" y="3810"/>
                            <a:ext cx="0" cy="1602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C6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157" y="5465"/>
                            <a:ext cx="34294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C6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239" y="878"/>
                            <a:ext cx="34212" cy="364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27CC38" w14:textId="77777777" w:rsidR="0066420A" w:rsidRPr="005C038E" w:rsidRDefault="0066420A" w:rsidP="005E7C2D">
                              <w:pPr>
                                <w:jc w:val="center"/>
                                <w:rPr>
                                  <w:rFonts w:ascii="Cambria" w:hAnsi="Cambria"/>
                                  <w:sz w:val="18"/>
                                </w:rPr>
                              </w:pPr>
                              <w:r w:rsidRPr="005C038E">
                                <w:rPr>
                                  <w:rFonts w:ascii="Cambria" w:hAnsi="Cambria" w:cs="ae_AlArabiya"/>
                                  <w:color w:val="C00000"/>
                                  <w:sz w:val="28"/>
                                  <w:szCs w:val="36"/>
                                </w:rPr>
                                <w:t>ПОЧЕМУ МЫ ИЗУЧАЕМ ЕДИНОБОЖИЕ ?</w:t>
                              </w:r>
                            </w:p>
                            <w:p w14:paraId="1FD27A41" w14:textId="77777777" w:rsidR="0066420A" w:rsidRPr="00006419" w:rsidRDefault="0066420A" w:rsidP="0007311A">
                              <w:pPr>
                                <w:spacing w:after="0" w:line="214" w:lineRule="auto"/>
                                <w:rPr>
                                  <w:rFonts w:ascii="adwa-assalaf" w:eastAsia="Times New Roman" w:hAnsi="adwa-assalaf" w:cs="adwa-assalaf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8A8D764" w14:textId="77777777" w:rsidR="0066420A" w:rsidRPr="008B40FA" w:rsidRDefault="0066420A" w:rsidP="0007311A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Rectangle 18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0998" y="5665"/>
                            <a:ext cx="5817" cy="21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810CD4D" w14:textId="77777777" w:rsidR="0066420A" w:rsidRPr="005E7C2D" w:rsidRDefault="0066420A" w:rsidP="005E7C2D">
                              <w:pPr>
                                <w:jc w:val="center"/>
                                <w:rPr>
                                  <w:rFonts w:ascii="Cambria" w:hAnsi="Cambria"/>
                                  <w:lang w:val="ru-RU"/>
                                </w:rPr>
                              </w:pP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 xml:space="preserve">Не войдет в Рай никто, кроме </w:t>
                              </w:r>
                              <w:r w:rsidRPr="005E7C2D">
                                <w:rPr>
                                  <w:rFonts w:ascii="Cambria" w:hAnsi="Cambria"/>
                                  <w:b/>
                                  <w:lang w:val="ru-RU"/>
                                </w:rPr>
                                <w:t>единобожников</w:t>
                              </w:r>
                            </w:p>
                            <w:p w14:paraId="17A0EA00" w14:textId="77777777" w:rsidR="0066420A" w:rsidRPr="005E7C2D" w:rsidRDefault="0066420A" w:rsidP="00BD4AEF">
                              <w:pPr>
                                <w:bidi w:val="0"/>
                                <w:spacing w:after="0" w:line="520" w:lineRule="exact"/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Rectangle 19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0824" y="12640"/>
                            <a:ext cx="5816" cy="21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5C048F1" w14:textId="77777777" w:rsidR="0066420A" w:rsidRPr="005E7C2D" w:rsidRDefault="0066420A" w:rsidP="005E7C2D">
                              <w:pPr>
                                <w:jc w:val="center"/>
                                <w:rPr>
                                  <w:rFonts w:ascii="Cambria" w:hAnsi="Cambria"/>
                                </w:rPr>
                              </w:pPr>
                              <w:r w:rsidRPr="005E7C2D">
                                <w:rPr>
                                  <w:rFonts w:ascii="Cambria" w:hAnsi="Cambria"/>
                                  <w:b/>
                                  <w:lang w:val="ru-RU"/>
                                </w:rPr>
                                <w:t>Единобожие</w:t>
                              </w: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 xml:space="preserve"> - п</w:t>
                              </w:r>
                              <w:r w:rsidRPr="005E7C2D">
                                <w:rPr>
                                  <w:rFonts w:ascii="Cambria" w:hAnsi="Cambria"/>
                                </w:rPr>
                                <w:t>ричина прощения грехов</w:t>
                              </w:r>
                            </w:p>
                            <w:p w14:paraId="7CBB2F59" w14:textId="77777777" w:rsidR="0066420A" w:rsidRPr="005E7C2D" w:rsidRDefault="0066420A" w:rsidP="00BD4AEF">
                              <w:pPr>
                                <w:bidi w:val="0"/>
                                <w:spacing w:after="0" w:line="520" w:lineRule="exact"/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6"/>
                                  <w:szCs w:val="28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Rectangle 20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0569" y="19910"/>
                            <a:ext cx="6378" cy="21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B1F212E" w14:textId="77777777" w:rsidR="0066420A" w:rsidRPr="005E7C2D" w:rsidRDefault="0066420A" w:rsidP="005E7C2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5E7C2D">
                                <w:rPr>
                                  <w:rFonts w:ascii="Cambria" w:hAnsi="Cambria"/>
                                  <w:b/>
                                  <w:lang w:val="ru-RU"/>
                                </w:rPr>
                                <w:t>Единобожие</w:t>
                              </w: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 xml:space="preserve"> - причина спокойствия, умиротворения</w:t>
                              </w:r>
                            </w:p>
                            <w:p w14:paraId="4448939D" w14:textId="77777777" w:rsidR="0066420A" w:rsidRPr="005E7C2D" w:rsidRDefault="0066420A" w:rsidP="00BD4AEF">
                              <w:pPr>
                                <w:bidi w:val="0"/>
                                <w:jc w:val="center"/>
                                <w:rPr>
                                  <w:sz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Rectangle 21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7841" y="-1193"/>
                            <a:ext cx="5817" cy="216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BFF6FDC" w14:textId="77777777" w:rsidR="0066420A" w:rsidRPr="005E7C2D" w:rsidRDefault="0066420A" w:rsidP="005E7C2D">
                              <w:pPr>
                                <w:jc w:val="center"/>
                                <w:rPr>
                                  <w:rFonts w:ascii="Cambria" w:hAnsi="Cambria"/>
                                  <w:lang w:val="ru-RU"/>
                                </w:rPr>
                              </w:pP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 xml:space="preserve">Аллах не принимает ни одно дело, кроме как с </w:t>
                              </w:r>
                              <w:r w:rsidRPr="005E7C2D">
                                <w:rPr>
                                  <w:rFonts w:ascii="Cambria" w:hAnsi="Cambria"/>
                                  <w:b/>
                                  <w:lang w:val="ru-RU"/>
                                </w:rPr>
                                <w:t>Единобожием</w:t>
                              </w:r>
                            </w:p>
                            <w:p w14:paraId="51731147" w14:textId="77777777" w:rsidR="0066420A" w:rsidRPr="005E7C2D" w:rsidRDefault="0066420A" w:rsidP="00AD288A">
                              <w:pPr>
                                <w:bidi w:val="0"/>
                                <w:spacing w:after="0" w:line="520" w:lineRule="exact"/>
                                <w:jc w:val="both"/>
                                <w:rPr>
                                  <w:rFonts w:ascii="adwa-assalaf" w:eastAsia="Times New Roman" w:hAnsi="adwa-assalaf" w:cs="adwa-assalaf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Rectangle 22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7940" y="5724"/>
                            <a:ext cx="5817" cy="216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859D569" w14:textId="77777777" w:rsidR="0066420A" w:rsidRPr="005E7C2D" w:rsidRDefault="0066420A" w:rsidP="005E7C2D">
                              <w:pPr>
                                <w:jc w:val="center"/>
                                <w:rPr>
                                  <w:rFonts w:ascii="Cambria" w:hAnsi="Cambria"/>
                                  <w:lang w:val="ru-RU"/>
                                </w:rPr>
                              </w:pPr>
                              <w:r w:rsidRPr="005E7C2D">
                                <w:rPr>
                                  <w:rFonts w:ascii="Cambria" w:hAnsi="Cambria"/>
                                  <w:b/>
                                  <w:lang w:val="ru-RU"/>
                                </w:rPr>
                                <w:t>Единобожие</w:t>
                              </w: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 xml:space="preserve"> - п</w:t>
                              </w:r>
                              <w:r w:rsidRPr="00DA37B7">
                                <w:rPr>
                                  <w:rFonts w:ascii="Cambria" w:hAnsi="Cambria"/>
                                  <w:lang w:val="ru-RU"/>
                                </w:rPr>
                                <w:t>ричина увелич</w:t>
                              </w: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>е</w:t>
                              </w:r>
                              <w:r w:rsidRPr="00DA37B7">
                                <w:rPr>
                                  <w:rFonts w:ascii="Cambria" w:hAnsi="Cambria"/>
                                  <w:lang w:val="ru-RU"/>
                                </w:rPr>
                                <w:t>ния благих дел</w:t>
                              </w:r>
                            </w:p>
                            <w:p w14:paraId="795CD6B0" w14:textId="77777777" w:rsidR="0066420A" w:rsidRPr="008C365C" w:rsidRDefault="0066420A" w:rsidP="006F566C">
                              <w:pPr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9A50AF4" w14:textId="77777777" w:rsidR="0066420A" w:rsidRPr="008B40FA" w:rsidRDefault="0066420A" w:rsidP="006F566C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Rectangle 23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7940" y="12523"/>
                            <a:ext cx="5817" cy="216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2EC714" w14:textId="77777777" w:rsidR="0066420A" w:rsidRPr="005E7C2D" w:rsidRDefault="0066420A" w:rsidP="005E7C2D">
                              <w:pPr>
                                <w:jc w:val="center"/>
                                <w:rPr>
                                  <w:rFonts w:ascii="Cambria" w:hAnsi="Cambria"/>
                                  <w:lang w:val="ru-RU"/>
                                </w:rPr>
                              </w:pPr>
                              <w:r w:rsidRPr="005E7C2D">
                                <w:rPr>
                                  <w:rFonts w:ascii="Cambria" w:hAnsi="Cambria"/>
                                  <w:b/>
                                  <w:lang w:val="ru-RU"/>
                                </w:rPr>
                                <w:t>Единобожие</w:t>
                              </w: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 xml:space="preserve"> - </w:t>
                              </w:r>
                              <w:r w:rsidRPr="005E7C2D">
                                <w:rPr>
                                  <w:rFonts w:ascii="Cambria" w:hAnsi="Cambria"/>
                                  <w:sz w:val="20"/>
                                  <w:lang w:val="ru-RU"/>
                                </w:rPr>
                                <w:t>причина  наставления на прямой путь и установления безопасности</w:t>
                              </w:r>
                            </w:p>
                            <w:p w14:paraId="5F980828" w14:textId="77777777" w:rsidR="0066420A" w:rsidRPr="005E7C2D" w:rsidRDefault="0066420A" w:rsidP="00BD4AEF">
                              <w:pPr>
                                <w:bidi w:val="0"/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Rectangle 24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7673" y="19845"/>
                            <a:ext cx="6351" cy="216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17D8BDC" w14:textId="77777777" w:rsidR="0066420A" w:rsidRPr="005E7C2D" w:rsidRDefault="0066420A" w:rsidP="005E7C2D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5E7C2D">
                                <w:rPr>
                                  <w:rFonts w:ascii="Cambria" w:hAnsi="Cambria"/>
                                  <w:b/>
                                  <w:lang w:val="ru-RU"/>
                                </w:rPr>
                                <w:t>Единобожие</w:t>
                              </w:r>
                              <w:r w:rsidRPr="005E7C2D">
                                <w:rPr>
                                  <w:rFonts w:ascii="Cambria" w:hAnsi="Cambria"/>
                                  <w:lang w:val="ru-RU"/>
                                </w:rPr>
                                <w:t xml:space="preserve"> - причина заступничества Пророка</w:t>
                              </w:r>
                              <w:r w:rsidRPr="005E7C2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5E7C2D">
                                <w:rPr>
                                  <w:rFonts w:ascii="Arial Unicode MS" w:hAnsi="Arial Unicode MS" w:cs="Arial Unicode MS"/>
                                  <w:color w:val="000000"/>
                                  <w:sz w:val="20"/>
                                  <w:szCs w:val="24"/>
                                  <w:shd w:val="clear" w:color="auto" w:fill="FFFFFF"/>
                                </w:rPr>
                                <w:t>ﷺ</w:t>
                              </w:r>
                            </w:p>
                            <w:p w14:paraId="486B2C7F" w14:textId="77777777" w:rsidR="0066420A" w:rsidRPr="00547A77" w:rsidRDefault="0066420A" w:rsidP="00BD4AEF">
                              <w:pPr>
                                <w:bidi w:val="0"/>
                                <w:jc w:val="center"/>
                                <w:rPr>
                                  <w:rFonts w:ascii="adwa-assalaf" w:hAnsi="adwa-assalaf" w:cs="adwa-assalaf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5560AB" id="_x0645__x062c__x0645__x0648__x0639__x0629__x0020_635" o:spid="_x0000_s1028" style="position:absolute;left:0;text-align:left;margin-left:1.2pt;margin-top:14pt;width:378.6pt;height:323.5pt;z-index:251912192;mso-width-relative:margin;mso-height-relative:margin" coordorigin="-99,878" coordsize="44783,3299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">
                <v:rect id="Rectangle_x0020_14" o:spid="_x0000_s1029" style="position:absolute;left:30900;top:-1240;width:5816;height:21698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+TOFwwAA&#10;AN0AAAAPAAAAZHJzL2Rvd25yZXYueG1sRE9LasMwEN0XcgcxgW5KLMcLp3GihBAwLXRR6vQAY2ti&#10;m1gjI6mxe/uqUOhuHu87++NsBnEn53vLCtZJCoK4sbrnVsHnpVw9g/ABWeNgmRR8k4fjYfGwx0Lb&#10;iT/oXoVWxBD2BSroQhgLKX3TkUGf2JE4clfrDIYIXSu1wymGm0FmaZpLgz3Hhg5HOnfU3Kovo0C/&#10;Nzzk/fz00r5t6zIrXVnTRqnH5XzagQg0h3/xn/tVx/lpvoHfb+IJ8vA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H+TOFwwAAAN0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277BE74D" w14:textId="77777777" w:rsidR="0066420A" w:rsidRPr="005E7C2D" w:rsidRDefault="0066420A" w:rsidP="005E7C2D">
                        <w:pPr>
                          <w:jc w:val="center"/>
                          <w:rPr>
                            <w:rFonts w:ascii="Cambria" w:hAnsi="Cambria"/>
                            <w:lang w:val="ru-RU"/>
                          </w:rPr>
                        </w:pP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 xml:space="preserve">Аллах создал нас для </w:t>
                        </w:r>
                        <w:r w:rsidRPr="005E7C2D">
                          <w:rPr>
                            <w:rFonts w:ascii="Cambria" w:hAnsi="Cambria"/>
                            <w:b/>
                            <w:lang w:val="ru-RU"/>
                          </w:rPr>
                          <w:t>Единобожия</w:t>
                        </w:r>
                      </w:p>
                      <w:p w14:paraId="576538DB" w14:textId="77777777" w:rsidR="0066420A" w:rsidRPr="008B40FA" w:rsidRDefault="0066420A" w:rsidP="00BD4AEF">
                        <w:pPr>
                          <w:bidi w:val="0"/>
                          <w:spacing w:after="0" w:line="520" w:lineRule="exact"/>
                          <w:jc w:val="center"/>
                          <w:rPr>
                            <w:rFonts w:ascii="adwa-assalaf" w:eastAsia="Times New Roman" w:hAnsi="adwa-assalaf" w:cs="adwa-assalaf"/>
                            <w:sz w:val="28"/>
                            <w:szCs w:val="28"/>
                            <w:lang w:val="fr-FR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AutoShape_x0020_15" o:spid="_x0000_s1030" type="#_x0000_t32" style="position:absolute;left:22091;top:3810;width:0;height:1602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" strokecolor="#c67f38" strokeweight="2.25pt"/>
                <v:shape id="AutoShape_x0020_16" o:spid="_x0000_s1031" type="#_x0000_t32" style="position:absolute;left:4157;top:5465;width:34294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qNPxcEAAADdAAAADwAAAGRycy9kb3ducmV2LnhtbERP24rCMBB9F/Yfwiz4pumKeKmmsggu&#10;+uRl9wPGZuzFZlKabK1/bwTBtzmc6yxXnalES40rLCv4GkYgiFOrC84U/P1uBjMQziNrrCyTgjs5&#10;WCUfvSXG2t74SO3JZyKEsItRQe59HUvp0pwMuqGtiQN3sY1BH2CTSd3gLYSbSo6iaCINFhwacqxp&#10;nVN6Pf0bBXu73h40n8/jstTTWvtd+9PtlOp/dt8LEJ46/xa/3Fsd5keTOTy/CSfI5A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qo0/FwQAAAN0AAAAPAAAAAAAAAAAAAAAA&#10;AKECAABkcnMvZG93bnJldi54bWxQSwUGAAAAAAQABAD5AAAAjwMAAAAA&#10;" strokecolor="#c67f38" strokeweight="1pt"/>
                <v:rect id="Rectangle_x0020_17" o:spid="_x0000_s1032" style="position:absolute;left:4239;top:878;width:34212;height:36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cLMTxwAA&#10;AN0AAAAPAAAAZHJzL2Rvd25yZXYueG1sRI9Ba8JAEIXvBf/DMoKXUjcWqxJdRQqWShXU9tLbkB2T&#10;YHY2ZFcT/71zKPQ2w3vz3jeLVecqdaMmlJ4NjIYJKOLM25JzAz/fm5cZqBCRLVaeycCdAqyWvacF&#10;pta3fKTbKeZKQjikaKCIsU61DllBDsPQ18SinX3jMMra5No22Eq4q/Rrkky0w5KlocCa3gvKLqer&#10;M3CsWnrbfvF+7H7L0Yfe7PLD88yYQb9bz0FF6uK/+e/60wp+MhV++UZG0MsH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AnCzE8cAAADdAAAADwAAAAAAAAAAAAAAAACXAgAAZHJz&#10;L2Rvd25yZXYueG1sUEsFBgAAAAAEAAQA9QAAAIsDAAAAAA==&#10;" fillcolor="#f6eede" stroked="f" strokeweight="1.5pt">
                  <v:fill color2="#d4a85a" angle="-135" focus="100%" type="gradient"/>
                  <v:shadow on="t" opacity="26213f" origin="-.5,-.5"/>
                  <v:textbox>
                    <w:txbxContent>
                      <w:p w14:paraId="6627CC38" w14:textId="77777777" w:rsidR="0066420A" w:rsidRPr="005C038E" w:rsidRDefault="0066420A" w:rsidP="005E7C2D">
                        <w:pPr>
                          <w:jc w:val="center"/>
                          <w:rPr>
                            <w:rFonts w:ascii="Cambria" w:hAnsi="Cambria"/>
                            <w:sz w:val="18"/>
                          </w:rPr>
                        </w:pPr>
                        <w:r w:rsidRPr="005C038E">
                          <w:rPr>
                            <w:rFonts w:ascii="Cambria" w:hAnsi="Cambria" w:cs="ae_AlArabiya"/>
                            <w:color w:val="C00000"/>
                            <w:sz w:val="28"/>
                            <w:szCs w:val="36"/>
                          </w:rPr>
                          <w:t>ПОЧЕМУ МЫ ИЗУЧАЕМ ЕДИНОБОЖИЕ ?</w:t>
                        </w:r>
                      </w:p>
                      <w:p w14:paraId="1FD27A41" w14:textId="77777777" w:rsidR="0066420A" w:rsidRPr="00006419" w:rsidRDefault="0066420A" w:rsidP="0007311A">
                        <w:pPr>
                          <w:spacing w:after="0" w:line="214" w:lineRule="auto"/>
                          <w:rPr>
                            <w:rFonts w:ascii="adwa-assalaf" w:eastAsia="Times New Roman" w:hAnsi="adwa-assalaf" w:cs="adwa-assalaf"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</w:p>
                      <w:p w14:paraId="68A8D764" w14:textId="77777777" w:rsidR="0066420A" w:rsidRPr="008B40FA" w:rsidRDefault="0066420A" w:rsidP="0007311A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rect>
                <v:rect id="Rectangle_x0020_18" o:spid="_x0000_s1033" style="position:absolute;left:30998;top:5665;width:5817;height:21552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hZi3wwAA&#10;AN0AAAAPAAAAZHJzL2Rvd25yZXYueG1sRE/NasJAEL4XfIdlhF6K2eghqTGrlEJQ6EFqfYAxOybB&#10;7GzYXTV9e7cg9DYf3++Um9H04kbOd5YVzJMUBHFtdceNguNPNXsH4QOyxt4yKfglD5v15KXEQts7&#10;f9PtEBoRQ9gXqKANYSik9HVLBn1iB+LIna0zGCJ0jdQO7zHc9HKRppk02HFsaHGgz5bqy+FqFOh9&#10;zX3WjW/b5mt5qhaVq06UK/U6HT9WIAKN4V/8dO90nJ/mc/j7Jp4g1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ihZi3wwAAAN0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5810CD4D" w14:textId="77777777" w:rsidR="0066420A" w:rsidRPr="005E7C2D" w:rsidRDefault="0066420A" w:rsidP="005E7C2D">
                        <w:pPr>
                          <w:jc w:val="center"/>
                          <w:rPr>
                            <w:rFonts w:ascii="Cambria" w:hAnsi="Cambria"/>
                            <w:lang w:val="ru-RU"/>
                          </w:rPr>
                        </w:pP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 xml:space="preserve">Не войдет в Рай никто, кроме </w:t>
                        </w:r>
                        <w:r w:rsidRPr="005E7C2D">
                          <w:rPr>
                            <w:rFonts w:ascii="Cambria" w:hAnsi="Cambria"/>
                            <w:b/>
                            <w:lang w:val="ru-RU"/>
                          </w:rPr>
                          <w:t>единобожников</w:t>
                        </w:r>
                      </w:p>
                      <w:p w14:paraId="17A0EA00" w14:textId="77777777" w:rsidR="0066420A" w:rsidRPr="005E7C2D" w:rsidRDefault="0066420A" w:rsidP="00BD4AEF">
                        <w:pPr>
                          <w:bidi w:val="0"/>
                          <w:spacing w:after="0" w:line="520" w:lineRule="exact"/>
                          <w:jc w:val="center"/>
                          <w:rPr>
                            <w:rFonts w:ascii="adwa-assalaf" w:eastAsia="Times New Roman" w:hAnsi="adwa-assalaf" w:cs="adwa-assalaf"/>
                            <w:sz w:val="28"/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19" o:spid="_x0000_s1034" style="position:absolute;left:30824;top:12640;width:5816;height:21545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VwbAwwAA&#10;AN0AAAAPAAAAZHJzL2Rvd25yZXYueG1sRE/NasJAEL4XfIdlhF6K2TSHWKOrSCEo9FCqfYBJdkyC&#10;2dmwu5r07d1Cobf5+H5ns5tML+7kfGdZwWuSgiCure64UfB9LhdvIHxA1thbJgU/5GG3nT1tsNB2&#10;5C+6n0IjYgj7AhW0IQyFlL5uyaBP7EAcuYt1BkOErpHa4RjDTS+zNM2lwY5jQ4sDvbdUX083o0B/&#10;1tzn3fRyaD5WVZmVrqxoqdTzfNqvQQSawr/4z33UcX66zOD3m3iC3D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SVwbAwwAAAN0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45C048F1" w14:textId="77777777" w:rsidR="0066420A" w:rsidRPr="005E7C2D" w:rsidRDefault="0066420A" w:rsidP="005E7C2D">
                        <w:pPr>
                          <w:jc w:val="center"/>
                          <w:rPr>
                            <w:rFonts w:ascii="Cambria" w:hAnsi="Cambria"/>
                          </w:rPr>
                        </w:pPr>
                        <w:r w:rsidRPr="005E7C2D">
                          <w:rPr>
                            <w:rFonts w:ascii="Cambria" w:hAnsi="Cambria"/>
                            <w:b/>
                            <w:lang w:val="ru-RU"/>
                          </w:rPr>
                          <w:t>Единобожие</w:t>
                        </w: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 xml:space="preserve"> - п</w:t>
                        </w:r>
                        <w:r w:rsidRPr="005E7C2D">
                          <w:rPr>
                            <w:rFonts w:ascii="Cambria" w:hAnsi="Cambria"/>
                          </w:rPr>
                          <w:t>ричина прощения грехов</w:t>
                        </w:r>
                      </w:p>
                      <w:p w14:paraId="7CBB2F59" w14:textId="77777777" w:rsidR="0066420A" w:rsidRPr="005E7C2D" w:rsidRDefault="0066420A" w:rsidP="00BD4AEF">
                        <w:pPr>
                          <w:bidi w:val="0"/>
                          <w:spacing w:after="0" w:line="520" w:lineRule="exact"/>
                          <w:jc w:val="center"/>
                          <w:rPr>
                            <w:rFonts w:ascii="adwa-assalaf" w:eastAsia="Times New Roman" w:hAnsi="adwa-assalaf" w:cs="adwa-assalaf"/>
                            <w:sz w:val="26"/>
                            <w:szCs w:val="28"/>
                            <w:lang w:val="fr-FR"/>
                          </w:rPr>
                        </w:pPr>
                      </w:p>
                    </w:txbxContent>
                  </v:textbox>
                </v:rect>
                <v:rect id="Rectangle_x0020_20" o:spid="_x0000_s1035" style="position:absolute;left:30569;top:19910;width:6378;height:21546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G6NbwgAA&#10;AN0AAAAPAAAAZHJzL2Rvd25yZXYueG1sRE/NisIwEL4LvkMYYS+iqQp27RpFhLKCB1H3AcZmti02&#10;k5Jktfv2RhC8zcf3O8t1ZxpxI+drywom4wQEcWF1zaWCn3M++gThA7LGxjIp+CcP61W/t8RM2zsf&#10;6XYKpYgh7DNUUIXQZlL6oiKDfmxb4sj9WmcwROhKqR3eY7hp5DRJ5tJgzbGhwpa2FRXX059RoA8F&#10;N/O6G36X+8Uln+Yuv1Cq1Meg23yBCNSFt/jl3uk4P0ln8PwmniB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0bo1vCAAAA3QAAAA8AAAAAAAAAAAAAAAAAlwIAAGRycy9kb3du&#10;cmV2LnhtbFBLBQYAAAAABAAEAPUAAACGAwAAAAA=&#10;" strokecolor="#c67f38">
                  <v:shadow on="t" opacity="26213f" origin="-.5,-.5"/>
                  <v:textbox>
                    <w:txbxContent>
                      <w:p w14:paraId="0B1F212E" w14:textId="77777777" w:rsidR="0066420A" w:rsidRPr="005E7C2D" w:rsidRDefault="0066420A" w:rsidP="005E7C2D">
                        <w:pPr>
                          <w:jc w:val="center"/>
                          <w:rPr>
                            <w:sz w:val="20"/>
                          </w:rPr>
                        </w:pPr>
                        <w:r w:rsidRPr="005E7C2D">
                          <w:rPr>
                            <w:rFonts w:ascii="Cambria" w:hAnsi="Cambria"/>
                            <w:b/>
                            <w:lang w:val="ru-RU"/>
                          </w:rPr>
                          <w:t>Единобожие</w:t>
                        </w: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 xml:space="preserve"> - причина спокойствия, умиротворения</w:t>
                        </w:r>
                      </w:p>
                      <w:p w14:paraId="4448939D" w14:textId="77777777" w:rsidR="0066420A" w:rsidRPr="005E7C2D" w:rsidRDefault="0066420A" w:rsidP="00BD4AEF">
                        <w:pPr>
                          <w:bidi w:val="0"/>
                          <w:jc w:val="center"/>
                          <w:rPr>
                            <w:sz w:val="20"/>
                            <w:lang w:val="fr-FR"/>
                          </w:rPr>
                        </w:pPr>
                      </w:p>
                    </w:txbxContent>
                  </v:textbox>
                </v:rect>
                <v:rect id="Rectangle_x0020_21" o:spid="_x0000_s1036" style="position:absolute;left:7841;top:-1193;width:5817;height:21697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8jsvwgAA&#10;AN0AAAAPAAAAZHJzL2Rvd25yZXYueG1sRE/NisIwEL4LvkMYYS+iqSJ27RpFhLKCB1H3AcZmti02&#10;k5Jktfv2RhC8zcf3O8t1ZxpxI+drywom4wQEcWF1zaWCn3M++gThA7LGxjIp+CcP61W/t8RM2zsf&#10;6XYKpYgh7DNUUIXQZlL6oiKDfmxb4sj9WmcwROhKqR3eY7hp5DRJ5tJgzbGhwpa2FRXX059RoA8F&#10;N/O6G36X+8Uln+Yuv1Cq1Meg23yBCNSFt/jl3uk4P0ln8PwmniB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LyOy/CAAAA3QAAAA8AAAAAAAAAAAAAAAAAlwIAAGRycy9kb3du&#10;cmV2LnhtbFBLBQYAAAAABAAEAPUAAACGAwAAAAA=&#10;" strokecolor="#c67f38">
                  <v:shadow on="t" opacity="26213f" origin="-.5,-.5"/>
                  <v:textbox>
                    <w:txbxContent>
                      <w:p w14:paraId="3BFF6FDC" w14:textId="77777777" w:rsidR="0066420A" w:rsidRPr="005E7C2D" w:rsidRDefault="0066420A" w:rsidP="005E7C2D">
                        <w:pPr>
                          <w:jc w:val="center"/>
                          <w:rPr>
                            <w:rFonts w:ascii="Cambria" w:hAnsi="Cambria"/>
                            <w:lang w:val="ru-RU"/>
                          </w:rPr>
                        </w:pP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 xml:space="preserve">Аллах не принимает ни одно дело, кроме как с </w:t>
                        </w:r>
                        <w:r w:rsidRPr="005E7C2D">
                          <w:rPr>
                            <w:rFonts w:ascii="Cambria" w:hAnsi="Cambria"/>
                            <w:b/>
                            <w:lang w:val="ru-RU"/>
                          </w:rPr>
                          <w:t>Единобожием</w:t>
                        </w:r>
                      </w:p>
                      <w:p w14:paraId="51731147" w14:textId="77777777" w:rsidR="0066420A" w:rsidRPr="005E7C2D" w:rsidRDefault="0066420A" w:rsidP="00AD288A">
                        <w:pPr>
                          <w:bidi w:val="0"/>
                          <w:spacing w:after="0" w:line="520" w:lineRule="exact"/>
                          <w:jc w:val="both"/>
                          <w:rPr>
                            <w:rFonts w:ascii="adwa-assalaf" w:eastAsia="Times New Roman" w:hAnsi="adwa-assalaf" w:cs="adwa-assalaf"/>
                            <w:sz w:val="24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22" o:spid="_x0000_s1037" style="position:absolute;left:7940;top:5724;width:5817;height:21697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vp60wgAA&#10;AN0AAAAPAAAAZHJzL2Rvd25yZXYueG1sRE/NisIwEL4LvkMYYS+iqYJ27RpFhLKCB1H3AcZmti02&#10;k5Jktfv2RhC8zcf3O8t1ZxpxI+drywom4wQEcWF1zaWCn3M++gThA7LGxjIp+CcP61W/t8RM2zsf&#10;6XYKpYgh7DNUUIXQZlL6oiKDfmxb4sj9WmcwROhKqR3eY7hp5DRJ5tJgzbGhwpa2FRXX059RoA8F&#10;N/O6G36X+8Uln+Yuv1Cq1Meg23yBCNSFt/jl3uk4P0ln8PwmniB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2+nrTCAAAA3QAAAA8AAAAAAAAAAAAAAAAAlwIAAGRycy9kb3du&#10;cmV2LnhtbFBLBQYAAAAABAAEAPUAAACGAwAAAAA=&#10;" strokecolor="#c67f38">
                  <v:shadow on="t" opacity="26213f" origin="-.5,-.5"/>
                  <v:textbox>
                    <w:txbxContent>
                      <w:p w14:paraId="0859D569" w14:textId="77777777" w:rsidR="0066420A" w:rsidRPr="005E7C2D" w:rsidRDefault="0066420A" w:rsidP="005E7C2D">
                        <w:pPr>
                          <w:jc w:val="center"/>
                          <w:rPr>
                            <w:rFonts w:ascii="Cambria" w:hAnsi="Cambria"/>
                            <w:lang w:val="ru-RU"/>
                          </w:rPr>
                        </w:pPr>
                        <w:r w:rsidRPr="005E7C2D">
                          <w:rPr>
                            <w:rFonts w:ascii="Cambria" w:hAnsi="Cambria"/>
                            <w:b/>
                            <w:lang w:val="ru-RU"/>
                          </w:rPr>
                          <w:t>Единобожие</w:t>
                        </w: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 xml:space="preserve"> - п</w:t>
                        </w:r>
                        <w:r w:rsidRPr="00DA37B7">
                          <w:rPr>
                            <w:rFonts w:ascii="Cambria" w:hAnsi="Cambria"/>
                            <w:lang w:val="ru-RU"/>
                          </w:rPr>
                          <w:t>ричина увелич</w:t>
                        </w: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>е</w:t>
                        </w:r>
                        <w:r w:rsidRPr="00DA37B7">
                          <w:rPr>
                            <w:rFonts w:ascii="Cambria" w:hAnsi="Cambria"/>
                            <w:lang w:val="ru-RU"/>
                          </w:rPr>
                          <w:t>ния благих дел</w:t>
                        </w:r>
                      </w:p>
                      <w:p w14:paraId="795CD6B0" w14:textId="77777777" w:rsidR="0066420A" w:rsidRPr="008C365C" w:rsidRDefault="0066420A" w:rsidP="006F566C">
                        <w:pPr>
                          <w:jc w:val="center"/>
                          <w:rPr>
                            <w:rFonts w:ascii="adwa-assalaf" w:eastAsia="Times New Roman" w:hAnsi="adwa-assalaf" w:cs="adwa-assalaf"/>
                            <w:sz w:val="28"/>
                            <w:szCs w:val="28"/>
                            <w:rtl/>
                          </w:rPr>
                        </w:pPr>
                      </w:p>
                      <w:p w14:paraId="79A50AF4" w14:textId="77777777" w:rsidR="0066420A" w:rsidRPr="008B40FA" w:rsidRDefault="0066420A" w:rsidP="006F566C">
                        <w:pPr>
                          <w:jc w:val="center"/>
                          <w:rPr>
                            <w:rFonts w:ascii="adwa-assalaf" w:hAnsi="adwa-assalaf" w:cs="adwa-assalaf"/>
                            <w:lang w:val="fr-FR"/>
                          </w:rPr>
                        </w:pPr>
                      </w:p>
                    </w:txbxContent>
                  </v:textbox>
                </v:rect>
                <v:rect id="Rectangle_x0020_23" o:spid="_x0000_s1038" style="position:absolute;left:7940;top:12523;width:5817;height:21697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bADDwwAA&#10;AN0AAAAPAAAAZHJzL2Rvd25yZXYueG1sRE9LasMwEN0XcgcxgW5KLMcLp3GihBAwLXRR6vQAY2ti&#10;m1gjI6mxe/uqUOhuHu87++NsBnEn53vLCtZJCoK4sbrnVsHnpVw9g/ABWeNgmRR8k4fjYfGwx0Lb&#10;iT/oXoVWxBD2BSroQhgLKX3TkUGf2JE4clfrDIYIXSu1wymGm0FmaZpLgz3Hhg5HOnfU3Kovo0C/&#10;Nzzk/fz00r5t6zIrXVnTRqnH5XzagQg0h3/xn/tVx/npJoffb+IJ8vA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tbADDwwAAAN0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2A2EC714" w14:textId="77777777" w:rsidR="0066420A" w:rsidRPr="005E7C2D" w:rsidRDefault="0066420A" w:rsidP="005E7C2D">
                        <w:pPr>
                          <w:jc w:val="center"/>
                          <w:rPr>
                            <w:rFonts w:ascii="Cambria" w:hAnsi="Cambria"/>
                            <w:lang w:val="ru-RU"/>
                          </w:rPr>
                        </w:pPr>
                        <w:r w:rsidRPr="005E7C2D">
                          <w:rPr>
                            <w:rFonts w:ascii="Cambria" w:hAnsi="Cambria"/>
                            <w:b/>
                            <w:lang w:val="ru-RU"/>
                          </w:rPr>
                          <w:t>Единобожие</w:t>
                        </w: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 xml:space="preserve"> - </w:t>
                        </w:r>
                        <w:r w:rsidRPr="005E7C2D">
                          <w:rPr>
                            <w:rFonts w:ascii="Cambria" w:hAnsi="Cambria"/>
                            <w:sz w:val="20"/>
                            <w:lang w:val="ru-RU"/>
                          </w:rPr>
                          <w:t>причина  наставления на прямой путь и установления безопасности</w:t>
                        </w:r>
                      </w:p>
                      <w:p w14:paraId="5F980828" w14:textId="77777777" w:rsidR="0066420A" w:rsidRPr="005E7C2D" w:rsidRDefault="0066420A" w:rsidP="00BD4AEF">
                        <w:pPr>
                          <w:bidi w:val="0"/>
                          <w:jc w:val="center"/>
                          <w:rPr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24" o:spid="_x0000_s1039" style="position:absolute;left:7673;top:19845;width:6351;height:21697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IKVYwwAA&#10;AN0AAAAPAAAAZHJzL2Rvd25yZXYueG1sRE9LasMwEN0XcgcxgW5KLMeLuHGihBAwLXRR6vQAY2ti&#10;m1gjI6mxe/uqUOhuHu87++NsBnEn53vLCtZJCoK4sbrnVsHnpVw9g/ABWeNgmRR8k4fjYfGwx0Lb&#10;iT/oXoVWxBD2BSroQhgLKX3TkUGf2JE4clfrDIYIXSu1wymGm0FmabqRBnuODR2OdO6ouVVfRoF+&#10;b3jY9PPTS/u2rcusdGVNuVKPy/m0AxFoDv/iP/erjvPTPIffb+IJ8vA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CIKVYwwAAAN0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017D8BDC" w14:textId="77777777" w:rsidR="0066420A" w:rsidRPr="005E7C2D" w:rsidRDefault="0066420A" w:rsidP="005E7C2D">
                        <w:pPr>
                          <w:spacing w:line="240" w:lineRule="auto"/>
                          <w:jc w:val="center"/>
                          <w:rPr>
                            <w:sz w:val="20"/>
                          </w:rPr>
                        </w:pPr>
                        <w:r w:rsidRPr="005E7C2D">
                          <w:rPr>
                            <w:rFonts w:ascii="Cambria" w:hAnsi="Cambria"/>
                            <w:b/>
                            <w:lang w:val="ru-RU"/>
                          </w:rPr>
                          <w:t>Единобожие</w:t>
                        </w:r>
                        <w:r w:rsidRPr="005E7C2D">
                          <w:rPr>
                            <w:rFonts w:ascii="Cambria" w:hAnsi="Cambria"/>
                            <w:lang w:val="ru-RU"/>
                          </w:rPr>
                          <w:t xml:space="preserve"> - причина заступничества Пророка</w:t>
                        </w:r>
                        <w:r w:rsidRPr="005E7C2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hd w:val="clear" w:color="auto" w:fill="FFFFFF"/>
                          </w:rPr>
                          <w:t xml:space="preserve"> </w:t>
                        </w:r>
                        <w:r w:rsidRPr="005E7C2D">
                          <w:rPr>
                            <w:rFonts w:ascii="Arial Unicode MS" w:hAnsi="Arial Unicode MS" w:cs="Arial Unicode MS"/>
                            <w:color w:val="000000"/>
                            <w:sz w:val="20"/>
                            <w:szCs w:val="24"/>
                            <w:shd w:val="clear" w:color="auto" w:fill="FFFFFF"/>
                          </w:rPr>
                          <w:t>ﷺ</w:t>
                        </w:r>
                      </w:p>
                      <w:p w14:paraId="486B2C7F" w14:textId="77777777" w:rsidR="0066420A" w:rsidRPr="00547A77" w:rsidRDefault="0066420A" w:rsidP="00BD4AEF">
                        <w:pPr>
                          <w:bidi w:val="0"/>
                          <w:jc w:val="center"/>
                          <w:rPr>
                            <w:rFonts w:ascii="adwa-assalaf" w:hAnsi="adwa-assalaf" w:cs="adwa-assalaf"/>
                            <w:lang w:val="fr-F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208B8B3" w14:textId="77777777" w:rsidR="007158C3" w:rsidRPr="003E5CC3" w:rsidRDefault="007158C3" w:rsidP="0031428C">
      <w:pPr>
        <w:bidi w:val="0"/>
        <w:spacing w:after="0" w:line="21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43A26F96" w14:textId="77777777" w:rsidR="00DF5324" w:rsidRPr="003E5CC3" w:rsidRDefault="00DF5324" w:rsidP="0031428C">
      <w:pPr>
        <w:bidi w:val="0"/>
        <w:spacing w:after="0" w:line="214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499FAF0C" w14:textId="7B63D3B7" w:rsidR="0007311A" w:rsidRPr="003E5CC3" w:rsidRDefault="00AB6B4F" w:rsidP="0031428C">
      <w:pPr>
        <w:bidi w:val="0"/>
        <w:spacing w:after="0" w:line="214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1897856" behindDoc="0" locked="0" layoutInCell="1" allowOverlap="1" wp14:anchorId="386A8CC3" wp14:editId="18727E4B">
                <wp:simplePos x="0" y="0"/>
                <wp:positionH relativeFrom="column">
                  <wp:posOffset>4157979</wp:posOffset>
                </wp:positionH>
                <wp:positionV relativeFrom="paragraph">
                  <wp:posOffset>137160</wp:posOffset>
                </wp:positionV>
                <wp:extent cx="0" cy="122555"/>
                <wp:effectExtent l="76200" t="50800" r="101600" b="106045"/>
                <wp:wrapNone/>
                <wp:docPr id="713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21E97" id="AutoShape_x0020_301" o:spid="_x0000_s1026" type="#_x0000_t32" style="position:absolute;margin-left:327.4pt;margin-top:10.8pt;width:0;height:9.65pt;z-index:25189785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" strokecolor="#c67f38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1894784" behindDoc="0" locked="0" layoutInCell="1" allowOverlap="1" wp14:anchorId="6AA6EC6E" wp14:editId="7EFAF4EA">
                <wp:simplePos x="0" y="0"/>
                <wp:positionH relativeFrom="column">
                  <wp:posOffset>480694</wp:posOffset>
                </wp:positionH>
                <wp:positionV relativeFrom="paragraph">
                  <wp:posOffset>135255</wp:posOffset>
                </wp:positionV>
                <wp:extent cx="0" cy="135255"/>
                <wp:effectExtent l="76200" t="76200" r="101600" b="93345"/>
                <wp:wrapNone/>
                <wp:docPr id="708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5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09DA3" id="AutoShape_x0020_298" o:spid="_x0000_s1026" type="#_x0000_t32" style="position:absolute;margin-left:37.85pt;margin-top:10.65pt;width:0;height:10.65pt;flip:y;z-index:25189478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" strokecolor="#c67f38" strokeweight="1pt"/>
            </w:pict>
          </mc:Fallback>
        </mc:AlternateContent>
      </w:r>
    </w:p>
    <w:p w14:paraId="0E0B4C3C" w14:textId="77777777" w:rsidR="007158C3" w:rsidRPr="003E5CC3" w:rsidRDefault="007158C3" w:rsidP="0031428C">
      <w:pPr>
        <w:bidi w:val="0"/>
        <w:spacing w:after="0" w:line="214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62784A59" w14:textId="77777777" w:rsidR="008F67FB" w:rsidRPr="003E5CC3" w:rsidRDefault="008F67FB" w:rsidP="0031428C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E5CC3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br w:type="page"/>
      </w:r>
    </w:p>
    <w:p w14:paraId="3BC92D25" w14:textId="14857C9C" w:rsidR="00CA09BB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360256" behindDoc="1" locked="0" layoutInCell="1" allowOverlap="1" wp14:anchorId="20C91EC4" wp14:editId="4ACC23C8">
                <wp:simplePos x="0" y="0"/>
                <wp:positionH relativeFrom="margin">
                  <wp:posOffset>56515</wp:posOffset>
                </wp:positionH>
                <wp:positionV relativeFrom="paragraph">
                  <wp:posOffset>-421005</wp:posOffset>
                </wp:positionV>
                <wp:extent cx="4530725" cy="560705"/>
                <wp:effectExtent l="81915" t="74295" r="99060" b="101600"/>
                <wp:wrapNone/>
                <wp:docPr id="1065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0725" cy="5607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3C55E" w14:textId="77777777" w:rsidR="0066420A" w:rsidRPr="0064763C" w:rsidRDefault="0066420A" w:rsidP="005E7C2D">
                            <w:pPr>
                              <w:jc w:val="center"/>
                              <w:rPr>
                                <w:rFonts w:ascii="Cambria" w:hAnsi="Cambria"/>
                                <w:sz w:val="14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ae_AlArabiya"/>
                                <w:color w:val="C00000"/>
                                <w:szCs w:val="36"/>
                                <w:lang w:val="ru-RU"/>
                              </w:rPr>
                              <w:t>Причина выбора изучения данной книги в начале требования знаний</w:t>
                            </w:r>
                          </w:p>
                          <w:p w14:paraId="1187517C" w14:textId="77777777" w:rsidR="0066420A" w:rsidRPr="0064763C" w:rsidRDefault="0066420A" w:rsidP="00BB5686">
                            <w:pPr>
                              <w:bidi w:val="0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91EC4" id="Rectangle_x0020_312" o:spid="_x0000_s1040" style="position:absolute;left:0;text-align:left;margin-left:4.45pt;margin-top:-33.1pt;width:356.75pt;height:44.15pt;z-index:-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0013C55E" w14:textId="77777777" w:rsidR="0066420A" w:rsidRPr="0064763C" w:rsidRDefault="0066420A" w:rsidP="005E7C2D">
                      <w:pPr>
                        <w:jc w:val="center"/>
                        <w:rPr>
                          <w:rFonts w:ascii="Cambria" w:hAnsi="Cambria"/>
                          <w:sz w:val="14"/>
                          <w:lang w:val="ru-RU"/>
                        </w:rPr>
                      </w:pPr>
                      <w:r w:rsidRPr="0064763C">
                        <w:rPr>
                          <w:rFonts w:ascii="Cambria" w:hAnsi="Cambria" w:cs="ae_AlArabiya"/>
                          <w:color w:val="C00000"/>
                          <w:szCs w:val="36"/>
                          <w:lang w:val="ru-RU"/>
                        </w:rPr>
                        <w:t>Причина выбора изучения данной книги в начале требования знаний</w:t>
                      </w:r>
                    </w:p>
                    <w:p w14:paraId="1187517C" w14:textId="77777777" w:rsidR="0066420A" w:rsidRPr="0064763C" w:rsidRDefault="0066420A" w:rsidP="00BB5686">
                      <w:pPr>
                        <w:bidi w:val="0"/>
                        <w:rPr>
                          <w:rFonts w:ascii="adwa-assalaf" w:hAnsi="adwa-assalaf" w:cs="adwa-assalaf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 wp14:anchorId="5EAE00C5" wp14:editId="79DCAE8B">
                <wp:simplePos x="0" y="0"/>
                <wp:positionH relativeFrom="margin">
                  <wp:posOffset>-131445</wp:posOffset>
                </wp:positionH>
                <wp:positionV relativeFrom="paragraph">
                  <wp:posOffset>247015</wp:posOffset>
                </wp:positionV>
                <wp:extent cx="4869815" cy="994410"/>
                <wp:effectExtent l="0" t="0" r="0" b="0"/>
                <wp:wrapNone/>
                <wp:docPr id="706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815" cy="994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6D46B7F" w14:textId="77777777" w:rsidR="0066420A" w:rsidRDefault="0066420A" w:rsidP="0094527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E00C5" id="Rectangle_x0020_313" o:spid="_x0000_s1041" style="position:absolute;left:0;text-align:left;margin-left:-10.35pt;margin-top:19.45pt;width:383.45pt;height:78.3pt;z-index:25135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" filled="f" stroked="f">
                <v:textbox>
                  <w:txbxContent>
                    <w:p w14:paraId="36D46B7F" w14:textId="77777777" w:rsidR="0066420A" w:rsidRDefault="0066420A" w:rsidP="00945271">
                      <w:pPr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09BB" w:rsidRPr="003E5CC3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 xml:space="preserve"> </w:t>
      </w:r>
    </w:p>
    <w:p w14:paraId="2FD5C51A" w14:textId="672696CE" w:rsidR="000D48DE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 wp14:anchorId="54606EEA" wp14:editId="584B9882">
                <wp:simplePos x="0" y="0"/>
                <wp:positionH relativeFrom="margin">
                  <wp:posOffset>-418465</wp:posOffset>
                </wp:positionH>
                <wp:positionV relativeFrom="paragraph">
                  <wp:posOffset>17145</wp:posOffset>
                </wp:positionV>
                <wp:extent cx="5520690" cy="1302385"/>
                <wp:effectExtent l="0" t="0" r="0" b="0"/>
                <wp:wrapNone/>
                <wp:docPr id="705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0690" cy="1302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6245EADC" w14:textId="77777777" w:rsidR="0066420A" w:rsidRPr="0064763C" w:rsidRDefault="0066420A" w:rsidP="0066420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Adwaa Elsalaf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Adwaa Elsalaf"/>
                                <w:sz w:val="20"/>
                                <w:szCs w:val="24"/>
                                <w:lang w:val="ru-RU"/>
                              </w:rPr>
                              <w:t xml:space="preserve">Наши праведные предшественники и ученые из Ахлю Сунна уа аль-Джама’а всегда заботились и продолжают заботиться </w:t>
                            </w:r>
                            <w:r>
                              <w:rPr>
                                <w:rFonts w:ascii="Cambria" w:hAnsi="Cambria" w:cs="Adwaa Elsalaf"/>
                                <w:sz w:val="20"/>
                                <w:szCs w:val="24"/>
                                <w:lang w:val="ru-RU"/>
                              </w:rPr>
                              <w:t>об изучении</w:t>
                            </w:r>
                            <w:r w:rsidRPr="0064763C">
                              <w:rPr>
                                <w:rFonts w:ascii="Cambria" w:hAnsi="Cambria" w:cs="Adwaa Elsalaf"/>
                                <w:sz w:val="20"/>
                                <w:szCs w:val="24"/>
                                <w:lang w:val="ru-RU"/>
                              </w:rPr>
                              <w:t xml:space="preserve"> этой благословенной  книги, т.к. в ней содержится много польз и больших  благ в виде правил для требующих знания, на которых строится постижение шариатских знаний. И мы, беря пример с них,  идем по этому пути требования знаний. И основная масса людей нуждаются в изучении этой книги и основ, которые она в себе заключает, для того, чтобы их вера была твердой, исключая любое сомнение и неуверенность.</w:t>
                            </w:r>
                          </w:p>
                          <w:p w14:paraId="2F4FD988" w14:textId="77777777" w:rsidR="0066420A" w:rsidRPr="0064763C" w:rsidRDefault="0066420A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06EEA" id="Rectangle_x0020_314" o:spid="_x0000_s1042" style="position:absolute;left:0;text-align:left;margin-left:-32.95pt;margin-top:1.35pt;width:434.7pt;height:102.55pt;z-index:25135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" filled="f" stroked="f">
                <v:textbox>
                  <w:txbxContent>
                    <w:p w14:paraId="6245EADC" w14:textId="77777777" w:rsidR="0066420A" w:rsidRPr="0064763C" w:rsidRDefault="0066420A" w:rsidP="0066420A">
                      <w:pPr>
                        <w:spacing w:line="240" w:lineRule="auto"/>
                        <w:jc w:val="right"/>
                        <w:rPr>
                          <w:rFonts w:ascii="Cambria" w:hAnsi="Cambria" w:cs="Adwaa Elsalaf"/>
                          <w:sz w:val="20"/>
                          <w:szCs w:val="24"/>
                          <w:lang w:val="ru-RU"/>
                        </w:rPr>
                      </w:pPr>
                      <w:r w:rsidRPr="0064763C">
                        <w:rPr>
                          <w:rFonts w:ascii="Cambria" w:hAnsi="Cambria" w:cs="Adwaa Elsalaf"/>
                          <w:sz w:val="20"/>
                          <w:szCs w:val="24"/>
                          <w:lang w:val="ru-RU"/>
                        </w:rPr>
                        <w:t xml:space="preserve">Наши праведные предшественники и ученые из Ахлю Сунна уа аль-Джама’а всегда заботились и продолжают заботиться </w:t>
                      </w:r>
                      <w:r>
                        <w:rPr>
                          <w:rFonts w:ascii="Cambria" w:hAnsi="Cambria" w:cs="Adwaa Elsalaf"/>
                          <w:sz w:val="20"/>
                          <w:szCs w:val="24"/>
                          <w:lang w:val="ru-RU"/>
                        </w:rPr>
                        <w:t>об изучении</w:t>
                      </w:r>
                      <w:r w:rsidRPr="0064763C">
                        <w:rPr>
                          <w:rFonts w:ascii="Cambria" w:hAnsi="Cambria" w:cs="Adwaa Elsalaf"/>
                          <w:sz w:val="20"/>
                          <w:szCs w:val="24"/>
                          <w:lang w:val="ru-RU"/>
                        </w:rPr>
                        <w:t xml:space="preserve"> этой благословенной  книги, т.к. в ней содержится много польз и больших  благ в виде правил для требующих знания, на которых строится постижение шариатских знаний. И мы, беря пример с них,  идем по этому пути требования знаний. И основная масса людей нуждаются в изучении этой книги и основ, которые она в себе заключает, для того, чтобы их вера была твердой, исключая любое сомнение и неуверенность.</w:t>
                      </w:r>
                    </w:p>
                    <w:p w14:paraId="2F4FD988" w14:textId="77777777" w:rsidR="0066420A" w:rsidRPr="0064763C" w:rsidRDefault="0066420A">
                      <w:pPr>
                        <w:rPr>
                          <w:sz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F7360F" w14:textId="77777777" w:rsidR="008D7920" w:rsidRPr="003E5CC3" w:rsidRDefault="008D7920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44E1BF75" w14:textId="77777777" w:rsidR="008D7920" w:rsidRPr="003E5CC3" w:rsidRDefault="008D7920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237AB576" w14:textId="233C2A13" w:rsidR="00945271" w:rsidRPr="003E5CC3" w:rsidRDefault="00AB6B4F" w:rsidP="0031428C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28BEFB0" wp14:editId="7B2A5CEF">
                <wp:simplePos x="0" y="0"/>
                <wp:positionH relativeFrom="column">
                  <wp:posOffset>-317500</wp:posOffset>
                </wp:positionH>
                <wp:positionV relativeFrom="paragraph">
                  <wp:posOffset>5532120</wp:posOffset>
                </wp:positionV>
                <wp:extent cx="5466080" cy="1242060"/>
                <wp:effectExtent l="0" t="0" r="0" b="2540"/>
                <wp:wrapNone/>
                <wp:docPr id="704" name="مستطيل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6080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83A18F" w14:textId="77777777" w:rsidR="0066420A" w:rsidRPr="0064763C" w:rsidRDefault="0066420A" w:rsidP="008340F6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Если ты: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br/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- </w:t>
                            </w:r>
                            <w:r w:rsidRPr="0064763C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изучишь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«Три Основы»,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br/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- потом будешь </w:t>
                            </w:r>
                            <w:r w:rsidRPr="0064763C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делать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дела на основе (этих знаний),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br/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- потом будешь </w:t>
                            </w:r>
                            <w:r w:rsidRPr="0064763C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призывать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к (этим знаниям и делам),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br/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- и потом будешь </w:t>
                            </w:r>
                            <w:r w:rsidRPr="0064763C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проявлять терпение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на этом пути,</w:t>
                            </w:r>
                            <w:r w:rsidRPr="0064763C">
                              <w:rPr>
                                <w:rStyle w:val="apple-converted-space"/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br/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То тогда ответишь, </w:t>
                            </w:r>
                            <w:r w:rsidRPr="0064763C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20"/>
                                <w:u w:val="single"/>
                                <w:shd w:val="clear" w:color="auto" w:fill="FFFFFF"/>
                                <w:lang w:val="ru-RU"/>
                              </w:rPr>
                              <w:t>с соизволения Аллаха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, на вопросы могилы</w:t>
                            </w:r>
                            <w:r w:rsidRPr="0064763C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</w:p>
                          <w:p w14:paraId="4BD9D605" w14:textId="77777777" w:rsidR="0066420A" w:rsidRPr="0064763C" w:rsidRDefault="0066420A" w:rsidP="008F1941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BEFB0" id="_x0645__x0633__x062a__x0637__x064a__x0644__x0020_592" o:spid="_x0000_s1043" style="position:absolute;margin-left:-25pt;margin-top:435.6pt;width:430.4pt;height:97.8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" filled="f" stroked="f" strokeweight="2pt">
                <v:path arrowok="t"/>
                <v:textbox>
                  <w:txbxContent>
                    <w:p w14:paraId="6383A18F" w14:textId="77777777" w:rsidR="0066420A" w:rsidRPr="0064763C" w:rsidRDefault="0066420A" w:rsidP="008340F6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Если ты: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lang w:val="ru-RU"/>
                        </w:rPr>
                        <w:br/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- </w:t>
                      </w:r>
                      <w:r w:rsidRPr="0064763C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изучишь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«Три Основы»,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lang w:val="ru-RU"/>
                        </w:rPr>
                        <w:br/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- потом будешь </w:t>
                      </w:r>
                      <w:r w:rsidRPr="0064763C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делать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дела на основе (этих знаний),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lang w:val="ru-RU"/>
                        </w:rPr>
                        <w:br/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- потом будешь </w:t>
                      </w:r>
                      <w:r w:rsidRPr="0064763C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призывать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к (этим знаниям и делам),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lang w:val="ru-RU"/>
                        </w:rPr>
                        <w:br/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- и потом будешь </w:t>
                      </w:r>
                      <w:r w:rsidRPr="0064763C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проявлять терпение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на этом пути,</w:t>
                      </w:r>
                      <w:r w:rsidRPr="0064763C">
                        <w:rPr>
                          <w:rStyle w:val="apple-converted-space"/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lang w:val="ru-RU"/>
                        </w:rPr>
                        <w:br/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То тогда ответишь, </w:t>
                      </w:r>
                      <w:r w:rsidRPr="0064763C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20"/>
                          <w:u w:val="single"/>
                          <w:shd w:val="clear" w:color="auto" w:fill="FFFFFF"/>
                          <w:lang w:val="ru-RU"/>
                        </w:rPr>
                        <w:t>с соизволения Аллаха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, на вопросы могилы</w:t>
                      </w:r>
                      <w:r w:rsidRPr="0064763C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.</w:t>
                      </w:r>
                    </w:p>
                    <w:p w14:paraId="4BD9D605" w14:textId="77777777" w:rsidR="0066420A" w:rsidRPr="0064763C" w:rsidRDefault="0066420A" w:rsidP="008F1941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eastAsia="Times New Roman" w:hAnsi="adwa-assalaf" w:cs="adwa-assalaf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D76DCE6" wp14:editId="14B65CB0">
                <wp:simplePos x="0" y="0"/>
                <wp:positionH relativeFrom="column">
                  <wp:posOffset>-129540</wp:posOffset>
                </wp:positionH>
                <wp:positionV relativeFrom="paragraph">
                  <wp:posOffset>5153660</wp:posOffset>
                </wp:positionV>
                <wp:extent cx="5162550" cy="311150"/>
                <wp:effectExtent l="73660" t="73660" r="97790" b="97790"/>
                <wp:wrapNone/>
                <wp:docPr id="1064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3111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25455" w14:textId="77777777" w:rsidR="0066420A" w:rsidRPr="008340F6" w:rsidRDefault="0066420A" w:rsidP="008340F6">
                            <w:pPr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  <w:r w:rsidRPr="008340F6">
                              <w:rPr>
                                <w:rFonts w:ascii="Cambria" w:hAnsi="Cambria" w:cs="ae_AlArabiya"/>
                                <w:color w:val="C00000"/>
                                <w:szCs w:val="36"/>
                                <w:lang w:val="ru-RU"/>
                              </w:rPr>
                              <w:t>Каковы плоды, которые мы получим от нашего изучения «Трех Основ»?</w:t>
                            </w:r>
                          </w:p>
                          <w:p w14:paraId="1439F242" w14:textId="77777777" w:rsidR="0066420A" w:rsidRPr="008340F6" w:rsidRDefault="0066420A" w:rsidP="00D1793B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6DCE6" id="Rectangle_x0020_316" o:spid="_x0000_s1044" style="position:absolute;margin-left:-10.2pt;margin-top:405.8pt;width:406.5pt;height:24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02125455" w14:textId="77777777" w:rsidR="0066420A" w:rsidRPr="008340F6" w:rsidRDefault="0066420A" w:rsidP="008340F6">
                      <w:pPr>
                        <w:jc w:val="center"/>
                        <w:rPr>
                          <w:sz w:val="18"/>
                          <w:lang w:val="ru-RU"/>
                        </w:rPr>
                      </w:pPr>
                      <w:r w:rsidRPr="008340F6">
                        <w:rPr>
                          <w:rFonts w:ascii="Cambria" w:hAnsi="Cambria" w:cs="ae_AlArabiya"/>
                          <w:color w:val="C00000"/>
                          <w:szCs w:val="36"/>
                          <w:lang w:val="ru-RU"/>
                        </w:rPr>
                        <w:t>Каковы плоды, которые мы получим от нашего изучения «Трех Основ»?</w:t>
                      </w:r>
                    </w:p>
                    <w:p w14:paraId="1439F242" w14:textId="77777777" w:rsidR="0066420A" w:rsidRPr="008340F6" w:rsidRDefault="0066420A" w:rsidP="00D1793B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7405329A" wp14:editId="5A21F9F8">
                <wp:simplePos x="0" y="0"/>
                <wp:positionH relativeFrom="margin">
                  <wp:posOffset>73660</wp:posOffset>
                </wp:positionH>
                <wp:positionV relativeFrom="paragraph">
                  <wp:posOffset>3045460</wp:posOffset>
                </wp:positionV>
                <wp:extent cx="4509135" cy="1875155"/>
                <wp:effectExtent l="0" t="0" r="14605" b="6985"/>
                <wp:wrapNone/>
                <wp:docPr id="1037" name="مجموعة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9135" cy="1875155"/>
                          <a:chOff x="2060" y="-365"/>
                          <a:chExt cx="45094" cy="16262"/>
                        </a:xfrm>
                      </wpg:grpSpPr>
                      <wps:wsp>
                        <wps:cNvPr id="103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753" y="-365"/>
                            <a:ext cx="29553" cy="403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E1964" w14:textId="77777777" w:rsidR="0066420A" w:rsidRPr="0064763C" w:rsidRDefault="0066420A" w:rsidP="00BE7422">
                              <w:pPr>
                                <w:jc w:val="center"/>
                                <w:rPr>
                                  <w:szCs w:val="20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 w:cs="ae_AlArabiya"/>
                                  <w:color w:val="C00000"/>
                                  <w:szCs w:val="20"/>
                                  <w:lang w:val="ru-RU"/>
                                </w:rPr>
                                <w:t>Определение «Трех Основ»</w:t>
                              </w:r>
                            </w:p>
                            <w:p w14:paraId="5450CBFF" w14:textId="77777777" w:rsidR="0066420A" w:rsidRPr="0064763C" w:rsidRDefault="0066420A" w:rsidP="00486FD5">
                              <w:pPr>
                                <w:bidi w:val="0"/>
                                <w:spacing w:after="0" w:line="214" w:lineRule="auto"/>
                                <w:jc w:val="center"/>
                                <w:rPr>
                                  <w:rFonts w:ascii="adwa-assalaf" w:eastAsia="Times New Roman" w:hAnsi="adwa-assalaf" w:cs="adwa-assalaf"/>
                                  <w:b/>
                                  <w:bCs/>
                                  <w:color w:val="C00000"/>
                                  <w:szCs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AutoShape 321"/>
                        <wps:cNvCnPr>
                          <a:cxnSpLocks noChangeShapeType="1"/>
                        </wps:cNvCnPr>
                        <wps:spPr bwMode="auto">
                          <a:xfrm>
                            <a:off x="11923" y="10674"/>
                            <a:ext cx="22346" cy="1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1" name="AutoShape 322"/>
                        <wps:cNvCnPr>
                          <a:cxnSpLocks noChangeShapeType="1"/>
                        </wps:cNvCnPr>
                        <wps:spPr bwMode="auto">
                          <a:xfrm>
                            <a:off x="34239" y="10795"/>
                            <a:ext cx="0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2" name="AutoShape 323"/>
                        <wps:cNvCnPr>
                          <a:cxnSpLocks noChangeShapeType="1"/>
                        </wps:cNvCnPr>
                        <wps:spPr bwMode="auto">
                          <a:xfrm>
                            <a:off x="11923" y="10674"/>
                            <a:ext cx="0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" name="AutoShape 324"/>
                        <wps:cNvCnPr>
                          <a:cxnSpLocks noChangeShapeType="1"/>
                        </wps:cNvCnPr>
                        <wps:spPr bwMode="auto">
                          <a:xfrm>
                            <a:off x="22530" y="3665"/>
                            <a:ext cx="171" cy="84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30372" y="12043"/>
                            <a:ext cx="10749" cy="3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0A4DE1E" w14:textId="77777777" w:rsidR="0066420A" w:rsidRPr="0064763C" w:rsidRDefault="0066420A" w:rsidP="00BE7422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Какова твоя Религия?</w:t>
                              </w:r>
                            </w:p>
                            <w:p w14:paraId="2FEA1717" w14:textId="77777777" w:rsidR="0066420A" w:rsidRPr="0064763C" w:rsidRDefault="0066420A" w:rsidP="00486FD5">
                              <w:pPr>
                                <w:bidi w:val="0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7865" y="12082"/>
                            <a:ext cx="9671" cy="3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50686BB" w14:textId="77777777" w:rsidR="0066420A" w:rsidRPr="0064763C" w:rsidRDefault="0066420A" w:rsidP="00BE7422">
                              <w:pPr>
                                <w:spacing w:after="0" w:line="214" w:lineRule="auto"/>
                                <w:jc w:val="center"/>
                                <w:rPr>
                                  <w:rFonts w:ascii="Cambria" w:hAnsi="Cambria" w:cs="Adwaa Elsalaf"/>
                                  <w:b/>
                                  <w:sz w:val="20"/>
                                  <w:szCs w:val="20"/>
                                  <w:rtl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Кто твой Пророк? </w:t>
                              </w:r>
                            </w:p>
                            <w:p w14:paraId="166BAF32" w14:textId="77777777" w:rsidR="0066420A" w:rsidRPr="0064763C" w:rsidRDefault="0066420A" w:rsidP="00486FD5">
                              <w:pPr>
                                <w:bidi w:val="0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2378" y="11962"/>
                            <a:ext cx="12719" cy="3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B5B6672" w14:textId="77777777" w:rsidR="0066420A" w:rsidRPr="0064763C" w:rsidRDefault="0066420A" w:rsidP="00BE7422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Кто твой Господь?</w:t>
                              </w:r>
                            </w:p>
                            <w:p w14:paraId="1C75D4CB" w14:textId="77777777" w:rsidR="0066420A" w:rsidRPr="0064763C" w:rsidRDefault="0066420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2060" y="5633"/>
                            <a:ext cx="45094" cy="30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C67F38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6904F3" w14:textId="77777777" w:rsidR="0066420A" w:rsidRPr="0064763C" w:rsidRDefault="0066420A" w:rsidP="00BE7422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«</w:t>
                              </w:r>
                              <w:r w:rsidRPr="0064763C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Три Основы</w:t>
                              </w:r>
                              <w:r w:rsidRPr="0064763C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» вкратце – это три вопроса могилы, а именно:</w:t>
                              </w:r>
                            </w:p>
                            <w:p w14:paraId="65EFC873" w14:textId="77777777" w:rsidR="0066420A" w:rsidRPr="0064763C" w:rsidRDefault="0066420A" w:rsidP="00486FD5">
                              <w:pPr>
                                <w:bidi w:val="0"/>
                                <w:ind w:firstLine="720"/>
                                <w:jc w:val="center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05329A" id="_x0645__x062c__x0645__x0648__x0639__x0629__x0020_240" o:spid="_x0000_s1045" style="position:absolute;margin-left:5.8pt;margin-top:239.8pt;width:355.05pt;height:147.65pt;z-index:251764736;mso-position-horizontal-relative:margin;mso-width-relative:margin;mso-height-relative:margin" coordorigin="2060,-365" coordsize="45094,1626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">
                <v:rect id="Rectangle_x0020_31" o:spid="_x0000_s1046" style="position:absolute;left:7753;top:-365;width:29553;height:40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7v+CxwAA&#10;AN0AAAAPAAAAZHJzL2Rvd25yZXYueG1sRI9BS8NAEIXvgv9hGcGb2ai0lLTbUiqCtlg17aHHMTsm&#10;wexs2F2b+O+dg+BthvfmvW8Wq9F16kwhtp4N3GY5KOLK25ZrA8fD480MVEzIFjvPZOCHIqyWlxcL&#10;LKwf+J3OZaqVhHAs0ECTUl9oHauGHMbM98SiffrgMMkaam0DDhLuOn2X51PtsGVpaLCnTUPVV/nt&#10;DJRuE7avu4e1e3s5zfYf+DxMdxNjrq/G9RxUojH9m/+un6zg5/eCK9/ICHr5C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ne7/gscAAADdAAAADwAAAAAAAAAAAAAAAACXAgAAZHJz&#10;L2Rvd25yZXYueG1sUEsFBgAAAAAEAAQA9QAAAIsDAAAAAA==&#10;" fillcolor="#f6eede" stroked="f" strokeweight="1pt">
                  <v:fill color2="#d4a85a" angle="-135" focus="100%" type="gradient"/>
                  <v:shadow on="t" opacity="26213f" origin="-.5,-.5"/>
                  <v:textbox>
                    <w:txbxContent>
                      <w:p w14:paraId="07EE1964" w14:textId="77777777" w:rsidR="0066420A" w:rsidRPr="0064763C" w:rsidRDefault="0066420A" w:rsidP="00BE7422">
                        <w:pPr>
                          <w:jc w:val="center"/>
                          <w:rPr>
                            <w:szCs w:val="20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 w:cs="ae_AlArabiya"/>
                            <w:color w:val="C00000"/>
                            <w:szCs w:val="20"/>
                            <w:lang w:val="ru-RU"/>
                          </w:rPr>
                          <w:t>Определение «Трех Основ»</w:t>
                        </w:r>
                      </w:p>
                      <w:p w14:paraId="5450CBFF" w14:textId="77777777" w:rsidR="0066420A" w:rsidRPr="0064763C" w:rsidRDefault="0066420A" w:rsidP="00486FD5">
                        <w:pPr>
                          <w:bidi w:val="0"/>
                          <w:spacing w:after="0" w:line="214" w:lineRule="auto"/>
                          <w:jc w:val="center"/>
                          <w:rPr>
                            <w:rFonts w:ascii="adwa-assalaf" w:eastAsia="Times New Roman" w:hAnsi="adwa-assalaf" w:cs="adwa-assalaf"/>
                            <w:b/>
                            <w:bCs/>
                            <w:color w:val="C00000"/>
                            <w:szCs w:val="20"/>
                            <w:lang w:val="fr-FR"/>
                          </w:rPr>
                        </w:pPr>
                      </w:p>
                    </w:txbxContent>
                  </v:textbox>
                </v:rect>
                <v:shape id="AutoShape_x0020_321" o:spid="_x0000_s1047" type="#_x0000_t32" style="position:absolute;left:11923;top:10674;width:22346;height:12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IhiScIAAADdAAAADwAAAGRycy9kb3ducmV2LnhtbERPyWrDMBC9F/oPYgK5NXKc0jhulNCG&#10;FJxjFnoerKltao2MpHr5+6hQ6G0eb53tfjSt6Mn5xrKC5SIBQVxa3XCl4Hb9eMpA+ICssbVMCiby&#10;sN89Pmwx13bgM/WXUIkYwj5HBXUIXS6lL2sy6Be2I47cl3UGQ4SuktrhEMNNK9MkeZEGG44NNXZ0&#10;qKn8vvwYBdkp3Tyn9J4FfyzPU/G5Ph0qp9R8Nr69ggg0hn/xn7vQcX6y2sDvN/EEubs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/IhiScIAAADd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AutoShape_x0020_322" o:spid="_x0000_s1048" type="#_x0000_t32" style="position:absolute;left:34239;top:10795;width:0;height:127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vgdMsAAAADdAAAADwAAAGRycy9kb3ducmV2LnhtbERPS4vCMBC+L/gfwgje1tQia61GUVlB&#10;jz7wPDRjW2wmJclq/fcbQfA2H99z5svONOJOzteWFYyGCQjiwuqaSwXn0/Y7A+EDssbGMil4kofl&#10;ovc1x1zbBx/ofgyliCHsc1RQhdDmUvqiIoN+aFviyF2tMxgidKXUDh8x3DQyTZIfabDm2FBhS5uK&#10;itvxzyjI9ul0nNI6C/63ODx3l8l+UzqlBv1uNQMRqAsf8du903F+Mh7B65t4glz8A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Fr4HTLAAAAA3QAAAA8AAAAAAAAAAAAAAAAA&#10;oQIAAGRycy9kb3ducmV2LnhtbFBLBQYAAAAABAAEAPkAAACOAwAAAAA=&#10;" strokecolor="#c67f38">
                  <v:stroke joinstyle="miter"/>
                  <v:shadow on="t" opacity="26213f" origin="-.5,-.5"/>
                </v:shape>
                <v:shape id="AutoShape_x0020_323" o:spid="_x0000_s1049" type="#_x0000_t32" style="position:absolute;left:11923;top:10674;width:0;height:127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iqDRcAAAADdAAAADwAAAGRycy9kb3ducmV2LnhtbERPTYvCMBC9C/sfwix409Qia61G2ZUV&#10;9GgVz0MztsVmUpKs1n+/EQRv83ifs1z3phU3cr6xrGAyTkAQl1Y3XCk4HbejDIQPyBpby6TgQR7W&#10;q4/BEnNt73ygWxEqEUPY56igDqHLpfRlTQb92HbEkbtYZzBE6CqpHd5juGllmiRf0mDDsaHGjjY1&#10;ldfizyjI9ul8mtJPFvxveXjszrP9pnJKDT/77wWIQH14i1/unY7zk2kKz2/iCXL1D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Koqg0XAAAAA3QAAAA8AAAAAAAAAAAAAAAAA&#10;oQIAAGRycy9kb3ducmV2LnhtbFBLBQYAAAAABAAEAPkAAACOAwAAAAA=&#10;" strokecolor="#c67f38">
                  <v:stroke joinstyle="miter"/>
                  <v:shadow on="t" opacity="26213f" origin="-.5,-.5"/>
                </v:shape>
                <v:shape id="AutoShape_x0020_324" o:spid="_x0000_s1050" type="#_x0000_t32" style="position:absolute;left:22530;top:3665;width:171;height:841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MgTm8EAAADdAAAADwAAAGRycy9kb3ducmV2LnhtbERPS4vCMBC+C/sfwizsTVOLj27XKCor&#10;6NEHex6a2bbYTEoStf57Iwje5uN7zmzRmUZcyfnasoLhIAFBXFhdc6ngdNz0MxA+IGtsLJOCO3lY&#10;zD96M8y1vfGerodQihjCPkcFVQhtLqUvKjLoB7Yljty/dQZDhK6U2uEthptGpkkykQZrjg0VtrSu&#10;qDgfLkZBtku/RymtsuB/i/19+zfdrUun1Ndnt/wBEagLb/HLvdVxfjKewPObeIKcP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QyBObwQAAAN0AAAAPAAAAAAAAAAAAAAAA&#10;AKECAABkcnMvZG93bnJldi54bWxQSwUGAAAAAAQABAD5AAAAjwMAAAAA&#10;" strokecolor="#c67f38">
                  <v:stroke joinstyle="miter"/>
                  <v:shadow on="t" opacity="26213f" origin="-.5,-.5"/>
                </v:shape>
                <v:rect id="Rectangle_x0020_325" o:spid="_x0000_s1051" style="position:absolute;left:30372;top:12043;width:10749;height:38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ZUa2xgAA&#10;AN0AAAAPAAAAZHJzL2Rvd25yZXYueG1sRI9Na8JAEIbvgv9hGaE3szHQpqSuIopgL21MROhtyE6T&#10;0OxsyK4x/ffdQqG3GeaZ92O9nUwnRhpca1nBKopBEFdWt1wruJTH5TMI55E1dpZJwTc52G7mszVm&#10;2t75TGPhaxFE2GWooPG+z6R0VUMGXWR74nD7tINBH9ahlnrAexA3nUzi+EkabDk4NNjTvqHqq7gZ&#10;Be2IyTX9eHvP9+c8KctD/xoApR4W0+4FhKfJ/8N/3ycd4sePKfy2CSPIzQ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1ZUa2xgAAAN0AAAAPAAAAAAAAAAAAAAAAAJcCAABkcnMv&#10;ZG93bnJldi54bWxQSwUGAAAAAAQABAD1AAAAigMAAAAA&#10;" strokecolor="#c67f38">
                  <v:shadow on="t" opacity="26213f" origin="-.5,-.5"/>
                  <v:textbox>
                    <w:txbxContent>
                      <w:p w14:paraId="60A4DE1E" w14:textId="77777777" w:rsidR="0066420A" w:rsidRPr="0064763C" w:rsidRDefault="0066420A" w:rsidP="00BE7422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 w:cs="Tahoma"/>
                            <w:color w:val="0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Какова твоя Религия?</w:t>
                        </w:r>
                      </w:p>
                      <w:p w14:paraId="2FEA1717" w14:textId="77777777" w:rsidR="0066420A" w:rsidRPr="0064763C" w:rsidRDefault="0066420A" w:rsidP="00486FD5">
                        <w:pPr>
                          <w:bidi w:val="0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ect>
                <v:rect id="Rectangle_x0020_326" o:spid="_x0000_s1052" style="position:absolute;left:17865;top:12082;width:9671;height:38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+tLExQAA&#10;AN0AAAAPAAAAZHJzL2Rvd25yZXYueG1sRI9Ba8JAEIXvBf/DMoK3ujFgW6KriFLQS6umCN6G7JgE&#10;s7Mhu43pv+8cCr3NMO+9+d5yPbhG9dSF2rOB2TQBRVx4W3Np4Ct/f34DFSKyxcYzGfihAOvV6GmJ&#10;mfUPPlF/jqWSEA4ZGqhibDOtQ1GRwzD1LbHcbr5zGGXtSm07fEi4a3SaJC/aYc3yocKWthUV9/O3&#10;M1D3mF5erx+fx+3pmOb5rj2IwJjJeNgsQEUa4r/4z723gp/MBVfayAh69Qs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T60sTFAAAA3Q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750686BB" w14:textId="77777777" w:rsidR="0066420A" w:rsidRPr="0064763C" w:rsidRDefault="0066420A" w:rsidP="00BE7422">
                        <w:pPr>
                          <w:spacing w:after="0" w:line="214" w:lineRule="auto"/>
                          <w:jc w:val="center"/>
                          <w:rPr>
                            <w:rFonts w:ascii="Cambria" w:hAnsi="Cambria" w:cs="Adwaa Elsalaf"/>
                            <w:b/>
                            <w:sz w:val="20"/>
                            <w:szCs w:val="20"/>
                            <w:rtl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 w:cs="Tahoma"/>
                            <w:color w:val="0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Кто твой Пророк? </w:t>
                        </w:r>
                      </w:p>
                      <w:p w14:paraId="166BAF32" w14:textId="77777777" w:rsidR="0066420A" w:rsidRPr="0064763C" w:rsidRDefault="0066420A" w:rsidP="00486FD5">
                        <w:pPr>
                          <w:bidi w:val="0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ect>
                <v:rect id="Rectangle_x0020_327" o:spid="_x0000_s1053" style="position:absolute;left:2378;top:11962;width:12719;height:38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fi+TxQAA&#10;AN0AAAAPAAAAZHJzL2Rvd25yZXYueG1sRI9Na8JAEIbvQv/DMkJvujGHVKKrlJRCe2mjEaG3ITtN&#10;QrOzIbtN4r93BcHbDPPM+7HdT6YVA/WusaxgtYxAEJdWN1wpOBXvizUI55E1tpZJwYUc7HdPsy2m&#10;2o58oOHoKxFE2KWooPa+S6V0ZU0G3dJ2xOH2a3uDPqx9JXWPYxA3rYyjKJEGGw4ONXaU1VT+Hf+N&#10;gmbA+Pzy8/WdZ4c8Loq37jMASj3Pp9cNCE+Tf8D37w8d4kdJDLc2YQS5uw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t+L5PFAAAA3Q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1B5B6672" w14:textId="77777777" w:rsidR="0066420A" w:rsidRPr="0064763C" w:rsidRDefault="0066420A" w:rsidP="00BE7422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 w:cs="Tahoma"/>
                            <w:color w:val="0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Кто твой Господь?</w:t>
                        </w:r>
                      </w:p>
                      <w:p w14:paraId="1C75D4CB" w14:textId="77777777" w:rsidR="0066420A" w:rsidRPr="0064763C" w:rsidRDefault="0066420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_x0020_318" o:spid="_x0000_s1054" style="position:absolute;left:2060;top:5633;width:45094;height:30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7ONfxAAA&#10;AN0AAAAPAAAAZHJzL2Rvd25yZXYueG1sRE9Na8JAEL0X/A/LCL3VXSuEkrpKVApWetFo8Thkp0lq&#10;djZkV43/vlsQvM3jfc503ttGXKjztWMN45ECQVw4U3OpYZ9/vLyB8AHZYOOYNNzIw3w2eJpiatyV&#10;t3TZhVLEEPYpaqhCaFMpfVGRRT9yLXHkflxnMUTYldJ0eI3htpGvSiXSYs2xocKWlhUVp93ZasjP&#10;2XHzfdzm+HVQ2adbHX4XyVjr52GfvYMI1IeH+O5emzhfJRP4/yaeIG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OzjX8QAAADdAAAADwAAAAAAAAAAAAAAAACXAgAAZHJzL2Rv&#10;d25yZXYueG1sUEsFBgAAAAAEAAQA9QAAAIgDAAAAAA==&#10;" fillcolor="white [3212]" strokecolor="#c67f38" strokeweight="1pt">
                  <v:stroke joinstyle="round"/>
                  <v:textbox>
                    <w:txbxContent>
                      <w:p w14:paraId="666904F3" w14:textId="77777777" w:rsidR="0066420A" w:rsidRPr="0064763C" w:rsidRDefault="0066420A" w:rsidP="00BE7422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 w:cs="Tahoma"/>
                            <w:color w:val="0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«</w:t>
                        </w:r>
                        <w:r w:rsidRPr="0064763C">
                          <w:rPr>
                            <w:rFonts w:ascii="Cambria" w:hAnsi="Cambria" w:cs="Tahom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Три Основы</w:t>
                        </w:r>
                        <w:r w:rsidRPr="0064763C">
                          <w:rPr>
                            <w:rFonts w:ascii="Cambria" w:hAnsi="Cambria" w:cs="Tahoma"/>
                            <w:color w:val="0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» вкратце – это три вопроса могилы, а именно:</w:t>
                        </w:r>
                      </w:p>
                      <w:p w14:paraId="65EFC873" w14:textId="77777777" w:rsidR="0066420A" w:rsidRPr="0064763C" w:rsidRDefault="0066420A" w:rsidP="00486FD5">
                        <w:pPr>
                          <w:bidi w:val="0"/>
                          <w:ind w:firstLine="720"/>
                          <w:jc w:val="center"/>
                          <w:rPr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 wp14:anchorId="06732FFD" wp14:editId="27F3D673">
                <wp:simplePos x="0" y="0"/>
                <wp:positionH relativeFrom="column">
                  <wp:posOffset>-322580</wp:posOffset>
                </wp:positionH>
                <wp:positionV relativeFrom="paragraph">
                  <wp:posOffset>765175</wp:posOffset>
                </wp:positionV>
                <wp:extent cx="5053965" cy="564515"/>
                <wp:effectExtent l="71120" t="79375" r="107315" b="105410"/>
                <wp:wrapNone/>
                <wp:docPr id="1036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3965" cy="5645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26E98" w14:textId="77777777" w:rsidR="0066420A" w:rsidRPr="0064763C" w:rsidRDefault="0066420A" w:rsidP="005E7C2D">
                            <w:pPr>
                              <w:jc w:val="center"/>
                              <w:rPr>
                                <w:szCs w:val="20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ae_AlArabiya"/>
                                <w:color w:val="C00000"/>
                                <w:szCs w:val="20"/>
                                <w:lang w:val="ru-RU"/>
                              </w:rPr>
                              <w:t xml:space="preserve">Отличается эта книга, и другие книги </w:t>
                            </w:r>
                            <w:r w:rsidRPr="0064763C">
                              <w:rPr>
                                <w:rFonts w:ascii="Cambria" w:hAnsi="Cambria" w:cs="ae_AlArabiya"/>
                                <w:b/>
                                <w:i/>
                                <w:color w:val="C00000"/>
                                <w:szCs w:val="20"/>
                                <w:lang w:val="ru-RU"/>
                              </w:rPr>
                              <w:t>Шейха Мухаммада ибн ‘Абдуль-Уаххаба</w:t>
                            </w:r>
                            <w:r w:rsidRPr="0064763C">
                              <w:rPr>
                                <w:rFonts w:ascii="Cambria" w:hAnsi="Cambria" w:cs="ae_AlArabiya"/>
                                <w:color w:val="C00000"/>
                                <w:szCs w:val="20"/>
                                <w:lang w:val="ru-RU"/>
                              </w:rPr>
                              <w:t xml:space="preserve">, </w:t>
                            </w:r>
                            <w:r w:rsidRPr="0064763C">
                              <w:rPr>
                                <w:rFonts w:ascii="Cambria" w:hAnsi="Cambria" w:cs="ae_AlArabiya"/>
                                <w:color w:val="C00000"/>
                                <w:szCs w:val="20"/>
                              </w:rPr>
                              <w:sym w:font="KFGQPC Arabic Symbols 01" w:char="F056"/>
                            </w:r>
                            <w:r w:rsidRPr="0064763C">
                              <w:rPr>
                                <w:rFonts w:ascii="Cambria" w:hAnsi="Cambria" w:cs="ae_AlArabiya"/>
                                <w:color w:val="C00000"/>
                                <w:szCs w:val="20"/>
                                <w:lang w:val="ru-RU"/>
                              </w:rPr>
                              <w:t>, следующими признаками:</w:t>
                            </w:r>
                          </w:p>
                          <w:p w14:paraId="13699064" w14:textId="77777777" w:rsidR="0066420A" w:rsidRPr="0064763C" w:rsidRDefault="0066420A" w:rsidP="008D7920">
                            <w:pPr>
                              <w:rPr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32FFD" id="Rectangle_x0020_295" o:spid="_x0000_s1055" style="position:absolute;margin-left:-25.4pt;margin-top:60.25pt;width:397.95pt;height:44.45pt;z-index: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36526E98" w14:textId="77777777" w:rsidR="0066420A" w:rsidRPr="0064763C" w:rsidRDefault="0066420A" w:rsidP="005E7C2D">
                      <w:pPr>
                        <w:jc w:val="center"/>
                        <w:rPr>
                          <w:szCs w:val="20"/>
                          <w:lang w:val="ru-RU"/>
                        </w:rPr>
                      </w:pPr>
                      <w:r w:rsidRPr="0064763C">
                        <w:rPr>
                          <w:rFonts w:ascii="Cambria" w:hAnsi="Cambria" w:cs="ae_AlArabiya"/>
                          <w:color w:val="C00000"/>
                          <w:szCs w:val="20"/>
                          <w:lang w:val="ru-RU"/>
                        </w:rPr>
                        <w:t xml:space="preserve">Отличается эта книга, и другие книги </w:t>
                      </w:r>
                      <w:r w:rsidRPr="0064763C">
                        <w:rPr>
                          <w:rFonts w:ascii="Cambria" w:hAnsi="Cambria" w:cs="ae_AlArabiya"/>
                          <w:b/>
                          <w:i/>
                          <w:color w:val="C00000"/>
                          <w:szCs w:val="20"/>
                          <w:lang w:val="ru-RU"/>
                        </w:rPr>
                        <w:t>Шейха Мухаммада ибн ‘Абдуль-Уаххаба</w:t>
                      </w:r>
                      <w:r w:rsidRPr="0064763C">
                        <w:rPr>
                          <w:rFonts w:ascii="Cambria" w:hAnsi="Cambria" w:cs="ae_AlArabiya"/>
                          <w:color w:val="C00000"/>
                          <w:szCs w:val="20"/>
                          <w:lang w:val="ru-RU"/>
                        </w:rPr>
                        <w:t xml:space="preserve">, </w:t>
                      </w:r>
                      <w:r w:rsidRPr="0064763C">
                        <w:rPr>
                          <w:rFonts w:ascii="Cambria" w:hAnsi="Cambria" w:cs="ae_AlArabiya"/>
                          <w:color w:val="C00000"/>
                          <w:szCs w:val="20"/>
                        </w:rPr>
                        <w:sym w:font="KFGQPC Arabic Symbols 01" w:char="F056"/>
                      </w:r>
                      <w:r w:rsidRPr="0064763C">
                        <w:rPr>
                          <w:rFonts w:ascii="Cambria" w:hAnsi="Cambria" w:cs="ae_AlArabiya"/>
                          <w:color w:val="C00000"/>
                          <w:szCs w:val="20"/>
                          <w:lang w:val="ru-RU"/>
                        </w:rPr>
                        <w:t>, следующими признаками:</w:t>
                      </w:r>
                    </w:p>
                    <w:p w14:paraId="13699064" w14:textId="77777777" w:rsidR="0066420A" w:rsidRPr="0064763C" w:rsidRDefault="0066420A" w:rsidP="008D7920">
                      <w:pPr>
                        <w:rPr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 wp14:anchorId="0C04C213" wp14:editId="72C08AD9">
                <wp:simplePos x="0" y="0"/>
                <wp:positionH relativeFrom="column">
                  <wp:posOffset>2341880</wp:posOffset>
                </wp:positionH>
                <wp:positionV relativeFrom="paragraph">
                  <wp:posOffset>1531620</wp:posOffset>
                </wp:positionV>
                <wp:extent cx="1250315" cy="1348740"/>
                <wp:effectExtent l="76200" t="76200" r="95885" b="99060"/>
                <wp:wrapNone/>
                <wp:docPr id="1035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34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innerShdw blurRad="63500" dist="50800" dir="2700000">
                            <a:srgbClr val="AC7C36">
                              <a:alpha val="50000"/>
                            </a:srgbClr>
                          </a:innerShdw>
                        </a:effectLst>
                        <a:extLst/>
                      </wps:spPr>
                      <wps:txbx>
                        <w:txbxContent>
                          <w:p w14:paraId="30F86A62" w14:textId="77777777" w:rsidR="0066420A" w:rsidRPr="0064763C" w:rsidRDefault="0066420A" w:rsidP="008F1941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lang w:val="fr-FR"/>
                              </w:rPr>
                            </w:pPr>
                          </w:p>
                          <w:p w14:paraId="451604D9" w14:textId="77777777" w:rsidR="0066420A" w:rsidRPr="0064763C" w:rsidRDefault="0066420A" w:rsidP="00BE7422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Объединение вопросов, их структуризация и последующее разъяснение</w:t>
                            </w:r>
                          </w:p>
                          <w:p w14:paraId="78C4CB1A" w14:textId="77777777" w:rsidR="0066420A" w:rsidRPr="0064763C" w:rsidRDefault="0066420A" w:rsidP="008F1941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4C213" id="Rectangle_x0020_309" o:spid="_x0000_s1056" style="position:absolute;margin-left:184.4pt;margin-top:120.6pt;width:98.45pt;height:106.2pt;z-index: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" strokecolor="#c67f38" strokeweight="1pt">
                <v:textbox>
                  <w:txbxContent>
                    <w:p w14:paraId="30F86A62" w14:textId="77777777" w:rsidR="0066420A" w:rsidRPr="0064763C" w:rsidRDefault="0066420A" w:rsidP="008F1941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Bidi" w:eastAsia="Times New Roman" w:hAnsiTheme="majorBidi" w:cstheme="majorBidi"/>
                          <w:sz w:val="20"/>
                          <w:lang w:val="fr-FR"/>
                        </w:rPr>
                      </w:pPr>
                    </w:p>
                    <w:p w14:paraId="451604D9" w14:textId="77777777" w:rsidR="0066420A" w:rsidRPr="0064763C" w:rsidRDefault="0066420A" w:rsidP="00BE7422">
                      <w:pPr>
                        <w:jc w:val="center"/>
                        <w:rPr>
                          <w:rFonts w:ascii="Cambria" w:hAnsi="Cambria"/>
                          <w:sz w:val="20"/>
                          <w:lang w:val="ru-RU"/>
                        </w:rPr>
                      </w:pP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Объединение вопросов, их структуризация и последующее разъяснение</w:t>
                      </w:r>
                    </w:p>
                    <w:p w14:paraId="78C4CB1A" w14:textId="77777777" w:rsidR="0066420A" w:rsidRPr="0064763C" w:rsidRDefault="0066420A" w:rsidP="008F1941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Bidi" w:eastAsia="Times New Roman" w:hAnsiTheme="majorBidi" w:cstheme="majorBidi"/>
                          <w:sz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 wp14:anchorId="2D95F91E" wp14:editId="15D0954C">
                <wp:simplePos x="0" y="0"/>
                <wp:positionH relativeFrom="column">
                  <wp:posOffset>3681095</wp:posOffset>
                </wp:positionH>
                <wp:positionV relativeFrom="paragraph">
                  <wp:posOffset>1541145</wp:posOffset>
                </wp:positionV>
                <wp:extent cx="1045845" cy="1347470"/>
                <wp:effectExtent l="86995" t="93345" r="111760" b="108585"/>
                <wp:wrapNone/>
                <wp:docPr id="1031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134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00732B0B" w14:textId="77777777" w:rsidR="0066420A" w:rsidRPr="0064763C" w:rsidRDefault="0066420A" w:rsidP="00B9362D">
                            <w:pPr>
                              <w:bidi w:val="0"/>
                              <w:jc w:val="center"/>
                              <w:rPr>
                                <w:rFonts w:ascii="adwa-assalaf" w:eastAsia="Times New Roman" w:hAnsi="adwa-assalaf" w:cs="adwa-assalaf"/>
                                <w:sz w:val="8"/>
                                <w:szCs w:val="6"/>
                              </w:rPr>
                            </w:pPr>
                          </w:p>
                          <w:p w14:paraId="5D46F459" w14:textId="77777777" w:rsidR="0066420A" w:rsidRPr="0064763C" w:rsidRDefault="0066420A" w:rsidP="00BE7422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a Elsalaf"/>
                                <w:b/>
                                <w:sz w:val="20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Большое количество мольб для читателя и слушателя его книг</w:t>
                            </w:r>
                          </w:p>
                          <w:p w14:paraId="0618F2BF" w14:textId="77777777" w:rsidR="0066420A" w:rsidRPr="0064763C" w:rsidRDefault="0066420A" w:rsidP="00BE7422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5F91E" id="Rectangle_x0020_307" o:spid="_x0000_s1057" style="position:absolute;margin-left:289.85pt;margin-top:121.35pt;width:82.35pt;height:106.1pt;z-index: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" strokecolor="#c67f38" strokeweight="1pt">
                <v:shadow on="t" opacity="26213f" origin="-.5,-.5"/>
                <v:textbox>
                  <w:txbxContent>
                    <w:p w14:paraId="00732B0B" w14:textId="77777777" w:rsidR="0066420A" w:rsidRPr="0064763C" w:rsidRDefault="0066420A" w:rsidP="00B9362D">
                      <w:pPr>
                        <w:bidi w:val="0"/>
                        <w:jc w:val="center"/>
                        <w:rPr>
                          <w:rFonts w:ascii="adwa-assalaf" w:eastAsia="Times New Roman" w:hAnsi="adwa-assalaf" w:cs="adwa-assalaf"/>
                          <w:sz w:val="8"/>
                          <w:szCs w:val="6"/>
                        </w:rPr>
                      </w:pPr>
                    </w:p>
                    <w:p w14:paraId="5D46F459" w14:textId="77777777" w:rsidR="0066420A" w:rsidRPr="0064763C" w:rsidRDefault="0066420A" w:rsidP="00BE7422">
                      <w:pPr>
                        <w:spacing w:line="214" w:lineRule="auto"/>
                        <w:jc w:val="center"/>
                        <w:rPr>
                          <w:rFonts w:ascii="Adwaa Elsalaf" w:hAnsi="Adwaa Elsalaf" w:cs="Adwaa Elsalaf"/>
                          <w:b/>
                          <w:sz w:val="20"/>
                          <w:lang w:val="ru-RU"/>
                        </w:rPr>
                      </w:pPr>
                      <w:r w:rsidRPr="0064763C">
                        <w:rPr>
                          <w:rFonts w:ascii="Cambria" w:hAnsi="Cambria"/>
                          <w:sz w:val="20"/>
                          <w:lang w:val="ru-RU"/>
                        </w:rPr>
                        <w:t>Большое количество мольб для читателя и слушателя его книг</w:t>
                      </w:r>
                    </w:p>
                    <w:p w14:paraId="0618F2BF" w14:textId="77777777" w:rsidR="0066420A" w:rsidRPr="0064763C" w:rsidRDefault="0066420A" w:rsidP="00BE7422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sz w:val="20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 wp14:anchorId="6D82BFCC" wp14:editId="41716323">
                <wp:simplePos x="0" y="0"/>
                <wp:positionH relativeFrom="column">
                  <wp:posOffset>1200150</wp:posOffset>
                </wp:positionH>
                <wp:positionV relativeFrom="paragraph">
                  <wp:posOffset>1528445</wp:posOffset>
                </wp:positionV>
                <wp:extent cx="1049655" cy="1349375"/>
                <wp:effectExtent l="76200" t="76200" r="93345" b="98425"/>
                <wp:wrapNone/>
                <wp:docPr id="1027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65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innerShdw blurRad="63500" dist="50800" dir="2700000">
                            <a:srgbClr val="AC7C36">
                              <a:alpha val="50000"/>
                            </a:srgbClr>
                          </a:innerShdw>
                        </a:effectLst>
                        <a:extLst/>
                      </wps:spPr>
                      <wps:txbx>
                        <w:txbxContent>
                          <w:p w14:paraId="5EBC2F06" w14:textId="77777777" w:rsidR="0066420A" w:rsidRPr="0064763C" w:rsidRDefault="0066420A" w:rsidP="004636B5">
                            <w:pPr>
                              <w:spacing w:after="0" w:line="214" w:lineRule="auto"/>
                              <w:jc w:val="center"/>
                              <w:rPr>
                                <w:rFonts w:asciiTheme="minorHAnsi" w:eastAsia="Times New Roman" w:hAnsiTheme="minorHAnsi" w:cs="adwa-assalaf"/>
                                <w:sz w:val="24"/>
                                <w:szCs w:val="28"/>
                                <w:lang w:val="ru-RU"/>
                              </w:rPr>
                            </w:pPr>
                          </w:p>
                          <w:p w14:paraId="7464DC75" w14:textId="77777777" w:rsidR="0066420A" w:rsidRPr="0064763C" w:rsidRDefault="0066420A" w:rsidP="004636B5">
                            <w:pPr>
                              <w:spacing w:after="0" w:line="214" w:lineRule="auto"/>
                              <w:jc w:val="center"/>
                              <w:rPr>
                                <w:rFonts w:asciiTheme="minorHAnsi" w:eastAsia="Times New Roman" w:hAnsiTheme="minorHAnsi" w:cs="adwa-assalaf"/>
                                <w:sz w:val="24"/>
                                <w:szCs w:val="28"/>
                                <w:lang w:val="ru-RU"/>
                              </w:rPr>
                            </w:pPr>
                          </w:p>
                          <w:p w14:paraId="5C6A6831" w14:textId="77777777" w:rsidR="0066420A" w:rsidRPr="0064763C" w:rsidRDefault="0066420A" w:rsidP="00BE7422">
                            <w:pPr>
                              <w:spacing w:after="0" w:line="214" w:lineRule="auto"/>
                              <w:jc w:val="center"/>
                              <w:rPr>
                                <w:rFonts w:ascii="Cambria" w:hAnsi="Cambria" w:cs="Adwaa Elsalaf"/>
                                <w:b/>
                                <w:sz w:val="20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</w:rPr>
                              <w:t>Упоминание вопросов вместе с доводами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2BFCC" id="Rectangle_x0020_310" o:spid="_x0000_s1058" style="position:absolute;margin-left:94.5pt;margin-top:120.35pt;width:82.65pt;height:106.25pt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" strokecolor="#c67f38" strokeweight="1pt">
                <v:textbox>
                  <w:txbxContent>
                    <w:p w14:paraId="5EBC2F06" w14:textId="77777777" w:rsidR="0066420A" w:rsidRPr="0064763C" w:rsidRDefault="0066420A" w:rsidP="004636B5">
                      <w:pPr>
                        <w:spacing w:after="0" w:line="214" w:lineRule="auto"/>
                        <w:jc w:val="center"/>
                        <w:rPr>
                          <w:rFonts w:asciiTheme="minorHAnsi" w:eastAsia="Times New Roman" w:hAnsiTheme="minorHAnsi" w:cs="adwa-assalaf"/>
                          <w:sz w:val="24"/>
                          <w:szCs w:val="28"/>
                          <w:lang w:val="ru-RU"/>
                        </w:rPr>
                      </w:pPr>
                    </w:p>
                    <w:p w14:paraId="7464DC75" w14:textId="77777777" w:rsidR="0066420A" w:rsidRPr="0064763C" w:rsidRDefault="0066420A" w:rsidP="004636B5">
                      <w:pPr>
                        <w:spacing w:after="0" w:line="214" w:lineRule="auto"/>
                        <w:jc w:val="center"/>
                        <w:rPr>
                          <w:rFonts w:asciiTheme="minorHAnsi" w:eastAsia="Times New Roman" w:hAnsiTheme="minorHAnsi" w:cs="adwa-assalaf"/>
                          <w:sz w:val="24"/>
                          <w:szCs w:val="28"/>
                          <w:lang w:val="ru-RU"/>
                        </w:rPr>
                      </w:pPr>
                    </w:p>
                    <w:p w14:paraId="5C6A6831" w14:textId="77777777" w:rsidR="0066420A" w:rsidRPr="0064763C" w:rsidRDefault="0066420A" w:rsidP="00BE7422">
                      <w:pPr>
                        <w:spacing w:after="0" w:line="214" w:lineRule="auto"/>
                        <w:jc w:val="center"/>
                        <w:rPr>
                          <w:rFonts w:ascii="Cambria" w:hAnsi="Cambria" w:cs="Adwaa Elsalaf"/>
                          <w:b/>
                          <w:sz w:val="20"/>
                          <w:lang w:val="ru-RU"/>
                        </w:rPr>
                      </w:pP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</w:rPr>
                        <w:t>Упоминание вопросов вместе с доводами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 wp14:anchorId="4C04F563" wp14:editId="6B735244">
                <wp:simplePos x="0" y="0"/>
                <wp:positionH relativeFrom="column">
                  <wp:posOffset>47625</wp:posOffset>
                </wp:positionH>
                <wp:positionV relativeFrom="paragraph">
                  <wp:posOffset>1528445</wp:posOffset>
                </wp:positionV>
                <wp:extent cx="1049655" cy="1349375"/>
                <wp:effectExtent l="76200" t="76200" r="93345" b="98425"/>
                <wp:wrapNone/>
                <wp:docPr id="1025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65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innerShdw blurRad="63500" dist="50800" dir="2700000">
                            <a:srgbClr val="AC7C36">
                              <a:alpha val="50000"/>
                            </a:srgbClr>
                          </a:innerShdw>
                        </a:effectLst>
                        <a:extLst/>
                      </wps:spPr>
                      <wps:txbx>
                        <w:txbxContent>
                          <w:p w14:paraId="29AFBC40" w14:textId="77777777" w:rsidR="0066420A" w:rsidRPr="0064763C" w:rsidRDefault="0066420A" w:rsidP="00B9362D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</w:rPr>
                            </w:pPr>
                          </w:p>
                          <w:p w14:paraId="55D5996C" w14:textId="77777777" w:rsidR="0066420A" w:rsidRPr="0064763C" w:rsidRDefault="0066420A" w:rsidP="00B9362D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</w:rPr>
                            </w:pPr>
                          </w:p>
                          <w:p w14:paraId="7E6BAA95" w14:textId="77777777" w:rsidR="0066420A" w:rsidRPr="0064763C" w:rsidRDefault="0066420A" w:rsidP="00BE7422">
                            <w:pPr>
                              <w:jc w:val="center"/>
                              <w:rPr>
                                <w:rFonts w:ascii="Cambria" w:hAnsi="Cambria"/>
                                <w:sz w:val="20"/>
                              </w:rPr>
                            </w:pP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</w:rPr>
                              <w:t>Простые и понятные</w:t>
                            </w:r>
                          </w:p>
                          <w:p w14:paraId="037C1AFB" w14:textId="77777777" w:rsidR="0066420A" w:rsidRPr="0064763C" w:rsidRDefault="0066420A" w:rsidP="00BE7422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4F563" id="Rectangle_x0020_311" o:spid="_x0000_s1059" style="position:absolute;margin-left:3.75pt;margin-top:120.35pt;width:82.65pt;height:106.25pt;z-index: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" strokecolor="#c67f38" strokeweight="1pt">
                <v:textbox>
                  <w:txbxContent>
                    <w:p w14:paraId="29AFBC40" w14:textId="77777777" w:rsidR="0066420A" w:rsidRPr="0064763C" w:rsidRDefault="0066420A" w:rsidP="00B9362D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0"/>
                        </w:rPr>
                      </w:pPr>
                    </w:p>
                    <w:p w14:paraId="55D5996C" w14:textId="77777777" w:rsidR="0066420A" w:rsidRPr="0064763C" w:rsidRDefault="0066420A" w:rsidP="00B9362D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0"/>
                        </w:rPr>
                      </w:pPr>
                    </w:p>
                    <w:p w14:paraId="7E6BAA95" w14:textId="77777777" w:rsidR="0066420A" w:rsidRPr="0064763C" w:rsidRDefault="0066420A" w:rsidP="00BE7422">
                      <w:pPr>
                        <w:jc w:val="center"/>
                        <w:rPr>
                          <w:rFonts w:ascii="Cambria" w:hAnsi="Cambria"/>
                          <w:sz w:val="20"/>
                        </w:rPr>
                      </w:pP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</w:rPr>
                        <w:t>Простые и понятные</w:t>
                      </w:r>
                    </w:p>
                    <w:p w14:paraId="037C1AFB" w14:textId="77777777" w:rsidR="0066420A" w:rsidRPr="0064763C" w:rsidRDefault="0066420A" w:rsidP="00BE7422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 wp14:anchorId="7546AF9A" wp14:editId="15CC3D7D">
                <wp:simplePos x="0" y="0"/>
                <wp:positionH relativeFrom="column">
                  <wp:posOffset>568960</wp:posOffset>
                </wp:positionH>
                <wp:positionV relativeFrom="paragraph">
                  <wp:posOffset>1399540</wp:posOffset>
                </wp:positionV>
                <wp:extent cx="635" cy="131445"/>
                <wp:effectExtent l="76200" t="76200" r="100965" b="97155"/>
                <wp:wrapNone/>
                <wp:docPr id="1024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14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1E754" id="AutoShape_x0020_298" o:spid="_x0000_s1026" type="#_x0000_t32" style="position:absolute;margin-left:44.8pt;margin-top:110.2pt;width:.05pt;height:10.35pt;flip:y;z-index: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" strokecolor="#c67f38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297" distR="114297" simplePos="0" relativeHeight="251352064" behindDoc="1" locked="0" layoutInCell="1" allowOverlap="1" wp14:anchorId="33CBA294" wp14:editId="6F615EB5">
                <wp:simplePos x="0" y="0"/>
                <wp:positionH relativeFrom="column">
                  <wp:posOffset>2308859</wp:posOffset>
                </wp:positionH>
                <wp:positionV relativeFrom="paragraph">
                  <wp:posOffset>1281430</wp:posOffset>
                </wp:positionV>
                <wp:extent cx="0" cy="108585"/>
                <wp:effectExtent l="76200" t="50800" r="101600" b="94615"/>
                <wp:wrapNone/>
                <wp:docPr id="159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DC0A5" id="AutoShape_x0020_299" o:spid="_x0000_s1026" type="#_x0000_t32" style="position:absolute;margin-left:181.8pt;margin-top:100.9pt;width:0;height:8.55pt;z-index:-25196441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" strokecolor="#c67f38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 wp14:anchorId="2628D684" wp14:editId="6636D037">
                <wp:simplePos x="0" y="0"/>
                <wp:positionH relativeFrom="column">
                  <wp:posOffset>568960</wp:posOffset>
                </wp:positionH>
                <wp:positionV relativeFrom="paragraph">
                  <wp:posOffset>1399540</wp:posOffset>
                </wp:positionV>
                <wp:extent cx="3409315" cy="635"/>
                <wp:effectExtent l="76200" t="76200" r="95885" b="100965"/>
                <wp:wrapNone/>
                <wp:docPr id="158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0931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02930" id="AutoShape_x0020_300" o:spid="_x0000_s1026" type="#_x0000_t32" style="position:absolute;margin-left:44.8pt;margin-top:110.2pt;width:268.45pt;height:.05pt;flip:x y;z-index: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" strokecolor="#c67f38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 wp14:anchorId="07BA5C20" wp14:editId="4B176E3D">
                <wp:simplePos x="0" y="0"/>
                <wp:positionH relativeFrom="column">
                  <wp:posOffset>3982085</wp:posOffset>
                </wp:positionH>
                <wp:positionV relativeFrom="paragraph">
                  <wp:posOffset>1399540</wp:posOffset>
                </wp:positionV>
                <wp:extent cx="635" cy="123825"/>
                <wp:effectExtent l="76200" t="76200" r="100965" b="104775"/>
                <wp:wrapNone/>
                <wp:docPr id="157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38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0B175" id="AutoShape_x0020_301" o:spid="_x0000_s1026" type="#_x0000_t32" style="position:absolute;margin-left:313.55pt;margin-top:110.2pt;width:.05pt;height:9.75pt;z-index:2513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" strokecolor="#c67f38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297" distR="114297" simplePos="0" relativeHeight="251355136" behindDoc="0" locked="0" layoutInCell="1" allowOverlap="1" wp14:anchorId="136CE6C2" wp14:editId="2986F526">
                <wp:simplePos x="0" y="0"/>
                <wp:positionH relativeFrom="column">
                  <wp:posOffset>2848609</wp:posOffset>
                </wp:positionH>
                <wp:positionV relativeFrom="paragraph">
                  <wp:posOffset>1399540</wp:posOffset>
                </wp:positionV>
                <wp:extent cx="0" cy="135890"/>
                <wp:effectExtent l="76200" t="76200" r="101600" b="92710"/>
                <wp:wrapNone/>
                <wp:docPr id="156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58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A4A1C" id="AutoShape_x0020_302" o:spid="_x0000_s1026" type="#_x0000_t32" style="position:absolute;margin-left:224.3pt;margin-top:110.2pt;width:0;height:10.7pt;flip:y;z-index:25135513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" strokecolor="#c67f38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297" distR="114297" simplePos="0" relativeHeight="251356160" behindDoc="0" locked="0" layoutInCell="1" allowOverlap="1" wp14:anchorId="53DD5D9E" wp14:editId="5146291B">
                <wp:simplePos x="0" y="0"/>
                <wp:positionH relativeFrom="column">
                  <wp:posOffset>1715134</wp:posOffset>
                </wp:positionH>
                <wp:positionV relativeFrom="paragraph">
                  <wp:posOffset>1399540</wp:posOffset>
                </wp:positionV>
                <wp:extent cx="0" cy="133350"/>
                <wp:effectExtent l="76200" t="76200" r="101600" b="95250"/>
                <wp:wrapNone/>
                <wp:docPr id="155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1C094" id="AutoShape_x0020_303" o:spid="_x0000_s1026" type="#_x0000_t32" style="position:absolute;margin-left:135.05pt;margin-top:110.2pt;width:0;height:10.5pt;flip:y;z-index:251356160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" strokecolor="#c67f38" strokeweight="1pt"/>
            </w:pict>
          </mc:Fallback>
        </mc:AlternateContent>
      </w:r>
      <w:r w:rsidR="00945271" w:rsidRPr="003E5CC3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br w:type="page"/>
      </w:r>
    </w:p>
    <w:p w14:paraId="35902E0F" w14:textId="77777777" w:rsidR="00861249" w:rsidRPr="003E5CC3" w:rsidRDefault="00861249" w:rsidP="0031428C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14:paraId="7743C625" w14:textId="77777777" w:rsidR="00305553" w:rsidRPr="003E5CC3" w:rsidRDefault="001972A8" w:rsidP="0031428C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w:drawing>
          <wp:anchor distT="0" distB="0" distL="114300" distR="114300" simplePos="0" relativeHeight="251913216" behindDoc="1" locked="0" layoutInCell="1" allowOverlap="1" wp14:anchorId="6E5D58A0" wp14:editId="0E1DF75A">
            <wp:simplePos x="0" y="0"/>
            <wp:positionH relativeFrom="margin">
              <wp:align>center</wp:align>
            </wp:positionH>
            <wp:positionV relativeFrom="paragraph">
              <wp:posOffset>160655</wp:posOffset>
            </wp:positionV>
            <wp:extent cx="3222167" cy="493200"/>
            <wp:effectExtent l="0" t="0" r="0" b="0"/>
            <wp:wrapNone/>
            <wp:docPr id="170" name="صورة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زينة لنهاية الصفحة جميلة.png"/>
                    <pic:cNvPicPr/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167" cy="49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156B54" w14:textId="77777777" w:rsidR="00AB03BD" w:rsidRPr="003E5CC3" w:rsidRDefault="00AB03BD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16C37951" w14:textId="77777777" w:rsidR="000D48DE" w:rsidRPr="003E5CC3" w:rsidRDefault="000D48DE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6411DF62" w14:textId="03A003C9" w:rsidR="000D48DE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 wp14:anchorId="2EA6E9AD" wp14:editId="29CEF52A">
                <wp:simplePos x="0" y="0"/>
                <wp:positionH relativeFrom="column">
                  <wp:posOffset>363855</wp:posOffset>
                </wp:positionH>
                <wp:positionV relativeFrom="paragraph">
                  <wp:posOffset>81280</wp:posOffset>
                </wp:positionV>
                <wp:extent cx="3810000" cy="938530"/>
                <wp:effectExtent l="71755" t="81280" r="106045" b="97790"/>
                <wp:wrapNone/>
                <wp:docPr id="154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938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A5BB4" w14:textId="77777777" w:rsidR="0066420A" w:rsidRPr="009431C0" w:rsidRDefault="0066420A" w:rsidP="0046591A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7DCE9B8" w14:textId="77777777" w:rsidR="0066420A" w:rsidRDefault="0066420A" w:rsidP="008340F6">
                            <w:pPr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  <w:t>Содержание книги «Три основы»</w:t>
                            </w:r>
                          </w:p>
                          <w:p w14:paraId="70FF362C" w14:textId="77777777" w:rsidR="0066420A" w:rsidRPr="000206FB" w:rsidRDefault="0066420A" w:rsidP="008340F6">
                            <w:pPr>
                              <w:jc w:val="center"/>
                              <w:rPr>
                                <w:i/>
                                <w:sz w:val="18"/>
                                <w:lang w:val="ru-RU"/>
                              </w:rPr>
                            </w:pPr>
                            <w:r w:rsidRPr="000206FB">
                              <w:rPr>
                                <w:rFonts w:ascii="Cambria" w:hAnsi="Cambria" w:cs="ae_AlArabiya"/>
                                <w:i/>
                                <w:color w:val="C00000"/>
                                <w:szCs w:val="36"/>
                                <w:lang w:val="ru-RU"/>
                              </w:rPr>
                              <w:t xml:space="preserve">Эта книга содержит в себе пять </w:t>
                            </w:r>
                            <w:r>
                              <w:rPr>
                                <w:rFonts w:ascii="Cambria" w:hAnsi="Cambria" w:cs="ae_AlArabiya"/>
                                <w:i/>
                                <w:color w:val="C00000"/>
                                <w:szCs w:val="36"/>
                                <w:lang w:val="ru-RU"/>
                              </w:rPr>
                              <w:t>разделов:</w:t>
                            </w:r>
                          </w:p>
                          <w:p w14:paraId="09CE196B" w14:textId="77777777" w:rsidR="0066420A" w:rsidRPr="008340F6" w:rsidRDefault="0066420A" w:rsidP="008340F6">
                            <w:pPr>
                              <w:jc w:val="center"/>
                              <w:rPr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6E9AD" id="Rectangle_x0020_328" o:spid="_x0000_s1060" style="position:absolute;left:0;text-align:left;margin-left:28.65pt;margin-top:6.4pt;width:300pt;height:73.9pt;z-index: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363A5BB4" w14:textId="77777777" w:rsidR="0066420A" w:rsidRPr="009431C0" w:rsidRDefault="0066420A" w:rsidP="0046591A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16"/>
                          <w:szCs w:val="16"/>
                          <w:rtl/>
                        </w:rPr>
                      </w:pPr>
                    </w:p>
                    <w:p w14:paraId="77DCE9B8" w14:textId="77777777" w:rsidR="0066420A" w:rsidRDefault="0066420A" w:rsidP="008340F6">
                      <w:pPr>
                        <w:jc w:val="center"/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  <w:t>Содержание книги «Три основы»</w:t>
                      </w:r>
                    </w:p>
                    <w:p w14:paraId="70FF362C" w14:textId="77777777" w:rsidR="0066420A" w:rsidRPr="000206FB" w:rsidRDefault="0066420A" w:rsidP="008340F6">
                      <w:pPr>
                        <w:jc w:val="center"/>
                        <w:rPr>
                          <w:i/>
                          <w:sz w:val="18"/>
                          <w:lang w:val="ru-RU"/>
                        </w:rPr>
                      </w:pPr>
                      <w:r w:rsidRPr="000206FB">
                        <w:rPr>
                          <w:rFonts w:ascii="Cambria" w:hAnsi="Cambria" w:cs="ae_AlArabiya"/>
                          <w:i/>
                          <w:color w:val="C00000"/>
                          <w:szCs w:val="36"/>
                          <w:lang w:val="ru-RU"/>
                        </w:rPr>
                        <w:t xml:space="preserve">Эта книга содержит в себе пять </w:t>
                      </w:r>
                      <w:r>
                        <w:rPr>
                          <w:rFonts w:ascii="Cambria" w:hAnsi="Cambria" w:cs="ae_AlArabiya"/>
                          <w:i/>
                          <w:color w:val="C00000"/>
                          <w:szCs w:val="36"/>
                          <w:lang w:val="ru-RU"/>
                        </w:rPr>
                        <w:t>разделов:</w:t>
                      </w:r>
                    </w:p>
                    <w:p w14:paraId="09CE196B" w14:textId="77777777" w:rsidR="0066420A" w:rsidRPr="008340F6" w:rsidRDefault="0066420A" w:rsidP="008340F6">
                      <w:pPr>
                        <w:jc w:val="center"/>
                        <w:rPr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B38CF8" w14:textId="77777777" w:rsidR="00F60574" w:rsidRPr="003E5CC3" w:rsidRDefault="00F6057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2F33BBD2" w14:textId="77777777" w:rsidR="00F60574" w:rsidRPr="003E5CC3" w:rsidRDefault="00F6057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6EB923D4" w14:textId="77777777" w:rsidR="00F60574" w:rsidRPr="003E5CC3" w:rsidRDefault="00F6057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4FA0733A" w14:textId="77777777" w:rsidR="00F60574" w:rsidRPr="003E5CC3" w:rsidRDefault="00F6057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5971519C" w14:textId="54803EFC" w:rsidR="00945271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382784" behindDoc="0" locked="0" layoutInCell="1" allowOverlap="1" wp14:anchorId="545F4B3E" wp14:editId="3A907FB6">
                <wp:simplePos x="0" y="0"/>
                <wp:positionH relativeFrom="column">
                  <wp:posOffset>2334260</wp:posOffset>
                </wp:positionH>
                <wp:positionV relativeFrom="paragraph">
                  <wp:posOffset>104775</wp:posOffset>
                </wp:positionV>
                <wp:extent cx="0" cy="321945"/>
                <wp:effectExtent l="124460" t="130175" r="167640" b="170180"/>
                <wp:wrapNone/>
                <wp:docPr id="153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185AE" id="AutoShape_x0020_333" o:spid="_x0000_s1026" type="#_x0000_t32" style="position:absolute;margin-left:183.8pt;margin-top:8.25pt;width:0;height:25.35pt;z-index:251382784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381760" behindDoc="0" locked="0" layoutInCell="1" allowOverlap="1" wp14:anchorId="66D6689B" wp14:editId="625F1EB0">
                <wp:simplePos x="0" y="0"/>
                <wp:positionH relativeFrom="column">
                  <wp:posOffset>433070</wp:posOffset>
                </wp:positionH>
                <wp:positionV relativeFrom="paragraph">
                  <wp:posOffset>210185</wp:posOffset>
                </wp:positionV>
                <wp:extent cx="3742055" cy="0"/>
                <wp:effectExtent l="128270" t="121285" r="168275" b="170815"/>
                <wp:wrapNone/>
                <wp:docPr id="152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2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A4F98" id="AutoShape_x0020_331" o:spid="_x0000_s1026" type="#_x0000_t32" style="position:absolute;margin-left:34.1pt;margin-top:16.55pt;width:294.65pt;height:0;z-index:25138176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6B54A9D5" w14:textId="74DBC800" w:rsidR="009058C4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8"/>
          <w:szCs w:val="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385856" behindDoc="0" locked="0" layoutInCell="1" allowOverlap="1" wp14:anchorId="4A77EF67" wp14:editId="49A25D22">
                <wp:simplePos x="0" y="0"/>
                <wp:positionH relativeFrom="column">
                  <wp:posOffset>3222625</wp:posOffset>
                </wp:positionH>
                <wp:positionV relativeFrom="paragraph">
                  <wp:posOffset>36195</wp:posOffset>
                </wp:positionV>
                <wp:extent cx="0" cy="203835"/>
                <wp:effectExtent l="123825" t="125095" r="168275" b="166370"/>
                <wp:wrapNone/>
                <wp:docPr id="151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C232D" id="AutoShape_x0020_337" o:spid="_x0000_s1026" type="#_x0000_t32" style="position:absolute;margin-left:253.75pt;margin-top:2.85pt;width:0;height:16.05pt;z-index:251385856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386880" behindDoc="0" locked="0" layoutInCell="1" allowOverlap="1" wp14:anchorId="76282E3D" wp14:editId="4B1B60B1">
                <wp:simplePos x="0" y="0"/>
                <wp:positionH relativeFrom="column">
                  <wp:posOffset>1381125</wp:posOffset>
                </wp:positionH>
                <wp:positionV relativeFrom="paragraph">
                  <wp:posOffset>36195</wp:posOffset>
                </wp:positionV>
                <wp:extent cx="0" cy="203835"/>
                <wp:effectExtent l="123825" t="125095" r="168275" b="166370"/>
                <wp:wrapNone/>
                <wp:docPr id="150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372AE" id="AutoShape_x0020_338" o:spid="_x0000_s1026" type="#_x0000_t32" style="position:absolute;margin-left:108.75pt;margin-top:2.85pt;width:0;height:16.05pt;z-index:251386880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383808" behindDoc="0" locked="0" layoutInCell="1" allowOverlap="1" wp14:anchorId="7E82C29B" wp14:editId="303CE4C4">
                <wp:simplePos x="0" y="0"/>
                <wp:positionH relativeFrom="column">
                  <wp:posOffset>433070</wp:posOffset>
                </wp:positionH>
                <wp:positionV relativeFrom="paragraph">
                  <wp:posOffset>36195</wp:posOffset>
                </wp:positionV>
                <wp:extent cx="0" cy="210185"/>
                <wp:effectExtent l="128270" t="125095" r="163830" b="160020"/>
                <wp:wrapNone/>
                <wp:docPr id="149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E5A87" id="AutoShape_x0020_335" o:spid="_x0000_s1026" type="#_x0000_t32" style="position:absolute;margin-left:34.1pt;margin-top:2.85pt;width:0;height:16.55pt;z-index:251383808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384832" behindDoc="0" locked="0" layoutInCell="1" allowOverlap="1" wp14:anchorId="7970BC9A" wp14:editId="503807D4">
                <wp:simplePos x="0" y="0"/>
                <wp:positionH relativeFrom="column">
                  <wp:posOffset>4163060</wp:posOffset>
                </wp:positionH>
                <wp:positionV relativeFrom="paragraph">
                  <wp:posOffset>36195</wp:posOffset>
                </wp:positionV>
                <wp:extent cx="0" cy="210185"/>
                <wp:effectExtent l="124460" t="125095" r="167640" b="160020"/>
                <wp:wrapNone/>
                <wp:docPr id="148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7BE4A" id="AutoShape_x0020_336" o:spid="_x0000_s1026" type="#_x0000_t32" style="position:absolute;margin-left:327.8pt;margin-top:2.85pt;width:0;height:16.55pt;z-index:251384832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2A043A41" w14:textId="77777777" w:rsidR="009058C4" w:rsidRPr="003E5CC3" w:rsidRDefault="009058C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7F3B9C69" w14:textId="21F32F5A" w:rsidR="009058C4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FF0000"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7500495E" wp14:editId="195D0E1D">
                <wp:simplePos x="0" y="0"/>
                <wp:positionH relativeFrom="column">
                  <wp:posOffset>875665</wp:posOffset>
                </wp:positionH>
                <wp:positionV relativeFrom="paragraph">
                  <wp:posOffset>48895</wp:posOffset>
                </wp:positionV>
                <wp:extent cx="926465" cy="1301750"/>
                <wp:effectExtent l="88265" t="86995" r="115570" b="109855"/>
                <wp:wrapNone/>
                <wp:docPr id="147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465" cy="130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3AF2926B" w14:textId="77777777" w:rsidR="0066420A" w:rsidRPr="00AC7534" w:rsidRDefault="0066420A" w:rsidP="00AC7534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  <w:t>2. Три вопроса.</w:t>
                            </w:r>
                          </w:p>
                          <w:p w14:paraId="06E7E692" w14:textId="77777777" w:rsidR="0066420A" w:rsidRPr="00AC7534" w:rsidRDefault="0066420A" w:rsidP="00AC7534">
                            <w:pPr>
                              <w:jc w:val="right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  <w:t>(Виды Единобожия)</w:t>
                            </w:r>
                          </w:p>
                          <w:p w14:paraId="09851E66" w14:textId="77777777" w:rsidR="0066420A" w:rsidRPr="00AC7534" w:rsidRDefault="0066420A" w:rsidP="0017045C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18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0495E" id="Rectangle_x0020_350" o:spid="_x0000_s1061" style="position:absolute;left:0;text-align:left;margin-left:68.95pt;margin-top:3.85pt;width:72.95pt;height:102.5pt;z-index: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" strokecolor="#c67f38">
                <v:shadow on="t" opacity="26213f" origin="-.5,-.5"/>
                <v:textbox>
                  <w:txbxContent>
                    <w:p w14:paraId="3AF2926B" w14:textId="77777777" w:rsidR="0066420A" w:rsidRPr="00AC7534" w:rsidRDefault="0066420A" w:rsidP="00AC7534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AC7534">
                        <w:rPr>
                          <w:rFonts w:ascii="Cambria" w:hAnsi="Cambria" w:cs="Tahoma"/>
                          <w:color w:val="000000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  <w:t>2. Три вопроса.</w:t>
                      </w:r>
                    </w:p>
                    <w:p w14:paraId="06E7E692" w14:textId="77777777" w:rsidR="0066420A" w:rsidRPr="00AC7534" w:rsidRDefault="0066420A" w:rsidP="00AC7534">
                      <w:pPr>
                        <w:jc w:val="right"/>
                        <w:rPr>
                          <w:i/>
                          <w:sz w:val="18"/>
                          <w:szCs w:val="20"/>
                        </w:rPr>
                      </w:pPr>
                      <w:r w:rsidRPr="00AC7534"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  <w:t>(Виды Единобожия)</w:t>
                      </w:r>
                    </w:p>
                    <w:p w14:paraId="09851E66" w14:textId="77777777" w:rsidR="0066420A" w:rsidRPr="00AC7534" w:rsidRDefault="0066420A" w:rsidP="0017045C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Bidi" w:eastAsia="Times New Roman" w:hAnsiTheme="majorBidi" w:cstheme="majorBidi"/>
                          <w:sz w:val="18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 wp14:anchorId="270B8ADE" wp14:editId="2E5A466A">
                <wp:simplePos x="0" y="0"/>
                <wp:positionH relativeFrom="column">
                  <wp:posOffset>-52070</wp:posOffset>
                </wp:positionH>
                <wp:positionV relativeFrom="paragraph">
                  <wp:posOffset>42545</wp:posOffset>
                </wp:positionV>
                <wp:extent cx="832485" cy="1304925"/>
                <wp:effectExtent l="87630" t="93345" r="108585" b="113030"/>
                <wp:wrapNone/>
                <wp:docPr id="146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3D335A87" w14:textId="77777777" w:rsidR="0066420A" w:rsidRPr="00AC7534" w:rsidRDefault="0066420A" w:rsidP="008340F6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>1. Четыре вопроса.</w:t>
                            </w:r>
                          </w:p>
                          <w:p w14:paraId="7624CD06" w14:textId="77777777" w:rsidR="0066420A" w:rsidRPr="00AC7534" w:rsidRDefault="0066420A" w:rsidP="008340F6">
                            <w:pPr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>(Сура «аль-‘Аср»)</w:t>
                            </w:r>
                          </w:p>
                          <w:p w14:paraId="7CDA532A" w14:textId="77777777" w:rsidR="0066420A" w:rsidRPr="00AC7534" w:rsidRDefault="0066420A" w:rsidP="002E2B77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B8ADE" id="Rectangle_x0020_349" o:spid="_x0000_s1062" style="position:absolute;left:0;text-align:left;margin-left:-4.1pt;margin-top:3.35pt;width:65.55pt;height:102.75pt;z-index: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" strokecolor="#c67f38">
                <v:shadow on="t" opacity="26213f" origin="-.5,-.5"/>
                <v:textbox>
                  <w:txbxContent>
                    <w:p w14:paraId="3D335A87" w14:textId="77777777" w:rsidR="0066420A" w:rsidRPr="00AC7534" w:rsidRDefault="0066420A" w:rsidP="008340F6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</w:pPr>
                      <w:r w:rsidRPr="00AC7534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>1. Четыре вопроса.</w:t>
                      </w:r>
                    </w:p>
                    <w:p w14:paraId="7624CD06" w14:textId="77777777" w:rsidR="0066420A" w:rsidRPr="00AC7534" w:rsidRDefault="0066420A" w:rsidP="008340F6">
                      <w:pPr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</w:pPr>
                      <w:r w:rsidRPr="00AC7534"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>(Сура «аль-‘Аср»)</w:t>
                      </w:r>
                    </w:p>
                    <w:p w14:paraId="7CDA532A" w14:textId="77777777" w:rsidR="0066420A" w:rsidRPr="00AC7534" w:rsidRDefault="0066420A" w:rsidP="002E2B77">
                      <w:pPr>
                        <w:bidi w:val="0"/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 wp14:anchorId="00DB39E6" wp14:editId="71BA5E04">
                <wp:simplePos x="0" y="0"/>
                <wp:positionH relativeFrom="column">
                  <wp:posOffset>1871980</wp:posOffset>
                </wp:positionH>
                <wp:positionV relativeFrom="paragraph">
                  <wp:posOffset>41910</wp:posOffset>
                </wp:positionV>
                <wp:extent cx="887095" cy="1304925"/>
                <wp:effectExtent l="93980" t="92710" r="111125" b="113665"/>
                <wp:wrapNone/>
                <wp:docPr id="144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709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2FD5EB7" w14:textId="77777777" w:rsidR="0066420A" w:rsidRPr="00AC7534" w:rsidRDefault="0066420A" w:rsidP="00AC7534">
                            <w:pPr>
                              <w:jc w:val="right"/>
                              <w:rPr>
                                <w:sz w:val="18"/>
                                <w:szCs w:val="24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3. Важность изучения Единобожия.</w:t>
                            </w:r>
                          </w:p>
                          <w:p w14:paraId="7D277755" w14:textId="77777777" w:rsidR="0066420A" w:rsidRPr="00AC7534" w:rsidRDefault="0066420A">
                            <w:pPr>
                              <w:rPr>
                                <w:sz w:val="1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B39E6" id="Rectangle_x0020_351" o:spid="_x0000_s1063" style="position:absolute;left:0;text-align:left;margin-left:147.4pt;margin-top:3.3pt;width:69.85pt;height:102.75pt;z-index: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" strokecolor="#c67f38">
                <v:shadow on="t" opacity="26213f" origin="-.5,-.5"/>
                <v:textbox>
                  <w:txbxContent>
                    <w:p w14:paraId="72FD5EB7" w14:textId="77777777" w:rsidR="0066420A" w:rsidRPr="00AC7534" w:rsidRDefault="0066420A" w:rsidP="00AC7534">
                      <w:pPr>
                        <w:jc w:val="right"/>
                        <w:rPr>
                          <w:sz w:val="18"/>
                          <w:szCs w:val="24"/>
                        </w:rPr>
                      </w:pPr>
                      <w:r w:rsidRPr="00AC7534">
                        <w:rPr>
                          <w:rFonts w:ascii="Cambria" w:hAnsi="Cambria" w:cs="Tahom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3. Важность изучения Единобожия.</w:t>
                      </w:r>
                    </w:p>
                    <w:p w14:paraId="7D277755" w14:textId="77777777" w:rsidR="0066420A" w:rsidRPr="00AC7534" w:rsidRDefault="0066420A">
                      <w:pPr>
                        <w:rPr>
                          <w:sz w:val="16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 wp14:anchorId="7548D876" wp14:editId="0696F587">
                <wp:simplePos x="0" y="0"/>
                <wp:positionH relativeFrom="column">
                  <wp:posOffset>3749040</wp:posOffset>
                </wp:positionH>
                <wp:positionV relativeFrom="paragraph">
                  <wp:posOffset>48895</wp:posOffset>
                </wp:positionV>
                <wp:extent cx="955040" cy="1299845"/>
                <wp:effectExtent l="91440" t="86995" r="109220" b="111760"/>
                <wp:wrapNone/>
                <wp:docPr id="143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040" cy="129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263B0FF" w14:textId="77777777" w:rsidR="0066420A" w:rsidRPr="00AC7534" w:rsidRDefault="0066420A" w:rsidP="00AC7534">
                            <w:pPr>
                              <w:jc w:val="right"/>
                              <w:rPr>
                                <w:sz w:val="18"/>
                                <w:szCs w:val="24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5. Заключение.</w:t>
                            </w:r>
                          </w:p>
                          <w:p w14:paraId="758A2ABB" w14:textId="77777777" w:rsidR="0066420A" w:rsidRPr="00AC7534" w:rsidRDefault="0066420A" w:rsidP="002E2B77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z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8D876" id="Rectangle_x0020_334" o:spid="_x0000_s1064" style="position:absolute;left:0;text-align:left;margin-left:295.2pt;margin-top:3.85pt;width:75.2pt;height:102.35pt;z-index: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" strokecolor="#c67f38">
                <v:shadow on="t" opacity="26213f" origin="-.5,-.5"/>
                <v:textbox>
                  <w:txbxContent>
                    <w:p w14:paraId="7263B0FF" w14:textId="77777777" w:rsidR="0066420A" w:rsidRPr="00AC7534" w:rsidRDefault="0066420A" w:rsidP="00AC7534">
                      <w:pPr>
                        <w:jc w:val="right"/>
                        <w:rPr>
                          <w:sz w:val="18"/>
                          <w:szCs w:val="24"/>
                        </w:rPr>
                      </w:pPr>
                      <w:r w:rsidRPr="00AC7534">
                        <w:rPr>
                          <w:rFonts w:ascii="Cambria" w:hAnsi="Cambria" w:cs="Tahom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5. Заключение.</w:t>
                      </w:r>
                    </w:p>
                    <w:p w14:paraId="758A2ABB" w14:textId="77777777" w:rsidR="0066420A" w:rsidRPr="00AC7534" w:rsidRDefault="0066420A" w:rsidP="002E2B77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Bidi" w:eastAsia="Times New Roman" w:hAnsiTheme="majorBidi" w:cstheme="majorBidi"/>
                          <w:sz w:val="16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 wp14:anchorId="06A511A5" wp14:editId="25DE9F9A">
                <wp:simplePos x="0" y="0"/>
                <wp:positionH relativeFrom="column">
                  <wp:posOffset>2828925</wp:posOffset>
                </wp:positionH>
                <wp:positionV relativeFrom="paragraph">
                  <wp:posOffset>43180</wp:posOffset>
                </wp:positionV>
                <wp:extent cx="838200" cy="1304290"/>
                <wp:effectExtent l="85725" t="93980" r="117475" b="113030"/>
                <wp:wrapNone/>
                <wp:docPr id="142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304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31B328F2" w14:textId="77777777" w:rsidR="0066420A" w:rsidRPr="00AC7534" w:rsidRDefault="0066420A" w:rsidP="00AC7534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4. Три основы.</w:t>
                            </w:r>
                          </w:p>
                          <w:p w14:paraId="41368A1B" w14:textId="77777777" w:rsidR="0066420A" w:rsidRPr="00AC7534" w:rsidRDefault="0066420A" w:rsidP="00AC7534">
                            <w:pPr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(Вопросы могилы)</w:t>
                            </w:r>
                          </w:p>
                          <w:p w14:paraId="645CFE81" w14:textId="77777777" w:rsidR="0066420A" w:rsidRPr="00AC7534" w:rsidRDefault="0066420A" w:rsidP="002B22AA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spacing w:val="-10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511A5" id="Rectangle_x0020_352" o:spid="_x0000_s1065" style="position:absolute;left:0;text-align:left;margin-left:222.75pt;margin-top:3.4pt;width:66pt;height:102.7pt;z-index: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" strokecolor="#c67f38">
                <v:shadow on="t" opacity="26213f" origin="-.5,-.5"/>
                <v:textbox>
                  <w:txbxContent>
                    <w:p w14:paraId="31B328F2" w14:textId="77777777" w:rsidR="0066420A" w:rsidRPr="00AC7534" w:rsidRDefault="0066420A" w:rsidP="00AC7534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AC7534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4. Три основы.</w:t>
                      </w:r>
                    </w:p>
                    <w:p w14:paraId="41368A1B" w14:textId="77777777" w:rsidR="0066420A" w:rsidRPr="00AC7534" w:rsidRDefault="0066420A" w:rsidP="00AC7534">
                      <w:pPr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AC7534"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(Вопросы могилы)</w:t>
                      </w:r>
                    </w:p>
                    <w:p w14:paraId="645CFE81" w14:textId="77777777" w:rsidR="0066420A" w:rsidRPr="00AC7534" w:rsidRDefault="0066420A" w:rsidP="002B22AA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Bidi" w:eastAsia="Times New Roman" w:hAnsiTheme="majorBidi" w:cstheme="majorBidi"/>
                          <w:spacing w:val="-10"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EC6F51" w14:textId="77777777" w:rsidR="009058C4" w:rsidRPr="003E5CC3" w:rsidRDefault="009058C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057743FB" w14:textId="77777777" w:rsidR="009058C4" w:rsidRPr="003E5CC3" w:rsidRDefault="009058C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4B77A796" w14:textId="77777777" w:rsidR="009058C4" w:rsidRPr="003E5CC3" w:rsidRDefault="009058C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4864F032" w14:textId="77777777" w:rsidR="009058C4" w:rsidRPr="003E5CC3" w:rsidRDefault="009058C4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635F8BAC" w14:textId="77777777" w:rsidR="000D48DE" w:rsidRPr="003E5CC3" w:rsidRDefault="000D48DE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ab/>
      </w:r>
      <w:r w:rsidRPr="003E5CC3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ab/>
      </w:r>
      <w:r w:rsidRPr="003E5CC3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ab/>
      </w:r>
      <w:r w:rsidRPr="003E5CC3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ab/>
      </w:r>
    </w:p>
    <w:p w14:paraId="637E39B2" w14:textId="77777777" w:rsidR="0046591A" w:rsidRPr="003E5CC3" w:rsidRDefault="0046591A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7C78574C" w14:textId="77777777" w:rsidR="0046591A" w:rsidRPr="003E5CC3" w:rsidRDefault="002A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w:drawing>
          <wp:anchor distT="0" distB="0" distL="114300" distR="114300" simplePos="0" relativeHeight="251915264" behindDoc="1" locked="0" layoutInCell="1" allowOverlap="1" wp14:anchorId="05A29FD1" wp14:editId="4AD9C33B">
            <wp:simplePos x="0" y="0"/>
            <wp:positionH relativeFrom="margin">
              <wp:posOffset>661670</wp:posOffset>
            </wp:positionH>
            <wp:positionV relativeFrom="paragraph">
              <wp:posOffset>258445</wp:posOffset>
            </wp:positionV>
            <wp:extent cx="3244215" cy="492125"/>
            <wp:effectExtent l="0" t="0" r="0" b="3175"/>
            <wp:wrapNone/>
            <wp:docPr id="172" name="صورة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زينة لنهاية الصفحة جميلة.png"/>
                    <pic:cNvPicPr/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4421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BA058E" w14:textId="77777777" w:rsidR="001972A8" w:rsidRPr="003E5CC3" w:rsidRDefault="001972A8" w:rsidP="0031428C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E5CC3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br w:type="page"/>
      </w:r>
    </w:p>
    <w:p w14:paraId="0E73F7AC" w14:textId="30EB5172" w:rsidR="00DC10FD" w:rsidRPr="003E5CC3" w:rsidRDefault="00AB6B4F" w:rsidP="0031428C">
      <w:pPr>
        <w:tabs>
          <w:tab w:val="left" w:pos="1358"/>
        </w:tabs>
        <w:bidi w:val="0"/>
        <w:spacing w:after="0" w:line="214" w:lineRule="auto"/>
        <w:ind w:left="-1" w:firstLine="1"/>
        <w:jc w:val="both"/>
        <w:rPr>
          <w:rFonts w:ascii="Times New Roman" w:eastAsia="Times New Roman" w:hAnsi="Times New Roman" w:cs="Times New Roman"/>
          <w:sz w:val="8"/>
          <w:szCs w:val="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8"/>
          <w:szCs w:val="8"/>
          <w:rtl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93728" behindDoc="0" locked="0" layoutInCell="1" allowOverlap="1" wp14:anchorId="1F239204" wp14:editId="5E1A458E">
                <wp:simplePos x="0" y="0"/>
                <wp:positionH relativeFrom="column">
                  <wp:posOffset>45720</wp:posOffset>
                </wp:positionH>
                <wp:positionV relativeFrom="paragraph">
                  <wp:posOffset>-384175</wp:posOffset>
                </wp:positionV>
                <wp:extent cx="4638675" cy="1219835"/>
                <wp:effectExtent l="0" t="0" r="14605" b="15240"/>
                <wp:wrapNone/>
                <wp:docPr id="128" name="Группа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8675" cy="1219835"/>
                          <a:chOff x="0" y="1246"/>
                          <a:chExt cx="46388" cy="12196"/>
                        </a:xfrm>
                      </wpg:grpSpPr>
                      <wps:wsp>
                        <wps:cNvPr id="129" name="AutoShape 612"/>
                        <wps:cNvCnPr>
                          <a:cxnSpLocks noChangeShapeType="1"/>
                        </wps:cNvCnPr>
                        <wps:spPr bwMode="auto">
                          <a:xfrm>
                            <a:off x="16447" y="5997"/>
                            <a:ext cx="0" cy="2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AutoShape 613"/>
                        <wps:cNvCnPr>
                          <a:cxnSpLocks noChangeShapeType="1"/>
                        </wps:cNvCnPr>
                        <wps:spPr bwMode="auto">
                          <a:xfrm>
                            <a:off x="8787" y="5997"/>
                            <a:ext cx="57" cy="21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AutoShape 615"/>
                        <wps:cNvCnPr>
                          <a:cxnSpLocks noChangeShapeType="1"/>
                        </wps:cNvCnPr>
                        <wps:spPr bwMode="auto">
                          <a:xfrm>
                            <a:off x="29035" y="5997"/>
                            <a:ext cx="12" cy="22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2" name="Группа 294"/>
                        <wpg:cNvGrpSpPr>
                          <a:grpSpLocks/>
                        </wpg:cNvGrpSpPr>
                        <wpg:grpSpPr bwMode="auto">
                          <a:xfrm>
                            <a:off x="0" y="1246"/>
                            <a:ext cx="46388" cy="12197"/>
                            <a:chOff x="0" y="1246"/>
                            <a:chExt cx="46388" cy="12196"/>
                          </a:xfrm>
                        </wpg:grpSpPr>
                        <wps:wsp>
                          <wps:cNvPr id="133" name="AutoShape 6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802" y="5868"/>
                              <a:ext cx="27858" cy="13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AutoShape 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655" y="4367"/>
                              <a:ext cx="0" cy="156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AutoShape 6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576" y="5868"/>
                              <a:ext cx="12" cy="156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Rectangle 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15" y="7506"/>
                              <a:ext cx="10382" cy="59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6D0A58D" w14:textId="77777777" w:rsidR="0066420A" w:rsidRPr="0064763C" w:rsidRDefault="0066420A" w:rsidP="00AC7534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4763C"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3. Призыв.</w:t>
                                </w:r>
                              </w:p>
                              <w:p w14:paraId="7D6BD91A" w14:textId="77777777" w:rsidR="0066420A" w:rsidRPr="0064763C" w:rsidRDefault="0066420A" w:rsidP="00CC0AED">
                                <w:pPr>
                                  <w:bidi w:val="0"/>
                                  <w:spacing w:line="214" w:lineRule="auto"/>
                                  <w:jc w:val="center"/>
                                  <w:rPr>
                                    <w:rFonts w:asciiTheme="majorBidi" w:hAnsiTheme="majorBidi" w:cstheme="majorBidi"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Rectangle 6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9" y="7506"/>
                              <a:ext cx="11163" cy="59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71320F2C" w14:textId="77777777" w:rsidR="0066420A" w:rsidRPr="0064763C" w:rsidRDefault="0066420A" w:rsidP="00AC7534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64763C"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2. Дела на (основе этих знаний).</w:t>
                                </w:r>
                              </w:p>
                              <w:p w14:paraId="287CF47C" w14:textId="77777777" w:rsidR="0066420A" w:rsidRPr="0064763C" w:rsidRDefault="0066420A" w:rsidP="00EE1EAD">
                                <w:pPr>
                                  <w:bidi w:val="0"/>
                                  <w:spacing w:line="214" w:lineRule="auto"/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Rectangle 6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42" y="7574"/>
                              <a:ext cx="11246" cy="58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4BD70B1" w14:textId="77777777" w:rsidR="0066420A" w:rsidRPr="0064763C" w:rsidRDefault="0066420A" w:rsidP="00AC7534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4763C"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4. Терпение на этом пути. </w:t>
                                </w:r>
                              </w:p>
                              <w:p w14:paraId="62990619" w14:textId="77777777" w:rsidR="0066420A" w:rsidRPr="0064763C" w:rsidRDefault="0066420A" w:rsidP="00F44699">
                                <w:pPr>
                                  <w:spacing w:line="214" w:lineRule="auto"/>
                                  <w:jc w:val="center"/>
                                  <w:rPr>
                                    <w:rFonts w:ascii="adwa-assalaf" w:hAnsi="adwa-assalaf" w:cs="adwa-assalaf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Rectangle 6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506"/>
                              <a:ext cx="10382" cy="59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46ED5FCA" w14:textId="77777777" w:rsidR="0066420A" w:rsidRPr="0064763C" w:rsidRDefault="0066420A" w:rsidP="00AC7534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4763C"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1. Знание.</w:t>
                                </w:r>
                              </w:p>
                              <w:p w14:paraId="1B80B123" w14:textId="77777777" w:rsidR="0066420A" w:rsidRPr="0064763C" w:rsidRDefault="0066420A" w:rsidP="00EE1EAD">
                                <w:pPr>
                                  <w:bidi w:val="0"/>
                                  <w:spacing w:line="214" w:lineRule="auto"/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63" y="1246"/>
                              <a:ext cx="24472" cy="3146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6EEDE"/>
                                </a:gs>
                                <a:gs pos="100000">
                                  <a:srgbClr val="D4A85A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DB50DF" w14:textId="77777777" w:rsidR="0066420A" w:rsidRPr="0064763C" w:rsidRDefault="0066420A" w:rsidP="00AC7534">
                                <w:pPr>
                                  <w:spacing w:after="0" w:line="214" w:lineRule="auto"/>
                                  <w:jc w:val="center"/>
                                  <w:rPr>
                                    <w:rFonts w:ascii="ae_AlArabiya" w:hAnsi="ae_AlArabiya" w:cs="ae_AlArabiya"/>
                                    <w:color w:val="C00000"/>
                                    <w:szCs w:val="20"/>
                                  </w:rPr>
                                </w:pPr>
                                <w:r w:rsidRPr="0064763C">
                                  <w:rPr>
                                    <w:rFonts w:ascii="Cambria" w:hAnsi="Cambria" w:cs="ae_AlArabiya"/>
                                    <w:color w:val="C00000"/>
                                    <w:szCs w:val="20"/>
                                    <w:lang w:val="ru-RU"/>
                                  </w:rPr>
                                  <w:t>1. Четыре вопроса.</w:t>
                                </w:r>
                              </w:p>
                              <w:p w14:paraId="4FBA4710" w14:textId="77777777" w:rsidR="0066420A" w:rsidRPr="0064763C" w:rsidRDefault="0066420A" w:rsidP="00302B04">
                                <w:pPr>
                                  <w:bidi w:val="0"/>
                                  <w:spacing w:after="0" w:line="214" w:lineRule="auto"/>
                                  <w:jc w:val="center"/>
                                  <w:rPr>
                                    <w:rFonts w:ascii="ae_AlArabiya" w:eastAsia="Times New Roman" w:hAnsi="ae_AlArabiya" w:cs="ae_AlArabiya"/>
                                    <w:b/>
                                    <w:bCs/>
                                    <w:color w:val="C0000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39204" id="_x0413__x0440__x0443__x043f__x043f__x0430__x0020_226" o:spid="_x0000_s1066" style="position:absolute;left:0;text-align:left;margin-left:3.6pt;margin-top:-30.2pt;width:365.25pt;height:96.05pt;z-index:251593728;mso-height-relative:margin" coordorigin=",1246" coordsize="46388,1219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">
                <v:shape id="AutoShape_x0020_612" o:spid="_x0000_s1067" type="#_x0000_t32" style="position:absolute;left:16447;top:5997;width:0;height:216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6CFycEAAADcAAAADwAAAGRycy9kb3ducmV2LnhtbERPTWvDMAy9D/YfjAa7Lc7C6JKsblnL&#10;BumxadlZxGoSGsvBdtvk39eDwW56vE8t15MZxJWc7y0reE1SEMSN1T23Co6H75cchA/IGgfLpGAm&#10;D+vV48MSS21vvKdrHVoRQ9iXqKALYSyl9E1HBn1iR+LInawzGCJ0rdQObzHcDDJL04U02HNs6HCk&#10;bUfNub4YBfkuK94y2uTBfzX7ufp5321bp9Tz0/T5ASLQFP7Ff+5Kx/lZAb/PxAvk6g4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foIXJwQAAANwAAAAPAAAAAAAAAAAAAAAA&#10;AKECAABkcnMvZG93bnJldi54bWxQSwUGAAAAAAQABAD5AAAAjwMAAAAA&#10;" strokecolor="#c67f38">
                  <v:stroke joinstyle="miter"/>
                  <v:shadow on="t" opacity="26213f" origin="-.5,-.5"/>
                </v:shape>
                <v:shape id="AutoShape_x0020_613" o:spid="_x0000_s1068" type="#_x0000_t32" style="position:absolute;left:8787;top:5997;width:57;height:215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0O6icMAAADcAAAADwAAAGRycy9kb3ducmV2LnhtbESPQW/CMAyF75P4D5GRdhsp3QSlENCG&#10;NgmOsImz1Zi2onGqJIPy7+fDJG623vN7n1ebwXXqSiG2ng1MJxko4srblmsDP99fLwWomJAtdp7J&#10;wJ0ibNajpxWW1t/4QNdjqpWEcCzRQJNSX2odq4YcxonviUU7++AwyRpqbQPeJNx1Os+ymXbYsjQ0&#10;2NO2oepy/HUGin2+eMvpo0jxszrcd6f5flsHY57Hw/sSVKIhPcz/1zsr+K+CL8/IBHr9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tDuon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shape id="AutoShape_x0020_615" o:spid="_x0000_s1069" type="#_x0000_t32" style="position:absolute;left:29035;top:5997;width:12;height:222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A8fEsAAAADcAAAADwAAAGRycy9kb3ducmV2LnhtbERPTYvCMBC9C/6HMMLeNLUrWqtRVFbQ&#10;o+7ieWjGtthMShK1/vvNwoK3ebzPWa4704gHOV9bVjAeJSCIC6trLhX8fO+HGQgfkDU2lknBizys&#10;V/3eEnNtn3yixzmUIoawz1FBFUKbS+mLigz6kW2JI3e1zmCI0JVSO3zGcNPINEmm0mDNsaHClnYV&#10;Fbfz3SjIjul8ktI2C/6rOL0Ol9lxVzqlPgbdZgEiUBfe4n/3Qcf5n2P4eyZeIFe/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GQPHxLAAAAA3AAAAA8AAAAAAAAAAAAAAAAA&#10;oQIAAGRycy9kb3ducmV2LnhtbFBLBQYAAAAABAAEAPkAAACOAwAAAAA=&#10;" strokecolor="#c67f38">
                  <v:stroke joinstyle="miter"/>
                  <v:shadow on="t" opacity="26213f" origin="-.5,-.5"/>
                </v:shape>
                <v:group id="_x0413__x0440__x0443__x043f__x043f__x0430__x0020_294" o:spid="_x0000_s1070" style="position:absolute;top:1246;width:46388;height:12197" coordorigin=",1246" coordsize="46388,1219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jZrDcIAAADcAAAADwAA&#10;AAAAAAAAAAAAAACpAgAAZHJzL2Rvd25yZXYueG1sUEsFBgAAAAAEAAQA+gAAAJgDAAAAAA==&#10;">
                  <v:shape id="AutoShape_x0020_632" o:spid="_x0000_s1071" type="#_x0000_t32" style="position:absolute;left:8802;top:5868;width:27858;height:133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lhPtMIAAADcAAAADwAAAGRycy9kb3ducmV2LnhtbERPTWvCQBC9F/wPyxS8SLMbQ0OJriIF&#10;oUebiucxOyap2dk0uzXx33cLhd7m8T5nvZ1sJ240+NaxhjRRIIgrZ1quNRw/9k8vIHxANtg5Jg13&#10;8rDdzB7WWBg38jvdylCLGMK+QA1NCH0hpa8asugT1xNH7uIGiyHCoZZmwDGG204ulcqlxZZjQ4M9&#10;vTZUXctvq+H81S3sqf2spv31kD2nTi3SXGk9f5x2KxCBpvAv/nO/mTg/y+D3mXiB3Pw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elhPtM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611" o:spid="_x0000_s1072" type="#_x0000_t32" style="position:absolute;left:22655;top:4367;width:0;height:156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Hi8isAAAADcAAAADwAAAGRycy9kb3ducmV2LnhtbERPTYvCMBC9L/gfwgje1tQqWqtRdsUF&#10;PeounodmbIvNpCRR67/fCIK3ebzPWa4704gbOV9bVjAaJiCIC6trLhX8/f58ZiB8QNbYWCYFD/Kw&#10;XvU+lphre+cD3Y6hFDGEfY4KqhDaXEpfVGTQD21LHLmzdQZDhK6U2uE9hptGpkkylQZrjg0VtrSp&#10;qLgcr0ZBtk/nk5S+s+C3xeGxO832m9IpNeh3XwsQgbrwFr/cOx3njyfwfCZeIFf/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HR4vIrAAAAA3AAAAA8AAAAAAAAAAAAAAAAA&#10;oQIAAGRycy9kb3ducmV2LnhtbFBLBQYAAAAABAAEAPkAAACOAwAAAAA=&#10;" strokecolor="#c67f38">
                    <v:stroke joinstyle="miter"/>
                    <v:shadow on="t" opacity="26213f" origin="-.5,-.5"/>
                  </v:shape>
                  <v:shape id="AutoShape_x0020_614" o:spid="_x0000_s1073" type="#_x0000_t32" style="position:absolute;left:36576;top:5868;width:12;height:1562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zQZEcIAAADcAAAADwAAAGRycy9kb3ducmV2LnhtbERPTWvCQBC9F/wPywi91Y1pbdPoRqy0&#10;oMfY0vOQHZNgdjbsrib++25B8DaP9zmr9Wg6cSHnW8sK5rMEBHFldcu1gp/vr6cMhA/IGjvLpOBK&#10;HtbF5GGFubYDl3Q5hFrEEPY5KmhC6HMpfdWQQT+zPXHkjtYZDBG6WmqHQww3nUyT5FUabDk2NNjT&#10;tqHqdDgbBdk+fX9J6SML/rMqr7vft/22dko9TsfNEkSgMdzFN/dOx/nPC/h/Jl4giz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GzQZEc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rect id="Rectangle_x0020_629" o:spid="_x0000_s1074" style="position:absolute;left:23815;top:7506;width:10382;height:593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Xe5rxQAA&#10;ANwAAAAPAAAAZHJzL2Rvd25yZXYueG1sRI9Na8JAEIbvgv9hGaE33ZhCLWk2QSKCvbRqROhtyE6T&#10;0OxsyK4x/ffdQqG3GeaZ9yPNJ9OJkQbXWlawXkUgiCurW64VXMr98hmE88gaO8uk4Jsc5Nl8lmKi&#10;7Z1PNJ59LYIIuwQVNN73iZSuasigW9meONw+7WDQh3WopR7wHsRNJ+MoepIGWw4ODfZUNFR9nW9G&#10;QTtifN18vL0fi9MxLstd/xoApR4W0/YFhKfJ/8N/3wcd4j9u4LdMmEBm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td7mvFAAAA3AAAAA8AAAAAAAAAAAAAAAAAlwIAAGRycy9k&#10;b3ducmV2LnhtbFBLBQYAAAAABAAEAPUAAACJAwAAAAA=&#10;" strokecolor="#c67f38">
                    <v:shadow on="t" opacity="26213f" origin="-.5,-.5"/>
                    <v:textbox>
                      <w:txbxContent>
                        <w:p w14:paraId="36D0A58D" w14:textId="77777777" w:rsidR="0066420A" w:rsidRPr="0064763C" w:rsidRDefault="0066420A" w:rsidP="00AC7534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4763C"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3. Призыв.</w:t>
                          </w:r>
                        </w:p>
                        <w:p w14:paraId="7D6BD91A" w14:textId="77777777" w:rsidR="0066420A" w:rsidRPr="0064763C" w:rsidRDefault="0066420A" w:rsidP="00CC0AED">
                          <w:pPr>
                            <w:bidi w:val="0"/>
                            <w:spacing w:line="214" w:lineRule="auto"/>
                            <w:jc w:val="center"/>
                            <w:rPr>
                              <w:rFonts w:asciiTheme="majorBidi" w:hAnsiTheme="majorBidi" w:cstheme="majorBidi"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_x0020_630" o:spid="_x0000_s1075" style="position:absolute;left:11259;top:7506;width:11163;height:593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wnoZxQAA&#10;ANwAAAAPAAAAZHJzL2Rvd25yZXYueG1sRI9Ba8JAEIXvBf/DMoK3ujFCW6KriFLQS6umCN6G7JgE&#10;s7Mhu43pv+8cCr3NMO+9+d5yPbhG9dSF2rOB2TQBRVx4W3Np4Ct/f34DFSKyxcYzGfihAOvV6GmJ&#10;mfUPPlF/jqWSEA4ZGqhibDOtQ1GRwzD1LbHcbr5zGGXtSm07fEi4a3SaJC/aYc3yocKWthUV9/O3&#10;M1D3mF5erx+fx+3pmOb5rj2IwJjJeNgsQEUa4r/4z723gj8XWikjE+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rCehnFAAAA3AAAAA8AAAAAAAAAAAAAAAAAlwIAAGRycy9k&#10;b3ducmV2LnhtbFBLBQYAAAAABAAEAPUAAACJAwAAAAA=&#10;" strokecolor="#c67f38">
                    <v:shadow on="t" opacity="26213f" origin="-.5,-.5"/>
                    <v:textbox>
                      <w:txbxContent>
                        <w:p w14:paraId="71320F2C" w14:textId="77777777" w:rsidR="0066420A" w:rsidRPr="0064763C" w:rsidRDefault="0066420A" w:rsidP="00AC7534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  <w:r w:rsidRPr="0064763C"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2. Дела на (основе этих знаний).</w:t>
                          </w:r>
                        </w:p>
                        <w:p w14:paraId="287CF47C" w14:textId="77777777" w:rsidR="0066420A" w:rsidRPr="0064763C" w:rsidRDefault="0066420A" w:rsidP="00EE1EAD">
                          <w:pPr>
                            <w:bidi w:val="0"/>
                            <w:spacing w:line="214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631" o:spid="_x0000_s1076" style="position:absolute;left:35142;top:7574;width:11246;height:586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jt+CxQAA&#10;ANwAAAAPAAAAZHJzL2Rvd25yZXYueG1sRI9Na8JAEIbvBf/DMkJvdWOE1sZsRBRBL60xpdDbkB2T&#10;YHY2ZLcx/ffdQsHbDPPM+5GuR9OKgXrXWFYwn0UgiEurG64UfBT7pyUI55E1tpZJwQ85WGeThxQT&#10;bW+c03D2lQgi7BJUUHvfJVK6siaDbmY74nC72N6gD2tfSd3jLYibVsZR9CwNNhwcauxoW1N5PX8b&#10;Bc2A8efL19v7aZuf4qLYdccAKPU4HTcrEJ5Gf4f/vw86xF+8wl+ZMIHMf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WO34LFAAAA3AAAAA8AAAAAAAAAAAAAAAAAlwIAAGRycy9k&#10;b3ducmV2LnhtbFBLBQYAAAAABAAEAPUAAACJAwAAAAA=&#10;" strokecolor="#c67f38">
                    <v:shadow on="t" opacity="26213f" origin="-.5,-.5"/>
                    <v:textbox>
                      <w:txbxContent>
                        <w:p w14:paraId="34BD70B1" w14:textId="77777777" w:rsidR="0066420A" w:rsidRPr="0064763C" w:rsidRDefault="0066420A" w:rsidP="00AC7534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4763C"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4. Терпение на этом пути. </w:t>
                          </w:r>
                        </w:p>
                        <w:p w14:paraId="62990619" w14:textId="77777777" w:rsidR="0066420A" w:rsidRPr="0064763C" w:rsidRDefault="0066420A" w:rsidP="00F44699">
                          <w:pPr>
                            <w:spacing w:line="214" w:lineRule="auto"/>
                            <w:jc w:val="center"/>
                            <w:rPr>
                              <w:rFonts w:ascii="adwa-assalaf" w:hAnsi="adwa-assalaf" w:cs="adwa-assalaf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_x0020_633" o:spid="_x0000_s1077" style="position:absolute;top:7506;width:10382;height:593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sgVixQAA&#10;ANwAAAAPAAAAZHJzL2Rvd25yZXYueG1sRI9Ba8JAEIXvBf/DMoK3ujFIW6KriFLQS6umCN6G7JgE&#10;s7Mhu43pv+8cCr3NMO+9+d5yPbhG9dSF2rOB2TQBRVx4W3Np4Ct/f34DFSKyxcYzGfihAOvV6GmJ&#10;mfUPPlF/jqWSEA4ZGqhibDOtQ1GRwzD1LbHcbr5zGGXtSm07fEi4a3SaJC/aYc3yocKWthUV9/O3&#10;M1D3mF5erx+fx+3pmOb5rj2IwJjJeNgsQEUa4r/4z723gj8XfCkjE+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yyBWLFAAAA3AAAAA8AAAAAAAAAAAAAAAAAlwIAAGRycy9k&#10;b3ducmV2LnhtbFBLBQYAAAAABAAEAPUAAACJAwAAAAA=&#10;" strokecolor="#c67f38">
                    <v:shadow on="t" opacity="26213f" origin="-.5,-.5"/>
                    <v:textbox>
                      <w:txbxContent>
                        <w:p w14:paraId="46ED5FCA" w14:textId="77777777" w:rsidR="0066420A" w:rsidRPr="0064763C" w:rsidRDefault="0066420A" w:rsidP="00AC7534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4763C"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1. Знание.</w:t>
                          </w:r>
                        </w:p>
                        <w:p w14:paraId="1B80B123" w14:textId="77777777" w:rsidR="0066420A" w:rsidRPr="0064763C" w:rsidRDefault="0066420A" w:rsidP="00EE1EAD">
                          <w:pPr>
                            <w:bidi w:val="0"/>
                            <w:spacing w:line="214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_x0020_63" o:spid="_x0000_s1078" style="position:absolute;left:11463;top:1246;width:24472;height:314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OzdSxAAA&#10;ANwAAAAPAAAAZHJzL2Rvd25yZXYueG1sRE9Na8JAEL0X+h+WKXirG4uKRFcRpaAVbRt76HHMjkkw&#10;Oxt2tyb++25B6G0e73Nmi87U4krOV5YVDPoJCOLc6ooLBV/H1+cJCB+QNdaWScGNPCzmjw8zTLVt&#10;+ZOuWShEDGGfooIyhCaV0uclGfR92xBH7mydwRChK6R22MZwU8uXJBlLgxXHhhIbWpWUX7IfoyAz&#10;K/f2vlsvzcf+e3I44bYd70ZK9Z665RREoC78i+/ujY7zhwP4eyZeIO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Ds3UsQAAADcAAAADwAAAAAAAAAAAAAAAACXAgAAZHJzL2Rv&#10;d25yZXYueG1sUEsFBgAAAAAEAAQA9QAAAIgDAAAAAA==&#10;" fillcolor="#f6eede" stroked="f" strokeweight="1pt">
                    <v:fill color2="#d4a85a" angle="-135" focus="100%" type="gradient"/>
                    <v:shadow on="t" opacity="26213f" origin="-.5,-.5"/>
                    <v:textbox>
                      <w:txbxContent>
                        <w:p w14:paraId="43DB50DF" w14:textId="77777777" w:rsidR="0066420A" w:rsidRPr="0064763C" w:rsidRDefault="0066420A" w:rsidP="00AC7534">
                          <w:pPr>
                            <w:spacing w:after="0" w:line="214" w:lineRule="auto"/>
                            <w:jc w:val="center"/>
                            <w:rPr>
                              <w:rFonts w:ascii="ae_AlArabiya" w:hAnsi="ae_AlArabiya" w:cs="ae_AlArabiya"/>
                              <w:color w:val="C00000"/>
                              <w:szCs w:val="20"/>
                            </w:rPr>
                          </w:pPr>
                          <w:r w:rsidRPr="0064763C">
                            <w:rPr>
                              <w:rFonts w:ascii="Cambria" w:hAnsi="Cambria" w:cs="ae_AlArabiya"/>
                              <w:color w:val="C00000"/>
                              <w:szCs w:val="20"/>
                              <w:lang w:val="ru-RU"/>
                            </w:rPr>
                            <w:t>1. Четыре вопроса.</w:t>
                          </w:r>
                        </w:p>
                        <w:p w14:paraId="4FBA4710" w14:textId="77777777" w:rsidR="0066420A" w:rsidRPr="0064763C" w:rsidRDefault="0066420A" w:rsidP="00302B04">
                          <w:pPr>
                            <w:bidi w:val="0"/>
                            <w:spacing w:after="0" w:line="214" w:lineRule="auto"/>
                            <w:jc w:val="center"/>
                            <w:rPr>
                              <w:rFonts w:ascii="ae_AlArabiya" w:eastAsia="Times New Roman" w:hAnsi="ae_AlArabiya" w:cs="ae_AlArabiya"/>
                              <w:b/>
                              <w:bCs/>
                              <w:color w:val="C00000"/>
                              <w:szCs w:val="20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B0006A" w:rsidRPr="003E5CC3">
        <w:rPr>
          <w:rFonts w:ascii="Times New Roman" w:eastAsia="Times New Roman" w:hAnsi="Times New Roman" w:cs="Times New Roman"/>
          <w:sz w:val="8"/>
          <w:szCs w:val="8"/>
          <w:rtl/>
          <w:lang w:val="fr-FR"/>
        </w:rPr>
        <w:tab/>
      </w:r>
    </w:p>
    <w:p w14:paraId="11F14838" w14:textId="77777777" w:rsidR="000C5274" w:rsidRPr="003E5CC3" w:rsidRDefault="000C5274" w:rsidP="0031428C">
      <w:pPr>
        <w:tabs>
          <w:tab w:val="left" w:pos="1358"/>
        </w:tabs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706C51CD" w14:textId="77777777" w:rsidR="00F44699" w:rsidRPr="003E5CC3" w:rsidRDefault="00F44699" w:rsidP="0031428C">
      <w:pPr>
        <w:bidi w:val="0"/>
        <w:spacing w:after="0" w:line="214" w:lineRule="auto"/>
        <w:ind w:left="-1" w:firstLine="1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068B0DED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1FA1F8AB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23CD7B1C" w14:textId="163FEC68" w:rsidR="00F44699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32A5664A" wp14:editId="769A3DC0">
                <wp:simplePos x="0" y="0"/>
                <wp:positionH relativeFrom="column">
                  <wp:posOffset>-3810</wp:posOffset>
                </wp:positionH>
                <wp:positionV relativeFrom="paragraph">
                  <wp:posOffset>157480</wp:posOffset>
                </wp:positionV>
                <wp:extent cx="4639945" cy="328295"/>
                <wp:effectExtent l="0" t="0" r="33655" b="27305"/>
                <wp:wrapNone/>
                <wp:docPr id="136" name="Rectangl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9945" cy="32829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D00228" w14:textId="77777777" w:rsidR="0066420A" w:rsidRPr="0064763C" w:rsidRDefault="0066420A" w:rsidP="00AC7534">
                            <w:pPr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Данные четыре вопроса упоминаются в суре </w:t>
                            </w:r>
                            <w:r w:rsidRPr="0064763C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«аль-‘Аср»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A5664A" id="Rectangle_x0020_599" o:spid="_x0000_s1079" style="position:absolute;left:0;text-align:left;margin-left:-.3pt;margin-top:12.4pt;width:365.35pt;height:25.85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" strokecolor="#c0504d" strokeweight="1pt">
                <v:stroke dashstyle="longDash"/>
                <v:shadow color="#868686" opacity="1" mv:blur="0" offset="2pt,2pt"/>
                <v:textbox>
                  <w:txbxContent>
                    <w:p w14:paraId="4DD00228" w14:textId="77777777" w:rsidR="0066420A" w:rsidRPr="0064763C" w:rsidRDefault="0066420A" w:rsidP="00AC7534">
                      <w:pPr>
                        <w:jc w:val="center"/>
                        <w:rPr>
                          <w:sz w:val="18"/>
                          <w:lang w:val="ru-RU"/>
                        </w:rPr>
                      </w:pP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Данные четыре вопроса упоминаются в суре </w:t>
                      </w:r>
                      <w:r w:rsidRPr="0064763C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«аль-‘Аср»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F8A37C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09A49C60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0B0FB791" w14:textId="4E358F33" w:rsidR="00943748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0E51FFA0" wp14:editId="7B8591C1">
                <wp:simplePos x="0" y="0"/>
                <wp:positionH relativeFrom="column">
                  <wp:posOffset>1136015</wp:posOffset>
                </wp:positionH>
                <wp:positionV relativeFrom="paragraph">
                  <wp:posOffset>33655</wp:posOffset>
                </wp:positionV>
                <wp:extent cx="2267585" cy="337820"/>
                <wp:effectExtent l="81915" t="71755" r="101600" b="98425"/>
                <wp:wrapNone/>
                <wp:docPr id="957" name="Rectangl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7585" cy="337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C7EC7" w14:textId="77777777" w:rsidR="0066420A" w:rsidRPr="002E41AC" w:rsidRDefault="0066420A" w:rsidP="00AC7534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  <w:t>2. Три вопроса</w:t>
                            </w:r>
                          </w:p>
                          <w:p w14:paraId="7FD88409" w14:textId="77777777" w:rsidR="0066420A" w:rsidRPr="00873D5B" w:rsidRDefault="0066420A" w:rsidP="00B0006A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dwa-assalaf" w:eastAsia="Times New Roman" w:hAnsi="adwa-assalaf" w:cs="adwa-assalaf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1FFA0" id="Rectangle_x0020_721" o:spid="_x0000_s1080" style="position:absolute;left:0;text-align:left;margin-left:89.45pt;margin-top:2.65pt;width:178.55pt;height:26.6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643C7EC7" w14:textId="77777777" w:rsidR="0066420A" w:rsidRPr="002E41AC" w:rsidRDefault="0066420A" w:rsidP="00AC7534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  <w:t>2. Три вопроса</w:t>
                      </w:r>
                    </w:p>
                    <w:p w14:paraId="7FD88409" w14:textId="77777777" w:rsidR="0066420A" w:rsidRPr="00873D5B" w:rsidRDefault="0066420A" w:rsidP="00B0006A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dwa-assalaf" w:eastAsia="Times New Roman" w:hAnsi="adwa-assalaf" w:cs="adwa-assalaf"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01DAFD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633B0748" w14:textId="006C5C23" w:rsidR="00943748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547648" behindDoc="0" locked="0" layoutInCell="1" allowOverlap="1" wp14:anchorId="7AC84F53" wp14:editId="64648C6F">
                <wp:simplePos x="0" y="0"/>
                <wp:positionH relativeFrom="column">
                  <wp:posOffset>2289175</wp:posOffset>
                </wp:positionH>
                <wp:positionV relativeFrom="paragraph">
                  <wp:posOffset>38100</wp:posOffset>
                </wp:positionV>
                <wp:extent cx="0" cy="389255"/>
                <wp:effectExtent l="130175" t="127000" r="161925" b="169545"/>
                <wp:wrapNone/>
                <wp:docPr id="956" name="AutoShap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BB14" id="AutoShape_x0020_620" o:spid="_x0000_s1026" type="#_x0000_t32" style="position:absolute;margin-left:180.25pt;margin-top:3pt;width:0;height:30.65pt;z-index:251547648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6A933A3B" w14:textId="7F50D7B9" w:rsidR="00F44699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19817D0" wp14:editId="3C14A6D4">
                <wp:simplePos x="0" y="0"/>
                <wp:positionH relativeFrom="column">
                  <wp:posOffset>3057525</wp:posOffset>
                </wp:positionH>
                <wp:positionV relativeFrom="paragraph">
                  <wp:posOffset>248285</wp:posOffset>
                </wp:positionV>
                <wp:extent cx="1515110" cy="680720"/>
                <wp:effectExtent l="85725" t="83185" r="113665" b="112395"/>
                <wp:wrapNone/>
                <wp:docPr id="955" name="Rectangl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11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48241F83" w14:textId="77777777" w:rsidR="0066420A" w:rsidRPr="00AC7534" w:rsidRDefault="0066420A" w:rsidP="00AC7534">
                            <w:pPr>
                              <w:jc w:val="right"/>
                              <w:rPr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3. Отречение от многобожия и многобожников.</w:t>
                            </w:r>
                          </w:p>
                          <w:p w14:paraId="2CD9C699" w14:textId="77777777" w:rsidR="0066420A" w:rsidRPr="00AC7534" w:rsidRDefault="0066420A" w:rsidP="0044606E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817D0" id="Rectangle_x0020_718" o:spid="_x0000_s1081" style="position:absolute;left:0;text-align:left;margin-left:240.75pt;margin-top:19.55pt;width:119.3pt;height:53.6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" strokecolor="#c67f38">
                <v:shadow on="t" opacity="26213f" origin="-.5,-.5"/>
                <v:textbox>
                  <w:txbxContent>
                    <w:p w14:paraId="48241F83" w14:textId="77777777" w:rsidR="0066420A" w:rsidRPr="00AC7534" w:rsidRDefault="0066420A" w:rsidP="00AC7534">
                      <w:pPr>
                        <w:jc w:val="right"/>
                        <w:rPr>
                          <w:sz w:val="20"/>
                          <w:szCs w:val="24"/>
                          <w:lang w:val="ru-RU"/>
                        </w:rPr>
                      </w:pPr>
                      <w:r w:rsidRPr="00AC753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3. Отречение от многобожия и многобожников.</w:t>
                      </w:r>
                    </w:p>
                    <w:p w14:paraId="2CD9C699" w14:textId="77777777" w:rsidR="0066420A" w:rsidRPr="00AC7534" w:rsidRDefault="0066420A" w:rsidP="0044606E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4"/>
                          <w:szCs w:val="2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72D67FB8" wp14:editId="2105F6BF">
                <wp:simplePos x="0" y="0"/>
                <wp:positionH relativeFrom="column">
                  <wp:posOffset>3673475</wp:posOffset>
                </wp:positionH>
                <wp:positionV relativeFrom="paragraph">
                  <wp:posOffset>63500</wp:posOffset>
                </wp:positionV>
                <wp:extent cx="6350" cy="185420"/>
                <wp:effectExtent l="130175" t="127000" r="168275" b="170180"/>
                <wp:wrapNone/>
                <wp:docPr id="954" name="AutoShap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16526" id="AutoShape_x0020_619" o:spid="_x0000_s1026" type="#_x0000_t32" style="position:absolute;margin-left:289.25pt;margin-top:5pt;width:.5pt;height:14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545600" behindDoc="0" locked="0" layoutInCell="1" allowOverlap="1" wp14:anchorId="29EEAB1C" wp14:editId="4E291F62">
                <wp:simplePos x="0" y="0"/>
                <wp:positionH relativeFrom="column">
                  <wp:posOffset>890270</wp:posOffset>
                </wp:positionH>
                <wp:positionV relativeFrom="paragraph">
                  <wp:posOffset>63500</wp:posOffset>
                </wp:positionV>
                <wp:extent cx="0" cy="185420"/>
                <wp:effectExtent l="128270" t="127000" r="163830" b="170180"/>
                <wp:wrapNone/>
                <wp:docPr id="953" name="AutoShap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9F970" id="AutoShape_x0020_618" o:spid="_x0000_s1026" type="#_x0000_t32" style="position:absolute;margin-left:70.1pt;margin-top:5pt;width:0;height:14.6pt;z-index:251545600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44270EFD" wp14:editId="51E331F2">
                <wp:simplePos x="0" y="0"/>
                <wp:positionH relativeFrom="column">
                  <wp:posOffset>890905</wp:posOffset>
                </wp:positionH>
                <wp:positionV relativeFrom="paragraph">
                  <wp:posOffset>51435</wp:posOffset>
                </wp:positionV>
                <wp:extent cx="2785110" cy="12700"/>
                <wp:effectExtent l="128905" t="127635" r="159385" b="164465"/>
                <wp:wrapNone/>
                <wp:docPr id="952" name="AutoShap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511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D15F7" id="AutoShape_x0020_617" o:spid="_x0000_s1026" type="#_x0000_t32" style="position:absolute;margin-left:70.15pt;margin-top:4.05pt;width:219.3pt;height:1pt;flip:y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2D2DEAE9" w14:textId="56E64562" w:rsidR="00F44699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976D422" wp14:editId="66228F74">
                <wp:simplePos x="0" y="0"/>
                <wp:positionH relativeFrom="column">
                  <wp:posOffset>3810</wp:posOffset>
                </wp:positionH>
                <wp:positionV relativeFrom="paragraph">
                  <wp:posOffset>64770</wp:posOffset>
                </wp:positionV>
                <wp:extent cx="1523365" cy="689610"/>
                <wp:effectExtent l="92710" t="90170" r="111125" b="109220"/>
                <wp:wrapNone/>
                <wp:docPr id="951" name="Rectangl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33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C6F5D52" w14:textId="77777777" w:rsidR="0066420A" w:rsidRPr="00AC7534" w:rsidRDefault="0066420A" w:rsidP="00AC7534">
                            <w:pPr>
                              <w:jc w:val="right"/>
                              <w:rPr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1. Единобожие в Господстве и в Именах и Атрибутах.</w:t>
                            </w:r>
                          </w:p>
                          <w:p w14:paraId="575C09D9" w14:textId="77777777" w:rsidR="0066420A" w:rsidRPr="00AC7534" w:rsidRDefault="0066420A" w:rsidP="00495F3D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6D422" id="Rectangle_x0020_719" o:spid="_x0000_s1082" style="position:absolute;left:0;text-align:left;margin-left:.3pt;margin-top:5.1pt;width:119.95pt;height:54.3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" strokecolor="#c67f38">
                <v:shadow on="t" opacity="26213f" origin="-.5,-.5"/>
                <v:textbox>
                  <w:txbxContent>
                    <w:p w14:paraId="7C6F5D52" w14:textId="77777777" w:rsidR="0066420A" w:rsidRPr="00AC7534" w:rsidRDefault="0066420A" w:rsidP="00AC7534">
                      <w:pPr>
                        <w:jc w:val="right"/>
                        <w:rPr>
                          <w:sz w:val="20"/>
                          <w:szCs w:val="24"/>
                          <w:lang w:val="ru-RU"/>
                        </w:rPr>
                      </w:pPr>
                      <w:r w:rsidRPr="00AC753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1. Единобожие в Господстве и в Именах и Атрибутах.</w:t>
                      </w:r>
                    </w:p>
                    <w:p w14:paraId="575C09D9" w14:textId="77777777" w:rsidR="0066420A" w:rsidRPr="00AC7534" w:rsidRDefault="0066420A" w:rsidP="00495F3D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0"/>
                          <w:szCs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EB4D61F" wp14:editId="447B31BA">
                <wp:simplePos x="0" y="0"/>
                <wp:positionH relativeFrom="column">
                  <wp:posOffset>1656715</wp:posOffset>
                </wp:positionH>
                <wp:positionV relativeFrom="paragraph">
                  <wp:posOffset>66675</wp:posOffset>
                </wp:positionV>
                <wp:extent cx="1278255" cy="689610"/>
                <wp:effectExtent l="94615" t="92075" r="113030" b="120015"/>
                <wp:wrapNone/>
                <wp:docPr id="946" name="Rectangl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25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B1B6583" w14:textId="77777777" w:rsidR="0066420A" w:rsidRPr="00AC7534" w:rsidRDefault="0066420A" w:rsidP="00AC7534">
                            <w:pPr>
                              <w:jc w:val="right"/>
                              <w:rPr>
                                <w:sz w:val="20"/>
                                <w:szCs w:val="24"/>
                              </w:rPr>
                            </w:pPr>
                            <w:r w:rsidRPr="00AC753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2. Единобожие в Божественности.</w:t>
                            </w:r>
                          </w:p>
                          <w:p w14:paraId="65123BB7" w14:textId="77777777" w:rsidR="0066420A" w:rsidRPr="00AC7534" w:rsidRDefault="0066420A" w:rsidP="0044606E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4D61F" id="Rectangle_x0020_720" o:spid="_x0000_s1083" style="position:absolute;left:0;text-align:left;margin-left:130.45pt;margin-top:5.25pt;width:100.65pt;height:54.3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" strokecolor="#c67f38">
                <v:shadow on="t" opacity="26213f" origin="-.5,-.5"/>
                <v:textbox>
                  <w:txbxContent>
                    <w:p w14:paraId="7B1B6583" w14:textId="77777777" w:rsidR="0066420A" w:rsidRPr="00AC7534" w:rsidRDefault="0066420A" w:rsidP="00AC7534">
                      <w:pPr>
                        <w:jc w:val="right"/>
                        <w:rPr>
                          <w:sz w:val="20"/>
                          <w:szCs w:val="24"/>
                        </w:rPr>
                      </w:pPr>
                      <w:r w:rsidRPr="00AC753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2. Единобожие в Божественности.</w:t>
                      </w:r>
                    </w:p>
                    <w:p w14:paraId="65123BB7" w14:textId="77777777" w:rsidR="0066420A" w:rsidRPr="00AC7534" w:rsidRDefault="0066420A" w:rsidP="0044606E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599C1B0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06A85D00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0404773C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</w:p>
    <w:p w14:paraId="3A5EEF0C" w14:textId="3CB4F2DE" w:rsidR="00943748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 wp14:anchorId="0A873ED4" wp14:editId="76FF56E1">
                <wp:simplePos x="0" y="0"/>
                <wp:positionH relativeFrom="column">
                  <wp:posOffset>419735</wp:posOffset>
                </wp:positionH>
                <wp:positionV relativeFrom="paragraph">
                  <wp:posOffset>160655</wp:posOffset>
                </wp:positionV>
                <wp:extent cx="3807460" cy="438785"/>
                <wp:effectExtent l="76835" t="71755" r="103505" b="99060"/>
                <wp:wrapNone/>
                <wp:docPr id="943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7460" cy="438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292E4" w14:textId="77777777" w:rsidR="0066420A" w:rsidRPr="001B4B4F" w:rsidRDefault="0066420A" w:rsidP="006C3F8F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  <w:t>3. Важность изучения Единобожия.</w:t>
                            </w:r>
                          </w:p>
                          <w:p w14:paraId="2E5A102B" w14:textId="77777777" w:rsidR="0066420A" w:rsidRPr="008C365C" w:rsidRDefault="0066420A" w:rsidP="00495F3D">
                            <w:pPr>
                              <w:bidi w:val="0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73ED4" id="Rectangle_x0020_595" o:spid="_x0000_s1084" style="position:absolute;left:0;text-align:left;margin-left:33.05pt;margin-top:12.65pt;width:299.8pt;height:34.55pt;z-index: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49D292E4" w14:textId="77777777" w:rsidR="0066420A" w:rsidRPr="001B4B4F" w:rsidRDefault="0066420A" w:rsidP="006C3F8F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  <w:t>3. Важность изучения Единобожия.</w:t>
                      </w:r>
                    </w:p>
                    <w:p w14:paraId="2E5A102B" w14:textId="77777777" w:rsidR="0066420A" w:rsidRPr="008C365C" w:rsidRDefault="0066420A" w:rsidP="00495F3D">
                      <w:pPr>
                        <w:bidi w:val="0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056650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</w:p>
    <w:p w14:paraId="55330BCA" w14:textId="04295ED6" w:rsidR="00F44699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008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 wp14:anchorId="0181FD26" wp14:editId="11FF2489">
                <wp:simplePos x="0" y="0"/>
                <wp:positionH relativeFrom="column">
                  <wp:posOffset>13335</wp:posOffset>
                </wp:positionH>
                <wp:positionV relativeFrom="paragraph">
                  <wp:posOffset>283210</wp:posOffset>
                </wp:positionV>
                <wp:extent cx="4572000" cy="438785"/>
                <wp:effectExtent l="0" t="0" r="25400" b="18415"/>
                <wp:wrapNone/>
                <wp:docPr id="942" name="Auto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438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7395F4" w14:textId="77777777" w:rsidR="0066420A" w:rsidRPr="001B4B4F" w:rsidRDefault="0066420A" w:rsidP="006C3F8F">
                            <w:pPr>
                              <w:jc w:val="center"/>
                              <w:rPr>
                                <w:rFonts w:ascii="Adwaa Elsalaf" w:hAnsi="Adwaa Elsalaf" w:cs="Adwaa Elsalaf"/>
                                <w:sz w:val="32"/>
                                <w:szCs w:val="28"/>
                                <w:lang w:val="ru-RU"/>
                              </w:rPr>
                            </w:pPr>
                            <w:r w:rsidRPr="001B4B4F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hd w:val="clear" w:color="auto" w:fill="FFFFFF"/>
                                <w:lang w:val="ru-RU"/>
                              </w:rPr>
                              <w:t>Ответ на вопрос: «</w:t>
                            </w:r>
                            <w:r w:rsidRPr="00BA684B">
                              <w:rPr>
                                <w:rFonts w:ascii="Cambria" w:hAnsi="Cambria" w:cs="Tahoma"/>
                                <w:b/>
                                <w:i/>
                                <w:color w:val="000000"/>
                                <w:sz w:val="24"/>
                                <w:shd w:val="clear" w:color="auto" w:fill="FFFFFF"/>
                                <w:lang w:val="ru-RU"/>
                              </w:rPr>
                              <w:t>Почему мы изучаем Единобожие?</w:t>
                            </w:r>
                            <w:r w:rsidRPr="001B4B4F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hd w:val="clear" w:color="auto" w:fill="FFFFFF"/>
                                <w:lang w:val="ru-RU"/>
                              </w:rPr>
                              <w:t>»</w:t>
                            </w:r>
                          </w:p>
                          <w:p w14:paraId="764C60FE" w14:textId="77777777" w:rsidR="0066420A" w:rsidRPr="006C3F8F" w:rsidRDefault="0066420A" w:rsidP="00B93A7B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81FD26" id="AutoShape_x0020_596" o:spid="_x0000_s1085" style="position:absolute;left:0;text-align:left;margin-left:1.05pt;margin-top:22.3pt;width:5in;height:34.55pt;z-index: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" strokecolor="#c0504d" strokeweight="1pt">
                <v:stroke dashstyle="longDash"/>
                <v:shadow color="#868686" opacity="1" mv:blur="0" offset="2pt,2pt"/>
                <v:textbox>
                  <w:txbxContent>
                    <w:p w14:paraId="1D7395F4" w14:textId="77777777" w:rsidR="0066420A" w:rsidRPr="001B4B4F" w:rsidRDefault="0066420A" w:rsidP="006C3F8F">
                      <w:pPr>
                        <w:jc w:val="center"/>
                        <w:rPr>
                          <w:rFonts w:ascii="Adwaa Elsalaf" w:hAnsi="Adwaa Elsalaf" w:cs="Adwaa Elsalaf"/>
                          <w:sz w:val="32"/>
                          <w:szCs w:val="28"/>
                          <w:lang w:val="ru-RU"/>
                        </w:rPr>
                      </w:pPr>
                      <w:r w:rsidRPr="001B4B4F">
                        <w:rPr>
                          <w:rFonts w:ascii="Cambria" w:hAnsi="Cambria" w:cs="Tahoma"/>
                          <w:color w:val="000000"/>
                          <w:sz w:val="24"/>
                          <w:shd w:val="clear" w:color="auto" w:fill="FFFFFF"/>
                          <w:lang w:val="ru-RU"/>
                        </w:rPr>
                        <w:t>Ответ на вопрос: «</w:t>
                      </w:r>
                      <w:r w:rsidRPr="00BA684B">
                        <w:rPr>
                          <w:rFonts w:ascii="Cambria" w:hAnsi="Cambria" w:cs="Tahoma"/>
                          <w:b/>
                          <w:i/>
                          <w:color w:val="000000"/>
                          <w:sz w:val="24"/>
                          <w:shd w:val="clear" w:color="auto" w:fill="FFFFFF"/>
                          <w:lang w:val="ru-RU"/>
                        </w:rPr>
                        <w:t>Почему мы изучаем Единобожие?</w:t>
                      </w:r>
                      <w:r w:rsidRPr="001B4B4F">
                        <w:rPr>
                          <w:rFonts w:ascii="Cambria" w:hAnsi="Cambria" w:cs="Tahoma"/>
                          <w:color w:val="000000"/>
                          <w:sz w:val="24"/>
                          <w:shd w:val="clear" w:color="auto" w:fill="FFFFFF"/>
                          <w:lang w:val="ru-RU"/>
                        </w:rPr>
                        <w:t>»</w:t>
                      </w:r>
                    </w:p>
                    <w:p w14:paraId="764C60FE" w14:textId="77777777" w:rsidR="0066420A" w:rsidRPr="006C3F8F" w:rsidRDefault="0066420A" w:rsidP="00B93A7B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2582079" w14:textId="77777777" w:rsidR="00F44699" w:rsidRPr="003E5CC3" w:rsidRDefault="00F44699" w:rsidP="0031428C">
      <w:pPr>
        <w:tabs>
          <w:tab w:val="left" w:pos="3032"/>
        </w:tabs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  <w:r w:rsidRPr="003E5CC3"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  <w:tab/>
      </w:r>
    </w:p>
    <w:p w14:paraId="29E27E80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</w:p>
    <w:p w14:paraId="711BC558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</w:p>
    <w:p w14:paraId="516EC0CC" w14:textId="77777777" w:rsidR="00F44699" w:rsidRPr="003E5CC3" w:rsidRDefault="00F44699" w:rsidP="0031428C">
      <w:pPr>
        <w:bidi w:val="0"/>
        <w:spacing w:after="0" w:line="214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20E72774" w14:textId="4AA0DCEE" w:rsidR="00F44699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008000"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431936" behindDoc="0" locked="0" layoutInCell="1" allowOverlap="1" wp14:anchorId="72D93BC5" wp14:editId="3EC94675">
                <wp:simplePos x="0" y="0"/>
                <wp:positionH relativeFrom="column">
                  <wp:posOffset>4445</wp:posOffset>
                </wp:positionH>
                <wp:positionV relativeFrom="paragraph">
                  <wp:posOffset>12065</wp:posOffset>
                </wp:positionV>
                <wp:extent cx="4578350" cy="1524635"/>
                <wp:effectExtent l="4445" t="0" r="14605" b="12700"/>
                <wp:wrapNone/>
                <wp:docPr id="932" name="مجموعة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0" cy="1524635"/>
                          <a:chOff x="-1097" y="1205"/>
                          <a:chExt cx="45789" cy="15248"/>
                        </a:xfrm>
                      </wpg:grpSpPr>
                      <wps:wsp>
                        <wps:cNvPr id="933" name="AutoShape 605"/>
                        <wps:cNvCnPr>
                          <a:cxnSpLocks noChangeShapeType="1"/>
                        </wps:cNvCnPr>
                        <wps:spPr bwMode="auto">
                          <a:xfrm>
                            <a:off x="21630" y="10079"/>
                            <a:ext cx="0" cy="26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8791" y="1205"/>
                            <a:ext cx="26889" cy="439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85784" w14:textId="77777777" w:rsidR="0066420A" w:rsidRPr="002E41AC" w:rsidRDefault="0066420A" w:rsidP="006C3F8F">
                              <w:pPr>
                                <w:spacing w:after="0" w:line="214" w:lineRule="auto"/>
                                <w:jc w:val="center"/>
                                <w:rPr>
                                  <w:rFonts w:ascii="ae_AlArabiya" w:hAnsi="ae_AlArabiya" w:cs="ae_AlArabiya"/>
                                  <w:b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mbria" w:hAnsi="Cambria" w:cs="ae_AlArabiya"/>
                                  <w:color w:val="C00000"/>
                                  <w:sz w:val="28"/>
                                  <w:szCs w:val="36"/>
                                  <w:lang w:val="ru-RU"/>
                                </w:rPr>
                                <w:t>4. Три основы</w:t>
                              </w:r>
                            </w:p>
                            <w:p w14:paraId="5F0249FA" w14:textId="77777777" w:rsidR="0066420A" w:rsidRPr="009431C0" w:rsidRDefault="0066420A" w:rsidP="00FC4252">
                              <w:pPr>
                                <w:spacing w:after="0" w:line="214" w:lineRule="auto"/>
                                <w:jc w:val="center"/>
                                <w:rPr>
                                  <w:rFonts w:ascii="ae_AlArabiya" w:eastAsia="Times New Roman" w:hAnsi="ae_AlArabiya" w:cs="ae_AlArabiya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AutoShape 74"/>
                        <wps:cNvSpPr>
                          <a:spLocks noChangeArrowheads="1"/>
                        </wps:cNvSpPr>
                        <wps:spPr bwMode="auto">
                          <a:xfrm>
                            <a:off x="-1097" y="6844"/>
                            <a:ext cx="45789" cy="32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C0504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68686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858D3E4" w14:textId="77777777" w:rsidR="0066420A" w:rsidRPr="0064763C" w:rsidRDefault="0066420A" w:rsidP="006C3F8F">
                              <w:pPr>
                                <w:jc w:val="center"/>
                                <w:rPr>
                                  <w:sz w:val="20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 w:cs="Tahoma"/>
                                  <w:color w:val="000000"/>
                                  <w:shd w:val="clear" w:color="auto" w:fill="FFFFFF"/>
                                  <w:lang w:val="ru-RU"/>
                                </w:rPr>
                                <w:t>«</w:t>
                              </w:r>
                              <w:r w:rsidRPr="0064763C">
                                <w:rPr>
                                  <w:rFonts w:ascii="Cambria" w:hAnsi="Cambria" w:cs="Tahoma"/>
                                  <w:b/>
                                  <w:color w:val="000000"/>
                                  <w:shd w:val="clear" w:color="auto" w:fill="FFFFFF"/>
                                  <w:lang w:val="ru-RU"/>
                                </w:rPr>
                                <w:t>Три основы</w:t>
                              </w:r>
                              <w:r w:rsidRPr="0064763C">
                                <w:rPr>
                                  <w:rFonts w:ascii="Cambria" w:hAnsi="Cambria" w:cs="Tahoma"/>
                                  <w:color w:val="000000"/>
                                  <w:shd w:val="clear" w:color="auto" w:fill="FFFFFF"/>
                                  <w:lang w:val="ru-RU"/>
                                </w:rPr>
                                <w:t>» - вкратце три вопроса могилы, а это:</w:t>
                              </w:r>
                            </w:p>
                            <w:p w14:paraId="42C5914B" w14:textId="77777777" w:rsidR="0066420A" w:rsidRPr="0064763C" w:rsidRDefault="0066420A" w:rsidP="00452664">
                              <w:pPr>
                                <w:bidi w:val="0"/>
                                <w:rPr>
                                  <w:sz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AutoShape 602"/>
                        <wps:cNvCnPr>
                          <a:cxnSpLocks noChangeShapeType="1"/>
                        </wps:cNvCnPr>
                        <wps:spPr bwMode="auto">
                          <a:xfrm>
                            <a:off x="8829" y="11034"/>
                            <a:ext cx="24354" cy="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" name="AutoShape 603"/>
                        <wps:cNvCnPr>
                          <a:cxnSpLocks noChangeShapeType="1"/>
                        </wps:cNvCnPr>
                        <wps:spPr bwMode="auto">
                          <a:xfrm>
                            <a:off x="33185" y="11038"/>
                            <a:ext cx="0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" name="AutoShape 604"/>
                        <wps:cNvCnPr>
                          <a:cxnSpLocks noChangeShapeType="1"/>
                        </wps:cNvCnPr>
                        <wps:spPr bwMode="auto">
                          <a:xfrm>
                            <a:off x="8364" y="11079"/>
                            <a:ext cx="0" cy="23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29430" y="12682"/>
                            <a:ext cx="15262" cy="37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D88FB9E" w14:textId="77777777" w:rsidR="0066420A" w:rsidRPr="006C3F8F" w:rsidRDefault="0066420A" w:rsidP="006C3F8F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hd w:val="clear" w:color="auto" w:fill="FFFFFF"/>
                                  <w:lang w:val="ru-RU"/>
                                </w:rPr>
                                <w:t>Какова твоя Религия</w:t>
                              </w:r>
                              <w:r w:rsidRPr="006C3F8F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hd w:val="clear" w:color="auto" w:fill="FFFFFF"/>
                                  <w:lang w:val="ru-RU"/>
                                </w:rPr>
                                <w:t>?</w:t>
                              </w:r>
                            </w:p>
                            <w:p w14:paraId="0B29E692" w14:textId="77777777" w:rsidR="0066420A" w:rsidRPr="006C3F8F" w:rsidRDefault="0066420A" w:rsidP="006C6468">
                              <w:pPr>
                                <w:bidi w:val="0"/>
                                <w:jc w:val="center"/>
                                <w:rPr>
                                  <w:rFonts w:ascii="adwa-assalaf" w:hAnsi="adwa-assalaf" w:cs="adwa-assalaf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14138" y="12696"/>
                            <a:ext cx="13845" cy="37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50B773F" w14:textId="77777777" w:rsidR="0066420A" w:rsidRPr="006C3F8F" w:rsidRDefault="0066420A" w:rsidP="006C3F8F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lang w:val="ru-RU"/>
                                </w:rPr>
                              </w:pPr>
                              <w:r w:rsidRPr="006C3F8F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hd w:val="clear" w:color="auto" w:fill="FFFFFF"/>
                                  <w:lang w:val="ru-RU"/>
                                </w:rPr>
                                <w:t>Кто твой Пророк?</w:t>
                              </w:r>
                            </w:p>
                            <w:p w14:paraId="03EA8594" w14:textId="77777777" w:rsidR="0066420A" w:rsidRPr="006C3F8F" w:rsidRDefault="0066420A" w:rsidP="00B93A7B">
                              <w:pPr>
                                <w:bidi w:val="0"/>
                                <w:rPr>
                                  <w:sz w:val="20"/>
                                  <w:lang w:val="en-GB"/>
                                </w:rPr>
                              </w:pPr>
                            </w:p>
                            <w:p w14:paraId="57134280" w14:textId="77777777" w:rsidR="0066420A" w:rsidRPr="006C3F8F" w:rsidRDefault="0066420A" w:rsidP="00452664">
                              <w:pPr>
                                <w:bidi w:val="0"/>
                                <w:rPr>
                                  <w:sz w:val="20"/>
                                  <w:lang w:val="en-GB"/>
                                </w:rPr>
                              </w:pPr>
                              <w:r w:rsidRPr="006C3F8F">
                                <w:rPr>
                                  <w:sz w:val="20"/>
                                  <w:lang w:val="en-GB"/>
                                </w:rPr>
                                <w:t xml:space="preserve">religion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-687" y="12626"/>
                            <a:ext cx="13471" cy="3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BF087D5" w14:textId="77777777" w:rsidR="0066420A" w:rsidRPr="006C3F8F" w:rsidRDefault="0066420A" w:rsidP="006C3F8F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lang w:val="ru-RU"/>
                                </w:rPr>
                              </w:pPr>
                              <w:r w:rsidRPr="006C3F8F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hd w:val="clear" w:color="auto" w:fill="FFFFFF"/>
                                  <w:lang w:val="ru-RU"/>
                                </w:rPr>
                                <w:t>Кто твой Господь?</w:t>
                              </w:r>
                            </w:p>
                            <w:p w14:paraId="2597A2D0" w14:textId="77777777" w:rsidR="0066420A" w:rsidRPr="006C3F8F" w:rsidRDefault="0066420A" w:rsidP="00452664">
                              <w:pPr>
                                <w:bidi w:val="0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93BC5" id="_x0645__x062c__x0645__x0648__x0639__x0629__x0020_623" o:spid="_x0000_s1086" style="position:absolute;left:0;text-align:left;margin-left:.35pt;margin-top:.95pt;width:360.5pt;height:120.05pt;z-index:251431936;mso-width-relative:margin;mso-height-relative:margin" coordorigin="-1097,1205" coordsize="45789,152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">
                <v:shape id="AutoShape_x0020_605" o:spid="_x0000_s1087" type="#_x0000_t32" style="position:absolute;left:21630;top:10079;width:0;height:261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Y99zcMAAADcAAAADwAAAGRycy9kb3ducmV2LnhtbESPT4vCMBTE74LfITzBm6ZbRWs1yq6s&#10;oEf/4PnRPNuyzUtJotZvv1lY8DjMzG+Y1aYzjXiQ87VlBR/jBARxYXXNpYLLeTfKQPiArLGxTApe&#10;5GGz7vdWmGv75CM9TqEUEcI+RwVVCG0upS8qMujHtiWO3s06gyFKV0rt8BnhppFpksykwZrjQoUt&#10;bSsqfk53oyA7pItpSl9Z8N/F8bW/zg/b0ik1HHSfSxCBuvAO/7f3WsFiMoG/M/EIyPUv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2Pfc3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rect id="Rectangle_x0020_597" o:spid="_x0000_s1088" style="position:absolute;left:8791;top:1205;width:26889;height:439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VL6EyAAA&#10;ANwAAAAPAAAAZHJzL2Rvd25yZXYueG1sRI9PT8JAFMTvJnyHzSPxJltQCFQWQjAmKpE/xYPHZ/fR&#10;NnTfNrsrrd/eNSHxOJmZ32Tmy87U4kLOV5YVDAcJCOLc6ooLBR/H57spCB+QNdaWScEPeVguejdz&#10;TLVt+UCXLBQiQtinqKAMoUml9HlJBv3ANsTRO1lnMETpCqkdthFuajlKkok0WHFcKLGhdUn5Ofs2&#10;CjKzdm+7zdPK7N8/p9svfG0nm7FSt/1u9QgiUBf+w9f2i1Ywu3+AvzPxCMjFLwA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DJUvoTIAAAA3AAAAA8AAAAAAAAAAAAAAAAAlwIAAGRy&#10;cy9kb3ducmV2LnhtbFBLBQYAAAAABAAEAPUAAACMAwAAAAA=&#10;" fillcolor="#f6eede" stroked="f" strokeweight="1pt">
                  <v:fill color2="#d4a85a" angle="-135" focus="100%" type="gradient"/>
                  <v:shadow on="t" opacity="26213f" origin="-.5,-.5"/>
                  <v:textbox>
                    <w:txbxContent>
                      <w:p w14:paraId="74B85784" w14:textId="77777777" w:rsidR="0066420A" w:rsidRPr="002E41AC" w:rsidRDefault="0066420A" w:rsidP="006C3F8F">
                        <w:pPr>
                          <w:spacing w:after="0" w:line="214" w:lineRule="auto"/>
                          <w:jc w:val="center"/>
                          <w:rPr>
                            <w:rFonts w:ascii="ae_AlArabiya" w:hAnsi="ae_AlArabiya" w:cs="ae_AlArabiya"/>
                            <w:b/>
                            <w:color w:val="C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mbria" w:hAnsi="Cambria" w:cs="ae_AlArabiya"/>
                            <w:color w:val="C00000"/>
                            <w:sz w:val="28"/>
                            <w:szCs w:val="36"/>
                            <w:lang w:val="ru-RU"/>
                          </w:rPr>
                          <w:t>4. Три основы</w:t>
                        </w:r>
                      </w:p>
                      <w:p w14:paraId="5F0249FA" w14:textId="77777777" w:rsidR="0066420A" w:rsidRPr="009431C0" w:rsidRDefault="0066420A" w:rsidP="00FC4252">
                        <w:pPr>
                          <w:spacing w:after="0" w:line="214" w:lineRule="auto"/>
                          <w:jc w:val="center"/>
                          <w:rPr>
                            <w:rFonts w:ascii="ae_AlArabiya" w:eastAsia="Times New Roman" w:hAnsi="ae_AlArabiya" w:cs="ae_AlArabiya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oundrect id="AutoShape_x0020_74" o:spid="_x0000_s1089" style="position:absolute;left:-1097;top:6844;width:45789;height:3235;visibility:visible;mso-wrap-style:square;v-text-anchor:top" arcsize="10923f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PqlVxAAA&#10;ANwAAAAPAAAAZHJzL2Rvd25yZXYueG1sRI/BasMwEETvhf6D2EJvjZwWG8eJEopLIKS9NM0HLNbG&#10;dmqtjKTE9t9HgUKPw8y8YVab0XTiSs63lhXMZwkI4srqlmsFx5/tSw7CB2SNnWVSMJGHzfrxYYWF&#10;tgN/0/UQahEh7AtU0ITQF1L6qiGDfmZ74uidrDMYonS11A6HCDedfE2STBpsOS402FPZUPV7uBgF&#10;2VjqsD/PP895m5oPV03mi0qlnp/G9yWIQGP4D/+1d1rB4i2F+5l4BOT6B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D6pVcQAAADcAAAADwAAAAAAAAAAAAAAAACXAgAAZHJzL2Rv&#10;d25yZXYueG1sUEsFBgAAAAAEAAQA9QAAAIgDAAAAAA==&#10;" strokecolor="#c0504d" strokeweight="1pt">
                  <v:stroke dashstyle="longDash"/>
                  <v:shadow color="#868686" opacity="49150f"/>
                  <v:textbox>
                    <w:txbxContent>
                      <w:p w14:paraId="3858D3E4" w14:textId="77777777" w:rsidR="0066420A" w:rsidRPr="0064763C" w:rsidRDefault="0066420A" w:rsidP="006C3F8F">
                        <w:pPr>
                          <w:jc w:val="center"/>
                          <w:rPr>
                            <w:sz w:val="20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 w:cs="Tahoma"/>
                            <w:color w:val="000000"/>
                            <w:shd w:val="clear" w:color="auto" w:fill="FFFFFF"/>
                            <w:lang w:val="ru-RU"/>
                          </w:rPr>
                          <w:t>«</w:t>
                        </w:r>
                        <w:r w:rsidRPr="0064763C">
                          <w:rPr>
                            <w:rFonts w:ascii="Cambria" w:hAnsi="Cambria" w:cs="Tahoma"/>
                            <w:b/>
                            <w:color w:val="000000"/>
                            <w:shd w:val="clear" w:color="auto" w:fill="FFFFFF"/>
                            <w:lang w:val="ru-RU"/>
                          </w:rPr>
                          <w:t>Три основы</w:t>
                        </w:r>
                        <w:r w:rsidRPr="0064763C">
                          <w:rPr>
                            <w:rFonts w:ascii="Cambria" w:hAnsi="Cambria" w:cs="Tahoma"/>
                            <w:color w:val="000000"/>
                            <w:shd w:val="clear" w:color="auto" w:fill="FFFFFF"/>
                            <w:lang w:val="ru-RU"/>
                          </w:rPr>
                          <w:t>» - вкратце три вопроса могилы, а это:</w:t>
                        </w:r>
                      </w:p>
                      <w:p w14:paraId="42C5914B" w14:textId="77777777" w:rsidR="0066420A" w:rsidRPr="0064763C" w:rsidRDefault="0066420A" w:rsidP="00452664">
                        <w:pPr>
                          <w:bidi w:val="0"/>
                          <w:rPr>
                            <w:sz w:val="20"/>
                            <w:lang w:val="ru-RU"/>
                          </w:rPr>
                        </w:pPr>
                      </w:p>
                    </w:txbxContent>
                  </v:textbox>
                </v:roundrect>
                <v:shape id="AutoShape_x0020_602" o:spid="_x0000_s1090" type="#_x0000_t32" style="position:absolute;left:8829;top:11034;width:24354;height:4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fjeVcMAAADcAAAADwAAAGRycy9kb3ducmV2LnhtbESPT4vCMBTE74LfITzBm6ZbRWs1yq64&#10;oEf/4PnRPNuyzUtJotZvvxEW9jjMzG+Y1aYzjXiQ87VlBR/jBARxYXXNpYLL+XuUgfABWWNjmRS8&#10;yMNm3e+tMNf2yUd6nEIpIoR9jgqqENpcSl9UZNCPbUscvZt1BkOUrpTa4TPCTSPTJJlJgzXHhQpb&#10;2lZU/JzuRkF2SBfTlL6y4HfF8bW/zg/b0ik1HHSfSxCBuvAf/mvvtYLFZAbvM/EIyPUv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N343lX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shape id="AutoShape_x0020_603" o:spid="_x0000_s1091" type="#_x0000_t32" style="position:absolute;left:33185;top:11038;width:0;height:127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rR7zsQAAADcAAAADwAAAGRycy9kb3ducmV2LnhtbESPQWvCQBSE74X+h+UVequbplJjdJUa&#10;KuhRWzw/dp9JMPs27K4x/vtuodDjMDPfMMv1aDsxkA+tYwWvkwwEsXam5VrB99f2pQARIrLBzjEp&#10;uFOA9erxYYmlcTc+0HCMtUgQDiUqaGLsSymDbshimLieOHln5y3GJH0tjcdbgttO5ln2Li22nBYa&#10;7KlqSF+OV6ug2OfzaU6bIoZPfbjvTrN9VXulnp/GjwWISGP8D/+1d0bB/G0Gv2fSEZCr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ytHvOxAAAANwAAAAPAAAAAAAAAAAA&#10;AAAAAKECAABkcnMvZG93bnJldi54bWxQSwUGAAAAAAQABAD5AAAAkgMAAAAA&#10;" strokecolor="#c67f38">
                  <v:stroke joinstyle="miter"/>
                  <v:shadow on="t" opacity="26213f" origin="-.5,-.5"/>
                </v:shape>
                <v:shape id="AutoShape_x0020_604" o:spid="_x0000_s1092" type="#_x0000_t32" style="position:absolute;left:8364;top:11079;width:0;height:234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yvvvL8AAADcAAAADwAAAGRycy9kb3ducmV2LnhtbERPTYvCMBC9L/gfwgje1tS6uLUaRUVB&#10;j7rieWjGtthMShK1/ntzWPD4eN/zZWca8SDna8sKRsMEBHFhdc2lgvPf7jsD4QOyxsYyKXiRh+Wi&#10;9zXHXNsnH+lxCqWIIexzVFCF0OZS+qIig35oW+LIXa0zGCJ0pdQOnzHcNDJNkok0WHNsqLClTUXF&#10;7XQ3CrJDOv1JaZ0Fvy2Or/3l97ApnVKDfreagQjUhY/4373XCqbjuDaeiUdALt4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wyvvvL8AAADcAAAADwAAAAAAAAAAAAAAAACh&#10;AgAAZHJzL2Rvd25yZXYueG1sUEsFBgAAAAAEAAQA+QAAAI0DAAAAAA==&#10;" strokecolor="#c67f38">
                  <v:stroke joinstyle="miter"/>
                  <v:shadow on="t" opacity="26213f" origin="-.5,-.5"/>
                </v:shape>
                <v:rect id="Rectangle_x0020_606" o:spid="_x0000_s1093" style="position:absolute;left:29430;top:12682;width:15262;height:37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kIaxxQAA&#10;ANwAAAAPAAAAZHJzL2Rvd25yZXYueG1sRI9Ba8JAFITvhf6H5RV6q5umUGvMRooitJdqjAjeHtln&#10;Esy+DdltjP/eLQg9DvPNDJMuRtOKgXrXWFbwOolAEJdWN1wp2Bfrlw8QziNrbC2Tgis5WGSPDykm&#10;2l44p2HnKxFK2CWooPa+S6R0ZU0G3cR2xME72d6gD7KvpO7xEspNK+MoepcGGw4LNXa0rKk8736N&#10;gmbA+DA9/my2y3wbF8Wq+w6AUs9P4+cchKfR/8P39JdWMHubwd+ZcARkdg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OQhrH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7D88FB9E" w14:textId="77777777" w:rsidR="0066420A" w:rsidRPr="006C3F8F" w:rsidRDefault="0066420A" w:rsidP="006C3F8F">
                        <w:pPr>
                          <w:jc w:val="center"/>
                          <w:rPr>
                            <w:rFonts w:ascii="Cambria" w:hAnsi="Cambria"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mbria" w:hAnsi="Cambria" w:cs="Tahoma"/>
                            <w:color w:val="000000"/>
                            <w:sz w:val="20"/>
                            <w:shd w:val="clear" w:color="auto" w:fill="FFFFFF"/>
                            <w:lang w:val="ru-RU"/>
                          </w:rPr>
                          <w:t>Какова твоя Религия</w:t>
                        </w:r>
                        <w:r w:rsidRPr="006C3F8F">
                          <w:rPr>
                            <w:rFonts w:ascii="Cambria" w:hAnsi="Cambria" w:cs="Tahoma"/>
                            <w:color w:val="000000"/>
                            <w:sz w:val="20"/>
                            <w:shd w:val="clear" w:color="auto" w:fill="FFFFFF"/>
                            <w:lang w:val="ru-RU"/>
                          </w:rPr>
                          <w:t>?</w:t>
                        </w:r>
                      </w:p>
                      <w:p w14:paraId="0B29E692" w14:textId="77777777" w:rsidR="0066420A" w:rsidRPr="006C3F8F" w:rsidRDefault="0066420A" w:rsidP="006C6468">
                        <w:pPr>
                          <w:bidi w:val="0"/>
                          <w:jc w:val="center"/>
                          <w:rPr>
                            <w:rFonts w:ascii="adwa-assalaf" w:hAnsi="adwa-assalaf" w:cs="adwa-assalaf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_x0020_607" o:spid="_x0000_s1094" style="position:absolute;left:14138;top:12696;width:13845;height:375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rFxRwgAA&#10;ANwAAAAPAAAAZHJzL2Rvd25yZXYueG1sRE9La8JAEL4L/odlCr3ppqH0EV1FFKG9WDUieBuy0yQ0&#10;Oxuy25j++85B8PjxvefLwTWqpy7Ung08TRNQxIW3NZcGTvl28gYqRGSLjWcy8EcBlovxaI6Z9Vc+&#10;UH+MpZIQDhkaqGJsM61DUZHDMPUtsXDfvnMYBXalth1eJdw1Ok2SF+2wZmmosKV1RcXP8dcZqHtM&#10;z6+X3dd+fdineb5pP0VgzOPDsJqBijTEu/jm/rAG3p9lvpyRI6AX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qsXFHCAAAA3AAAAA8AAAAAAAAAAAAAAAAAlwIAAGRycy9kb3du&#10;cmV2LnhtbFBLBQYAAAAABAAEAPUAAACGAwAAAAA=&#10;" strokecolor="#c67f38">
                  <v:shadow on="t" opacity="26213f" origin="-.5,-.5"/>
                  <v:textbox>
                    <w:txbxContent>
                      <w:p w14:paraId="650B773F" w14:textId="77777777" w:rsidR="0066420A" w:rsidRPr="006C3F8F" w:rsidRDefault="0066420A" w:rsidP="006C3F8F">
                        <w:pPr>
                          <w:jc w:val="center"/>
                          <w:rPr>
                            <w:rFonts w:ascii="Cambria" w:hAnsi="Cambria"/>
                            <w:sz w:val="20"/>
                            <w:lang w:val="ru-RU"/>
                          </w:rPr>
                        </w:pPr>
                        <w:r w:rsidRPr="006C3F8F">
                          <w:rPr>
                            <w:rFonts w:ascii="Cambria" w:hAnsi="Cambria" w:cs="Tahoma"/>
                            <w:color w:val="000000"/>
                            <w:sz w:val="20"/>
                            <w:shd w:val="clear" w:color="auto" w:fill="FFFFFF"/>
                            <w:lang w:val="ru-RU"/>
                          </w:rPr>
                          <w:t>Кто твой Пророк?</w:t>
                        </w:r>
                      </w:p>
                      <w:p w14:paraId="03EA8594" w14:textId="77777777" w:rsidR="0066420A" w:rsidRPr="006C3F8F" w:rsidRDefault="0066420A" w:rsidP="00B93A7B">
                        <w:pPr>
                          <w:bidi w:val="0"/>
                          <w:rPr>
                            <w:sz w:val="20"/>
                            <w:lang w:val="en-GB"/>
                          </w:rPr>
                        </w:pPr>
                      </w:p>
                      <w:p w14:paraId="57134280" w14:textId="77777777" w:rsidR="0066420A" w:rsidRPr="006C3F8F" w:rsidRDefault="0066420A" w:rsidP="00452664">
                        <w:pPr>
                          <w:bidi w:val="0"/>
                          <w:rPr>
                            <w:sz w:val="20"/>
                            <w:lang w:val="en-GB"/>
                          </w:rPr>
                        </w:pPr>
                        <w:r w:rsidRPr="006C3F8F">
                          <w:rPr>
                            <w:sz w:val="20"/>
                            <w:lang w:val="en-GB"/>
                          </w:rPr>
                          <w:t xml:space="preserve">religion </w:t>
                        </w:r>
                      </w:p>
                    </w:txbxContent>
                  </v:textbox>
                </v:rect>
                <v:rect id="Rectangle_x0020_608" o:spid="_x0000_s1095" style="position:absolute;left:-687;top:12626;width:13471;height:38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14PnKxAAA&#10;ANwAAAAPAAAAZHJzL2Rvd25yZXYueG1sRI9Li8JAEITvgv9haMGbTgyyj+goi4ugl/UREbw1mTYJ&#10;ZnpCZozZf78jLHgs6qsqar7sTCVaalxpWcFkHIEgzqwuOVdwStejDxDOI2usLJOCX3KwXPR7c0y0&#10;ffCB2qPPRShhl6CCwvs6kdJlBRl0Y1sTB+9qG4M+yCaXusFHKDeVjKPoTRosOSwUWNOqoOx2vBsF&#10;ZYvx+f3ys9uvDvs4Tb/rbQCUGg66rxkIT51/wf/pjVbwOZ3A80w4AnLx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eD5ys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0BF087D5" w14:textId="77777777" w:rsidR="0066420A" w:rsidRPr="006C3F8F" w:rsidRDefault="0066420A" w:rsidP="006C3F8F">
                        <w:pPr>
                          <w:jc w:val="center"/>
                          <w:rPr>
                            <w:rFonts w:ascii="Cambria" w:hAnsi="Cambria"/>
                            <w:sz w:val="20"/>
                            <w:lang w:val="ru-RU"/>
                          </w:rPr>
                        </w:pPr>
                        <w:r w:rsidRPr="006C3F8F">
                          <w:rPr>
                            <w:rFonts w:ascii="Cambria" w:hAnsi="Cambria" w:cs="Tahoma"/>
                            <w:color w:val="000000"/>
                            <w:sz w:val="20"/>
                            <w:shd w:val="clear" w:color="auto" w:fill="FFFFFF"/>
                            <w:lang w:val="ru-RU"/>
                          </w:rPr>
                          <w:t>Кто твой Господь?</w:t>
                        </w:r>
                      </w:p>
                      <w:p w14:paraId="2597A2D0" w14:textId="77777777" w:rsidR="0066420A" w:rsidRPr="006C3F8F" w:rsidRDefault="0066420A" w:rsidP="00452664">
                        <w:pPr>
                          <w:bidi w:val="0"/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EE162B5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</w:p>
    <w:p w14:paraId="0794A43B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</w:p>
    <w:p w14:paraId="6C6D232E" w14:textId="77777777" w:rsidR="00C35972" w:rsidRPr="003E5CC3" w:rsidRDefault="00C35972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</w:p>
    <w:p w14:paraId="31EB7AF2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rtl/>
          <w:lang w:val="fr-FR"/>
        </w:rPr>
      </w:pPr>
    </w:p>
    <w:p w14:paraId="31D86AA9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rtl/>
          <w:lang w:val="fr-FR"/>
        </w:rPr>
      </w:pPr>
    </w:p>
    <w:p w14:paraId="56809994" w14:textId="77777777" w:rsidR="00CC13C8" w:rsidRPr="003E5CC3" w:rsidRDefault="00CC13C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1E90A7D9" w14:textId="77777777" w:rsidR="00CC13C8" w:rsidRPr="003E5CC3" w:rsidRDefault="00CC13C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2E83E495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14E4FD2D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2FD1610B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0E84B798" w14:textId="30C015F4" w:rsidR="00943748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008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12D6F1C7" wp14:editId="41B3FB64">
                <wp:simplePos x="0" y="0"/>
                <wp:positionH relativeFrom="column">
                  <wp:posOffset>1501140</wp:posOffset>
                </wp:positionH>
                <wp:positionV relativeFrom="paragraph">
                  <wp:posOffset>78740</wp:posOffset>
                </wp:positionV>
                <wp:extent cx="1925955" cy="529590"/>
                <wp:effectExtent l="91440" t="91440" r="116205" b="115570"/>
                <wp:wrapNone/>
                <wp:docPr id="931" name="Rectangl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5955" cy="5295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</wps:spPr>
                      <wps:txbx>
                        <w:txbxContent>
                          <w:p w14:paraId="55D9B71A" w14:textId="77777777" w:rsidR="0066420A" w:rsidRPr="002E41AC" w:rsidRDefault="0066420A" w:rsidP="006C3F8F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  <w:t>5. Заключение</w:t>
                            </w:r>
                          </w:p>
                          <w:p w14:paraId="1C5231D2" w14:textId="77777777" w:rsidR="0066420A" w:rsidRPr="009431C0" w:rsidRDefault="0066420A" w:rsidP="00FC4252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eastAsia="Times New Roman" w:hAnsi="ae_AlArabiya" w:cs="ae_AlArabiy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6F1C7" id="Rectangle_x0020_621" o:spid="_x0000_s1096" style="position:absolute;left:0;text-align:left;margin-left:118.2pt;margin-top:6.2pt;width:151.65pt;height:41.7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" fillcolor="#f6eede" strokecolor="white [3212]" strokeweight="1pt">
                <v:fill color2="#d4a85a" angle="-135" focus="100%" type="gradient"/>
                <v:stroke dashstyle="longDash"/>
                <v:shadow on="t" opacity="26213f" origin="-.5,-.5"/>
                <v:textbox>
                  <w:txbxContent>
                    <w:p w14:paraId="55D9B71A" w14:textId="77777777" w:rsidR="0066420A" w:rsidRPr="002E41AC" w:rsidRDefault="0066420A" w:rsidP="006C3F8F">
                      <w:pPr>
                        <w:spacing w:after="0" w:line="214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  <w:t>5. Заключение</w:t>
                      </w:r>
                    </w:p>
                    <w:p w14:paraId="1C5231D2" w14:textId="77777777" w:rsidR="0066420A" w:rsidRPr="009431C0" w:rsidRDefault="0066420A" w:rsidP="00FC4252">
                      <w:pPr>
                        <w:spacing w:after="0" w:line="214" w:lineRule="auto"/>
                        <w:jc w:val="center"/>
                        <w:rPr>
                          <w:rFonts w:ascii="ae_AlArabiya" w:eastAsia="Times New Roman" w:hAnsi="ae_AlArabiya" w:cs="ae_AlArabiya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483F878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25DFDA8E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17D02D97" w14:textId="77777777" w:rsidR="00943748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871AF95" w14:textId="77777777" w:rsidR="00DD475E" w:rsidRDefault="00DD475E" w:rsidP="00DD475E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C69A3AC" w14:textId="77777777" w:rsidR="00DD475E" w:rsidRDefault="00DD475E" w:rsidP="00DD475E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6BB8CE54" w14:textId="77777777" w:rsidR="00DD475E" w:rsidRDefault="00DD475E" w:rsidP="00DD475E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BD06C58" w14:textId="3956353D" w:rsidR="00DD475E" w:rsidRPr="00DD475E" w:rsidRDefault="00AB6B4F" w:rsidP="00DD475E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ru-RU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5B060C06" wp14:editId="13C64BCA">
                <wp:simplePos x="0" y="0"/>
                <wp:positionH relativeFrom="column">
                  <wp:posOffset>294640</wp:posOffset>
                </wp:positionH>
                <wp:positionV relativeFrom="paragraph">
                  <wp:posOffset>38100</wp:posOffset>
                </wp:positionV>
                <wp:extent cx="4339590" cy="529590"/>
                <wp:effectExtent l="0" t="0" r="29210" b="29210"/>
                <wp:wrapNone/>
                <wp:docPr id="930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9590" cy="529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CE778D" w14:textId="77777777" w:rsidR="0066420A" w:rsidRPr="0064763C" w:rsidRDefault="0066420A" w:rsidP="006C3F8F">
                            <w:pPr>
                              <w:jc w:val="center"/>
                              <w:rPr>
                                <w:rFonts w:ascii="Adwaa Elsalaf" w:hAnsi="Adwaa Elsalaf" w:cs="Adwaa Elsalaf"/>
                                <w:b/>
                                <w:sz w:val="30"/>
                                <w:szCs w:val="32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Начиная со слов автора, 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</w:rPr>
                              <w:sym w:font="KFGQPC Arabic Symbols 01" w:char="F056"/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: «</w:t>
                            </w:r>
                            <w:r w:rsidRPr="0064763C">
                              <w:rPr>
                                <w:rFonts w:ascii="Cambria" w:hAnsi="Cambria" w:cs="Tahoma"/>
                                <w:b/>
                                <w:i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Люди после смерти будут воскрешены…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» и до конца книги.</w:t>
                            </w:r>
                          </w:p>
                          <w:p w14:paraId="22CD001E" w14:textId="77777777" w:rsidR="0066420A" w:rsidRPr="0064763C" w:rsidRDefault="0066420A" w:rsidP="000F054F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sz w:val="26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060C06" id="AutoShape_x0020_83" o:spid="_x0000_s1097" style="position:absolute;left:0;text-align:left;margin-left:23.2pt;margin-top:3pt;width:341.7pt;height:41.7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" strokecolor="#c0504d" strokeweight="1pt">
                <v:stroke dashstyle="longDash"/>
                <v:shadow color="#868686" opacity="1" mv:blur="0" offset="2pt,2pt"/>
                <v:textbox>
                  <w:txbxContent>
                    <w:p w14:paraId="03CE778D" w14:textId="77777777" w:rsidR="0066420A" w:rsidRPr="0064763C" w:rsidRDefault="0066420A" w:rsidP="006C3F8F">
                      <w:pPr>
                        <w:jc w:val="center"/>
                        <w:rPr>
                          <w:rFonts w:ascii="Adwaa Elsalaf" w:hAnsi="Adwaa Elsalaf" w:cs="Adwaa Elsalaf"/>
                          <w:b/>
                          <w:sz w:val="30"/>
                          <w:szCs w:val="32"/>
                          <w:lang w:val="ru-RU"/>
                        </w:rPr>
                      </w:pP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Начиная со слов автора, 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</w:rPr>
                        <w:sym w:font="KFGQPC Arabic Symbols 01" w:char="F056"/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: «</w:t>
                      </w:r>
                      <w:r w:rsidRPr="0064763C">
                        <w:rPr>
                          <w:rFonts w:ascii="Cambria" w:hAnsi="Cambria" w:cs="Tahoma"/>
                          <w:b/>
                          <w:i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Люди после смерти будут воскрешены…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» и до конца книги.</w:t>
                      </w:r>
                    </w:p>
                    <w:p w14:paraId="22CD001E" w14:textId="77777777" w:rsidR="0066420A" w:rsidRPr="0064763C" w:rsidRDefault="0066420A" w:rsidP="000F054F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sz w:val="26"/>
                          <w:szCs w:val="28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D9414F" w14:textId="77777777" w:rsidR="00943748" w:rsidRPr="003E5CC3" w:rsidRDefault="0094374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2AAB6FA2" w14:textId="77777777" w:rsidR="00CC13C8" w:rsidRPr="003E5CC3" w:rsidRDefault="00CC13C8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0DE65E1D" w14:textId="4C853F1D" w:rsidR="004549DB" w:rsidRPr="003E5CC3" w:rsidRDefault="00AB6B4F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12082CE1" wp14:editId="5367B485">
                <wp:simplePos x="0" y="0"/>
                <wp:positionH relativeFrom="column">
                  <wp:posOffset>-31750</wp:posOffset>
                </wp:positionH>
                <wp:positionV relativeFrom="paragraph">
                  <wp:posOffset>-238125</wp:posOffset>
                </wp:positionV>
                <wp:extent cx="4541520" cy="441325"/>
                <wp:effectExtent l="69850" t="79375" r="125730" b="127000"/>
                <wp:wrapNone/>
                <wp:docPr id="929" name="AutoShap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1520" cy="441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3FE29" w14:textId="77777777" w:rsidR="0066420A" w:rsidRPr="00C85FCD" w:rsidRDefault="0066420A" w:rsidP="00C85FCD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40"/>
                                <w:szCs w:val="36"/>
                              </w:rPr>
                            </w:pPr>
                            <w:r w:rsidRPr="00C85FCD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  <w:t>1. Четыре вопроса.</w:t>
                            </w:r>
                          </w:p>
                          <w:p w14:paraId="5EFA37EB" w14:textId="77777777" w:rsidR="0066420A" w:rsidRPr="00C85FCD" w:rsidRDefault="0066420A" w:rsidP="006C6468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082CE1" id="AutoShape_x0020_685" o:spid="_x0000_s1098" style="position:absolute;left:0;text-align:left;margin-left:-2.5pt;margin-top:-18.7pt;width:357.6pt;height:34.75pt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" fillcolor="#d8b076" stroked="f" strokeweight=".25pt">
                <v:stroke joinstyle="miter"/>
                <v:shadow on="t" opacity="26213f" origin="-.5,-.5"/>
                <v:textbox>
                  <w:txbxContent>
                    <w:p w14:paraId="29C3FE29" w14:textId="77777777" w:rsidR="0066420A" w:rsidRPr="00C85FCD" w:rsidRDefault="0066420A" w:rsidP="00C85FCD">
                      <w:pPr>
                        <w:spacing w:after="0" w:line="214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40"/>
                          <w:szCs w:val="36"/>
                        </w:rPr>
                      </w:pPr>
                      <w:r w:rsidRPr="00C85FCD">
                        <w:rPr>
                          <w:rFonts w:ascii="Cambria" w:hAnsi="Cambri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  <w:t>1. Четыре вопроса.</w:t>
                      </w:r>
                    </w:p>
                    <w:p w14:paraId="5EFA37EB" w14:textId="77777777" w:rsidR="0066420A" w:rsidRPr="00C85FCD" w:rsidRDefault="0066420A" w:rsidP="006C6468">
                      <w:pPr>
                        <w:bidi w:val="0"/>
                        <w:rPr>
                          <w:rFonts w:asciiTheme="majorBidi" w:hAnsiTheme="majorBidi" w:cstheme="majorBidi"/>
                          <w:sz w:val="20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9B54438" w14:textId="77777777" w:rsidR="004549DB" w:rsidRPr="003E5CC3" w:rsidRDefault="004549DB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1A06EF57" w14:textId="77777777" w:rsidR="004549DB" w:rsidRPr="003E5CC3" w:rsidRDefault="004549DB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17188BAA" w14:textId="1141C5A8" w:rsidR="00F44699" w:rsidRPr="003E5CC3" w:rsidRDefault="00AB6B4F" w:rsidP="0031428C">
      <w:pPr>
        <w:bidi w:val="0"/>
        <w:spacing w:after="0" w:line="214" w:lineRule="auto"/>
        <w:ind w:left="-1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 wp14:anchorId="5EAE8063" wp14:editId="3D26B6DB">
                <wp:simplePos x="0" y="0"/>
                <wp:positionH relativeFrom="margin">
                  <wp:posOffset>-93345</wp:posOffset>
                </wp:positionH>
                <wp:positionV relativeFrom="paragraph">
                  <wp:posOffset>23495</wp:posOffset>
                </wp:positionV>
                <wp:extent cx="1663700" cy="3125470"/>
                <wp:effectExtent l="25400" t="25400" r="63500" b="49530"/>
                <wp:wrapNone/>
                <wp:docPr id="145" name="Rectangl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312547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84E952D" w14:textId="77777777" w:rsidR="0066420A" w:rsidRPr="003D1514" w:rsidRDefault="0066420A" w:rsidP="0051100F">
                            <w:pPr>
                              <w:spacing w:after="0" w:line="214" w:lineRule="auto"/>
                              <w:jc w:val="center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С Именем Аллаха, Милостивого, </w:t>
                            </w:r>
                            <w:r w:rsidR="0051100F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hd w:val="clear" w:color="auto" w:fill="FFFFFF"/>
                                <w:lang w:val="uk-UA"/>
                              </w:rPr>
                              <w:t>Явля</w:t>
                            </w:r>
                            <w:r w:rsidR="0051100F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щего милость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79BDE099" w14:textId="77777777" w:rsidR="0066420A" w:rsidRPr="003D1514" w:rsidRDefault="0066420A" w:rsidP="00C85FC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45E342A" w14:textId="77777777" w:rsidR="0066420A" w:rsidRPr="003D1514" w:rsidRDefault="0066420A" w:rsidP="00C85FC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Знай, да помилует тебя Аллах, что каждый из нас обязан изучить четыре вопроса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:</w:t>
                            </w:r>
                          </w:p>
                          <w:p w14:paraId="2D03D5FF" w14:textId="77777777" w:rsidR="0066420A" w:rsidRPr="003D1514" w:rsidRDefault="0066420A" w:rsidP="00C85FC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7356DF5" w14:textId="77777777" w:rsidR="0066420A" w:rsidRPr="003D1514" w:rsidRDefault="0066420A" w:rsidP="00C85FC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Первое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: 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hd w:val="clear" w:color="auto" w:fill="FFFFFF"/>
                                <w:lang w:val="ru-RU"/>
                              </w:rPr>
                              <w:t>Знание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27C80D13" w14:textId="77777777" w:rsidR="0066420A" w:rsidRPr="003D1514" w:rsidRDefault="0066420A" w:rsidP="00C85FC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А это:</w:t>
                            </w:r>
                          </w:p>
                          <w:p w14:paraId="40AA46CD" w14:textId="77777777" w:rsidR="0066420A" w:rsidRPr="003D1514" w:rsidRDefault="0066420A" w:rsidP="00C85FC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- познание Аллаха,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lang w:val="ru-RU"/>
                              </w:rPr>
                              <w:br/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- познание Его Пророка</w:t>
                            </w:r>
                            <w:r w:rsidRPr="003D1514">
                              <w:rPr>
                                <w:rStyle w:val="apple-converted-space"/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</w:rPr>
                              <w:t> </w:t>
                            </w:r>
                            <w:r w:rsidRPr="003D1514">
                              <w:rPr>
                                <w:rFonts w:ascii="Arial Unicode MS" w:hAnsi="Arial Unicode MS" w:cs="Arial Unicode MS"/>
                                <w:color w:val="000000"/>
                                <w:sz w:val="20"/>
                                <w:shd w:val="clear" w:color="auto" w:fill="FFFFFF"/>
                              </w:rPr>
                              <w:t>ﷺ</w:t>
                            </w:r>
                            <w:r w:rsidRPr="003D1514">
                              <w:rPr>
                                <w:rFonts w:ascii="Arial Unicode MS" w:hAnsi="Arial Unicode MS" w:cs="Arial Unicode MS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lang w:val="ru-RU"/>
                              </w:rPr>
                              <w:br/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- и познание религии Ислама на основе доказательств. </w:t>
                            </w:r>
                          </w:p>
                          <w:p w14:paraId="5F6B0974" w14:textId="77777777" w:rsidR="0066420A" w:rsidRPr="003D1514" w:rsidRDefault="0066420A" w:rsidP="00C85FC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8567EF5" w14:textId="77777777" w:rsidR="0066420A" w:rsidRPr="003D1514" w:rsidRDefault="0066420A" w:rsidP="00C85FC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0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Второе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: 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hd w:val="clear" w:color="auto" w:fill="FFFFFF"/>
                                <w:lang w:val="ru-RU"/>
                              </w:rPr>
                              <w:t>Действие</w:t>
                            </w:r>
                            <w:r w:rsidRPr="003D1514">
                              <w:rPr>
                                <w:rFonts w:ascii="Cambria" w:hAnsi="Cambria" w:cs="Tahoma"/>
                                <w:color w:val="FF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согласно этому (знанию) 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1951525A" w14:textId="77777777" w:rsidR="0066420A" w:rsidRPr="003D1514" w:rsidRDefault="0066420A" w:rsidP="00F44699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E8063" id="Rectangle_x0020_587" o:spid="_x0000_s1099" style="position:absolute;left:0;text-align:left;margin-left:-7.35pt;margin-top:1.85pt;width:131pt;height:246.1pt;z-index:25140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" filled="f" strokecolor="#c67f38" strokeweight="5pt">
                <v:stroke linestyle="thickThin"/>
                <v:textbox>
                  <w:txbxContent>
                    <w:p w14:paraId="784E952D" w14:textId="77777777" w:rsidR="0066420A" w:rsidRPr="003D1514" w:rsidRDefault="0066420A" w:rsidP="0051100F">
                      <w:pPr>
                        <w:spacing w:after="0" w:line="214" w:lineRule="auto"/>
                        <w:jc w:val="center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С Именем Аллаха, Милостивого, </w:t>
                      </w:r>
                      <w:r w:rsidR="0051100F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hd w:val="clear" w:color="auto" w:fill="FFFFFF"/>
                          <w:lang w:val="uk-UA"/>
                        </w:rPr>
                        <w:t>Явля</w:t>
                      </w:r>
                      <w:r w:rsidR="0051100F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щего милость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79BDE099" w14:textId="77777777" w:rsidR="0066420A" w:rsidRPr="003D1514" w:rsidRDefault="0066420A" w:rsidP="00C85FC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</w:p>
                    <w:p w14:paraId="045E342A" w14:textId="77777777" w:rsidR="0066420A" w:rsidRPr="003D1514" w:rsidRDefault="0066420A" w:rsidP="00C85FC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Знай, да помилует тебя Аллах, что каждый из нас обязан изучить четыре вопроса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vertAlign w:val="superscript"/>
                          <w:lang w:val="ru-RU"/>
                        </w:rPr>
                        <w:t xml:space="preserve"> 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:</w:t>
                      </w:r>
                    </w:p>
                    <w:p w14:paraId="2D03D5FF" w14:textId="77777777" w:rsidR="0066420A" w:rsidRPr="003D1514" w:rsidRDefault="0066420A" w:rsidP="00C85FC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</w:p>
                    <w:p w14:paraId="07356DF5" w14:textId="77777777" w:rsidR="0066420A" w:rsidRPr="003D1514" w:rsidRDefault="0066420A" w:rsidP="00C85FC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Первое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: 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hd w:val="clear" w:color="auto" w:fill="FFFFFF"/>
                          <w:lang w:val="ru-RU"/>
                        </w:rPr>
                        <w:t>Знание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27C80D13" w14:textId="77777777" w:rsidR="0066420A" w:rsidRPr="003D1514" w:rsidRDefault="0066420A" w:rsidP="00C85FC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А это:</w:t>
                      </w:r>
                    </w:p>
                    <w:p w14:paraId="40AA46CD" w14:textId="77777777" w:rsidR="0066420A" w:rsidRPr="003D1514" w:rsidRDefault="0066420A" w:rsidP="00C85FC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- познание Аллаха,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lang w:val="ru-RU"/>
                        </w:rPr>
                        <w:br/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- познание Его Пророка</w:t>
                      </w:r>
                      <w:r w:rsidRPr="003D1514">
                        <w:rPr>
                          <w:rStyle w:val="apple-converted-space"/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</w:rPr>
                        <w:t> </w:t>
                      </w:r>
                      <w:r w:rsidRPr="003D1514">
                        <w:rPr>
                          <w:rFonts w:ascii="Arial Unicode MS" w:hAnsi="Arial Unicode MS" w:cs="Arial Unicode MS"/>
                          <w:color w:val="000000"/>
                          <w:sz w:val="20"/>
                          <w:shd w:val="clear" w:color="auto" w:fill="FFFFFF"/>
                        </w:rPr>
                        <w:t>ﷺ</w:t>
                      </w:r>
                      <w:r w:rsidRPr="003D1514">
                        <w:rPr>
                          <w:rFonts w:ascii="Arial Unicode MS" w:hAnsi="Arial Unicode MS" w:cs="Arial Unicode MS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lang w:val="ru-RU"/>
                        </w:rPr>
                        <w:br/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- и познание религии Ислама на основе доказательств. </w:t>
                      </w:r>
                    </w:p>
                    <w:p w14:paraId="5F6B0974" w14:textId="77777777" w:rsidR="0066420A" w:rsidRPr="003D1514" w:rsidRDefault="0066420A" w:rsidP="00C85FC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</w:p>
                    <w:p w14:paraId="28567EF5" w14:textId="77777777" w:rsidR="0066420A" w:rsidRPr="003D1514" w:rsidRDefault="0066420A" w:rsidP="00C85FCD">
                      <w:pPr>
                        <w:spacing w:after="0" w:line="214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 w:val="20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Второе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: 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hd w:val="clear" w:color="auto" w:fill="FFFFFF"/>
                          <w:lang w:val="ru-RU"/>
                        </w:rPr>
                        <w:t>Действие</w:t>
                      </w:r>
                      <w:r w:rsidRPr="003D1514">
                        <w:rPr>
                          <w:rFonts w:ascii="Cambria" w:hAnsi="Cambria" w:cs="Tahoma"/>
                          <w:color w:val="FF0000"/>
                          <w:sz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согласно этому (знанию) 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1951525A" w14:textId="77777777" w:rsidR="0066420A" w:rsidRPr="003D1514" w:rsidRDefault="0066420A" w:rsidP="00F44699">
                      <w:pPr>
                        <w:rPr>
                          <w:rFonts w:asciiTheme="minorHAnsi" w:hAnsiTheme="minorHAnsi" w:cstheme="minorHAnsi"/>
                          <w:sz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533312" behindDoc="0" locked="0" layoutInCell="1" allowOverlap="1" wp14:anchorId="67804F32" wp14:editId="2F7F5541">
                <wp:simplePos x="0" y="0"/>
                <wp:positionH relativeFrom="column">
                  <wp:posOffset>1737360</wp:posOffset>
                </wp:positionH>
                <wp:positionV relativeFrom="paragraph">
                  <wp:posOffset>20320</wp:posOffset>
                </wp:positionV>
                <wp:extent cx="3137535" cy="3168650"/>
                <wp:effectExtent l="0" t="0" r="14605" b="11430"/>
                <wp:wrapNone/>
                <wp:docPr id="213" name="مجموعة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7535" cy="3168650"/>
                          <a:chOff x="-294" y="-306"/>
                          <a:chExt cx="31384" cy="31266"/>
                        </a:xfrm>
                      </wpg:grpSpPr>
                      <wps:wsp>
                        <wps:cNvPr id="214" name="AutoShape 675"/>
                        <wps:cNvCnPr>
                          <a:cxnSpLocks noChangeShapeType="1"/>
                        </wps:cNvCnPr>
                        <wps:spPr bwMode="auto">
                          <a:xfrm>
                            <a:off x="24354" y="5099"/>
                            <a:ext cx="0" cy="13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9802" y="6506"/>
                            <a:ext cx="10274" cy="24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E766306" w14:textId="77777777" w:rsidR="0066420A" w:rsidRPr="0064763C" w:rsidRDefault="0066420A" w:rsidP="00993F49">
                              <w:pPr>
                                <w:jc w:val="right"/>
                                <w:rPr>
                                  <w:rFonts w:ascii="Cambria" w:hAnsi="Cambria"/>
                                  <w:sz w:val="18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/>
                                  <w:sz w:val="18"/>
                                  <w:lang w:val="ru-RU"/>
                                </w:rPr>
                                <w:t>2. Следуя примеру ученых и праведных предшественников, которые обычно начинали свои произведения и книги с Именем Аллаха.</w:t>
                              </w:r>
                            </w:p>
                            <w:p w14:paraId="4EC1E1A7" w14:textId="77777777" w:rsidR="0066420A" w:rsidRPr="0064763C" w:rsidRDefault="0066420A" w:rsidP="000F62BA">
                              <w:pPr>
                                <w:bidi w:val="0"/>
                                <w:rPr>
                                  <w:rFonts w:ascii="adwa-assalaf" w:hAnsi="adwa-assalaf" w:cs="adwa-assalaf"/>
                                  <w:sz w:val="16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AutoShape 717"/>
                        <wps:cNvCnPr>
                          <a:cxnSpLocks noChangeShapeType="1"/>
                        </wps:cNvCnPr>
                        <wps:spPr bwMode="auto">
                          <a:xfrm>
                            <a:off x="14507" y="3780"/>
                            <a:ext cx="0" cy="2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AutoShape 586"/>
                        <wps:cNvSpPr>
                          <a:spLocks noChangeArrowheads="1"/>
                        </wps:cNvSpPr>
                        <wps:spPr bwMode="auto">
                          <a:xfrm>
                            <a:off x="-294" y="-306"/>
                            <a:ext cx="30847" cy="4960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484C96" w14:textId="77777777" w:rsidR="0066420A" w:rsidRPr="0064763C" w:rsidRDefault="0066420A" w:rsidP="00993F49">
                              <w:pPr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vertAlign w:val="superscript"/>
                                  <w:lang w:val="ru-RU"/>
                                </w:rPr>
                                <w:t xml:space="preserve">1 </w:t>
                              </w:r>
                              <w:r w:rsidRPr="0064763C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Автор</w:t>
                              </w:r>
                              <w:r w:rsidRPr="0064763C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 xml:space="preserve">, </w:t>
                              </w:r>
                              <w:r w:rsidRPr="0064763C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</w:rPr>
                                <w:sym w:font="KFGQPC Arabic Symbols 01" w:char="F056"/>
                              </w:r>
                              <w:r w:rsidRPr="0064763C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, начал свою книгу с Именем Аллаха по следующим причинам:</w:t>
                              </w:r>
                            </w:p>
                            <w:p w14:paraId="20AEFA39" w14:textId="77777777" w:rsidR="0066420A" w:rsidRPr="0064763C" w:rsidRDefault="0066420A" w:rsidP="00603FDC">
                              <w:pPr>
                                <w:tabs>
                                  <w:tab w:val="left" w:pos="2444"/>
                                </w:tabs>
                                <w:bidi w:val="0"/>
                                <w:jc w:val="center"/>
                                <w:rPr>
                                  <w:rFonts w:ascii="adwa-assalaf" w:eastAsia="Times New Roman" w:hAnsi="adwa-assalaf" w:cs="adwa-assalaf"/>
                                  <w:b/>
                                  <w:bCs/>
                                  <w:color w:val="C00000"/>
                                  <w:sz w:val="20"/>
                                  <w:szCs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AutoShape 67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20" y="5099"/>
                            <a:ext cx="6" cy="13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AutoShape 67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0" y="5187"/>
                            <a:ext cx="20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0" y="6506"/>
                            <a:ext cx="8987" cy="244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B5A7A0C" w14:textId="77777777" w:rsidR="0066420A" w:rsidRPr="0064763C" w:rsidRDefault="0066420A" w:rsidP="00090873">
                              <w:pPr>
                                <w:bidi w:val="0"/>
                                <w:rPr>
                                  <w:rFonts w:ascii="adwa-assalaf" w:hAnsi="adwa-assalaf" w:cs="adwa-assalaf"/>
                                  <w:sz w:val="18"/>
                                  <w:szCs w:val="16"/>
                                  <w:lang w:val="fr-FR"/>
                                </w:rPr>
                              </w:pPr>
                              <w:r w:rsidRPr="0064763C">
                                <w:rPr>
                                  <w:rFonts w:ascii="Cambria" w:hAnsi="Cambria"/>
                                  <w:color w:val="000000"/>
                                  <w:sz w:val="18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>1. Следу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18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>я за Книгой Аллаха, Посланникам</w:t>
                              </w:r>
                              <w:r w:rsidRPr="0064763C">
                                <w:rPr>
                                  <w:rFonts w:ascii="Cambria" w:hAnsi="Cambria"/>
                                  <w:color w:val="000000"/>
                                  <w:sz w:val="18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 xml:space="preserve"> и Пророкам</w:t>
                              </w:r>
                              <w:r w:rsidRPr="0064763C">
                                <w:rPr>
                                  <w:rFonts w:ascii="adwa-assalaf" w:hAnsi="adwa-assalaf" w:cs="adwa-assalaf"/>
                                  <w:sz w:val="18"/>
                                  <w:szCs w:val="16"/>
                                  <w:lang w:val="ru-RU"/>
                                </w:rPr>
                                <w:t xml:space="preserve"> </w:t>
                              </w:r>
                              <w:r w:rsidRPr="0064763C">
                                <w:rPr>
                                  <w:rFonts w:ascii="adwa-assalaf" w:hAnsi="adwa-assalaf" w:cs="adwa-assalaf"/>
                                  <w:sz w:val="18"/>
                                  <w:szCs w:val="16"/>
                                </w:rPr>
                                <w:sym w:font="KFGQPC Arabic Symbols 01" w:char="F051"/>
                              </w:r>
                              <w:r w:rsidRPr="0064763C">
                                <w:rPr>
                                  <w:rFonts w:ascii="adwa-assalaf" w:hAnsi="adwa-assalaf" w:cs="adwa-assalaf"/>
                                  <w:sz w:val="18"/>
                                  <w:szCs w:val="16"/>
                                  <w:lang w:val="fr-FR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20751" y="6506"/>
                            <a:ext cx="10338" cy="244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D39D3D1" w14:textId="77777777" w:rsidR="0066420A" w:rsidRPr="0064763C" w:rsidRDefault="0066420A" w:rsidP="00993F49">
                              <w:pPr>
                                <w:jc w:val="right"/>
                                <w:rPr>
                                  <w:sz w:val="18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hd w:val="clear" w:color="auto" w:fill="FFFFFF"/>
                                  <w:lang w:val="ru-RU"/>
                                </w:rPr>
                                <w:t>3. Благословение  (в деле, которое начинается) с Имени Аллаха.</w:t>
                              </w:r>
                            </w:p>
                            <w:p w14:paraId="3E7FEA5E" w14:textId="77777777" w:rsidR="0066420A" w:rsidRPr="0064763C" w:rsidRDefault="0066420A" w:rsidP="000F62BA">
                              <w:pPr>
                                <w:bidi w:val="0"/>
                                <w:rPr>
                                  <w:rFonts w:ascii="adwa-assalaf" w:hAnsi="adwa-assalaf" w:cs="adwa-assalaf"/>
                                  <w:sz w:val="16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804F32" id="_x0645__x062c__x0645__x0648__x0639__x0629__x0020_241" o:spid="_x0000_s1100" style="position:absolute;left:0;text-align:left;margin-left:136.8pt;margin-top:1.6pt;width:247.05pt;height:249.5pt;z-index:251533312;mso-width-relative:margin;mso-height-relative:margin" coordorigin="-294,-306" coordsize="31384,3126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">
                <v:shape id="AutoShape_x0020_675" o:spid="_x0000_s1101" type="#_x0000_t32" style="position:absolute;left:24354;top:5099;width:0;height:139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OiBlsIAAADcAAAADwAAAGRycy9kb3ducmV2LnhtbESPQYvCMBSE78L+h/AWvGlqEbfbNYqK&#10;gh6t4vnRvG3LNi8liVr/vRGEPQ4z8w0zX/amFTdyvrGsYDJOQBCXVjdcKTifdqMMhA/IGlvLpOBB&#10;HpaLj8Ecc23vfKRbESoRIexzVFCH0OVS+rImg35sO+Lo/VpnMETpKqkd3iPctDJNkpk02HBcqLGj&#10;TU3lX3E1CrJD+j1NaZ0Fvy2Pj/3l67CpnFLDz371AyJQH/7D7/ZeK0gnU3idiUdALp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5OiBls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rect id="Rectangle_x0020_691" o:spid="_x0000_s1102" style="position:absolute;left:9802;top:6506;width:10274;height:2445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U+ibxQAA&#10;ANwAAAAPAAAAZHJzL2Rvd25yZXYueG1sRI9Ba8JAFITvhf6H5Qne6sZAa0ldRVKEerGJEaG3R/Y1&#10;Cc2+Ddk1if++WxB6HOabGWa9nUwrBupdY1nBchGBIC6tbrhScC72T68gnEfW2FomBTdysN08Pqwx&#10;0XbknIaTr0QoYZeggtr7LpHSlTUZdAvbEQfv2/YGfZB9JXWPYyg3rYyj6EUabDgs1NhRWlP5c7oa&#10;Bc2A8WX1dfzM0jyLi+K9OwRAqfls2r2B8DT5f/ie/tAK4uUz/J0JR0Buf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RT6Jv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6E766306" w14:textId="77777777" w:rsidR="0066420A" w:rsidRPr="0064763C" w:rsidRDefault="0066420A" w:rsidP="00993F49">
                        <w:pPr>
                          <w:jc w:val="right"/>
                          <w:rPr>
                            <w:rFonts w:ascii="Cambria" w:hAnsi="Cambria"/>
                            <w:sz w:val="18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/>
                            <w:sz w:val="18"/>
                            <w:lang w:val="ru-RU"/>
                          </w:rPr>
                          <w:t>2. Следуя примеру ученых и праведных предшественников, которые обычно начинали свои произведения и книги с Именем Аллаха.</w:t>
                        </w:r>
                      </w:p>
                      <w:p w14:paraId="4EC1E1A7" w14:textId="77777777" w:rsidR="0066420A" w:rsidRPr="0064763C" w:rsidRDefault="0066420A" w:rsidP="000F62BA">
                        <w:pPr>
                          <w:bidi w:val="0"/>
                          <w:rPr>
                            <w:rFonts w:ascii="adwa-assalaf" w:hAnsi="adwa-assalaf" w:cs="adwa-assalaf"/>
                            <w:sz w:val="16"/>
                            <w:lang w:val="ru-RU"/>
                          </w:rPr>
                        </w:pPr>
                      </w:p>
                    </w:txbxContent>
                  </v:textbox>
                </v:rect>
                <v:shape id="AutoShape_x0020_717" o:spid="_x0000_s1103" type="#_x0000_t32" style="position:absolute;left:14507;top:3780;width:0;height:272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3a6esIAAADcAAAADwAAAGRycy9kb3ducmV2LnhtbESPQYvCMBSE74L/ITzBm6YW0VqNorIL&#10;erSK50fzti3bvJQkq/XfbxYWPA4z8w2z2fWmFQ9yvrGsYDZNQBCXVjdcKbhdPycZCB+QNbaWScGL&#10;POy2w8EGc22ffKFHESoRIexzVFCH0OVS+rImg35qO+LofVlnMETpKqkdPiPctDJNkoU02HBcqLGj&#10;Y03ld/FjFGTndDVP6ZAF/1FeXqf78nysnFLjUb9fgwjUh3f4v33SCtLZAv7OxCMgt7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e3a6es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type id="_x0000_t109" coordsize="21600,21600" o:spt="109" path="m0,0l0,21600,21600,21600,21600,0xe">
                  <v:stroke joinstyle="miter"/>
                  <v:path gradientshapeok="t" o:connecttype="rect"/>
                </v:shapetype>
                <v:shape id="AutoShape_x0020_586" o:spid="_x0000_s1104" type="#_x0000_t109" style="position:absolute;left:-294;top:-306;width:30847;height:49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LtIZxQAA&#10;ANwAAAAPAAAAZHJzL2Rvd25yZXYueG1sRI9Ba4NAFITvhfyH5QV6kWbVgg02mxBSSkputYZeH+6r&#10;Sty34m6M/vtuoNDjMDPfMJvdZDox0uBaywqSVQyCuLK65VpB+fX+tAbhPLLGzjIpmMnBbrt42GCu&#10;7Y0/aSx8LQKEXY4KGu/7XEpXNWTQrWxPHLwfOxj0QQ611APeAtx0Mo3jTBpsOSw02NOhoepSXI2C&#10;KE2O/nj+nt+up/E5YnmZs7pU6nE57V9BeJr8f/iv/aEVpMkL3M+EIyC3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Iu0hnFAAAA3AAAAA8AAAAAAAAAAAAAAAAAlwIAAGRycy9k&#10;b3ducmV2LnhtbFBLBQYAAAAABAAEAPUAAACJAwAAAAA=&#10;" fillcolor="#f6eede" stroked="f" strokeweight="1pt">
                  <v:fill color2="#d4a85a" angle="-135" focus="100%" type="gradient"/>
                  <v:shadow on="t" opacity="26213f" origin="-.5,-.5"/>
                  <v:textbox>
                    <w:txbxContent>
                      <w:p w14:paraId="70484C96" w14:textId="77777777" w:rsidR="0066420A" w:rsidRPr="0064763C" w:rsidRDefault="0066420A" w:rsidP="00993F49">
                        <w:pPr>
                          <w:spacing w:line="240" w:lineRule="auto"/>
                          <w:jc w:val="center"/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vertAlign w:val="superscript"/>
                            <w:lang w:val="ru-RU"/>
                          </w:rPr>
                          <w:t xml:space="preserve">1 </w:t>
                        </w:r>
                        <w:r w:rsidRPr="0064763C"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36"/>
                            <w:lang w:val="ru-RU"/>
                          </w:rPr>
                          <w:t>Автор</w:t>
                        </w:r>
                        <w:r w:rsidRPr="0064763C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 xml:space="preserve">, </w:t>
                        </w:r>
                        <w:r w:rsidRPr="0064763C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</w:rPr>
                          <w:sym w:font="KFGQPC Arabic Symbols 01" w:char="F056"/>
                        </w:r>
                        <w:r w:rsidRPr="0064763C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>, начал свою книгу с Именем Аллаха по следующим причинам:</w:t>
                        </w:r>
                      </w:p>
                      <w:p w14:paraId="20AEFA39" w14:textId="77777777" w:rsidR="0066420A" w:rsidRPr="0064763C" w:rsidRDefault="0066420A" w:rsidP="00603FDC">
                        <w:pPr>
                          <w:tabs>
                            <w:tab w:val="left" w:pos="2444"/>
                          </w:tabs>
                          <w:bidi w:val="0"/>
                          <w:jc w:val="center"/>
                          <w:rPr>
                            <w:rFonts w:ascii="adwa-assalaf" w:eastAsia="Times New Roman" w:hAnsi="adwa-assalaf" w:cs="adwa-assalaf"/>
                            <w:b/>
                            <w:bCs/>
                            <w:color w:val="C00000"/>
                            <w:sz w:val="20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shape>
                <v:shape id="AutoShape_x0020_676" o:spid="_x0000_s1105" type="#_x0000_t32" style="position:absolute;left:4220;top:5099;width:6;height:1391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ir2N8YAAADcAAAADwAAAGRycy9kb3ducmV2LnhtbESPQWvCQBSE70L/w/IKXqRuzKHY6Bpa&#10;aaUVFGqFXh/Z12xi9m3Irpr+e1cQPA4z8w0zz3vbiBN1vnKsYDJOQBAXTldcKtj/fDxNQfiArLFx&#10;TAr+yUO+eBjMMdPuzN902oVSRAj7DBWYENpMSl8YsujHriWO3p/rLIYou1LqDs8RbhuZJsmztFhx&#10;XDDY0tJQcdgdrYK37YiCWS1XL1+Sf2tdH4r15l2p4WP/OgMRqA/38K39qRWk6QSuZ+IRkIsL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FYq9jfGAAAA3AAAAA8AAAAAAAAA&#10;AAAAAAAAoQIAAGRycy9kb3ducmV2LnhtbFBLBQYAAAAABAAEAPkAAACUAwAAAAA=&#10;" strokecolor="#c67f38">
                  <v:stroke joinstyle="miter"/>
                  <v:shadow on="t" opacity="26213f" origin="-.5,-.5"/>
                </v:shape>
                <v:shape id="AutoShape_x0020_678" o:spid="_x0000_s1106" type="#_x0000_t32" style="position:absolute;left:4220;top:5187;width:20190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+gdjsMAAADcAAAADwAAAGRycy9kb3ducmV2LnhtbESPT4vCMBTE78J+h/CEvYgmrShSjbII&#10;gsf1D3t+2zzbavNSm6jdb78RBI/DzPyGWaw6W4s7tb5yrCEZKRDEuTMVFxqOh81wBsIHZIO1Y9Lw&#10;Rx5Wy4/eAjPjHryj+z4UIkLYZ6ihDKHJpPR5SRb9yDXE0Tu51mKIsi2kafER4baWqVJTabHiuFBi&#10;Q+uS8sv+ZjX8XuuB/anOebe5fI8niVODZKq0/ux3X3MQgbrwDr/aW6MhTVN4nolHQC7/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EvoHY7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rect id="Rectangle_x0020_690" o:spid="_x0000_s1107" style="position:absolute;top:6506;width:8987;height:244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mh/JxAAA&#10;ANwAAAAPAAAAZHJzL2Rvd25yZXYueG1sRI9Pa8JAFMTvgt9heUJvunELVlJXEaXQXvwXKfT2yL4m&#10;wezbkN3G+O1doeBxmN/MMItVb2vRUesrxxqmkwQEce5MxYWGc/YxnoPwAdlg7Zg03MjDajkcLDA1&#10;7spH6k6hELGEfYoayhCaVEqfl2TRT1xDHL1f11oMUbaFNC1eY7mtpUqSmbRYcVwosaFNSfnl9Gc1&#10;VB2q77ef3f6wOR5Ulm2brwho/TLq1+8gAvXhCf+nP40GpV7hcSYeAbm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pofyc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7B5A7A0C" w14:textId="77777777" w:rsidR="0066420A" w:rsidRPr="0064763C" w:rsidRDefault="0066420A" w:rsidP="00090873">
                        <w:pPr>
                          <w:bidi w:val="0"/>
                          <w:rPr>
                            <w:rFonts w:ascii="adwa-assalaf" w:hAnsi="adwa-assalaf" w:cs="adwa-assalaf"/>
                            <w:sz w:val="18"/>
                            <w:szCs w:val="16"/>
                            <w:lang w:val="fr-FR"/>
                          </w:rPr>
                        </w:pPr>
                        <w:r w:rsidRPr="0064763C">
                          <w:rPr>
                            <w:rFonts w:ascii="Cambria" w:hAnsi="Cambria"/>
                            <w:color w:val="000000"/>
                            <w:sz w:val="18"/>
                            <w:szCs w:val="16"/>
                            <w:shd w:val="clear" w:color="auto" w:fill="FFFFFF"/>
                            <w:lang w:val="ru-RU"/>
                          </w:rPr>
                          <w:t>1. Следу</w:t>
                        </w:r>
                        <w:r>
                          <w:rPr>
                            <w:rFonts w:ascii="Cambria" w:hAnsi="Cambria"/>
                            <w:color w:val="000000"/>
                            <w:sz w:val="18"/>
                            <w:szCs w:val="16"/>
                            <w:shd w:val="clear" w:color="auto" w:fill="FFFFFF"/>
                            <w:lang w:val="ru-RU"/>
                          </w:rPr>
                          <w:t>я за Книгой Аллаха, Посланникам</w:t>
                        </w:r>
                        <w:r w:rsidRPr="0064763C">
                          <w:rPr>
                            <w:rFonts w:ascii="Cambria" w:hAnsi="Cambria"/>
                            <w:color w:val="000000"/>
                            <w:sz w:val="18"/>
                            <w:szCs w:val="16"/>
                            <w:shd w:val="clear" w:color="auto" w:fill="FFFFFF"/>
                            <w:lang w:val="ru-RU"/>
                          </w:rPr>
                          <w:t xml:space="preserve"> и Пророкам</w:t>
                        </w:r>
                        <w:r w:rsidRPr="0064763C">
                          <w:rPr>
                            <w:rFonts w:ascii="adwa-assalaf" w:hAnsi="adwa-assalaf" w:cs="adwa-assalaf"/>
                            <w:sz w:val="18"/>
                            <w:szCs w:val="16"/>
                            <w:lang w:val="ru-RU"/>
                          </w:rPr>
                          <w:t xml:space="preserve"> </w:t>
                        </w:r>
                        <w:r w:rsidRPr="0064763C">
                          <w:rPr>
                            <w:rFonts w:ascii="adwa-assalaf" w:hAnsi="adwa-assalaf" w:cs="adwa-assalaf"/>
                            <w:sz w:val="18"/>
                            <w:szCs w:val="16"/>
                          </w:rPr>
                          <w:sym w:font="KFGQPC Arabic Symbols 01" w:char="F051"/>
                        </w:r>
                        <w:r w:rsidRPr="0064763C">
                          <w:rPr>
                            <w:rFonts w:ascii="adwa-assalaf" w:hAnsi="adwa-assalaf" w:cs="adwa-assalaf"/>
                            <w:sz w:val="18"/>
                            <w:szCs w:val="16"/>
                            <w:lang w:val="fr-FR"/>
                          </w:rPr>
                          <w:t>.</w:t>
                        </w:r>
                      </w:p>
                    </w:txbxContent>
                  </v:textbox>
                </v:rect>
                <v:rect id="Rectangle_x0020_692" o:spid="_x0000_s1108" style="position:absolute;left:20751;top:6506;width:10338;height:244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BbX3wQAA&#10;ANwAAAAPAAAAZHJzL2Rvd25yZXYueG1sRE9Na8JAEL0X/A/LCN7qxhxsG11FlIJeWjVF8DZkxySY&#10;nQ3ZbUz/fedQ6PHxvpfrwTWqpy7Ung3Mpgko4sLbmksDX/n78yuoEJEtNp7JwA8FWK9GT0vMrH/w&#10;ifpzLJWEcMjQQBVjm2kdioochqlviYW7+c5hFNiV2nb4kHDX6DRJ5tphzdJQYUvbior7+dsZqHtM&#10;Ly/Xj8/j9nRM83zXHkRgzGQ8bBagIg3xX/zn3lsDb6mslTNyBPTq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QW198EAAADcAAAADwAAAAAAAAAAAAAAAACXAgAAZHJzL2Rvd25y&#10;ZXYueG1sUEsFBgAAAAAEAAQA9QAAAIUDAAAAAA==&#10;" strokecolor="#c67f38">
                  <v:shadow on="t" opacity="26213f" origin="-.5,-.5"/>
                  <v:textbox>
                    <w:txbxContent>
                      <w:p w14:paraId="4D39D3D1" w14:textId="77777777" w:rsidR="0066420A" w:rsidRPr="0064763C" w:rsidRDefault="0066420A" w:rsidP="00993F49">
                        <w:pPr>
                          <w:jc w:val="right"/>
                          <w:rPr>
                            <w:sz w:val="18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 w:cs="Tahoma"/>
                            <w:color w:val="000000"/>
                            <w:sz w:val="18"/>
                            <w:shd w:val="clear" w:color="auto" w:fill="FFFFFF"/>
                            <w:lang w:val="ru-RU"/>
                          </w:rPr>
                          <w:t>3. Благословение  (в деле, которое начинается) с Имени Аллаха.</w:t>
                        </w:r>
                      </w:p>
                      <w:p w14:paraId="3E7FEA5E" w14:textId="77777777" w:rsidR="0066420A" w:rsidRPr="0064763C" w:rsidRDefault="0066420A" w:rsidP="000F62BA">
                        <w:pPr>
                          <w:bidi w:val="0"/>
                          <w:rPr>
                            <w:rFonts w:ascii="adwa-assalaf" w:hAnsi="adwa-assalaf" w:cs="adwa-assalaf"/>
                            <w:sz w:val="16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3B2AEEF" w14:textId="77777777" w:rsidR="00943748" w:rsidRPr="003E5CC3" w:rsidRDefault="00943748" w:rsidP="0031428C">
      <w:pPr>
        <w:bidi w:val="0"/>
        <w:spacing w:after="0" w:line="214" w:lineRule="auto"/>
        <w:ind w:left="-1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18EDC6D1" w14:textId="77777777" w:rsidR="00943748" w:rsidRPr="003E5CC3" w:rsidRDefault="00943748" w:rsidP="0031428C">
      <w:pPr>
        <w:bidi w:val="0"/>
        <w:spacing w:after="0" w:line="214" w:lineRule="auto"/>
        <w:ind w:left="-1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74F0F80B" w14:textId="77777777" w:rsidR="00943748" w:rsidRPr="003E5CC3" w:rsidRDefault="00943748" w:rsidP="0031428C">
      <w:pPr>
        <w:bidi w:val="0"/>
        <w:spacing w:after="0" w:line="214" w:lineRule="auto"/>
        <w:ind w:left="-1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5B68C012" w14:textId="77777777" w:rsidR="00943748" w:rsidRPr="003E5CC3" w:rsidRDefault="00943748" w:rsidP="0031428C">
      <w:pPr>
        <w:bidi w:val="0"/>
        <w:spacing w:after="0" w:line="214" w:lineRule="auto"/>
        <w:ind w:left="-1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5C9D58F7" w14:textId="77777777" w:rsidR="00F44699" w:rsidRPr="003E5CC3" w:rsidRDefault="00F44699" w:rsidP="0031428C">
      <w:pPr>
        <w:bidi w:val="0"/>
        <w:spacing w:after="0" w:line="214" w:lineRule="auto"/>
        <w:ind w:left="-1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1B6AE130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6E4D9FAA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32F32390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34A806E2" w14:textId="77777777" w:rsidR="00F44699" w:rsidRPr="003E5CC3" w:rsidRDefault="00F44699" w:rsidP="0031428C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2D1CCF17" w14:textId="77777777" w:rsidR="00F44699" w:rsidRPr="003E5CC3" w:rsidRDefault="00F44699" w:rsidP="0031428C">
      <w:pPr>
        <w:tabs>
          <w:tab w:val="left" w:pos="284"/>
        </w:tabs>
        <w:bidi w:val="0"/>
        <w:spacing w:after="0" w:line="214" w:lineRule="auto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454167AB" w14:textId="77777777" w:rsidR="00F44699" w:rsidRPr="003E5CC3" w:rsidRDefault="00F44699" w:rsidP="0031428C">
      <w:pPr>
        <w:tabs>
          <w:tab w:val="left" w:pos="284"/>
        </w:tabs>
        <w:bidi w:val="0"/>
        <w:spacing w:after="0" w:line="214" w:lineRule="auto"/>
        <w:jc w:val="center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7932DB71" w14:textId="77777777" w:rsidR="00F44699" w:rsidRPr="003E5CC3" w:rsidRDefault="00F44699" w:rsidP="0031428C">
      <w:pPr>
        <w:tabs>
          <w:tab w:val="left" w:pos="284"/>
          <w:tab w:val="left" w:pos="3685"/>
        </w:tabs>
        <w:bidi w:val="0"/>
        <w:spacing w:after="0" w:line="214" w:lineRule="auto"/>
        <w:ind w:left="-1" w:firstLine="1"/>
        <w:jc w:val="center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2F197377" w14:textId="77777777" w:rsidR="00F44699" w:rsidRPr="003E5CC3" w:rsidRDefault="00F44699" w:rsidP="0031428C">
      <w:pPr>
        <w:tabs>
          <w:tab w:val="left" w:pos="284"/>
        </w:tabs>
        <w:bidi w:val="0"/>
        <w:spacing w:after="0" w:line="214" w:lineRule="auto"/>
        <w:jc w:val="center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7E6F67FB" w14:textId="77777777" w:rsidR="00F44699" w:rsidRPr="003E5CC3" w:rsidRDefault="00F44699" w:rsidP="0031428C">
      <w:pPr>
        <w:tabs>
          <w:tab w:val="left" w:pos="284"/>
        </w:tabs>
        <w:bidi w:val="0"/>
        <w:spacing w:after="0" w:line="214" w:lineRule="auto"/>
        <w:jc w:val="center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12F4FA87" w14:textId="77777777" w:rsidR="00F44699" w:rsidRPr="003E5CC3" w:rsidRDefault="00F44699" w:rsidP="0031428C">
      <w:pPr>
        <w:tabs>
          <w:tab w:val="left" w:pos="284"/>
        </w:tabs>
        <w:bidi w:val="0"/>
        <w:spacing w:after="0" w:line="214" w:lineRule="auto"/>
        <w:jc w:val="both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5B3BC7B6" w14:textId="77777777" w:rsidR="00F44699" w:rsidRPr="003E5CC3" w:rsidRDefault="00F44699" w:rsidP="0031428C">
      <w:pPr>
        <w:tabs>
          <w:tab w:val="left" w:pos="284"/>
        </w:tabs>
        <w:bidi w:val="0"/>
        <w:spacing w:after="0" w:line="214" w:lineRule="auto"/>
        <w:jc w:val="both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1F697393" w14:textId="25C5A9A0" w:rsidR="00F44699" w:rsidRPr="003E5CC3" w:rsidRDefault="00AB6B4F" w:rsidP="0031428C">
      <w:pPr>
        <w:tabs>
          <w:tab w:val="left" w:pos="284"/>
        </w:tabs>
        <w:bidi w:val="0"/>
        <w:spacing w:after="0" w:line="214" w:lineRule="auto"/>
        <w:ind w:left="-1" w:firstLine="1"/>
        <w:jc w:val="both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406B2D52" wp14:editId="29CFD907">
                <wp:simplePos x="0" y="0"/>
                <wp:positionH relativeFrom="column">
                  <wp:posOffset>-30480</wp:posOffset>
                </wp:positionH>
                <wp:positionV relativeFrom="paragraph">
                  <wp:posOffset>73660</wp:posOffset>
                </wp:positionV>
                <wp:extent cx="4824730" cy="636270"/>
                <wp:effectExtent l="0" t="0" r="26670" b="24130"/>
                <wp:wrapNone/>
                <wp:docPr id="212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4730" cy="636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AC0854" w14:textId="77777777" w:rsidR="0066420A" w:rsidRPr="00993F49" w:rsidRDefault="0066420A" w:rsidP="0051100F">
                            <w:pPr>
                              <w:jc w:val="center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</w:pPr>
                            <w:r w:rsidRPr="00993F49">
                              <w:rPr>
                                <w:rFonts w:ascii="Cambria" w:hAnsi="Cambria" w:cs="Tahoma"/>
                                <w:b/>
                                <w:color w:val="FF0000"/>
                                <w:sz w:val="18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993F49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>Как</w:t>
                            </w:r>
                            <w:r w:rsidRPr="00993F49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 xml:space="preserve"> мы указывали раньше, из обычаев автора, да помилует его Аллах, что он начал эту книгу  с мольбы </w:t>
                            </w:r>
                            <w:r w:rsidR="0051100F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>за</w:t>
                            </w:r>
                            <w:r w:rsidRPr="00993F49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 xml:space="preserve"> требующего знания и просьбы у Аллаха для него милости. И это указывает на:</w:t>
                            </w:r>
                          </w:p>
                          <w:p w14:paraId="61C8294C" w14:textId="77777777" w:rsidR="0066420A" w:rsidRPr="00993F49" w:rsidRDefault="0066420A" w:rsidP="00993F49">
                            <w:pPr>
                              <w:jc w:val="center"/>
                              <w:rPr>
                                <w:rFonts w:ascii="Adwaa Elsalaf" w:hAnsi="Adwaa Elsalaf" w:cs="Adwaa Elsalaf"/>
                                <w:b/>
                                <w:sz w:val="26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B2D52" id="AutoShape_x0020_622" o:spid="_x0000_s1109" style="position:absolute;left:0;text-align:left;margin-left:-2.4pt;margin-top:5.8pt;width:379.9pt;height:50.1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" strokecolor="#c0504d" strokeweight="1pt">
                <v:stroke dashstyle="longDash"/>
                <v:shadow color="#868686" opacity="1" mv:blur="0" offset="2pt,2pt"/>
                <v:textbox>
                  <w:txbxContent>
                    <w:p w14:paraId="0BAC0854" w14:textId="77777777" w:rsidR="0066420A" w:rsidRPr="00993F49" w:rsidRDefault="0066420A" w:rsidP="0051100F">
                      <w:pPr>
                        <w:jc w:val="center"/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</w:pPr>
                      <w:r w:rsidRPr="00993F49">
                        <w:rPr>
                          <w:rFonts w:ascii="Cambria" w:hAnsi="Cambria" w:cs="Tahoma"/>
                          <w:b/>
                          <w:color w:val="FF0000"/>
                          <w:sz w:val="18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  <w:r w:rsidRPr="00993F49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>Как</w:t>
                      </w:r>
                      <w:r w:rsidRPr="00993F49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 xml:space="preserve"> мы указывали раньше, из обычаев автора, да помилует его Аллах, что он начал эту книгу  с мольбы </w:t>
                      </w:r>
                      <w:r w:rsidR="0051100F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>за</w:t>
                      </w:r>
                      <w:r w:rsidRPr="00993F49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 xml:space="preserve"> требующего знания и просьбы у Аллаха для него милости. И это указывает на:</w:t>
                      </w:r>
                    </w:p>
                    <w:p w14:paraId="61C8294C" w14:textId="77777777" w:rsidR="0066420A" w:rsidRPr="00993F49" w:rsidRDefault="0066420A" w:rsidP="00993F49">
                      <w:pPr>
                        <w:jc w:val="center"/>
                        <w:rPr>
                          <w:rFonts w:ascii="Adwaa Elsalaf" w:hAnsi="Adwaa Elsalaf" w:cs="Adwaa Elsalaf"/>
                          <w:b/>
                          <w:sz w:val="26"/>
                          <w:szCs w:val="32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B839BCE" w14:textId="77777777" w:rsidR="003A149F" w:rsidRPr="003E5CC3" w:rsidRDefault="003A149F" w:rsidP="0031428C">
      <w:pPr>
        <w:tabs>
          <w:tab w:val="left" w:pos="284"/>
        </w:tabs>
        <w:bidi w:val="0"/>
        <w:spacing w:after="0" w:line="214" w:lineRule="auto"/>
        <w:jc w:val="both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72FCF9A9" w14:textId="504BB7D5" w:rsidR="002D7CD6" w:rsidRPr="003E5CC3" w:rsidRDefault="00AB6B4F" w:rsidP="0031428C">
      <w:pPr>
        <w:tabs>
          <w:tab w:val="left" w:pos="284"/>
        </w:tabs>
        <w:bidi w:val="0"/>
        <w:spacing w:after="0" w:line="214" w:lineRule="auto"/>
        <w:jc w:val="both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486656" behindDoc="0" locked="0" layoutInCell="1" allowOverlap="1" wp14:anchorId="6AB67BCD" wp14:editId="57040549">
                <wp:simplePos x="0" y="0"/>
                <wp:positionH relativeFrom="column">
                  <wp:posOffset>2226944</wp:posOffset>
                </wp:positionH>
                <wp:positionV relativeFrom="paragraph">
                  <wp:posOffset>128905</wp:posOffset>
                </wp:positionV>
                <wp:extent cx="0" cy="95885"/>
                <wp:effectExtent l="76200" t="76200" r="101600" b="81915"/>
                <wp:wrapNone/>
                <wp:docPr id="211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8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55283" id="AutoShape_x0020_303" o:spid="_x0000_s1026" type="#_x0000_t32" style="position:absolute;margin-left:175.35pt;margin-top:10.15pt;width:0;height:7.55pt;flip:y;z-index:25248665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" strokecolor="#c67f38" strokeweight="1pt"/>
            </w:pict>
          </mc:Fallback>
        </mc:AlternateContent>
      </w:r>
    </w:p>
    <w:p w14:paraId="6E02C1B3" w14:textId="29640459" w:rsidR="003A149F" w:rsidRPr="003E5CC3" w:rsidRDefault="00AB6B4F" w:rsidP="0031428C">
      <w:pPr>
        <w:tabs>
          <w:tab w:val="left" w:pos="284"/>
        </w:tabs>
        <w:bidi w:val="0"/>
        <w:spacing w:after="0" w:line="214" w:lineRule="auto"/>
        <w:jc w:val="both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rFonts w:ascii="Times New Roman" w:hAnsi="Times New Roman" w:cs="Times New Roman"/>
          <w:noProof/>
          <w:sz w:val="32"/>
          <w:szCs w:val="32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498496" behindDoc="0" locked="0" layoutInCell="1" allowOverlap="1" wp14:anchorId="75B85F94" wp14:editId="47ABEB05">
                <wp:simplePos x="0" y="0"/>
                <wp:positionH relativeFrom="margin">
                  <wp:posOffset>15240</wp:posOffset>
                </wp:positionH>
                <wp:positionV relativeFrom="paragraph">
                  <wp:posOffset>126365</wp:posOffset>
                </wp:positionV>
                <wp:extent cx="4578985" cy="593090"/>
                <wp:effectExtent l="2540" t="0" r="15875" b="17145"/>
                <wp:wrapNone/>
                <wp:docPr id="203" name="مجموعة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985" cy="593090"/>
                          <a:chOff x="0" y="0"/>
                          <a:chExt cx="45789" cy="5938"/>
                        </a:xfrm>
                      </wpg:grpSpPr>
                      <wps:wsp>
                        <wps:cNvPr id="204" name="AutoShape 646"/>
                        <wps:cNvCnPr>
                          <a:cxnSpLocks noChangeShapeType="1"/>
                        </wps:cNvCnPr>
                        <wps:spPr bwMode="auto">
                          <a:xfrm flipV="1">
                            <a:off x="17913" y="0"/>
                            <a:ext cx="0" cy="15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647"/>
                        <wps:cNvCnPr>
                          <a:cxnSpLocks noChangeShapeType="1"/>
                        </wps:cNvCnPr>
                        <wps:spPr bwMode="auto">
                          <a:xfrm flipV="1">
                            <a:off x="28067" y="0"/>
                            <a:ext cx="0" cy="15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AutoShape 648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22923" y="-5017"/>
                            <a:ext cx="0" cy="101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23876" y="1517"/>
                            <a:ext cx="21913" cy="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38657FD" w14:textId="77777777" w:rsidR="0066420A" w:rsidRPr="00993F49" w:rsidRDefault="0066420A" w:rsidP="00993F49">
                              <w:pPr>
                                <w:jc w:val="center"/>
                                <w:rPr>
                                  <w:rFonts w:ascii="Adwaa Elsalaf" w:hAnsi="Adwaa Elsalaf" w:cs="Adwaa Elsalaf"/>
                                  <w:b/>
                                  <w:sz w:val="28"/>
                                  <w:szCs w:val="32"/>
                                  <w:lang w:val="ru-RU"/>
                                </w:rPr>
                              </w:pPr>
                              <w:r w:rsidRPr="00993F49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hd w:val="clear" w:color="auto" w:fill="FFFFFF"/>
                                  <w:lang w:val="ru-RU"/>
                                </w:rPr>
                                <w:t>2.То, что религия ислам в своей основе зиждется на милости</w:t>
                              </w:r>
                            </w:p>
                            <w:p w14:paraId="43EA4E0A" w14:textId="77777777" w:rsidR="0066420A" w:rsidRPr="00993F49" w:rsidRDefault="0066420A" w:rsidP="00F44699">
                              <w:pPr>
                                <w:spacing w:after="0" w:line="214" w:lineRule="auto"/>
                                <w:jc w:val="center"/>
                                <w:rPr>
                                  <w:rFonts w:ascii="adwa-assalaf" w:hAnsi="adwa-assalaf" w:cs="adwa-assalaf"/>
                                  <w:sz w:val="24"/>
                                  <w:szCs w:val="2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0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0" y="1515"/>
                            <a:ext cx="21926" cy="44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2B67402" w14:textId="77777777" w:rsidR="0066420A" w:rsidRPr="00993F49" w:rsidRDefault="0066420A" w:rsidP="00993F49">
                              <w:pPr>
                                <w:jc w:val="center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993F49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hd w:val="clear" w:color="auto" w:fill="FFFFFF"/>
                                  <w:lang w:val="ru-RU"/>
                                </w:rPr>
                                <w:t xml:space="preserve">1. Милосердие ученых Ахлю Сунна уаль Джама’а к своим студентам </w:t>
                              </w:r>
                            </w:p>
                            <w:p w14:paraId="7C8D3821" w14:textId="77777777" w:rsidR="0066420A" w:rsidRPr="00993F49" w:rsidRDefault="0066420A" w:rsidP="00753BAD">
                              <w:pPr>
                                <w:bidi w:val="0"/>
                                <w:spacing w:after="0" w:line="214" w:lineRule="auto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85F94" id="_x0645__x062c__x0645__x0648__x0639__x0629__x0020_626" o:spid="_x0000_s1110" style="position:absolute;left:0;text-align:left;margin-left:1.2pt;margin-top:9.95pt;width:360.55pt;height:46.7pt;z-index:251498496;mso-position-horizontal-relative:margin;mso-height-relative:margin" coordsize="45789,593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">
                <v:shape id="AutoShape_x0020_646" o:spid="_x0000_s1111" type="#_x0000_t32" style="position:absolute;left:17913;width:0;height:1519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Ph8AcQAAADcAAAADwAAAGRycy9kb3ducmV2LnhtbESPQWvCQBSE74L/YXlCL6K7ia1I6iql&#10;EOix2tLzM/tMUrNv0+w2Sf+9KxQ8DjPzDbPdj7YRPXW+dqwhWSoQxIUzNZcaPj/yxQaED8gGG8ek&#10;4Y887HfTyRYz4wY+UH8MpYgQ9hlqqEJoMyl9UZFFv3QtcfTOrrMYouxKaTocItw2MlVqLS3WHBcq&#10;bOm1ouJy/LUaTj/N3H7V38WYX95XT4lT82SttH6YjS/PIAKN4R7+b78ZDal6hNuZeATk7go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g+HwBxAAAANwAAAAPAAAAAAAAAAAA&#10;AAAAAKECAABkcnMvZG93bnJldi54bWxQSwUGAAAAAAQABAD5AAAAkgMAAAAA&#10;" strokecolor="#c67f38">
                  <v:stroke joinstyle="miter"/>
                  <v:shadow on="t" opacity="26213f" origin="-.5,-.5"/>
                </v:shape>
                <v:shape id="AutoShape_x0020_647" o:spid="_x0000_s1112" type="#_x0000_t32" style="position:absolute;left:28067;width:0;height:1519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7TZmsIAAADcAAAADwAAAGRycy9kb3ducmV2LnhtbESPQYvCMBSE74L/ITzBi6xJFUWqUUQQ&#10;PK667PnZvG2rzUttonb/vREEj8PMfMMsVq2txJ0aXzrWkAwVCOLMmZJzDT/H7dcMhA/IBivHpOGf&#10;PKyW3c4CU+MevKf7IeQiQtinqKEIoU6l9FlBFv3Q1cTR+3ONxRBlk0vT4CPCbSVHSk2lxZLjQoE1&#10;bQrKLoeb1XC6VgP7W56zdnv5Hk8SpwbJVGnd77XrOYhAbfiE3+2d0TBSE3idiUdALp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j7TZms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AutoShape_x0020_648" o:spid="_x0000_s1113" type="#_x0000_t32" style="position:absolute;left:22923;top:-5017;width:0;height:10134;rotation:-9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1LCFMQAAADcAAAADwAAAGRycy9kb3ducmV2LnhtbESPQWsCMRSE74L/ITyhN00qKHZrlCII&#10;epDStdA9PjbP3cXNy5pEXf99Uyh4HGbmG2a57m0rbuRD41jD60SBIC6dabjS8H3cjhcgQkQ22Dom&#10;DQ8KsF4NB0vMjLvzF93yWIkE4ZChhjrGLpMylDVZDBPXESfv5LzFmKSvpPF4T3DbyqlSc2mx4bRQ&#10;Y0ebmspzfrUa1GNW7Iv9JXefh82h+pm9FY03Wr+M+o93EJH6+Az/t3dGw1TN4e9MOgJy9Qs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HUsIUxAAAANwAAAAPAAAAAAAAAAAA&#10;AAAAAKECAABkcnMvZG93bnJldi54bWxQSwUGAAAAAAQABAD5AAAAkgMAAAAA&#10;" strokecolor="#c67f38">
                  <v:stroke joinstyle="miter"/>
                  <v:shadow on="t" opacity="26213f" origin="-.5,-.5"/>
                </v:shape>
                <v:rect id="Rectangle_x0020_687" o:spid="_x0000_s1114" style="position:absolute;left:23876;top:1517;width:21913;height:4421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sGrgwwAA&#10;ANwAAAAPAAAAZHJzL2Rvd25yZXYueG1sRI9Ba8JAFITvBf/D8oTe6q45JCW6iogFb1qr90f2mQSz&#10;b5PsNkn/vVso9DjMzDfMejvZRgzU+9qxhuVCgSAunKm51HD9+nh7B+EDssHGMWn4IQ/bzexljblx&#10;I3/ScAmliBD2OWqoQmhzKX1RkUW/cC1x9O6utxii7Etpehwj3DYyUSqVFmuOCxW2tK+oeFy+rYZT&#10;1qiuvNmzKW5jd3Cp7HbLu9av82m3AhFoCv/hv/bRaEhUBr9n4hGQmy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DsGrgwwAAANw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338657FD" w14:textId="77777777" w:rsidR="0066420A" w:rsidRPr="00993F49" w:rsidRDefault="0066420A" w:rsidP="00993F49">
                        <w:pPr>
                          <w:jc w:val="center"/>
                          <w:rPr>
                            <w:rFonts w:ascii="Adwaa Elsalaf" w:hAnsi="Adwaa Elsalaf" w:cs="Adwaa Elsalaf"/>
                            <w:b/>
                            <w:sz w:val="28"/>
                            <w:szCs w:val="32"/>
                            <w:lang w:val="ru-RU"/>
                          </w:rPr>
                        </w:pPr>
                        <w:r w:rsidRPr="00993F49">
                          <w:rPr>
                            <w:rFonts w:ascii="Cambria" w:hAnsi="Cambria" w:cs="Tahoma"/>
                            <w:color w:val="000000"/>
                            <w:sz w:val="18"/>
                            <w:shd w:val="clear" w:color="auto" w:fill="FFFFFF"/>
                            <w:lang w:val="ru-RU"/>
                          </w:rPr>
                          <w:t>2.То, что религия ислам в своей основе зиждется на милости</w:t>
                        </w:r>
                      </w:p>
                      <w:p w14:paraId="43EA4E0A" w14:textId="77777777" w:rsidR="0066420A" w:rsidRPr="00993F49" w:rsidRDefault="0066420A" w:rsidP="00F44699">
                        <w:pPr>
                          <w:spacing w:after="0" w:line="214" w:lineRule="auto"/>
                          <w:jc w:val="center"/>
                          <w:rPr>
                            <w:rFonts w:ascii="adwa-assalaf" w:hAnsi="adwa-assalaf" w:cs="adwa-assalaf"/>
                            <w:sz w:val="24"/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688" o:spid="_x0000_s1115" style="position:absolute;top:1515;width:21926;height:442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JEsDwQAA&#10;ANwAAAAPAAAAZHJzL2Rvd25yZXYueG1sRE9Na8JAEL0L/odlCt50Yw62pK5SFEEvVk0p9DZkxySY&#10;nQ3ZNcZ/3zkUeny87+V6cI3qqQu1ZwPzWQKKuPC25tLAV76bvoEKEdli45kMPCnAejUeLTGz/sFn&#10;6i+xVBLCIUMDVYxtpnUoKnIYZr4lFu7qO4dRYFdq2+FDwl2j0yRZaIc1S0OFLW0qKm6XuzNQ95h+&#10;v/4cP0+b8ynN8217EIExk5fh4x1UpCH+i//ce2sgnct8OSNHQK9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CRLA8EAAADcAAAADwAAAAAAAAAAAAAAAACXAgAAZHJzL2Rvd25y&#10;ZXYueG1sUEsFBgAAAAAEAAQA9QAAAIUDAAAAAA==&#10;" strokecolor="#c67f38">
                  <v:shadow on="t" opacity="26213f" origin="-.5,-.5"/>
                  <v:textbox>
                    <w:txbxContent>
                      <w:p w14:paraId="12B67402" w14:textId="77777777" w:rsidR="0066420A" w:rsidRPr="00993F49" w:rsidRDefault="0066420A" w:rsidP="00993F49">
                        <w:pPr>
                          <w:jc w:val="center"/>
                          <w:rPr>
                            <w:rFonts w:ascii="Cambria" w:hAnsi="Cambria" w:cs="Tahoma"/>
                            <w:color w:val="000000"/>
                            <w:sz w:val="18"/>
                            <w:shd w:val="clear" w:color="auto" w:fill="FFFFFF"/>
                            <w:lang w:val="ru-RU"/>
                          </w:rPr>
                        </w:pPr>
                        <w:r w:rsidRPr="00993F49">
                          <w:rPr>
                            <w:rFonts w:ascii="Cambria" w:hAnsi="Cambria" w:cs="Tahoma"/>
                            <w:color w:val="000000"/>
                            <w:sz w:val="18"/>
                            <w:shd w:val="clear" w:color="auto" w:fill="FFFFFF"/>
                            <w:lang w:val="ru-RU"/>
                          </w:rPr>
                          <w:t xml:space="preserve">1. Милосердие ученых Ахлю Сунна уаль Джама’а к своим студентам </w:t>
                        </w:r>
                      </w:p>
                      <w:p w14:paraId="7C8D3821" w14:textId="77777777" w:rsidR="0066420A" w:rsidRPr="00993F49" w:rsidRDefault="0066420A" w:rsidP="00753BAD">
                        <w:pPr>
                          <w:bidi w:val="0"/>
                          <w:spacing w:after="0" w:line="214" w:lineRule="auto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ACDF339" w14:textId="77777777" w:rsidR="00F44699" w:rsidRPr="003E5CC3" w:rsidRDefault="00F44699" w:rsidP="0031428C">
      <w:pPr>
        <w:tabs>
          <w:tab w:val="left" w:pos="284"/>
        </w:tabs>
        <w:bidi w:val="0"/>
        <w:spacing w:after="0" w:line="214" w:lineRule="auto"/>
        <w:jc w:val="both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49F8D402" w14:textId="77777777" w:rsidR="00F44699" w:rsidRPr="003E5CC3" w:rsidRDefault="00F44699" w:rsidP="0031428C">
      <w:pPr>
        <w:tabs>
          <w:tab w:val="left" w:pos="284"/>
        </w:tabs>
        <w:bidi w:val="0"/>
        <w:spacing w:after="0" w:line="214" w:lineRule="auto"/>
        <w:jc w:val="both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69EA25C5" w14:textId="77777777" w:rsidR="002D7CD6" w:rsidRPr="003E5CC3" w:rsidRDefault="002D7CD6" w:rsidP="0031428C">
      <w:pPr>
        <w:bidi w:val="0"/>
        <w:spacing w:after="0" w:line="214" w:lineRule="auto"/>
        <w:ind w:left="-1" w:firstLine="1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56B7D6A0" w14:textId="55FA05CE" w:rsidR="00F44699" w:rsidRPr="003E5CC3" w:rsidRDefault="00AB6B4F" w:rsidP="0031428C">
      <w:pPr>
        <w:bidi w:val="0"/>
        <w:spacing w:after="0" w:line="214" w:lineRule="auto"/>
        <w:ind w:left="-1" w:firstLine="1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3D37B77D" wp14:editId="0C633BCE">
                <wp:simplePos x="0" y="0"/>
                <wp:positionH relativeFrom="column">
                  <wp:posOffset>-30480</wp:posOffset>
                </wp:positionH>
                <wp:positionV relativeFrom="paragraph">
                  <wp:posOffset>6985</wp:posOffset>
                </wp:positionV>
                <wp:extent cx="4824730" cy="441325"/>
                <wp:effectExtent l="0" t="0" r="26670" b="15875"/>
                <wp:wrapNone/>
                <wp:docPr id="202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4730" cy="441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56649E" w14:textId="77777777" w:rsidR="0066420A" w:rsidRPr="00197F20" w:rsidRDefault="0066420A" w:rsidP="00993F49">
                            <w:pPr>
                              <w:jc w:val="center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</w:pPr>
                            <w:r w:rsidRPr="00197F20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>Знание</w:t>
                            </w:r>
                            <w:r w:rsidRPr="00197F20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 xml:space="preserve"> – познание Истины на основе доводов. Его противоположностью является </w:t>
                            </w:r>
                            <w:r w:rsidRPr="00197F20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>Невежество</w:t>
                            </w:r>
                            <w:r w:rsidRPr="00197F20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3D5EE68D" w14:textId="77777777" w:rsidR="0066420A" w:rsidRPr="00197F20" w:rsidRDefault="0066420A" w:rsidP="00993F49">
                            <w:pPr>
                              <w:jc w:val="center"/>
                              <w:rPr>
                                <w:rFonts w:ascii="Adwaa Elsalaf" w:hAnsi="Adwaa Elsalaf" w:cs="Adwaa Elsalaf"/>
                                <w:b/>
                                <w:sz w:val="26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37B77D" id="_x0000_s1116" style="position:absolute;left:0;text-align:left;margin-left:-2.4pt;margin-top:.55pt;width:379.9pt;height:34.75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" strokecolor="#c0504d" strokeweight="1pt">
                <v:stroke dashstyle="longDash"/>
                <v:shadow color="#868686" opacity="1" mv:blur="0" offset="2pt,2pt"/>
                <v:textbox>
                  <w:txbxContent>
                    <w:p w14:paraId="7056649E" w14:textId="77777777" w:rsidR="0066420A" w:rsidRPr="00197F20" w:rsidRDefault="0066420A" w:rsidP="00993F49">
                      <w:pPr>
                        <w:jc w:val="center"/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</w:pPr>
                      <w:r w:rsidRPr="00197F20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>Знание</w:t>
                      </w:r>
                      <w:r w:rsidRPr="00197F20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 xml:space="preserve"> – познание Истины на основе доводов. Его противоположностью является </w:t>
                      </w:r>
                      <w:r w:rsidRPr="00197F20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>Невежество</w:t>
                      </w:r>
                      <w:r w:rsidRPr="00197F20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3D5EE68D" w14:textId="77777777" w:rsidR="0066420A" w:rsidRPr="00197F20" w:rsidRDefault="0066420A" w:rsidP="00993F49">
                      <w:pPr>
                        <w:jc w:val="center"/>
                        <w:rPr>
                          <w:rFonts w:ascii="Adwaa Elsalaf" w:hAnsi="Adwaa Elsalaf" w:cs="Adwaa Elsalaf"/>
                          <w:b/>
                          <w:sz w:val="26"/>
                          <w:szCs w:val="32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B18CB8" w14:textId="33AA30AB" w:rsidR="00F44699" w:rsidRPr="003E5CC3" w:rsidRDefault="00AB6B4F" w:rsidP="0031428C">
      <w:pPr>
        <w:tabs>
          <w:tab w:val="left" w:pos="3685"/>
        </w:tabs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1D8700AB" wp14:editId="285A84ED">
                <wp:simplePos x="0" y="0"/>
                <wp:positionH relativeFrom="column">
                  <wp:posOffset>-31750</wp:posOffset>
                </wp:positionH>
                <wp:positionV relativeFrom="paragraph">
                  <wp:posOffset>298450</wp:posOffset>
                </wp:positionV>
                <wp:extent cx="4824095" cy="2039620"/>
                <wp:effectExtent l="0" t="0" r="27305" b="17780"/>
                <wp:wrapNone/>
                <wp:docPr id="201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4095" cy="2039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3BEE00" w14:textId="77777777" w:rsidR="0066420A" w:rsidRPr="00993F49" w:rsidRDefault="0066420A" w:rsidP="00993F49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93F4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993F49">
                              <w:rPr>
                                <w:rFonts w:ascii="Cambria" w:hAnsi="Cambria"/>
                                <w:b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Говорили</w:t>
                            </w:r>
                            <w:r w:rsidRPr="00993F49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, разъясняя связь между знанием и делом: </w:t>
                            </w:r>
                            <w:r w:rsidRPr="00993F49">
                              <w:rPr>
                                <w:rFonts w:ascii="Cambria" w:hAnsi="Cambria"/>
                                <w:b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«Зовет знание дело, чтобы (дело) ответило на (этот зов), иначе (знание) уходит».</w:t>
                            </w:r>
                          </w:p>
                          <w:p w14:paraId="02264E58" w14:textId="77777777" w:rsidR="0066420A" w:rsidRDefault="0066420A" w:rsidP="0051100F">
                            <w:pPr>
                              <w:bidi w:val="0"/>
                              <w:spacing w:line="240" w:lineRule="auto"/>
                              <w:rPr>
                                <w:noProof/>
                                <w:sz w:val="16"/>
                                <w:lang w:val="ru-RU" w:eastAsia="ru-RU"/>
                              </w:rPr>
                            </w:pPr>
                            <w:r w:rsidRPr="00993F49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И нет пользы в знаниях, если они не подкреплены делами. И если ты взял знание, то обязан совершать дела на основе (этих знани</w:t>
                            </w:r>
                            <w:r w:rsidR="0051100F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й), иначе ты уподобишься иудеям, т</w:t>
                            </w:r>
                            <w:r w:rsidRPr="00993F49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.к. у иудеев есть знания, однако нет дел.</w:t>
                            </w:r>
                            <w:r w:rsidRPr="00993F49">
                              <w:rPr>
                                <w:rFonts w:ascii="Cambria" w:hAnsi="Cambria"/>
                                <w:b/>
                                <w:color w:val="000000"/>
                                <w:sz w:val="18"/>
                                <w:szCs w:val="24"/>
                                <w:lang w:val="ru-RU"/>
                              </w:rPr>
                              <w:br/>
                            </w:r>
                            <w:r w:rsidRPr="00993F49">
                              <w:rPr>
                                <w:rFonts w:ascii="Cambria" w:hAnsi="Cambria"/>
                                <w:b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«Знают его (Мухаммада или Каабу), как знают своих сыновей» (2:146)</w:t>
                            </w:r>
                            <w:r w:rsidRPr="00993F49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lang w:val="ru-RU"/>
                              </w:rPr>
                              <w:br/>
                            </w:r>
                            <w:r w:rsidRPr="00993F49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И одна из трех категорий, которых первыми введут в Огонь -</w:t>
                            </w:r>
                            <w:r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993F49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это знающий, обучающий знанию, но не соверша</w:t>
                            </w:r>
                            <w:r w:rsidR="0051100F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ющий дела</w:t>
                            </w:r>
                            <w:r w:rsidRPr="00993F49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на основе этих (знаний).</w:t>
                            </w:r>
                            <w:r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993F49">
                              <w:rPr>
                                <w:rFonts w:ascii="Cambria" w:hAnsi="Cambria"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Как было сказано:</w:t>
                            </w:r>
                            <w:r w:rsidRPr="00993F49">
                              <w:rPr>
                                <w:noProof/>
                                <w:sz w:val="16"/>
                                <w:lang w:val="ru-RU" w:eastAsia="ru-RU"/>
                              </w:rPr>
                              <w:t xml:space="preserve"> </w:t>
                            </w:r>
                          </w:p>
                          <w:p w14:paraId="12983F5E" w14:textId="77777777" w:rsidR="0066420A" w:rsidRPr="00993F49" w:rsidRDefault="0066420A" w:rsidP="00560D4F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i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93F49">
                              <w:rPr>
                                <w:rFonts w:ascii="Cambria" w:hAnsi="Cambria"/>
                                <w:i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  <w:t>«Знающий, не поступающий в соответствии со своим знанием,                                                                   будет прежде идолопоклонников подвергнут наказанию».</w:t>
                            </w:r>
                          </w:p>
                          <w:p w14:paraId="75C3B1DE" w14:textId="77777777" w:rsidR="0066420A" w:rsidRPr="00993F49" w:rsidRDefault="0066420A" w:rsidP="00993F49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8700AB" id="_x0000_s1117" style="position:absolute;margin-left:-2.5pt;margin-top:23.5pt;width:379.85pt;height:160.6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" strokecolor="#c0504d" strokeweight="1pt">
                <v:stroke dashstyle="longDash"/>
                <v:shadow color="#868686" opacity="1" mv:blur="0" offset="2pt,2pt"/>
                <v:textbox>
                  <w:txbxContent>
                    <w:p w14:paraId="5C3BEE00" w14:textId="77777777" w:rsidR="0066420A" w:rsidRPr="00993F49" w:rsidRDefault="0066420A" w:rsidP="00993F49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93F4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  <w:r w:rsidRPr="00993F49">
                        <w:rPr>
                          <w:rFonts w:ascii="Cambria" w:hAnsi="Cambria"/>
                          <w:b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Говорили</w:t>
                      </w:r>
                      <w:r w:rsidRPr="00993F49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 xml:space="preserve">, разъясняя связь между знанием и делом: </w:t>
                      </w:r>
                      <w:r w:rsidRPr="00993F49">
                        <w:rPr>
                          <w:rFonts w:ascii="Cambria" w:hAnsi="Cambria"/>
                          <w:b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«Зовет знание дело, чтобы (дело) ответило на (этот зов), иначе (знание) уходит».</w:t>
                      </w:r>
                    </w:p>
                    <w:p w14:paraId="02264E58" w14:textId="77777777" w:rsidR="0066420A" w:rsidRDefault="0066420A" w:rsidP="0051100F">
                      <w:pPr>
                        <w:bidi w:val="0"/>
                        <w:spacing w:line="240" w:lineRule="auto"/>
                        <w:rPr>
                          <w:noProof/>
                          <w:sz w:val="16"/>
                          <w:lang w:val="ru-RU" w:eastAsia="ru-RU"/>
                        </w:rPr>
                      </w:pPr>
                      <w:r w:rsidRPr="00993F49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И нет пользы в знаниях, если они не подкреплены делами. И если ты взял знание, то обязан совершать дела на основе (этих знани</w:t>
                      </w:r>
                      <w:r w:rsidR="0051100F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й), иначе ты уподобишься иудеям, т</w:t>
                      </w:r>
                      <w:r w:rsidRPr="00993F49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.к. у иудеев есть знания, однако нет дел.</w:t>
                      </w:r>
                      <w:r w:rsidRPr="00993F49">
                        <w:rPr>
                          <w:rFonts w:ascii="Cambria" w:hAnsi="Cambria"/>
                          <w:b/>
                          <w:color w:val="000000"/>
                          <w:sz w:val="18"/>
                          <w:szCs w:val="24"/>
                          <w:lang w:val="ru-RU"/>
                        </w:rPr>
                        <w:br/>
                      </w:r>
                      <w:r w:rsidRPr="00993F49">
                        <w:rPr>
                          <w:rFonts w:ascii="Cambria" w:hAnsi="Cambria"/>
                          <w:b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«Знают его (Мухаммада или Каабу), как знают своих сыновей» (2:146)</w:t>
                      </w:r>
                      <w:r w:rsidRPr="00993F49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lang w:val="ru-RU"/>
                        </w:rPr>
                        <w:br/>
                      </w:r>
                      <w:r w:rsidRPr="00993F49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И одна из трех категорий, которых первыми введут в Огонь -</w:t>
                      </w:r>
                      <w:r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993F49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это знающий, обучающий знанию, но не соверша</w:t>
                      </w:r>
                      <w:r w:rsidR="0051100F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ющий дела</w:t>
                      </w:r>
                      <w:r w:rsidRPr="00993F49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 xml:space="preserve"> на основе этих (знаний).</w:t>
                      </w:r>
                      <w:r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993F49">
                        <w:rPr>
                          <w:rFonts w:ascii="Cambria" w:hAnsi="Cambria"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Как было сказано:</w:t>
                      </w:r>
                      <w:r w:rsidRPr="00993F49">
                        <w:rPr>
                          <w:noProof/>
                          <w:sz w:val="16"/>
                          <w:lang w:val="ru-RU" w:eastAsia="ru-RU"/>
                        </w:rPr>
                        <w:t xml:space="preserve"> </w:t>
                      </w:r>
                    </w:p>
                    <w:p w14:paraId="12983F5E" w14:textId="77777777" w:rsidR="0066420A" w:rsidRPr="00993F49" w:rsidRDefault="0066420A" w:rsidP="00560D4F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i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93F49">
                        <w:rPr>
                          <w:rFonts w:ascii="Cambria" w:hAnsi="Cambria"/>
                          <w:i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  <w:t>«Знающий, не поступающий в соответствии со своим знанием,                                                                   будет прежде идолопоклонников подвергнут наказанию».</w:t>
                      </w:r>
                    </w:p>
                    <w:p w14:paraId="75C3B1DE" w14:textId="77777777" w:rsidR="0066420A" w:rsidRPr="00993F49" w:rsidRDefault="0066420A" w:rsidP="00993F49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704B74" w14:textId="77777777" w:rsidR="003A149F" w:rsidRPr="003E5CC3" w:rsidRDefault="003A149F" w:rsidP="0031428C">
      <w:pPr>
        <w:bidi w:val="0"/>
        <w:ind w:firstLine="720"/>
        <w:rPr>
          <w:rFonts w:ascii="Times New Roman" w:hAnsi="Times New Roman" w:cs="Times New Roman"/>
          <w:sz w:val="32"/>
          <w:szCs w:val="32"/>
          <w:lang w:val="fr-FR"/>
        </w:rPr>
      </w:pPr>
    </w:p>
    <w:p w14:paraId="5A0B8E76" w14:textId="77777777" w:rsidR="003A149F" w:rsidRDefault="003A149F" w:rsidP="0031428C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14:paraId="08651F3C" w14:textId="77777777" w:rsidR="00DD475E" w:rsidRPr="00DD475E" w:rsidRDefault="00DD475E" w:rsidP="00DD475E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14:paraId="2A6BF686" w14:textId="65350C73" w:rsidR="003A149F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F3153D2" wp14:editId="610DB065">
                <wp:simplePos x="0" y="0"/>
                <wp:positionH relativeFrom="column">
                  <wp:posOffset>3557270</wp:posOffset>
                </wp:positionH>
                <wp:positionV relativeFrom="paragraph">
                  <wp:posOffset>-52705</wp:posOffset>
                </wp:positionV>
                <wp:extent cx="1172210" cy="2702560"/>
                <wp:effectExtent l="25400" t="25400" r="46990" b="40640"/>
                <wp:wrapNone/>
                <wp:docPr id="200" name="Rectangl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2210" cy="270256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8FCA337" w14:textId="77777777" w:rsidR="0066420A" w:rsidRPr="0064763C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Theme="minorHAnsi" w:hAnsiTheme="minorHAnsi" w:cs="adwa-assalaf"/>
                                <w:color w:val="C00000"/>
                                <w:sz w:val="24"/>
                                <w:szCs w:val="28"/>
                                <w:lang w:val="ru-RU"/>
                              </w:rPr>
                            </w:pPr>
                          </w:p>
                          <w:p w14:paraId="6F0E654C" w14:textId="77777777" w:rsidR="0066420A" w:rsidRPr="0064763C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Theme="minorHAnsi" w:hAnsiTheme="minorHAnsi" w:cs="adwa-assalaf"/>
                                <w:color w:val="C00000"/>
                                <w:sz w:val="24"/>
                                <w:szCs w:val="28"/>
                                <w:lang w:val="ru-RU"/>
                              </w:rPr>
                            </w:pPr>
                          </w:p>
                          <w:p w14:paraId="1650F92B" w14:textId="77777777" w:rsidR="0066420A" w:rsidRPr="0064763C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Theme="minorHAnsi" w:hAnsiTheme="minorHAnsi" w:cs="adwa-assalaf"/>
                                <w:color w:val="C00000"/>
                                <w:sz w:val="24"/>
                                <w:szCs w:val="28"/>
                                <w:lang w:val="ru-RU"/>
                              </w:rPr>
                            </w:pPr>
                          </w:p>
                          <w:p w14:paraId="3B73911B" w14:textId="77777777" w:rsidR="0066420A" w:rsidRPr="0064763C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Theme="minorHAnsi" w:hAnsiTheme="minorHAnsi" w:cs="adwa-assalaf"/>
                                <w:color w:val="C00000"/>
                                <w:sz w:val="24"/>
                                <w:szCs w:val="28"/>
                                <w:lang w:val="ru-RU"/>
                              </w:rPr>
                            </w:pPr>
                          </w:p>
                          <w:p w14:paraId="5B929246" w14:textId="77777777" w:rsidR="0066420A" w:rsidRPr="0064763C" w:rsidRDefault="0066420A" w:rsidP="00DB58E7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 w:cs="Tahoma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64763C">
                              <w:rPr>
                                <w:rFonts w:ascii="Cambria" w:hAnsi="Cambria" w:cs="Tahoma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Третье</w:t>
                            </w:r>
                            <w:r w:rsidRPr="0064763C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: </w:t>
                            </w:r>
                            <w:r w:rsidRPr="0064763C">
                              <w:rPr>
                                <w:rFonts w:ascii="Cambria" w:hAnsi="Cambria" w:cs="Tahoma"/>
                                <w:b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Призыв </w:t>
                            </w:r>
                            <w:r w:rsidRPr="0064763C">
                              <w:rPr>
                                <w:rFonts w:ascii="Cambria" w:hAnsi="Cambria" w:cs="Tahoma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к этому.</w:t>
                            </w:r>
                          </w:p>
                          <w:p w14:paraId="21025CA0" w14:textId="77777777" w:rsidR="0066420A" w:rsidRPr="0064763C" w:rsidRDefault="0066420A" w:rsidP="00560D4F">
                            <w:pPr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sz w:val="18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153D2" id="Rectangle_x0020_588" o:spid="_x0000_s1118" style="position:absolute;margin-left:280.1pt;margin-top:-4.1pt;width:92.3pt;height:212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" filled="f" strokecolor="#c67f38" strokeweight="5pt">
                <v:stroke linestyle="thickThin"/>
                <v:textbox>
                  <w:txbxContent>
                    <w:p w14:paraId="58FCA337" w14:textId="77777777" w:rsidR="0066420A" w:rsidRPr="0064763C" w:rsidRDefault="0066420A" w:rsidP="00560D4F">
                      <w:pPr>
                        <w:spacing w:after="0" w:line="214" w:lineRule="auto"/>
                        <w:jc w:val="right"/>
                        <w:rPr>
                          <w:rFonts w:asciiTheme="minorHAnsi" w:hAnsiTheme="minorHAnsi" w:cs="adwa-assalaf"/>
                          <w:color w:val="C00000"/>
                          <w:sz w:val="24"/>
                          <w:szCs w:val="28"/>
                          <w:lang w:val="ru-RU"/>
                        </w:rPr>
                      </w:pPr>
                    </w:p>
                    <w:p w14:paraId="6F0E654C" w14:textId="77777777" w:rsidR="0066420A" w:rsidRPr="0064763C" w:rsidRDefault="0066420A" w:rsidP="00560D4F">
                      <w:pPr>
                        <w:spacing w:after="0" w:line="214" w:lineRule="auto"/>
                        <w:jc w:val="right"/>
                        <w:rPr>
                          <w:rFonts w:asciiTheme="minorHAnsi" w:hAnsiTheme="minorHAnsi" w:cs="adwa-assalaf"/>
                          <w:color w:val="C00000"/>
                          <w:sz w:val="24"/>
                          <w:szCs w:val="28"/>
                          <w:lang w:val="ru-RU"/>
                        </w:rPr>
                      </w:pPr>
                    </w:p>
                    <w:p w14:paraId="1650F92B" w14:textId="77777777" w:rsidR="0066420A" w:rsidRPr="0064763C" w:rsidRDefault="0066420A" w:rsidP="00560D4F">
                      <w:pPr>
                        <w:spacing w:after="0" w:line="214" w:lineRule="auto"/>
                        <w:jc w:val="right"/>
                        <w:rPr>
                          <w:rFonts w:asciiTheme="minorHAnsi" w:hAnsiTheme="minorHAnsi" w:cs="adwa-assalaf"/>
                          <w:color w:val="C00000"/>
                          <w:sz w:val="24"/>
                          <w:szCs w:val="28"/>
                          <w:lang w:val="ru-RU"/>
                        </w:rPr>
                      </w:pPr>
                    </w:p>
                    <w:p w14:paraId="3B73911B" w14:textId="77777777" w:rsidR="0066420A" w:rsidRPr="0064763C" w:rsidRDefault="0066420A" w:rsidP="00560D4F">
                      <w:pPr>
                        <w:spacing w:after="0" w:line="214" w:lineRule="auto"/>
                        <w:jc w:val="right"/>
                        <w:rPr>
                          <w:rFonts w:asciiTheme="minorHAnsi" w:hAnsiTheme="minorHAnsi" w:cs="adwa-assalaf"/>
                          <w:color w:val="C00000"/>
                          <w:sz w:val="24"/>
                          <w:szCs w:val="28"/>
                          <w:lang w:val="ru-RU"/>
                        </w:rPr>
                      </w:pPr>
                    </w:p>
                    <w:p w14:paraId="5B929246" w14:textId="77777777" w:rsidR="0066420A" w:rsidRPr="0064763C" w:rsidRDefault="0066420A" w:rsidP="00DB58E7">
                      <w:pPr>
                        <w:spacing w:after="0" w:line="240" w:lineRule="auto"/>
                        <w:jc w:val="right"/>
                        <w:rPr>
                          <w:rFonts w:ascii="Cambria" w:hAnsi="Cambria" w:cs="Tahoma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64763C">
                        <w:rPr>
                          <w:rFonts w:ascii="Cambria" w:hAnsi="Cambria" w:cs="Tahoma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Третье</w:t>
                      </w:r>
                      <w:r w:rsidRPr="0064763C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: </w:t>
                      </w:r>
                      <w:r w:rsidRPr="0064763C">
                        <w:rPr>
                          <w:rFonts w:ascii="Cambria" w:hAnsi="Cambria" w:cs="Tahoma"/>
                          <w:b/>
                          <w:color w:val="FF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Призыв </w:t>
                      </w:r>
                      <w:r w:rsidRPr="0064763C">
                        <w:rPr>
                          <w:rFonts w:ascii="Cambria" w:hAnsi="Cambria" w:cs="Tahoma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к этому.</w:t>
                      </w:r>
                    </w:p>
                    <w:p w14:paraId="21025CA0" w14:textId="77777777" w:rsidR="0066420A" w:rsidRPr="0064763C" w:rsidRDefault="0066420A" w:rsidP="00560D4F">
                      <w:pPr>
                        <w:bidi w:val="0"/>
                        <w:jc w:val="both"/>
                        <w:rPr>
                          <w:rFonts w:ascii="adwa-assalaf" w:hAnsi="adwa-assalaf" w:cs="adwa-assalaf"/>
                          <w:sz w:val="18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26985DF" wp14:editId="2D837D44">
                <wp:simplePos x="0" y="0"/>
                <wp:positionH relativeFrom="column">
                  <wp:posOffset>8890</wp:posOffset>
                </wp:positionH>
                <wp:positionV relativeFrom="paragraph">
                  <wp:posOffset>-302260</wp:posOffset>
                </wp:positionV>
                <wp:extent cx="3259455" cy="624205"/>
                <wp:effectExtent l="72390" t="78740" r="97155" b="97155"/>
                <wp:wrapNone/>
                <wp:docPr id="199" name="Rectangl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9455" cy="6242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037D4" w14:textId="77777777" w:rsidR="0066420A" w:rsidRPr="00560D4F" w:rsidRDefault="0066420A" w:rsidP="00560D4F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36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0"/>
                                <w:szCs w:val="36"/>
                                <w:lang w:val="ru-RU"/>
                              </w:rPr>
                              <w:t>У ПРИЗЫВА ЕСТЬ УСЛОВИЯ И ПРАВИЛА, НА КОТОРЫХ ОН ДОЛЖЕН ОСНОВЫВАТЬСЯ. ИЗ САМЫХ ВАЖНЫХ:</w:t>
                            </w:r>
                          </w:p>
                          <w:p w14:paraId="729A9D73" w14:textId="77777777" w:rsidR="0066420A" w:rsidRPr="00560D4F" w:rsidRDefault="0066420A" w:rsidP="00F1697B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8"/>
                                <w:szCs w:val="2"/>
                                <w:rtl/>
                              </w:rPr>
                            </w:pPr>
                          </w:p>
                          <w:p w14:paraId="30973206" w14:textId="77777777" w:rsidR="0066420A" w:rsidRPr="00560D4F" w:rsidRDefault="0066420A" w:rsidP="00F1697B">
                            <w:pPr>
                              <w:jc w:val="center"/>
                              <w:rPr>
                                <w:rFonts w:ascii="adwa-assalaf" w:hAnsi="adwa-assalaf" w:cs="adwa-assalaf"/>
                                <w:color w:val="C00000"/>
                                <w:sz w:val="18"/>
                                <w:lang w:val="fr-FR" w:bidi="ar-AE"/>
                              </w:rPr>
                            </w:pPr>
                            <w:r w:rsidRPr="00560D4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985DF" id="Rectangle_x0020_589" o:spid="_x0000_s1119" style="position:absolute;margin-left:.7pt;margin-top:-23.75pt;width:256.65pt;height:49.1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38F037D4" w14:textId="77777777" w:rsidR="0066420A" w:rsidRPr="00560D4F" w:rsidRDefault="0066420A" w:rsidP="00560D4F">
                      <w:pPr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0"/>
                          <w:szCs w:val="36"/>
                          <w:lang w:val="ru-RU"/>
                        </w:rPr>
                      </w:pPr>
                      <w:r w:rsidRPr="00560D4F">
                        <w:rPr>
                          <w:rFonts w:ascii="Cambria" w:hAnsi="Cambria" w:cs="ae_AlArabiya"/>
                          <w:b/>
                          <w:color w:val="C00000"/>
                          <w:sz w:val="20"/>
                          <w:szCs w:val="36"/>
                          <w:lang w:val="ru-RU"/>
                        </w:rPr>
                        <w:t>У ПРИЗЫВА ЕСТЬ УСЛОВИЯ И ПРАВИЛА, НА КОТОРЫХ ОН ДОЛЖЕН ОСНОВЫВАТЬСЯ. ИЗ САМЫХ ВАЖНЫХ:</w:t>
                      </w:r>
                    </w:p>
                    <w:p w14:paraId="729A9D73" w14:textId="77777777" w:rsidR="0066420A" w:rsidRPr="00560D4F" w:rsidRDefault="0066420A" w:rsidP="00F1697B">
                      <w:pPr>
                        <w:jc w:val="center"/>
                        <w:rPr>
                          <w:rFonts w:ascii="adwa-assalaf" w:hAnsi="adwa-assalaf" w:cs="adwa-assalaf"/>
                          <w:sz w:val="8"/>
                          <w:szCs w:val="2"/>
                          <w:rtl/>
                        </w:rPr>
                      </w:pPr>
                    </w:p>
                    <w:p w14:paraId="30973206" w14:textId="77777777" w:rsidR="0066420A" w:rsidRPr="00560D4F" w:rsidRDefault="0066420A" w:rsidP="00F1697B">
                      <w:pPr>
                        <w:jc w:val="center"/>
                        <w:rPr>
                          <w:rFonts w:ascii="adwa-assalaf" w:hAnsi="adwa-assalaf" w:cs="adwa-assalaf"/>
                          <w:color w:val="C00000"/>
                          <w:sz w:val="18"/>
                          <w:lang w:val="fr-FR" w:bidi="ar-AE"/>
                        </w:rPr>
                      </w:pPr>
                      <w:r w:rsidRPr="00560D4F">
                        <w:rPr>
                          <w:rFonts w:ascii="adwa-assalaf" w:hAnsi="adwa-assalaf" w:cs="adwa-assalaf"/>
                          <w:color w:val="C00000"/>
                          <w:sz w:val="24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0ADD2F3A" w14:textId="4F4D42C0" w:rsidR="00F1697B" w:rsidRPr="003E5CC3" w:rsidRDefault="00AB6B4F" w:rsidP="0031428C">
      <w:pPr>
        <w:bidi w:val="0"/>
        <w:ind w:firstLine="720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rFonts w:ascii="Times New Roman" w:hAnsi="Times New Roman" w:cs="Times New Roman"/>
          <w:noProof/>
          <w:sz w:val="32"/>
          <w:szCs w:val="32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254162AD" wp14:editId="12C5F4CE">
                <wp:simplePos x="0" y="0"/>
                <wp:positionH relativeFrom="column">
                  <wp:posOffset>-203835</wp:posOffset>
                </wp:positionH>
                <wp:positionV relativeFrom="paragraph">
                  <wp:posOffset>325755</wp:posOffset>
                </wp:positionV>
                <wp:extent cx="3651885" cy="2116455"/>
                <wp:effectExtent l="0" t="0" r="19050" b="8890"/>
                <wp:wrapNone/>
                <wp:docPr id="925" name="مجموعة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1885" cy="2116455"/>
                          <a:chOff x="0" y="0"/>
                          <a:chExt cx="33641" cy="21172"/>
                        </a:xfrm>
                      </wpg:grpSpPr>
                      <wps:wsp>
                        <wps:cNvPr id="926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0" y="1396"/>
                            <a:ext cx="7670" cy="19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D3B1E5B" w14:textId="77777777" w:rsidR="0066420A" w:rsidRPr="0064763C" w:rsidRDefault="0066420A" w:rsidP="00560D4F">
                              <w:pPr>
                                <w:jc w:val="right"/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1. Чтобы призыв  был искренним, только ради Лика Аллаха</w:t>
                              </w:r>
                            </w:p>
                            <w:p w14:paraId="30083CFC" w14:textId="77777777" w:rsidR="0066420A" w:rsidRPr="0064763C" w:rsidRDefault="0066420A" w:rsidP="001E088C">
                              <w:pPr>
                                <w:bidi w:val="0"/>
                                <w:jc w:val="center"/>
                                <w:rPr>
                                  <w:rFonts w:ascii="adwa-assalaf" w:hAnsi="adwa-assalaf" w:cs="adwa-assalaf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8350" y="1397"/>
                            <a:ext cx="7822" cy="19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DDAB4CA" w14:textId="77777777" w:rsidR="0066420A" w:rsidRPr="0064763C" w:rsidRDefault="0066420A" w:rsidP="00560D4F">
                              <w:pPr>
                                <w:jc w:val="right"/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  <w:t>2. Чтобы призыв был основан на шариатских знаниях.</w:t>
                              </w:r>
                            </w:p>
                            <w:p w14:paraId="1A56537F" w14:textId="77777777" w:rsidR="0066420A" w:rsidRPr="0064763C" w:rsidRDefault="0066420A" w:rsidP="001E088C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16923" y="1397"/>
                            <a:ext cx="7289" cy="19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1F42D48" w14:textId="77777777" w:rsidR="0066420A" w:rsidRPr="0064763C" w:rsidRDefault="0066420A" w:rsidP="00560D4F">
                              <w:pPr>
                                <w:jc w:val="right"/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  <w:t>3. Чтобы призыв был с мудростью и терпением</w:t>
                              </w:r>
                            </w:p>
                            <w:p w14:paraId="0F79C28E" w14:textId="77777777" w:rsidR="0066420A" w:rsidRPr="0064763C" w:rsidRDefault="0066420A" w:rsidP="001E088C">
                              <w:pPr>
                                <w:bidi w:val="0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593"/>
                        <wps:cNvSpPr>
                          <a:spLocks noChangeArrowheads="1"/>
                        </wps:cNvSpPr>
                        <wps:spPr bwMode="auto">
                          <a:xfrm>
                            <a:off x="24787" y="1397"/>
                            <a:ext cx="8854" cy="19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B1AE860" w14:textId="77777777" w:rsidR="0066420A" w:rsidRPr="0064763C" w:rsidRDefault="0066420A" w:rsidP="00560D4F">
                              <w:pPr>
                                <w:jc w:val="center"/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4763C"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  <w:t>4. Чтобы в призыве уделялось особое внимание положению призываемого</w:t>
                              </w:r>
                            </w:p>
                            <w:p w14:paraId="62517EB8" w14:textId="77777777" w:rsidR="0066420A" w:rsidRPr="0064763C" w:rsidRDefault="0066420A" w:rsidP="001E088C">
                              <w:pPr>
                                <w:bidi w:val="0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636"/>
                        <wps:cNvCnPr>
                          <a:cxnSpLocks noChangeShapeType="1"/>
                        </wps:cNvCnPr>
                        <wps:spPr bwMode="auto">
                          <a:xfrm>
                            <a:off x="3873" y="0"/>
                            <a:ext cx="24962" cy="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AutoShape 637"/>
                        <wps:cNvCnPr>
                          <a:cxnSpLocks noChangeShapeType="1"/>
                        </wps:cNvCnPr>
                        <wps:spPr bwMode="auto">
                          <a:xfrm>
                            <a:off x="3873" y="0"/>
                            <a:ext cx="0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AutoShape 638"/>
                        <wps:cNvCnPr>
                          <a:cxnSpLocks noChangeShapeType="1"/>
                        </wps:cNvCnPr>
                        <wps:spPr bwMode="auto">
                          <a:xfrm>
                            <a:off x="12319" y="95"/>
                            <a:ext cx="0" cy="13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AutoShape 639"/>
                        <wps:cNvCnPr>
                          <a:cxnSpLocks noChangeShapeType="1"/>
                        </wps:cNvCnPr>
                        <wps:spPr bwMode="auto">
                          <a:xfrm flipH="1">
                            <a:off x="20415" y="95"/>
                            <a:ext cx="6" cy="13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AutoShape 640"/>
                        <wps:cNvCnPr>
                          <a:cxnSpLocks noChangeShapeType="1"/>
                        </wps:cNvCnPr>
                        <wps:spPr bwMode="auto">
                          <a:xfrm flipH="1">
                            <a:off x="28860" y="95"/>
                            <a:ext cx="26" cy="130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162AD" id="_x0645__x062c__x0645__x0648__x0639__x0629__x0020_628" o:spid="_x0000_s1120" style="position:absolute;left:0;text-align:left;margin-left:-16.05pt;margin-top:25.65pt;width:287.55pt;height:166.65pt;z-index:251627520;mso-width-relative:margin;mso-height-relative:margin" coordsize="33641,211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">
                <v:rect id="Rectangle_x0020_584" o:spid="_x0000_s1121" style="position:absolute;top:1396;width:7670;height:1977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1oQexQAA&#10;ANwAAAAPAAAAZHJzL2Rvd25yZXYueG1sRI9Pa8JAFMTvhX6H5RV6azbNQWvqKsVSsBfNHxF6e2Rf&#10;k9Ds25BdY/z2rlDwOMxvZpjlejKdGGlwrWUFr1EMgriyuuVawaH8enkD4Tyyxs4yKbiQg/Xq8WGJ&#10;qbZnzmksfC1CCbsUFTTe96mUrmrIoItsTxy8XzsY9EEOtdQDnkO56WQSxzNpsOWw0GBPm4aqv+Jk&#10;FLQjJsf5z26fbfIsKcvP/jsASj0/TR/vIDxN/g7/p7dawSKZwe1MOAJyd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fWhB7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0D3B1E5B" w14:textId="77777777" w:rsidR="0066420A" w:rsidRPr="0064763C" w:rsidRDefault="0066420A" w:rsidP="00560D4F">
                        <w:pPr>
                          <w:jc w:val="right"/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1. Чтобы призыв  был искренним, только ради Лика Аллаха</w:t>
                        </w:r>
                      </w:p>
                      <w:p w14:paraId="30083CFC" w14:textId="77777777" w:rsidR="0066420A" w:rsidRPr="0064763C" w:rsidRDefault="0066420A" w:rsidP="001E088C">
                        <w:pPr>
                          <w:bidi w:val="0"/>
                          <w:jc w:val="center"/>
                          <w:rPr>
                            <w:rFonts w:ascii="adwa-assalaf" w:hAnsi="adwa-assalaf" w:cs="adwa-assalaf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585" o:spid="_x0000_s1122" style="position:absolute;left:8350;top:1397;width:7822;height:19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miGFxAAA&#10;ANwAAAAPAAAAZHJzL2Rvd25yZXYueG1sRI9Pi8IwFMTvgt8hPGFvmtrDql2jiCK4F/9VhL09mrdt&#10;2ealNLF2v70RBI/D/GaGmS87U4mWGldaVjAeRSCIM6tLzhVc0u1wCsJ5ZI2VZVLwTw6Wi35vjom2&#10;dz5Re/a5CCXsElRQeF8nUrqsIINuZGvi4P3axqAPssmlbvAeyk0l4yj6lAZLDgsF1rQuKPs734yC&#10;ssX4OvnZH47r0zFO0039HQClPgbd6guEp86/4Vd6pxXM4gk8z4QjIBc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Johhc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0DDAB4CA" w14:textId="77777777" w:rsidR="0066420A" w:rsidRPr="0064763C" w:rsidRDefault="0066420A" w:rsidP="00560D4F">
                        <w:pPr>
                          <w:jc w:val="right"/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  <w:t>2. Чтобы призыв был основан на шариатских знаниях.</w:t>
                        </w:r>
                      </w:p>
                      <w:p w14:paraId="1A56537F" w14:textId="77777777" w:rsidR="0066420A" w:rsidRPr="0064763C" w:rsidRDefault="0066420A" w:rsidP="001E088C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_x0000_s1123" style="position:absolute;left:16923;top:1397;width:7289;height:19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TBLJxQAA&#10;ANwAAAAPAAAAZHJzL2Rvd25yZXYueG1sRI9Na8JAEIbvBf/DMoXe6qY5VE2zCSUitBerRgq9Ddlp&#10;EpqdDdk1xn/vFgRvM8wz70eaT6YTIw2utazgZR6BIK6sbrlWcCw3z0sQziNr7CyTggs5yLPZQ4qJ&#10;tmfe03jwtQgi7BJU0HjfJ1K6qiGDbm574nD7tYNBH9ahlnrAcxA3nYyj6FUabDk4NNhT0VD1dzgZ&#10;Be2I8ffiZ/u1K/a7uCzX/WcAlHp6nN7fQHia/B2+fX/oEH8Vw3+ZMIHMr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1MEsn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01F42D48" w14:textId="77777777" w:rsidR="0066420A" w:rsidRPr="0064763C" w:rsidRDefault="0066420A" w:rsidP="00560D4F">
                        <w:pPr>
                          <w:jc w:val="right"/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  <w:t>3. Чтобы призыв был с мудростью и терпением</w:t>
                        </w:r>
                      </w:p>
                      <w:p w14:paraId="0F79C28E" w14:textId="77777777" w:rsidR="0066420A" w:rsidRPr="0064763C" w:rsidRDefault="0066420A" w:rsidP="001E088C">
                        <w:pPr>
                          <w:bidi w:val="0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593" o:spid="_x0000_s1124" style="position:absolute;left:24787;top:1397;width:8854;height:197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ALdSxQAA&#10;ANwAAAAPAAAAZHJzL2Rvd25yZXYueG1sRI9Na8JAEIbvBf/DMkJvdWOE1sZsRBRBL60xpdDbkB2T&#10;YHY2ZLcx/ffdQsHbDPPM+5GuR9OKgXrXWFYwn0UgiEurG64UfBT7pyUI55E1tpZJwQ85WGeThxQT&#10;bW+c03D2lQgi7BJUUHvfJVK6siaDbmY74nC72N6gD2tfSd3jLYibVsZR9CwNNhwcauxoW1N5PX8b&#10;Bc2A8efL19v7aZuf4qLYdccAKPU4HTcrEJ5Gf4f/vw86xH9dwF+ZMIHMf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IAt1L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4B1AE860" w14:textId="77777777" w:rsidR="0066420A" w:rsidRPr="0064763C" w:rsidRDefault="0066420A" w:rsidP="00560D4F">
                        <w:pPr>
                          <w:jc w:val="center"/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</w:pPr>
                        <w:r w:rsidRPr="0064763C"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  <w:t>4. Чтобы в призыве уделялось особое внимание положению призываемого</w:t>
                        </w:r>
                      </w:p>
                      <w:p w14:paraId="62517EB8" w14:textId="77777777" w:rsidR="0066420A" w:rsidRPr="0064763C" w:rsidRDefault="0066420A" w:rsidP="001E088C">
                        <w:pPr>
                          <w:bidi w:val="0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shape id="AutoShape_x0020_636" o:spid="_x0000_s1125" type="#_x0000_t32" style="position:absolute;left:3873;width:24962;height:7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h7jsMAAAADcAAAADwAAAGRycy9kb3ducmV2LnhtbERPTYvCMBC9C/sfwix403SLaK1G2ZUV&#10;9GgVz0MztmWbSUmyWv+9EQRv83ifs1z3phVXcr6xrOBrnIAgLq1uuFJwOm5HGQgfkDW2lknBnTys&#10;Vx+DJeba3vhA1yJUIoawz1FBHUKXS+nLmgz6se2II3exzmCI0FVSO7zFcNPKNEmm0mDDsaHGjjY1&#10;lX/Fv1GQ7dP5JKWfLPjf8nDfnWf7TeWUGn723wsQgfrwFr/cOx3nzyfwfCZeIFcP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FIe47DAAAAA3AAAAA8AAAAAAAAAAAAAAAAA&#10;oQIAAGRycy9kb3ducmV2LnhtbFBLBQYAAAAABAAEAPkAAACOAwAAAAA=&#10;" strokecolor="#c67f38">
                  <v:stroke joinstyle="miter"/>
                  <v:shadow on="t" opacity="26213f" origin="-.5,-.5"/>
                </v:shape>
                <v:shape id="AutoShape_x0020_637" o:spid="_x0000_s1126" type="#_x0000_t32" style="position:absolute;left:3873;width:0;height:144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VJGK8AAAADcAAAADwAAAGRycy9kb3ducmV2LnhtbERPTYvCMBC9C/6HMAt703TLqrUaRWUF&#10;PeounodmbIvNpCRR67/fCIK3ebzPmS8704gbOV9bVvA1TEAQF1bXXCr4+90OMhA+IGtsLJOCB3lY&#10;Lvq9Oeba3vlAt2MoRQxhn6OCKoQ2l9IXFRn0Q9sSR+5sncEQoSuldniP4aaRaZKMpcGaY0OFLW0q&#10;Ki7Hq1GQ7dPpd0rrLPif4vDYnSb7TemU+vzoVjMQgbrwFr/cOx3nT0fwfCZeIBf/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D1SRivAAAAA3AAAAA8AAAAAAAAAAAAAAAAA&#10;oQIAAGRycy9kb3ducmV2LnhtbFBLBQYAAAAABAAEAPkAAACOAwAAAAA=&#10;" strokecolor="#c67f38">
                  <v:stroke joinstyle="miter"/>
                  <v:shadow on="t" opacity="26213f" origin="-.5,-.5"/>
                </v:shape>
                <v:shape id="AutoShape_x0020_638" o:spid="_x0000_s1127" type="#_x0000_t32" style="position:absolute;left:12319;top:95;width:0;height:137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YDYXMAAAADcAAAADwAAAGRycy9kb3ducmV2LnhtbERPTYvCMBC9C/sfwix403SLaK1G2RUF&#10;PVqXPQ/N2JZtJiWJWv+9EQRv83ifs1z3phVXcr6xrOBrnIAgLq1uuFLwe9qNMhA+IGtsLZOCO3lY&#10;rz4GS8y1vfGRrkWoRAxhn6OCOoQul9KXNRn0Y9sRR+5sncEQoaukdniL4aaVaZJMpcGGY0ONHW1q&#10;Kv+Li1GQHdL5JKWfLPhtebzv/2aHTeWUGn723wsQgfrwFr/cex3nz6fwfCZeIFcP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M2A2FzAAAAA3AAAAA8AAAAAAAAAAAAAAAAA&#10;oQIAAGRycy9kb3ducmV2LnhtbFBLBQYAAAAABAAEAPkAAACOAwAAAAA=&#10;" strokecolor="#c67f38">
                  <v:stroke joinstyle="miter"/>
                  <v:shadow on="t" opacity="26213f" origin="-.5,-.5"/>
                </v:shape>
                <v:shape id="AutoShape_x0020_639" o:spid="_x0000_s1128" type="#_x0000_t32" style="position:absolute;left:20415;top:95;width:6;height:1371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wUWjcIAAADcAAAADwAAAGRycy9kb3ducmV2LnhtbERPTWvCQBC9C/0PyxR6Ed1Ni7GNrlIK&#10;gR7ViudpdprEZGfT7Fbjv3cFobd5vM9ZrgfbihP1vnasIZkqEMSFMzWXGvZf+eQVhA/IBlvHpOFC&#10;Htarh9ESM+POvKXTLpQihrDPUEMVQpdJ6YuKLPqp64gj9+N6iyHCvpSmx3MMt618ViqVFmuODRV2&#10;9FFR0ez+rIbv33ZsD/WxGPJm8zJLnBonqdL66XF4X4AINIR/8d39aeL8tzncnokXyNUV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IwUWjc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AutoShape_x0020_640" o:spid="_x0000_s1129" type="#_x0000_t32" style="position:absolute;left:28860;top:95;width:26;height:1302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pqC/8QAAADcAAAADwAAAGRycy9kb3ducmV2LnhtbESPQW/CMAyF75P4D5GRuCBIyjTEOgKa&#10;kJA4boA4m8ZrOxqnawKUfz8fJu1m6z2/93m57n2jbtTFOrCFbGpAERfB1VxaOB62kwWomJAdNoHJ&#10;woMirFeDpyXmLtz5k277VCoJ4ZijhSqlNtc6FhV5jNPQEov2FTqPSdau1K7Du4T7Rs+MmWuPNUtD&#10;hS1tKiou+6u3cP5pxv5Ufxf99vLx/JIFM87mxtrRsH9/A5WoT//mv+udE/xXoZVnZAK9+gU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SmoL/xAAAANwAAAAPAAAAAAAAAAAA&#10;AAAAAKECAABkcnMvZG93bnJldi54bWxQSwUGAAAAAAQABAD5AAAAkgMAAAAA&#10;" strokecolor="#c67f38">
                  <v:stroke joinstyle="miter"/>
                  <v:shadow on="t" opacity="26213f" origin="-.5,-.5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2327936" behindDoc="0" locked="0" layoutInCell="1" allowOverlap="1" wp14:anchorId="58735633" wp14:editId="0D69C59D">
                <wp:simplePos x="0" y="0"/>
                <wp:positionH relativeFrom="column">
                  <wp:posOffset>1657350</wp:posOffset>
                </wp:positionH>
                <wp:positionV relativeFrom="paragraph">
                  <wp:posOffset>130810</wp:posOffset>
                </wp:positionV>
                <wp:extent cx="0" cy="187325"/>
                <wp:effectExtent l="133350" t="130810" r="158750" b="164465"/>
                <wp:wrapNone/>
                <wp:docPr id="924" name="رابط مستقيم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A1B68" id="_x0631__x0627__x0628__x0637__x0020__x0645__x0633__x062a__x0642__x064a__x0645__x0020_934" o:spid="_x0000_s1026" style="position:absolute;z-index:252327936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from="130.5pt,10.3pt" to="130.5pt,25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</w:p>
    <w:p w14:paraId="62696E8E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01C3170E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4"/>
          <w:szCs w:val="24"/>
          <w:rtl/>
          <w:lang w:val="fr-FR" w:bidi="ar-AE"/>
        </w:rPr>
      </w:pPr>
    </w:p>
    <w:p w14:paraId="345822EB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4"/>
          <w:szCs w:val="24"/>
          <w:rtl/>
          <w:lang w:val="fr-FR" w:bidi="ar-AE"/>
        </w:rPr>
      </w:pPr>
    </w:p>
    <w:p w14:paraId="34405902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4"/>
          <w:szCs w:val="24"/>
          <w:rtl/>
          <w:lang w:val="fr-FR" w:bidi="ar-AE"/>
        </w:rPr>
      </w:pPr>
    </w:p>
    <w:p w14:paraId="23A35EB8" w14:textId="77777777" w:rsidR="00F1697B" w:rsidRPr="003E5CC3" w:rsidRDefault="00F1697B" w:rsidP="0031428C">
      <w:pPr>
        <w:tabs>
          <w:tab w:val="left" w:pos="284"/>
        </w:tabs>
        <w:bidi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D758D23" w14:textId="77777777" w:rsidR="00C675FA" w:rsidRPr="003E5CC3" w:rsidRDefault="00C675FA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31B45ED1" w14:textId="43D1A624" w:rsidR="00C675FA" w:rsidRPr="003E5CC3" w:rsidRDefault="00AB6B4F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BBEBAB7" wp14:editId="5E642AFA">
                <wp:simplePos x="0" y="0"/>
                <wp:positionH relativeFrom="margin">
                  <wp:posOffset>904875</wp:posOffset>
                </wp:positionH>
                <wp:positionV relativeFrom="paragraph">
                  <wp:posOffset>260350</wp:posOffset>
                </wp:positionV>
                <wp:extent cx="3279140" cy="368935"/>
                <wp:effectExtent l="79375" t="82550" r="95885" b="107315"/>
                <wp:wrapNone/>
                <wp:docPr id="923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9140" cy="3689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8C44E" w14:textId="77777777" w:rsidR="0066420A" w:rsidRPr="00560D4F" w:rsidRDefault="0066420A" w:rsidP="00560D4F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4"/>
                                <w:szCs w:val="36"/>
                              </w:rPr>
                            </w:pPr>
                            <w:r w:rsidRPr="00560D4F"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Доказательство на эти условия:</w:t>
                            </w:r>
                          </w:p>
                          <w:p w14:paraId="606FBB07" w14:textId="77777777" w:rsidR="0066420A" w:rsidRPr="00560D4F" w:rsidRDefault="0066420A" w:rsidP="008D3633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b/>
                                <w:bCs/>
                                <w:color w:val="C00000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EBAB7" id="Rectangle_x0020_652" o:spid="_x0000_s1130" style="position:absolute;margin-left:71.25pt;margin-top:20.5pt;width:258.2pt;height:29.0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5858C44E" w14:textId="77777777" w:rsidR="0066420A" w:rsidRPr="00560D4F" w:rsidRDefault="0066420A" w:rsidP="00560D4F">
                      <w:pPr>
                        <w:spacing w:after="0" w:line="214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4"/>
                          <w:szCs w:val="36"/>
                        </w:rPr>
                      </w:pPr>
                      <w:r w:rsidRPr="00560D4F">
                        <w:rPr>
                          <w:rFonts w:ascii="Cambria" w:hAnsi="Cambria" w:cs="ae_AlArabiya"/>
                          <w:color w:val="C00000"/>
                          <w:sz w:val="24"/>
                          <w:szCs w:val="36"/>
                          <w:lang w:val="ru-RU"/>
                        </w:rPr>
                        <w:t>Доказательство на эти условия:</w:t>
                      </w:r>
                    </w:p>
                    <w:p w14:paraId="606FBB07" w14:textId="77777777" w:rsidR="0066420A" w:rsidRPr="00560D4F" w:rsidRDefault="0066420A" w:rsidP="008D3633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b/>
                          <w:bCs/>
                          <w:color w:val="C00000"/>
                          <w:szCs w:val="24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A64F5D" w14:textId="5CF202A8" w:rsidR="00F1697B" w:rsidRPr="003E5CC3" w:rsidRDefault="00AB6B4F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94848" behindDoc="1" locked="0" layoutInCell="1" allowOverlap="1" wp14:anchorId="3F0DF6AA" wp14:editId="359CD707">
                <wp:simplePos x="0" y="0"/>
                <wp:positionH relativeFrom="column">
                  <wp:posOffset>-128270</wp:posOffset>
                </wp:positionH>
                <wp:positionV relativeFrom="paragraph">
                  <wp:posOffset>360680</wp:posOffset>
                </wp:positionV>
                <wp:extent cx="1824355" cy="260985"/>
                <wp:effectExtent l="0" t="0" r="17780" b="18415"/>
                <wp:wrapNone/>
                <wp:docPr id="2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DB7CC" w14:textId="77777777" w:rsidR="0066420A" w:rsidRPr="00560D4F" w:rsidRDefault="0066420A" w:rsidP="00560D4F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7"/>
                                <w:shd w:val="clear" w:color="auto" w:fill="FFFFFF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7"/>
                                <w:shd w:val="clear" w:color="auto" w:fill="FFFFFF"/>
                                <w:lang w:val="ru-RU"/>
                              </w:rPr>
                              <w:t>Слова Всевышнего Аллаха: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DF6AA" id="_x0000_t202" coordsize="21600,21600" o:spt="202" path="m0,0l0,21600,21600,21600,21600,0xe">
                <v:stroke joinstyle="miter"/>
                <v:path gradientshapeok="t" o:connecttype="rect"/>
              </v:shapetype>
              <v:shape id="_x041d__x0430__x0434__x043f__x0438__x0441__x044c__x0020_2" o:spid="_x0000_s1131" type="#_x0000_t202" style="position:absolute;margin-left:-10.1pt;margin-top:28.4pt;width:143.65pt;height:20.55pt;z-index:-2508216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" strokecolor="white [3212]">
                <v:textbox>
                  <w:txbxContent>
                    <w:p w14:paraId="39FDB7CC" w14:textId="77777777" w:rsidR="0066420A" w:rsidRPr="00560D4F" w:rsidRDefault="0066420A" w:rsidP="00560D4F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17"/>
                          <w:shd w:val="clear" w:color="auto" w:fill="FFFFFF"/>
                          <w:lang w:val="ru-RU"/>
                        </w:rPr>
                      </w:pPr>
                      <w:r w:rsidRPr="00560D4F">
                        <w:rPr>
                          <w:rFonts w:ascii="Cambria" w:hAnsi="Cambria" w:cs="Tahoma"/>
                          <w:color w:val="000000"/>
                          <w:sz w:val="18"/>
                          <w:szCs w:val="17"/>
                          <w:shd w:val="clear" w:color="auto" w:fill="FFFFFF"/>
                          <w:lang w:val="ru-RU"/>
                        </w:rPr>
                        <w:t>Слова Всевышнего Аллаха:</w:t>
                      </w:r>
                    </w:p>
                  </w:txbxContent>
                </v:textbox>
              </v:shape>
            </w:pict>
          </mc:Fallback>
        </mc:AlternateContent>
      </w:r>
    </w:p>
    <w:p w14:paraId="5A3FA203" w14:textId="77777777" w:rsidR="00F1697B" w:rsidRPr="003E5CC3" w:rsidRDefault="00560D4F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2496896" behindDoc="1" locked="0" layoutInCell="1" allowOverlap="1" wp14:anchorId="15BCBF16" wp14:editId="04FB74FB">
            <wp:simplePos x="0" y="0"/>
            <wp:positionH relativeFrom="column">
              <wp:posOffset>311207</wp:posOffset>
            </wp:positionH>
            <wp:positionV relativeFrom="paragraph">
              <wp:posOffset>159253</wp:posOffset>
            </wp:positionV>
            <wp:extent cx="3561715" cy="603885"/>
            <wp:effectExtent l="0" t="0" r="0" b="0"/>
            <wp:wrapNone/>
            <wp:docPr id="316" name="Рисунок 316" descr="http://www.everyayah.com/data/images_png/12_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veryayah.com/data/images_png/12_10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373769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F55ADAF" w14:textId="1066FB1D" w:rsidR="00C675FA" w:rsidRPr="003E5CC3" w:rsidRDefault="00AB6B4F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3DC36753" wp14:editId="147966BC">
                <wp:simplePos x="0" y="0"/>
                <wp:positionH relativeFrom="column">
                  <wp:posOffset>19685</wp:posOffset>
                </wp:positionH>
                <wp:positionV relativeFrom="paragraph">
                  <wp:posOffset>38100</wp:posOffset>
                </wp:positionV>
                <wp:extent cx="4858385" cy="421640"/>
                <wp:effectExtent l="0" t="0" r="18415" b="35560"/>
                <wp:wrapNone/>
                <wp:docPr id="219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8385" cy="421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CF56F0" w14:textId="77777777" w:rsidR="0066420A" w:rsidRPr="00560D4F" w:rsidRDefault="0066420A" w:rsidP="00560D4F">
                            <w:pPr>
                              <w:jc w:val="center"/>
                              <w:rPr>
                                <w:rFonts w:ascii="Adwaa Elsalaf" w:hAnsi="Adwaa Elsalaf" w:cs="Adwaa Elsalaf"/>
                                <w:b/>
                                <w:sz w:val="28"/>
                                <w:szCs w:val="32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hd w:val="clear" w:color="auto" w:fill="FFFFFF"/>
                                <w:lang w:val="ru-RU"/>
                              </w:rPr>
                              <w:t xml:space="preserve"> «Скажи: «Таков мой путь. Я и мои последователи призываем к Аллаху согласно убеждению. Пречист Аллах, и я не являюсь одним из многобожников».(12:108)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36753" id="_x0000_s1132" style="position:absolute;left:0;text-align:left;margin-left:1.55pt;margin-top:3pt;width:382.55pt;height:33.2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" strokecolor="#c0504d" strokeweight="1pt">
                <v:stroke dashstyle="longDash"/>
                <v:shadow color="#868686" opacity="1" mv:blur="0" offset="2pt,2pt"/>
                <v:textbox>
                  <w:txbxContent>
                    <w:p w14:paraId="4ECF56F0" w14:textId="77777777" w:rsidR="0066420A" w:rsidRPr="00560D4F" w:rsidRDefault="0066420A" w:rsidP="00560D4F">
                      <w:pPr>
                        <w:jc w:val="center"/>
                        <w:rPr>
                          <w:rFonts w:ascii="Adwaa Elsalaf" w:hAnsi="Adwaa Elsalaf" w:cs="Adwaa Elsalaf"/>
                          <w:b/>
                          <w:sz w:val="28"/>
                          <w:szCs w:val="32"/>
                          <w:lang w:val="ru-RU"/>
                        </w:rPr>
                      </w:pPr>
                      <w:r w:rsidRPr="00560D4F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hd w:val="clear" w:color="auto" w:fill="FFFFFF"/>
                          <w:lang w:val="ru-RU"/>
                        </w:rPr>
                        <w:t xml:space="preserve"> «Скажи: «Таков мой путь. Я и мои последователи призываем к Аллаху согласно убеждению. Пречист Аллах, и я не являюсь одним из многобожников».(12:108)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F4D3B0" w14:textId="2203FB99" w:rsidR="00F1697B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45720" distB="45720" distL="114300" distR="114300" simplePos="0" relativeHeight="252500992" behindDoc="1" locked="0" layoutInCell="1" allowOverlap="1" wp14:anchorId="0C5FA017" wp14:editId="256EAD88">
                <wp:simplePos x="0" y="0"/>
                <wp:positionH relativeFrom="margin">
                  <wp:posOffset>-92075</wp:posOffset>
                </wp:positionH>
                <wp:positionV relativeFrom="paragraph">
                  <wp:posOffset>252730</wp:posOffset>
                </wp:positionV>
                <wp:extent cx="5097145" cy="2859405"/>
                <wp:effectExtent l="0" t="0" r="33655" b="36195"/>
                <wp:wrapNone/>
                <wp:docPr id="2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145" cy="2859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AA427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Слова </w:t>
                            </w:r>
                            <w:r w:rsidRPr="00560D4F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«Скажи: «Таков мой путь..» </w:t>
                            </w:r>
                            <w:r w:rsidRPr="00560D4F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- это то, с чем пришел Посланник  </w:t>
                            </w:r>
                            <w:r w:rsidRPr="00560D4F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560D4F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из шари’ата.</w:t>
                            </w:r>
                          </w:p>
                          <w:p w14:paraId="39B84B54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«Призываем к Аллаху..»</w:t>
                            </w:r>
                            <w:r w:rsidRPr="00560D4F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- т.е. </w:t>
                            </w:r>
                            <w:r w:rsidRPr="00560D4F"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val="ru-RU"/>
                              </w:rPr>
                              <w:t>искренний</w:t>
                            </w:r>
                            <w:r w:rsidRPr="00560D4F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призывающий к Аллаху, желающий привести людей к Всевышнему.</w:t>
                            </w:r>
                          </w:p>
                          <w:p w14:paraId="6E2EBA37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«Согласно убеждению…»</w:t>
                            </w:r>
                            <w:r w:rsidRPr="00560D4F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,  убеждение – это знание, включающее знание:</w:t>
                            </w:r>
                          </w:p>
                          <w:p w14:paraId="11AAD4FB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61B9648B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20530DA7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Словно автор, </w:t>
                            </w:r>
                            <w:r w:rsidRPr="00334952">
                              <w:rPr>
                                <w:rFonts w:ascii="adwa-assalaf" w:hAnsi="adwa-assalaf" w:cs="adwa-assalaf"/>
                              </w:rPr>
                              <w:sym w:font="KFGQPC Arabic Symbols 01" w:char="F056"/>
                            </w:r>
                            <w:r w:rsidRPr="00560D4F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, говорит тебе:</w:t>
                            </w:r>
                          </w:p>
                          <w:p w14:paraId="2D3F7B63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«Когда ты узнал, потом стал совершать дела на основе этих знаний – обязан ты держаться того, на чем были Пророк </w:t>
                            </w:r>
                            <w:r w:rsidRPr="00560D4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ﷺ</w:t>
                            </w:r>
                            <w:r w:rsidRPr="00560D4F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 и Его сподвижники, а это то, о чем говорит Аллах:</w:t>
                            </w:r>
                          </w:p>
                          <w:p w14:paraId="776D55E2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«Скажи: «Таков мой путь. Я и мои последователи призываем к Аллаху согласно убеждению.»  (12:108)</w:t>
                            </w:r>
                          </w:p>
                          <w:p w14:paraId="3884C5E6" w14:textId="77777777" w:rsidR="0066420A" w:rsidRPr="00560D4F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60D4F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Т.е.  обязательно должен быть призыв.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FA017" id="_x0000_s1133" type="#_x0000_t202" style="position:absolute;margin-left:-7.25pt;margin-top:19.9pt;width:401.35pt;height:225.15pt;z-index:-25081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" fillcolor="white [3212]" strokecolor="white [3212]">
                <v:textbox>
                  <w:txbxContent>
                    <w:p w14:paraId="593AA427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560D4F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Слова </w:t>
                      </w:r>
                      <w:r w:rsidRPr="00560D4F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«Скажи: «Таков мой путь..» </w:t>
                      </w:r>
                      <w:r w:rsidRPr="00560D4F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- это то, с чем пришел Посланник  </w:t>
                      </w:r>
                      <w:r w:rsidRPr="00560D4F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ﷺ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560D4F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из шари’ата.</w:t>
                      </w:r>
                    </w:p>
                    <w:p w14:paraId="39B84B54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560D4F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«Призываем к Аллаху..»</w:t>
                      </w:r>
                      <w:r w:rsidRPr="00560D4F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- т.е. </w:t>
                      </w:r>
                      <w:r w:rsidRPr="00560D4F"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zCs w:val="18"/>
                          <w:u w:val="single"/>
                          <w:shd w:val="clear" w:color="auto" w:fill="FFFFFF"/>
                          <w:lang w:val="ru-RU"/>
                        </w:rPr>
                        <w:t>искренний</w:t>
                      </w:r>
                      <w:r w:rsidRPr="00560D4F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призывающий к Аллаху, желающий привести людей к Всевышнему.</w:t>
                      </w:r>
                    </w:p>
                    <w:p w14:paraId="6E2EBA37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560D4F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«Согласно убеждению…»</w:t>
                      </w:r>
                      <w:r w:rsidRPr="00560D4F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,  убеждение – это знание, включающее знание:</w:t>
                      </w:r>
                    </w:p>
                    <w:p w14:paraId="11AAD4FB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61B9648B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20530DA7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560D4F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Словно автор, </w:t>
                      </w:r>
                      <w:r w:rsidRPr="00334952">
                        <w:rPr>
                          <w:rFonts w:ascii="adwa-assalaf" w:hAnsi="adwa-assalaf" w:cs="adwa-assalaf"/>
                        </w:rPr>
                        <w:sym w:font="KFGQPC Arabic Symbols 01" w:char="F056"/>
                      </w:r>
                      <w:r w:rsidRPr="00560D4F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, говорит тебе:</w:t>
                      </w:r>
                    </w:p>
                    <w:p w14:paraId="2D3F7B63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</w:pPr>
                      <w:r w:rsidRPr="00560D4F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 xml:space="preserve">«Когда ты узнал, потом стал совершать дела на основе этих знаний – обязан ты держаться того, на чем были Пророк </w:t>
                      </w:r>
                      <w:r w:rsidRPr="00560D4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ﷺ</w:t>
                      </w:r>
                      <w:r w:rsidRPr="00560D4F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 xml:space="preserve">  и Его сподвижники, а это то, о чем говорит Аллах:</w:t>
                      </w:r>
                    </w:p>
                    <w:p w14:paraId="776D55E2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560D4F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«Скажи: «Таков мой путь. Я и мои последователи призываем к Аллаху согласно убеждению.»  (12:108)</w:t>
                      </w:r>
                    </w:p>
                    <w:p w14:paraId="3884C5E6" w14:textId="77777777" w:rsidR="0066420A" w:rsidRPr="00560D4F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560D4F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Т.е.  обязательно должен быть призыв.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69DADC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AFDEE2F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AA746C2" w14:textId="3B439CEF" w:rsidR="00F1697B" w:rsidRPr="003E5CC3" w:rsidRDefault="004E15AC" w:rsidP="004E15AC">
      <w:pPr>
        <w:tabs>
          <w:tab w:val="left" w:pos="2540"/>
          <w:tab w:val="center" w:pos="3615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="00AB6B4F"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4B8D4A07" wp14:editId="3D45D686">
                <wp:simplePos x="0" y="0"/>
                <wp:positionH relativeFrom="margin">
                  <wp:posOffset>-120015</wp:posOffset>
                </wp:positionH>
                <wp:positionV relativeFrom="paragraph">
                  <wp:posOffset>158115</wp:posOffset>
                </wp:positionV>
                <wp:extent cx="5142865" cy="415290"/>
                <wp:effectExtent l="0" t="5715" r="19050" b="10795"/>
                <wp:wrapNone/>
                <wp:docPr id="912" name="مجموعة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2865" cy="415290"/>
                          <a:chOff x="-5324" y="-1054"/>
                          <a:chExt cx="47650" cy="6781"/>
                        </a:xfrm>
                      </wpg:grpSpPr>
                      <wps:wsp>
                        <wps:cNvPr id="913" name="AutoShape 659"/>
                        <wps:cNvCnPr>
                          <a:cxnSpLocks noChangeShapeType="1"/>
                        </wps:cNvCnPr>
                        <wps:spPr bwMode="auto">
                          <a:xfrm>
                            <a:off x="-1438" y="-775"/>
                            <a:ext cx="0" cy="15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AutoShape 658"/>
                        <wps:cNvCnPr>
                          <a:cxnSpLocks noChangeShapeType="1"/>
                        </wps:cNvCnPr>
                        <wps:spPr bwMode="auto">
                          <a:xfrm>
                            <a:off x="34299" y="-693"/>
                            <a:ext cx="0" cy="16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AutoShape 660"/>
                        <wps:cNvCnPr>
                          <a:cxnSpLocks noChangeShapeType="1"/>
                        </wps:cNvCnPr>
                        <wps:spPr bwMode="auto">
                          <a:xfrm>
                            <a:off x="12415" y="-1054"/>
                            <a:ext cx="0" cy="18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-5324" y="981"/>
                            <a:ext cx="8069" cy="47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0B49D5D" w14:textId="77777777" w:rsidR="0066420A" w:rsidRPr="00560D4F" w:rsidRDefault="0066420A" w:rsidP="00560D4F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60D4F">
                                <w:rPr>
                                  <w:rFonts w:ascii="Cambria" w:hAnsi="Cambria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1. </w:t>
                              </w:r>
                              <w:r w:rsidRPr="00560D4F">
                                <w:rPr>
                                  <w:rFonts w:ascii="Cambria" w:hAnsi="Cambria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Ш</w:t>
                              </w:r>
                              <w:r w:rsidRPr="00560D4F">
                                <w:rPr>
                                  <w:rFonts w:ascii="Cambria" w:hAnsi="Cambria"/>
                                  <w:color w:val="000000" w:themeColor="text1"/>
                                  <w:sz w:val="18"/>
                                  <w:szCs w:val="18"/>
                                </w:rPr>
                                <w:t>ари’ата</w:t>
                              </w:r>
                            </w:p>
                            <w:p w14:paraId="0C05E3DC" w14:textId="77777777" w:rsidR="0066420A" w:rsidRPr="00560D4F" w:rsidRDefault="0066420A" w:rsidP="00ED5591">
                              <w:pPr>
                                <w:bidi w:val="0"/>
                                <w:rPr>
                                  <w:rFonts w:ascii="adwa-assalaf" w:hAnsi="adwa-assalaf" w:cs="adwa-assalaf"/>
                                  <w:spacing w:val="-8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22514" y="790"/>
                            <a:ext cx="19812" cy="4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B8A2F59" w14:textId="77777777" w:rsidR="0066420A" w:rsidRPr="00560D4F" w:rsidRDefault="0066420A" w:rsidP="00560D4F">
                              <w:pPr>
                                <w:spacing w:line="240" w:lineRule="auto"/>
                                <w:jc w:val="right"/>
                                <w:rPr>
                                  <w:rFonts w:ascii="Cambria" w:hAnsi="Cambria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560D4F">
                                <w:rPr>
                                  <w:rFonts w:ascii="Cambria" w:hAnsi="Cambria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3. Пути, приводящем к желаемому</w:t>
                              </w:r>
                            </w:p>
                            <w:p w14:paraId="2F47675D" w14:textId="77777777" w:rsidR="0066420A" w:rsidRPr="00560D4F" w:rsidRDefault="0066420A" w:rsidP="00EB79B9">
                              <w:pPr>
                                <w:bidi w:val="0"/>
                                <w:rPr>
                                  <w:rFonts w:ascii="adwa-assalaf" w:hAnsi="adwa-assalaf" w:cs="adwa-assalaf"/>
                                  <w:sz w:val="18"/>
                                  <w:szCs w:val="18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AutoShape 657"/>
                        <wps:cNvCnPr>
                          <a:cxnSpLocks noChangeShapeType="1"/>
                        </wps:cNvCnPr>
                        <wps:spPr bwMode="auto">
                          <a:xfrm>
                            <a:off x="-1438" y="-977"/>
                            <a:ext cx="35737" cy="20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D4A07" id="_x0645__x062c__x0645__x0648__x0639__x0629__x0020_239" o:spid="_x0000_s1134" style="position:absolute;margin-left:-9.45pt;margin-top:12.45pt;width:404.95pt;height:32.7pt;z-index:251854848;mso-position-horizontal-relative:margin;mso-width-relative:margin;mso-height-relative:margin" coordorigin="-5324,-1054" coordsize="47650,678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">
                <v:shape id="AutoShape_x0020_659" o:spid="_x0000_s1135" type="#_x0000_t32" style="position:absolute;left:-1438;top:-775;width:0;height:155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johrcMAAADcAAAADwAAAGRycy9kb3ducmV2LnhtbESPT4vCMBTE7wt+h/CEva2pXdFajaKy&#10;gh79g+dH82yLzUtJotZvv1lY8DjMzG+Y+bIzjXiQ87VlBcNBAoK4sLrmUsH5tP3KQPiArLGxTApe&#10;5GG56H3MMdf2yQd6HEMpIoR9jgqqENpcSl9UZNAPbEscvat1BkOUrpTa4TPCTSPTJBlLgzXHhQpb&#10;2lRU3I53oyDbp9NRSuss+J/i8NpdJvtN6ZT67HerGYhAXXiH/9s7rWA6/Ia/M/EIyMUv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Y6Ia3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shape id="AutoShape_x0020_658" o:spid="_x0000_s1136" type="#_x0000_t32" style="position:absolute;left:34299;top:-693;width:0;height:167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dO52cMAAADcAAAADwAAAGRycy9kb3ducmV2LnhtbESPQWvCQBSE7wX/w/KE3pqNQWoSXaUN&#10;FvSoLZ4f2dckNPs27K4x/vtuoeBxmJlvmM1uMr0YyfnOsoJFkoIgrq3uuFHw9fnxkoPwAVljb5kU&#10;3MnDbjt72mCp7Y1PNJ5DIyKEfYkK2hCGUkpft2TQJ3Ygjt63dQZDlK6R2uEtwk0vszR9lQY7jgst&#10;DlS1VP+cr0ZBfsyKZUbvefD7+nQ/XFbHqnFKPc+ntzWIQFN4hP/bB62gWCzh70w8AnL7C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nTudn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shape id="AutoShape_x0020_660" o:spid="_x0000_s1137" type="#_x0000_t32" style="position:absolute;left:12415;top:-1054;width:0;height:183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p8cQsMAAADcAAAADwAAAGRycy9kb3ducmV2LnhtbESPT4vCMBTE7wt+h/CEva2pZdVajaKy&#10;gh79g+dH82yLzUtJotZvv1lY8DjMzG+Y+bIzjXiQ87VlBcNBAoK4sLrmUsH5tP3KQPiArLGxTApe&#10;5GG56H3MMdf2yQd6HEMpIoR9jgqqENpcSl9UZNAPbEscvat1BkOUrpTa4TPCTSPTJBlLgzXHhQpb&#10;2lRU3I53oyDbp9PvlNZZ8D/F4bW7TPab0in12e9WMxCBuvAO/7d3WsF0OIK/M/EIyMUv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afHEL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rect id="Rectangle_x0020_124" o:spid="_x0000_s1138" style="position:absolute;left:-5324;top:981;width:8069;height:474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uk6jxAAA&#10;ANwAAAAPAAAAZHJzL2Rvd25yZXYueG1sRI9Bi8IwFITvC/6H8ARva2oP7lqNIoqgF1etCN4ezbMt&#10;Ni+libX++83CgsdhvplhZovOVKKlxpWWFYyGEQjizOqScwXndPP5DcJ5ZI2VZVLwIgeLee9jhom2&#10;Tz5Se/K5CCXsElRQeF8nUrqsIINuaGvi4N1sY9AH2eRSN/gM5aaScRSNpcGSw0KBNa0Kyu6nh1FQ&#10;thhfvq77n8PqeIjTdF3vAqDUoN8tpyA8df4N/6e3WsFkNIa/M+EIyP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bpOo8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60B49D5D" w14:textId="77777777" w:rsidR="0066420A" w:rsidRPr="00560D4F" w:rsidRDefault="0066420A" w:rsidP="00560D4F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560D4F">
                          <w:rPr>
                            <w:rFonts w:ascii="Cambria" w:hAnsi="Cambria"/>
                            <w:color w:val="000000" w:themeColor="text1"/>
                            <w:sz w:val="18"/>
                            <w:szCs w:val="18"/>
                          </w:rPr>
                          <w:t xml:space="preserve">1. </w:t>
                        </w:r>
                        <w:r w:rsidRPr="00560D4F">
                          <w:rPr>
                            <w:rFonts w:ascii="Cambria" w:hAnsi="Cambria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Ш</w:t>
                        </w:r>
                        <w:r w:rsidRPr="00560D4F">
                          <w:rPr>
                            <w:rFonts w:ascii="Cambria" w:hAnsi="Cambria"/>
                            <w:color w:val="000000" w:themeColor="text1"/>
                            <w:sz w:val="18"/>
                            <w:szCs w:val="18"/>
                          </w:rPr>
                          <w:t>ари’ата</w:t>
                        </w:r>
                      </w:p>
                      <w:p w14:paraId="0C05E3DC" w14:textId="77777777" w:rsidR="0066420A" w:rsidRPr="00560D4F" w:rsidRDefault="0066420A" w:rsidP="00ED5591">
                        <w:pPr>
                          <w:bidi w:val="0"/>
                          <w:rPr>
                            <w:rFonts w:ascii="adwa-assalaf" w:hAnsi="adwa-assalaf" w:cs="adwa-assalaf"/>
                            <w:spacing w:val="-8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_x0020_656" o:spid="_x0000_s1139" style="position:absolute;left:22514;top:790;width:19812;height:49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9us4xQAA&#10;ANwAAAAPAAAAZHJzL2Rvd25yZXYueG1sRI9Ba8JAFITvhf6H5RW81Y05GBtdpaQU2otGUwq9PbLP&#10;JDT7NmS3SfrvXUHwOMw3M8xmN5lWDNS7xrKCxTwCQVxa3XCl4Kt4f16BcB5ZY2uZFPyTg9328WGD&#10;qbYjH2k4+UqEEnYpKqi971IpXVmTQTe3HXHwzrY36IPsK6l7HEO5aWUcRUtpsOGwUGNHWU3l7+nP&#10;KGgGjL+Tn/0hz455XBRv3WcAlJo9Ta9rEJ4mf4dv6Q+t4GWRwPVMOAJye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b26zj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6B8A2F59" w14:textId="77777777" w:rsidR="0066420A" w:rsidRPr="00560D4F" w:rsidRDefault="0066420A" w:rsidP="00560D4F">
                        <w:pPr>
                          <w:spacing w:line="240" w:lineRule="auto"/>
                          <w:jc w:val="right"/>
                          <w:rPr>
                            <w:rFonts w:ascii="Cambria" w:hAnsi="Cambria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  <w:r w:rsidRPr="00560D4F">
                          <w:rPr>
                            <w:rFonts w:ascii="Cambria" w:hAnsi="Cambria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3. Пути, приводящем к желаемому</w:t>
                        </w:r>
                      </w:p>
                      <w:p w14:paraId="2F47675D" w14:textId="77777777" w:rsidR="0066420A" w:rsidRPr="00560D4F" w:rsidRDefault="0066420A" w:rsidP="00EB79B9">
                        <w:pPr>
                          <w:bidi w:val="0"/>
                          <w:rPr>
                            <w:rFonts w:ascii="adwa-assalaf" w:hAnsi="adwa-assalaf" w:cs="adwa-assalaf"/>
                            <w:sz w:val="18"/>
                            <w:szCs w:val="18"/>
                            <w:lang w:val="fr-FR"/>
                          </w:rPr>
                        </w:pPr>
                      </w:p>
                    </w:txbxContent>
                  </v:textbox>
                </v:rect>
                <v:shape id="AutoShape_x0020_657" o:spid="_x0000_s1140" type="#_x0000_t32" style="position:absolute;left:-1438;top:-977;width:35737;height:202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9IWR8IAAADcAAAADwAAAGRycy9kb3ducmV2LnhtbESPT4vCMBTE7wt+h/AEb2tqkbWtRnFF&#10;QY/+wfOjebbF5qUkWa3ffrOw4HGYmd8wi1VvWvEg5xvLCibjBARxaXXDlYLLefeZgfABWWNrmRS8&#10;yMNqOfhYYKHtk4/0OIVKRAj7AhXUIXSFlL6syaAf2444ejfrDIYoXSW1w2eEm1amSfIlDTYcF2rs&#10;aFNTeT/9GAXZIc2nKX1nwW/L42t/nR02lVNqNOzXcxCB+vAO/7f3WkE+yeHvTDwCcvkL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59IWR8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w10:wrap anchorx="margin"/>
              </v:group>
            </w:pict>
          </mc:Fallback>
        </mc:AlternateContent>
      </w:r>
      <w:r w:rsidR="00AB6B4F"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065DC6D0" wp14:editId="7B37A782">
                <wp:simplePos x="0" y="0"/>
                <wp:positionH relativeFrom="column">
                  <wp:posOffset>841375</wp:posOffset>
                </wp:positionH>
                <wp:positionV relativeFrom="paragraph">
                  <wp:posOffset>289560</wp:posOffset>
                </wp:positionV>
                <wp:extent cx="1928495" cy="290195"/>
                <wp:effectExtent l="92075" t="86360" r="113030" b="118745"/>
                <wp:wrapNone/>
                <wp:docPr id="911" name="Rectangl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849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1A134F5B" w14:textId="77777777" w:rsidR="0066420A" w:rsidRPr="00560D4F" w:rsidRDefault="0066420A" w:rsidP="00560D4F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0D4F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560D4F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  <w:t>О</w:t>
                            </w:r>
                            <w:r w:rsidRPr="00560D4F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положении призываемого</w:t>
                            </w:r>
                          </w:p>
                          <w:p w14:paraId="71D8112D" w14:textId="77777777" w:rsidR="0066420A" w:rsidRPr="00560D4F" w:rsidRDefault="0066420A" w:rsidP="00D8507A">
                            <w:pPr>
                              <w:bidi w:val="0"/>
                              <w:rPr>
                                <w:rFonts w:ascii="adwa-assalaf" w:hAnsi="adwa-assalaf" w:cs="adwa-assalaf"/>
                                <w:spacing w:val="-8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DC6D0" id="Rectangle_x0020_655" o:spid="_x0000_s1141" style="position:absolute;margin-left:66.25pt;margin-top:22.8pt;width:151.85pt;height:22.85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" strokecolor="#c67f38">
                <v:shadow on="t" opacity="26213f" origin="-.5,-.5"/>
                <v:textbox>
                  <w:txbxContent>
                    <w:p w14:paraId="1A134F5B" w14:textId="77777777" w:rsidR="0066420A" w:rsidRPr="00560D4F" w:rsidRDefault="0066420A" w:rsidP="00560D4F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18"/>
                          <w:szCs w:val="18"/>
                        </w:rPr>
                      </w:pPr>
                      <w:r w:rsidRPr="00560D4F">
                        <w:rPr>
                          <w:rFonts w:ascii="Cambria" w:hAnsi="Cambria"/>
                          <w:color w:val="000000" w:themeColor="text1"/>
                          <w:sz w:val="18"/>
                          <w:szCs w:val="18"/>
                        </w:rPr>
                        <w:t xml:space="preserve">2. </w:t>
                      </w:r>
                      <w:r w:rsidRPr="00560D4F">
                        <w:rPr>
                          <w:rFonts w:ascii="Cambria" w:hAnsi="Cambria"/>
                          <w:color w:val="000000" w:themeColor="text1"/>
                          <w:sz w:val="18"/>
                          <w:szCs w:val="18"/>
                          <w:lang w:val="ru-RU"/>
                        </w:rPr>
                        <w:t>О</w:t>
                      </w:r>
                      <w:r w:rsidRPr="00560D4F">
                        <w:rPr>
                          <w:rFonts w:ascii="Cambria" w:hAnsi="Cambria"/>
                          <w:color w:val="000000" w:themeColor="text1"/>
                          <w:sz w:val="18"/>
                          <w:szCs w:val="18"/>
                        </w:rPr>
                        <w:t xml:space="preserve"> положении призываемого</w:t>
                      </w:r>
                    </w:p>
                    <w:p w14:paraId="71D8112D" w14:textId="77777777" w:rsidR="0066420A" w:rsidRPr="00560D4F" w:rsidRDefault="0066420A" w:rsidP="00D8507A">
                      <w:pPr>
                        <w:bidi w:val="0"/>
                        <w:rPr>
                          <w:rFonts w:ascii="adwa-assalaf" w:hAnsi="adwa-assalaf" w:cs="adwa-assalaf"/>
                          <w:spacing w:val="-8"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525779" w14:textId="77777777" w:rsidR="00F1697B" w:rsidRDefault="00F1697B" w:rsidP="0031428C">
      <w:pPr>
        <w:bidi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07F26C04" w14:textId="77777777" w:rsidR="00DD475E" w:rsidRPr="00DD475E" w:rsidRDefault="00DD475E" w:rsidP="00DD475E">
      <w:pPr>
        <w:bidi w:val="0"/>
        <w:rPr>
          <w:rFonts w:ascii="Times New Roman" w:hAnsi="Times New Roman" w:cs="Times New Roman"/>
          <w:sz w:val="28"/>
          <w:szCs w:val="28"/>
          <w:rtl/>
          <w:lang w:val="ru-RU"/>
        </w:rPr>
      </w:pPr>
    </w:p>
    <w:p w14:paraId="7A268BA0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3C75F7A" w14:textId="558B23E6" w:rsidR="00F1697B" w:rsidRPr="003E5CC3" w:rsidRDefault="00AB6B4F" w:rsidP="0031428C">
      <w:pPr>
        <w:bidi w:val="0"/>
        <w:jc w:val="center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A0CBFD" wp14:editId="28DD86DA">
                <wp:simplePos x="0" y="0"/>
                <wp:positionH relativeFrom="margin">
                  <wp:posOffset>2014855</wp:posOffset>
                </wp:positionH>
                <wp:positionV relativeFrom="paragraph">
                  <wp:posOffset>-701040</wp:posOffset>
                </wp:positionV>
                <wp:extent cx="2497455" cy="1439545"/>
                <wp:effectExtent l="0" t="0" r="0" b="8255"/>
                <wp:wrapNone/>
                <wp:docPr id="209" name="AutoShap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7455" cy="143954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1C35F49" w14:textId="77777777" w:rsidR="0066420A" w:rsidRPr="003D1514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3D1514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D1514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>И упомянул автор</w:t>
                            </w:r>
                            <w:r w:rsidRPr="003D1514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, </w:t>
                            </w:r>
                            <w:r w:rsidRPr="003D1514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sym w:font="KFGQPC Arabic Symbols 01" w:char="F056"/>
                            </w:r>
                            <w:r w:rsidRPr="003D1514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, после призыва – </w:t>
                            </w:r>
                            <w:r w:rsidRPr="003D1514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>терпение</w:t>
                            </w:r>
                            <w:r w:rsidRPr="003D1514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</w:p>
                          <w:p w14:paraId="6F2B67F5" w14:textId="77777777" w:rsidR="0066420A" w:rsidRPr="003D1514" w:rsidRDefault="0066420A" w:rsidP="00560D4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Словно он говорит тебе:</w:t>
                            </w:r>
                            <w:r w:rsidRPr="003D1514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br/>
                            </w:r>
                            <w:r w:rsidRPr="003D1514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 xml:space="preserve">«Поистине тот, кто идет по этому пути, постигают его испытания, как постигало это Посланников и Про </w:t>
                            </w:r>
                            <w:r w:rsidRPr="003D1514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ab/>
                              <w:t>роков. И обязательно надо проявлять терпение»</w:t>
                            </w:r>
                          </w:p>
                          <w:p w14:paraId="6F400655" w14:textId="77777777" w:rsidR="0066420A" w:rsidRPr="003D1514" w:rsidRDefault="0066420A" w:rsidP="008A4872">
                            <w:pPr>
                              <w:bidi w:val="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63FCD1D" w14:textId="77777777" w:rsidR="0066420A" w:rsidRPr="003D1514" w:rsidRDefault="0066420A" w:rsidP="00AE0C46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58AC8A1B" w14:textId="77777777" w:rsidR="0066420A" w:rsidRPr="003D1514" w:rsidRDefault="0066420A" w:rsidP="00AE0C46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E3B0CF7" w14:textId="77777777" w:rsidR="0066420A" w:rsidRPr="003D1514" w:rsidRDefault="0066420A" w:rsidP="00AE0C46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3D1514"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6A6D53CB" w14:textId="77777777" w:rsidR="0066420A" w:rsidRPr="003D1514" w:rsidRDefault="0066420A" w:rsidP="00C80F73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F347A85" w14:textId="77777777" w:rsidR="0066420A" w:rsidRPr="003D1514" w:rsidRDefault="0066420A" w:rsidP="00C80F73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B4D301D" w14:textId="77777777" w:rsidR="0066420A" w:rsidRPr="003D1514" w:rsidRDefault="0066420A" w:rsidP="00C80F73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0CBFD" id="AutoShape_x0020_662" o:spid="_x0000_s1142" type="#_x0000_t109" style="position:absolute;left:0;text-align:left;margin-left:158.65pt;margin-top:-55.15pt;width:196.65pt;height:113.3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" filled="f" stroked="f" strokeweight="1pt">
                <v:stroke dashstyle="dash"/>
                <v:textbox>
                  <w:txbxContent>
                    <w:p w14:paraId="71C35F49" w14:textId="77777777" w:rsidR="0066420A" w:rsidRPr="003D1514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3D151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  <w:vertAlign w:val="superscript"/>
                          <w:lang w:val="ru-RU"/>
                        </w:rPr>
                        <w:t>(1)</w:t>
                      </w:r>
                      <w:r w:rsidRPr="003D1514">
                        <w:rPr>
                          <w:rFonts w:ascii="Cambria" w:hAnsi="Cambria"/>
                          <w:b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3D1514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>И упомянул автор</w:t>
                      </w:r>
                      <w:r w:rsidRPr="003D1514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, </w:t>
                      </w:r>
                      <w:r w:rsidRPr="003D1514">
                        <w:rPr>
                          <w:rFonts w:ascii="Cambria" w:hAnsi="Cambria"/>
                          <w:sz w:val="20"/>
                          <w:szCs w:val="20"/>
                        </w:rPr>
                        <w:sym w:font="KFGQPC Arabic Symbols 01" w:char="F056"/>
                      </w:r>
                      <w:r w:rsidRPr="003D1514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, после призыва – </w:t>
                      </w:r>
                      <w:r w:rsidRPr="003D1514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>терпение</w:t>
                      </w:r>
                      <w:r w:rsidRPr="003D1514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.</w:t>
                      </w:r>
                    </w:p>
                    <w:p w14:paraId="6F2B67F5" w14:textId="77777777" w:rsidR="0066420A" w:rsidRPr="003D1514" w:rsidRDefault="0066420A" w:rsidP="00560D4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</w:pPr>
                      <w:r w:rsidRPr="003D1514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Словно он говорит тебе:</w:t>
                      </w:r>
                      <w:r w:rsidRPr="003D1514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br/>
                      </w:r>
                      <w:r w:rsidRPr="003D1514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 xml:space="preserve">«Поистине тот, кто идет по этому пути, постигают его испытания, как постигало это Посланников и Про </w:t>
                      </w:r>
                      <w:r w:rsidRPr="003D1514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ab/>
                        <w:t>роков. И обязательно надо проявлять терпение»</w:t>
                      </w:r>
                    </w:p>
                    <w:p w14:paraId="6F400655" w14:textId="77777777" w:rsidR="0066420A" w:rsidRPr="003D1514" w:rsidRDefault="0066420A" w:rsidP="008A4872">
                      <w:pPr>
                        <w:bidi w:val="0"/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  <w:p w14:paraId="063FCD1D" w14:textId="77777777" w:rsidR="0066420A" w:rsidRPr="003D1514" w:rsidRDefault="0066420A" w:rsidP="00AE0C46">
                      <w:pPr>
                        <w:bidi w:val="0"/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0"/>
                          <w:lang w:val="fr-FR"/>
                        </w:rPr>
                      </w:pPr>
                    </w:p>
                    <w:p w14:paraId="58AC8A1B" w14:textId="77777777" w:rsidR="0066420A" w:rsidRPr="003D1514" w:rsidRDefault="0066420A" w:rsidP="00AE0C46">
                      <w:pPr>
                        <w:bidi w:val="0"/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0"/>
                          <w:lang w:val="fr-FR"/>
                        </w:rPr>
                      </w:pPr>
                    </w:p>
                    <w:p w14:paraId="6E3B0CF7" w14:textId="77777777" w:rsidR="0066420A" w:rsidRPr="003D1514" w:rsidRDefault="0066420A" w:rsidP="00AE0C46">
                      <w:pPr>
                        <w:bidi w:val="0"/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0"/>
                          <w:lang w:val="fr-FR"/>
                        </w:rPr>
                      </w:pPr>
                      <w:r w:rsidRPr="003D1514">
                        <w:rPr>
                          <w:rFonts w:ascii="adwa-assalaf" w:hAnsi="adwa-assalaf" w:cs="adwa-assalaf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6A6D53CB" w14:textId="77777777" w:rsidR="0066420A" w:rsidRPr="003D1514" w:rsidRDefault="0066420A" w:rsidP="00C80F73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</w:pPr>
                    </w:p>
                    <w:p w14:paraId="7F347A85" w14:textId="77777777" w:rsidR="0066420A" w:rsidRPr="003D1514" w:rsidRDefault="0066420A" w:rsidP="00C80F73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</w:pPr>
                    </w:p>
                    <w:p w14:paraId="1B4D301D" w14:textId="77777777" w:rsidR="0066420A" w:rsidRPr="003D1514" w:rsidRDefault="0066420A" w:rsidP="00C80F73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1BE8C1D" wp14:editId="0C335299">
                <wp:simplePos x="0" y="0"/>
                <wp:positionH relativeFrom="column">
                  <wp:posOffset>-270510</wp:posOffset>
                </wp:positionH>
                <wp:positionV relativeFrom="paragraph">
                  <wp:posOffset>-756285</wp:posOffset>
                </wp:positionV>
                <wp:extent cx="2052955" cy="3111500"/>
                <wp:effectExtent l="25400" t="25400" r="55245" b="63500"/>
                <wp:wrapNone/>
                <wp:docPr id="208" name="Rectangl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2955" cy="311150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41CD03F" w14:textId="77777777" w:rsidR="0066420A" w:rsidRPr="003D1514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Четвертое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: 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Терпение 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>перед трудностями на этом пути.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506DC9F1" w14:textId="77777777" w:rsidR="0066420A" w:rsidRPr="003D1514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EE90037" w14:textId="77777777" w:rsidR="0066420A" w:rsidRPr="003D1514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Доказательством этого являются Слова Всевышнего:</w:t>
                            </w:r>
                          </w:p>
                          <w:p w14:paraId="6BB9F367" w14:textId="77777777" w:rsidR="0066420A" w:rsidRPr="003D1514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7BBA3D0" w14:textId="77777777" w:rsidR="0066420A" w:rsidRPr="003D1514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  <w:t>«С именем Аллаха Всемилостивого, Являющего милость!</w:t>
                            </w:r>
                          </w:p>
                          <w:p w14:paraId="548843E5" w14:textId="77777777" w:rsidR="0066420A" w:rsidRPr="003D1514" w:rsidRDefault="0066420A" w:rsidP="00560D4F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Cs w:val="24"/>
                                <w:vertAlign w:val="superscript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  <w:t>Клянусь предвечерним временем, поистине, человек в убытке, кроме тех, которые уверовали, и творили праведные дела, и заповедали между собой истину, и заповедали между собой терпение!» (103: 1-3)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0AA18029" w14:textId="77777777" w:rsidR="0066420A" w:rsidRPr="003D1514" w:rsidRDefault="0066420A" w:rsidP="00334952">
                            <w:pPr>
                              <w:bidi w:val="0"/>
                              <w:spacing w:line="240" w:lineRule="auto"/>
                              <w:rPr>
                                <w:rFonts w:ascii="adwa-assalaf" w:hAnsi="adwa-assalaf" w:cs="adwa-assalaf"/>
                                <w:color w:val="000000" w:themeColor="text1"/>
                                <w:sz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8C1D" id="Rectangle_x0020_590" o:spid="_x0000_s1143" style="position:absolute;left:0;text-align:left;margin-left:-21.3pt;margin-top:-59.5pt;width:161.65pt;height:2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" filled="f" strokecolor="#c67f38" strokeweight="5pt">
                <v:stroke linestyle="thickThin"/>
                <v:textbox>
                  <w:txbxContent>
                    <w:p w14:paraId="341CD03F" w14:textId="77777777" w:rsidR="0066420A" w:rsidRPr="003D1514" w:rsidRDefault="0066420A" w:rsidP="00560D4F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Четвертое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: 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lang w:val="ru-RU"/>
                        </w:rPr>
                        <w:t xml:space="preserve">Терпение </w:t>
                      </w:r>
                      <w:r w:rsidRPr="003D1514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>перед трудностями на этом пути.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506DC9F1" w14:textId="77777777" w:rsidR="0066420A" w:rsidRPr="003D1514" w:rsidRDefault="0066420A" w:rsidP="00560D4F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1EE90037" w14:textId="77777777" w:rsidR="0066420A" w:rsidRPr="003D1514" w:rsidRDefault="0066420A" w:rsidP="00560D4F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Доказательством этого являются Слова Всевышнего:</w:t>
                      </w:r>
                    </w:p>
                    <w:p w14:paraId="6BB9F367" w14:textId="77777777" w:rsidR="0066420A" w:rsidRPr="003D1514" w:rsidRDefault="0066420A" w:rsidP="00560D4F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57BBA3D0" w14:textId="77777777" w:rsidR="0066420A" w:rsidRPr="003D1514" w:rsidRDefault="0066420A" w:rsidP="00560D4F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  <w:t>«С именем Аллаха Всемилостивого, Являющего милость!</w:t>
                      </w:r>
                    </w:p>
                    <w:p w14:paraId="548843E5" w14:textId="77777777" w:rsidR="0066420A" w:rsidRPr="003D1514" w:rsidRDefault="0066420A" w:rsidP="00560D4F">
                      <w:pPr>
                        <w:spacing w:after="0" w:line="214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Cs w:val="24"/>
                          <w:vertAlign w:val="superscript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  <w:t>Клянусь предвечерним временем, поистине, человек в убытке, кроме тех, которые уверовали, и творили праведные дела, и заповедали между собой истину, и заповедали между собой терпение!» (103: 1-3)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0AA18029" w14:textId="77777777" w:rsidR="0066420A" w:rsidRPr="003D1514" w:rsidRDefault="0066420A" w:rsidP="00334952">
                      <w:pPr>
                        <w:bidi w:val="0"/>
                        <w:spacing w:line="240" w:lineRule="auto"/>
                        <w:rPr>
                          <w:rFonts w:ascii="adwa-assalaf" w:hAnsi="adwa-assalaf" w:cs="adwa-assalaf"/>
                          <w:color w:val="000000" w:themeColor="text1"/>
                          <w:sz w:val="1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A6A9F5" w14:textId="195EB75D" w:rsidR="00F1697B" w:rsidRPr="003E5CC3" w:rsidRDefault="00AB6B4F" w:rsidP="0031428C">
      <w:pPr>
        <w:tabs>
          <w:tab w:val="left" w:pos="142"/>
        </w:tabs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32"/>
          <w:szCs w:val="32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6122142" wp14:editId="389DD0C4">
                <wp:simplePos x="0" y="0"/>
                <wp:positionH relativeFrom="column">
                  <wp:posOffset>2018030</wp:posOffset>
                </wp:positionH>
                <wp:positionV relativeFrom="paragraph">
                  <wp:posOffset>356235</wp:posOffset>
                </wp:positionV>
                <wp:extent cx="2761615" cy="1601470"/>
                <wp:effectExtent l="0" t="635" r="8255" b="10795"/>
                <wp:wrapNone/>
                <wp:docPr id="899" name="مجموعة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1615" cy="1601470"/>
                          <a:chOff x="-1789" y="645"/>
                          <a:chExt cx="27626" cy="16026"/>
                        </a:xfrm>
                      </wpg:grpSpPr>
                      <wps:wsp>
                        <wps:cNvPr id="902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19661" y="6092"/>
                            <a:ext cx="3" cy="20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AutoShape 583"/>
                        <wps:cNvCnPr>
                          <a:cxnSpLocks noChangeShapeType="1"/>
                        </wps:cNvCnPr>
                        <wps:spPr bwMode="auto">
                          <a:xfrm flipV="1">
                            <a:off x="12412" y="4862"/>
                            <a:ext cx="1" cy="12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234" y="645"/>
                            <a:ext cx="24359" cy="4217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B35E3" w14:textId="77777777" w:rsidR="0066420A" w:rsidRPr="002E41AC" w:rsidRDefault="0066420A" w:rsidP="002D0704">
                              <w:pPr>
                                <w:tabs>
                                  <w:tab w:val="left" w:pos="2444"/>
                                </w:tabs>
                                <w:jc w:val="center"/>
                                <w:rPr>
                                  <w:rFonts w:ascii="ae_AlArabiya" w:hAnsi="ae_AlArabiya" w:cs="ae_AlArabiya"/>
                                  <w:b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mbria" w:hAnsi="Cambria" w:cs="ae_AlArabiya"/>
                                  <w:color w:val="C00000"/>
                                  <w:sz w:val="28"/>
                                  <w:szCs w:val="36"/>
                                  <w:lang w:val="ru-RU"/>
                                </w:rPr>
                                <w:t>Терпение</w:t>
                              </w:r>
                            </w:p>
                            <w:p w14:paraId="730F30AF" w14:textId="77777777" w:rsidR="0066420A" w:rsidRPr="00006419" w:rsidRDefault="0066420A" w:rsidP="00F1697B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8CBA702" w14:textId="77777777" w:rsidR="0066420A" w:rsidRPr="00006419" w:rsidRDefault="0066420A" w:rsidP="00F1697B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0899" y="7771"/>
                            <a:ext cx="14937" cy="88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86636E8" w14:textId="77777777" w:rsidR="0066420A" w:rsidRPr="002D0704" w:rsidRDefault="0066420A" w:rsidP="002D0704">
                              <w:pPr>
                                <w:jc w:val="right"/>
                                <w:rPr>
                                  <w:sz w:val="18"/>
                                  <w:szCs w:val="24"/>
                                  <w:lang w:val="ru-RU"/>
                                </w:rPr>
                              </w:pPr>
                              <w:r w:rsidRPr="002D070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 xml:space="preserve">2. </w:t>
                              </w:r>
                              <w:r w:rsidRPr="002D0704">
                                <w:rPr>
                                  <w:rFonts w:ascii="Cambria" w:hAnsi="Cambria" w:cs="Tahoma"/>
                                  <w:i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 xml:space="preserve">(в шариатск. зн.) </w:t>
                              </w:r>
                              <w:r w:rsidRPr="002D070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>Удержание души на чем- либо или от чего-либо.</w:t>
                              </w:r>
                            </w:p>
                            <w:p w14:paraId="645540C4" w14:textId="77777777" w:rsidR="0066420A" w:rsidRPr="002D0704" w:rsidRDefault="0066420A" w:rsidP="00334952">
                              <w:pPr>
                                <w:bidi w:val="0"/>
                                <w:rPr>
                                  <w:rFonts w:ascii="adwa-assalaf" w:hAnsi="adwa-assalaf" w:cs="adwa-assalaf"/>
                                  <w:sz w:val="16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5186" y="6092"/>
                            <a:ext cx="3" cy="20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5187" y="6093"/>
                            <a:ext cx="144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-1789" y="7828"/>
                            <a:ext cx="12290" cy="8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5524970" w14:textId="77777777" w:rsidR="0066420A" w:rsidRPr="002D0704" w:rsidRDefault="0066420A" w:rsidP="002D0704">
                              <w:pPr>
                                <w:jc w:val="right"/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</w:pPr>
                              <w:r w:rsidRPr="002D0704"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  <w:t xml:space="preserve">1. </w:t>
                              </w:r>
                              <w:r w:rsidRPr="002D0704">
                                <w:rPr>
                                  <w:rFonts w:ascii="Cambria" w:hAnsi="Cambria"/>
                                  <w:i/>
                                  <w:sz w:val="18"/>
                                  <w:szCs w:val="24"/>
                                  <w:lang w:val="ru-RU"/>
                                </w:rPr>
                                <w:t xml:space="preserve">(в язык. зн.) </w:t>
                              </w:r>
                              <w:r w:rsidRPr="002D0704"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  <w:t>Удержание, сдерживание.</w:t>
                              </w:r>
                            </w:p>
                            <w:p w14:paraId="30D80CC7" w14:textId="77777777" w:rsidR="0066420A" w:rsidRPr="002D0704" w:rsidRDefault="0066420A" w:rsidP="009E344E">
                              <w:pPr>
                                <w:bidi w:val="0"/>
                                <w:rPr>
                                  <w:rFonts w:ascii="adwa-assalaf" w:hAnsi="adwa-assalaf" w:cs="adwa-assalaf"/>
                                  <w:sz w:val="16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22142" id="_x0645__x062c__x0645__x0648__x0639__x0629__x0020_629" o:spid="_x0000_s1144" style="position:absolute;left:0;text-align:left;margin-left:158.9pt;margin-top:28.05pt;width:217.45pt;height:126.1pt;z-index:251662336;mso-width-relative:margin;mso-height-relative:margin" coordorigin="-1789,645" coordsize="27626,1602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">
                <v:shape id="AutoShape_x0020_130" o:spid="_x0000_s1145" type="#_x0000_t32" style="position:absolute;left:19661;top:6092;width:3;height:202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K8S68EAAADcAAAADwAAAGRycy9kb3ducmV2LnhtbESPQYvCMBSE74L/ITzBm6YWWWs1iisK&#10;etRdPD+aZ1tsXkqS1frvN4LgcZiZb5jlujONuJPztWUFk3ECgriwuuZSwe/PfpSB8AFZY2OZFDzJ&#10;w3rV7y0x1/bBJ7qfQykihH2OCqoQ2lxKX1Rk0I9tSxy9q3UGQ5SulNrhI8JNI9Mk+ZIGa44LFba0&#10;rai4nf+MguyYzqcpfWfB74rT83CZHbelU2o46DYLEIG68Am/2wetYJ6k8DoTj4Bc/QM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srxLrwQAAANwAAAAPAAAAAAAAAAAAAAAA&#10;AKECAABkcnMvZG93bnJldi54bWxQSwUGAAAAAAQABAD5AAAAjwMAAAAA&#10;" strokecolor="#c67f38">
                  <v:stroke joinstyle="miter"/>
                  <v:shadow on="t" opacity="26213f" origin="-.5,-.5"/>
                </v:shape>
                <v:shape id="AutoShape_x0020_583" o:spid="_x0000_s1146" type="#_x0000_t32" style="position:absolute;left:12412;top:4862;width:1;height:123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o/h1cQAAADcAAAADwAAAGRycy9kb3ducmV2LnhtbESPQWvCQBSE7wX/w/KEXkR30xKpqWsQ&#10;IdBjq9LzM/tMUrNvY3Y16b/vFgo9DjPzDbPOR9uKO/W+cawhWSgQxKUzDVcajodi/gLCB2SDrWPS&#10;8E0e8s3kYY2ZcQN/0H0fKhEh7DPUUIfQZVL6siaLfuE64uidXW8xRNlX0vQ4RLht5ZNSS2mx4bhQ&#10;Y0e7msrL/mY1nK7tzH42X+VYXN6f08SpWbJUWj9Ox+0riEBj+A//td+MhpVK4fdMPAJy8w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ij+HVxAAAANwAAAAPAAAAAAAAAAAA&#10;AAAAAKECAABkcnMvZG93bnJldi54bWxQSwUGAAAAAAQABAD5AAAAkgMAAAAA&#10;" strokecolor="#c67f38">
                  <v:stroke joinstyle="miter"/>
                  <v:shadow on="t" opacity="26213f" origin="-.5,-.5"/>
                </v:shape>
                <v:rect id="Rectangle_x0020_666" o:spid="_x0000_s1147" style="position:absolute;left:234;top:645;width:24359;height:421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dHhExQAA&#10;ANwAAAAPAAAAZHJzL2Rvd25yZXYueG1sRI9Pi8IwFMTvC/sdwlvwsmiqqGg1yiIoyir47+Lt0Tzb&#10;ss1LaaKt394sCB6HmfkNM503phB3qlxuWUG3E4EgTqzOOVVwPi3bIxDOI2ssLJOCBzmYzz4/phhr&#10;W/OB7kefigBhF6OCzPsyltIlGRl0HVsSB+9qK4M+yCqVusI6wE0he1E0lAZzDgsZlrTIKPk73oyC&#10;Q1HTYPPLu7655N2VXG7T/fdIqdZX8zMB4anx7/CrvdYKxtEQ/s+EIyBnT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d0eETFAAAA3AAAAA8AAAAAAAAAAAAAAAAAlwIAAGRycy9k&#10;b3ducmV2LnhtbFBLBQYAAAAABAAEAPUAAACJAwAAAAA=&#10;" fillcolor="#f6eede" stroked="f" strokeweight="1.5pt">
                  <v:fill color2="#d4a85a" angle="-135" focus="100%" type="gradient"/>
                  <v:shadow on="t" opacity="26213f" origin="-.5,-.5"/>
                  <v:textbox>
                    <w:txbxContent>
                      <w:p w14:paraId="52BB35E3" w14:textId="77777777" w:rsidR="0066420A" w:rsidRPr="002E41AC" w:rsidRDefault="0066420A" w:rsidP="002D0704">
                        <w:pPr>
                          <w:tabs>
                            <w:tab w:val="left" w:pos="2444"/>
                          </w:tabs>
                          <w:jc w:val="center"/>
                          <w:rPr>
                            <w:rFonts w:ascii="ae_AlArabiya" w:hAnsi="ae_AlArabiya" w:cs="ae_AlArabiya"/>
                            <w:b/>
                            <w:color w:val="C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mbria" w:hAnsi="Cambria" w:cs="ae_AlArabiya"/>
                            <w:color w:val="C00000"/>
                            <w:sz w:val="28"/>
                            <w:szCs w:val="36"/>
                            <w:lang w:val="ru-RU"/>
                          </w:rPr>
                          <w:t>Терпение</w:t>
                        </w:r>
                      </w:p>
                      <w:p w14:paraId="730F30AF" w14:textId="77777777" w:rsidR="0066420A" w:rsidRPr="00006419" w:rsidRDefault="0066420A" w:rsidP="00F1697B">
                        <w:pPr>
                          <w:jc w:val="center"/>
                          <w:rPr>
                            <w:rFonts w:ascii="adwa-assalaf" w:hAnsi="adwa-assalaf" w:cs="adwa-assalaf"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</w:p>
                      <w:p w14:paraId="28CBA702" w14:textId="77777777" w:rsidR="0066420A" w:rsidRPr="00006419" w:rsidRDefault="0066420A" w:rsidP="00F1697B">
                        <w:pPr>
                          <w:jc w:val="center"/>
                          <w:rPr>
                            <w:rFonts w:ascii="adwa-assalaf" w:hAnsi="adwa-assalaf" w:cs="adwa-assalaf"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_x0020_133" o:spid="_x0000_s1148" style="position:absolute;left:10899;top:7771;width:14937;height:889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L33lxAAA&#10;ANwAAAAPAAAAZHJzL2Rvd25yZXYueG1sRI9Li8JAEITvwv6HoRe86WRz8BEdZXFZWC++IoK3JtMm&#10;wUxPyMzG+O8dQfBY1FdV1HzZmUq01LjSsoKvYQSCOLO65FzBMf0dTEA4j6yxskwK7uRgufjozTHR&#10;9sZ7ag8+F6GEXYIKCu/rREqXFWTQDW1NHLyLbQz6IJtc6gZvodxUMo6ikTRYclgosKZVQdn18G8U&#10;lC3Gp/F5s92t9rs4TX/qdQCU6n923zMQnjr/hl/pP61gGo3heSYcAbl4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y995c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586636E8" w14:textId="77777777" w:rsidR="0066420A" w:rsidRPr="002D0704" w:rsidRDefault="0066420A" w:rsidP="002D0704">
                        <w:pPr>
                          <w:jc w:val="right"/>
                          <w:rPr>
                            <w:sz w:val="18"/>
                            <w:szCs w:val="24"/>
                            <w:lang w:val="ru-RU"/>
                          </w:rPr>
                        </w:pPr>
                        <w:r w:rsidRPr="002D0704">
                          <w:rPr>
                            <w:rFonts w:ascii="Cambria" w:hAnsi="Cambria" w:cs="Tahoma"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 xml:space="preserve">2. </w:t>
                        </w:r>
                        <w:r w:rsidRPr="002D0704">
                          <w:rPr>
                            <w:rFonts w:ascii="Cambria" w:hAnsi="Cambria" w:cs="Tahoma"/>
                            <w:i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 xml:space="preserve">(в шариатск. зн.) </w:t>
                        </w:r>
                        <w:r w:rsidRPr="002D0704">
                          <w:rPr>
                            <w:rFonts w:ascii="Cambria" w:hAnsi="Cambria" w:cs="Tahoma"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>Удержание души на чем- либо или от чего-либо.</w:t>
                        </w:r>
                      </w:p>
                      <w:p w14:paraId="645540C4" w14:textId="77777777" w:rsidR="0066420A" w:rsidRPr="002D0704" w:rsidRDefault="0066420A" w:rsidP="00334952">
                        <w:pPr>
                          <w:bidi w:val="0"/>
                          <w:rPr>
                            <w:rFonts w:ascii="adwa-assalaf" w:hAnsi="adwa-assalaf" w:cs="adwa-assalaf"/>
                            <w:sz w:val="16"/>
                            <w:lang w:val="fr-FR"/>
                          </w:rPr>
                        </w:pPr>
                      </w:p>
                    </w:txbxContent>
                  </v:textbox>
                </v:rect>
                <v:shape id="AutoShape_x0020_134" o:spid="_x0000_s1149" type="#_x0000_t32" style="position:absolute;left:5186;top:6092;width:3;height:203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UclAb8AAADcAAAADwAAAGRycy9kb3ducmV2LnhtbERPy4rCMBTdC/MP4Q6403SKOLWaFhUH&#10;dOkD15fm2pZpbkoStf79ZCHM8nDeq3IwnXiQ861lBV/TBARxZXXLtYLL+WeSgfABWWNnmRS8yENZ&#10;fIxWmGv75CM9TqEWMYR9jgqaEPpcSl81ZNBPbU8cuZt1BkOErpba4TOGm06mSTKXBluODQ32tG2o&#10;+j3djYLskC5mKW2y4HfV8bW/fh+2tVNq/DmslyACDeFf/HbvtYJFEtfGM/EIyOIP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DUclAb8AAADcAAAADwAAAAAAAAAAAAAAAACh&#10;AgAAZHJzL2Rvd25yZXYueG1sUEsFBgAAAAAEAAQA+QAAAI0DAAAAAA==&#10;" strokecolor="#c67f38">
                  <v:stroke joinstyle="miter"/>
                  <v:shadow on="t" opacity="26213f" origin="-.5,-.5"/>
                </v:shape>
                <v:shape id="AutoShape_x0020_135" o:spid="_x0000_s1150" type="#_x0000_t32" style="position:absolute;left:5187;top:6093;width:14479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guAmsMAAADcAAAADwAAAGRycy9kb3ducmV2LnhtbESPwWrDMBBE74H+g9hCb7FcU1rbiWIa&#10;00JyjFtyXqyNbWKtjKQkzt9XhUKPw8y8YdbVbEZxJecHywqekxQEcWv1wJ2C76/PZQ7CB2SNo2VS&#10;cCcP1eZhscZS2xsf6NqETkQI+xIV9CFMpZS+7cmgT+xEHL2TdQZDlK6T2uEtws0oszR9lQYHjgs9&#10;TlT31J6bi1GQ77PiJaNtHvxHe7jvjm/7unNKPT3O7ysQgebwH/5r77SCIi3g90w8AnLzA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ILgJr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rect id="Rectangle_x0020_670" o:spid="_x0000_s1151" style="position:absolute;left:-1789;top:7828;width:12290;height:884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H3NMwgAA&#10;ANwAAAAPAAAAZHJzL2Rvd25yZXYueG1sRE9Na8JAEL0L/odlhN50Yw6tpq4iitBeWmNKobchO01C&#10;s7Mhu8b033cOBY+P973Zja5VA/Wh8WxguUhAEZfeNlwZ+ChO8xWoEJEttp7JwC8F2G2nkw1m1t84&#10;p+ESKyUhHDI0UMfYZVqHsiaHYeE7YuG+fe8wCuwrbXu8SbhrdZokj9phw9JQY0eHmsqfy9UZaAZM&#10;P5++3t7Ph/ycFsWxexWBMQ+zcf8MKtIY7+J/94s1sF7KfDkjR0Bv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kfc0zCAAAA3AAAAA8AAAAAAAAAAAAAAAAAlwIAAGRycy9kb3du&#10;cmV2LnhtbFBLBQYAAAAABAAEAPUAAACGAwAAAAA=&#10;" strokecolor="#c67f38">
                  <v:shadow on="t" opacity="26213f" origin="-.5,-.5"/>
                  <v:textbox>
                    <w:txbxContent>
                      <w:p w14:paraId="35524970" w14:textId="77777777" w:rsidR="0066420A" w:rsidRPr="002D0704" w:rsidRDefault="0066420A" w:rsidP="002D0704">
                        <w:pPr>
                          <w:jc w:val="right"/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</w:pPr>
                        <w:r w:rsidRPr="002D0704"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  <w:t xml:space="preserve">1. </w:t>
                        </w:r>
                        <w:r w:rsidRPr="002D0704">
                          <w:rPr>
                            <w:rFonts w:ascii="Cambria" w:hAnsi="Cambria"/>
                            <w:i/>
                            <w:sz w:val="18"/>
                            <w:szCs w:val="24"/>
                            <w:lang w:val="ru-RU"/>
                          </w:rPr>
                          <w:t xml:space="preserve">(в язык. зн.) </w:t>
                        </w:r>
                        <w:r w:rsidRPr="002D0704"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  <w:t>Удержание, сдерживание.</w:t>
                        </w:r>
                      </w:p>
                      <w:p w14:paraId="30D80CC7" w14:textId="77777777" w:rsidR="0066420A" w:rsidRPr="002D0704" w:rsidRDefault="0066420A" w:rsidP="009E344E">
                        <w:pPr>
                          <w:bidi w:val="0"/>
                          <w:rPr>
                            <w:rFonts w:ascii="adwa-assalaf" w:hAnsi="adwa-assalaf" w:cs="adwa-assalaf"/>
                            <w:sz w:val="16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4ED2DF4A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ACCF813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455A161" w14:textId="77777777" w:rsidR="00AE0C46" w:rsidRPr="003E5CC3" w:rsidRDefault="00AE0C46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41CF416" w14:textId="77777777" w:rsidR="00AE0C46" w:rsidRPr="003E5CC3" w:rsidRDefault="00AE0C46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5CCAE8F" w14:textId="61D271AA" w:rsidR="00AE0C46" w:rsidRPr="003E5CC3" w:rsidRDefault="00AB6B4F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092AA07" wp14:editId="338DCBDB">
                <wp:simplePos x="0" y="0"/>
                <wp:positionH relativeFrom="margin">
                  <wp:posOffset>90805</wp:posOffset>
                </wp:positionH>
                <wp:positionV relativeFrom="paragraph">
                  <wp:posOffset>298450</wp:posOffset>
                </wp:positionV>
                <wp:extent cx="4619625" cy="409575"/>
                <wp:effectExtent l="78105" t="82550" r="102870" b="104775"/>
                <wp:wrapNone/>
                <wp:docPr id="898" name="Rectangl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625" cy="409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195E8" w14:textId="77777777" w:rsidR="0066420A" w:rsidRPr="002D0704" w:rsidRDefault="004E15AC" w:rsidP="002D0704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>Разделил Имам Ибн Кайим аль-Джаузия</w:t>
                            </w:r>
                            <w:r w:rsidR="0066420A" w:rsidRPr="002D0704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 xml:space="preserve">, </w:t>
                            </w:r>
                            <w:r w:rsidR="0066420A" w:rsidRPr="002D0704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4"/>
                              </w:rPr>
                              <w:sym w:font="KFGQPC Arabic Symbols 01" w:char="F056"/>
                            </w:r>
                            <w:r w:rsidR="0066420A" w:rsidRPr="002D0704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>, терпение на три части:</w:t>
                            </w:r>
                          </w:p>
                          <w:p w14:paraId="7820A0D9" w14:textId="77777777" w:rsidR="0066420A" w:rsidRPr="002D0704" w:rsidRDefault="0066420A" w:rsidP="00314253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20"/>
                                <w:szCs w:val="24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2AA07" id="Rectangle_x0020_624" o:spid="_x0000_s1152" style="position:absolute;left:0;text-align:left;margin-left:7.15pt;margin-top:23.5pt;width:363.75pt;height:32.2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1D4195E8" w14:textId="77777777" w:rsidR="0066420A" w:rsidRPr="002D0704" w:rsidRDefault="004E15AC" w:rsidP="002D0704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20"/>
                          <w:szCs w:val="24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color w:val="C00000"/>
                          <w:sz w:val="20"/>
                          <w:szCs w:val="24"/>
                          <w:lang w:val="ru-RU"/>
                        </w:rPr>
                        <w:t>Разделил Имам Ибн Кайим аль-Джаузия</w:t>
                      </w:r>
                      <w:r w:rsidR="0066420A" w:rsidRPr="002D0704">
                        <w:rPr>
                          <w:rFonts w:ascii="Cambria" w:hAnsi="Cambria" w:cs="ae_AlArabiya"/>
                          <w:color w:val="C00000"/>
                          <w:sz w:val="20"/>
                          <w:szCs w:val="24"/>
                          <w:lang w:val="ru-RU"/>
                        </w:rPr>
                        <w:t xml:space="preserve">, </w:t>
                      </w:r>
                      <w:r w:rsidR="0066420A" w:rsidRPr="002D0704">
                        <w:rPr>
                          <w:rFonts w:ascii="Cambria" w:hAnsi="Cambria" w:cs="ae_AlArabiya"/>
                          <w:color w:val="C00000"/>
                          <w:sz w:val="20"/>
                          <w:szCs w:val="24"/>
                        </w:rPr>
                        <w:sym w:font="KFGQPC Arabic Symbols 01" w:char="F056"/>
                      </w:r>
                      <w:r w:rsidR="0066420A" w:rsidRPr="002D0704">
                        <w:rPr>
                          <w:rFonts w:ascii="Cambria" w:hAnsi="Cambria" w:cs="ae_AlArabiya"/>
                          <w:color w:val="C00000"/>
                          <w:sz w:val="20"/>
                          <w:szCs w:val="24"/>
                          <w:lang w:val="ru-RU"/>
                        </w:rPr>
                        <w:t>, терпение на три части:</w:t>
                      </w:r>
                    </w:p>
                    <w:p w14:paraId="7820A0D9" w14:textId="77777777" w:rsidR="0066420A" w:rsidRPr="002D0704" w:rsidRDefault="0066420A" w:rsidP="00314253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C00000"/>
                          <w:sz w:val="20"/>
                          <w:szCs w:val="24"/>
                          <w:rtl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517121" w14:textId="05B34F7E" w:rsidR="00F1697B" w:rsidRPr="003E5CC3" w:rsidRDefault="00AB6B4F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950080" behindDoc="0" locked="0" layoutInCell="1" allowOverlap="1" wp14:anchorId="4591D291" wp14:editId="56152EDA">
                <wp:simplePos x="0" y="0"/>
                <wp:positionH relativeFrom="column">
                  <wp:posOffset>2390775</wp:posOffset>
                </wp:positionH>
                <wp:positionV relativeFrom="paragraph">
                  <wp:posOffset>346075</wp:posOffset>
                </wp:positionV>
                <wp:extent cx="0" cy="83820"/>
                <wp:effectExtent l="130175" t="130175" r="161925" b="167005"/>
                <wp:wrapNone/>
                <wp:docPr id="897" name="AutoShap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EF0E8" id="AutoShape_x0020_787" o:spid="_x0000_s1026" type="#_x0000_t32" style="position:absolute;margin-left:188.25pt;margin-top:27.25pt;width:0;height:6.6pt;z-index:251950080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647E09E" wp14:editId="4F5976ED">
                <wp:simplePos x="0" y="0"/>
                <wp:positionH relativeFrom="column">
                  <wp:posOffset>3554730</wp:posOffset>
                </wp:positionH>
                <wp:positionV relativeFrom="paragraph">
                  <wp:posOffset>240030</wp:posOffset>
                </wp:positionV>
                <wp:extent cx="677545" cy="1336675"/>
                <wp:effectExtent l="88265" t="86995" r="111760" b="111760"/>
                <wp:wrapNone/>
                <wp:docPr id="896" name="Rectangl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7754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00A6638A" w14:textId="77777777" w:rsidR="0066420A" w:rsidRPr="003D1514" w:rsidRDefault="0066420A" w:rsidP="002D0704">
                            <w:pPr>
                              <w:jc w:val="right"/>
                              <w:rPr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3. Терпение в предопределении.</w:t>
                            </w:r>
                          </w:p>
                          <w:p w14:paraId="0A455D08" w14:textId="77777777" w:rsidR="0066420A" w:rsidRPr="003D1514" w:rsidRDefault="0066420A" w:rsidP="00F70F63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7E09E" id="Rectangle_x0020_711" o:spid="_x0000_s1153" style="position:absolute;left:0;text-align:left;margin-left:279.9pt;margin-top:18.9pt;width:53.35pt;height:105.25pt;rotation:-9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" strokecolor="#c67f38">
                <v:shadow on="t" opacity="26213f" origin="-.5,-.5"/>
                <v:textbox>
                  <w:txbxContent>
                    <w:p w14:paraId="00A6638A" w14:textId="77777777" w:rsidR="0066420A" w:rsidRPr="003D1514" w:rsidRDefault="0066420A" w:rsidP="002D0704">
                      <w:pPr>
                        <w:jc w:val="right"/>
                        <w:rPr>
                          <w:sz w:val="20"/>
                          <w:szCs w:val="18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3. Терпение в предопределении.</w:t>
                      </w:r>
                    </w:p>
                    <w:p w14:paraId="0A455D08" w14:textId="77777777" w:rsidR="0066420A" w:rsidRPr="003D1514" w:rsidRDefault="0066420A" w:rsidP="00F70F63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E80BC02" wp14:editId="0E4CA9D0">
                <wp:simplePos x="0" y="0"/>
                <wp:positionH relativeFrom="column">
                  <wp:posOffset>1969770</wp:posOffset>
                </wp:positionH>
                <wp:positionV relativeFrom="paragraph">
                  <wp:posOffset>186690</wp:posOffset>
                </wp:positionV>
                <wp:extent cx="681990" cy="1447165"/>
                <wp:effectExtent l="88265" t="86995" r="115570" b="120015"/>
                <wp:wrapNone/>
                <wp:docPr id="895" name="Rectangl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1990" cy="144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2B50BE69" w14:textId="77777777" w:rsidR="0066420A" w:rsidRPr="003D1514" w:rsidRDefault="0066420A" w:rsidP="002D0704">
                            <w:pPr>
                              <w:jc w:val="right"/>
                              <w:rPr>
                                <w:sz w:val="20"/>
                                <w:szCs w:val="18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2. Терпение 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u w:val="single"/>
                                <w:shd w:val="clear" w:color="auto" w:fill="FFFFFF"/>
                                <w:lang w:val="ru-RU"/>
                              </w:rPr>
                              <w:t>от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ослушания Аллаха.</w:t>
                            </w:r>
                          </w:p>
                          <w:p w14:paraId="53A58EC2" w14:textId="77777777" w:rsidR="0066420A" w:rsidRPr="003D1514" w:rsidRDefault="0066420A" w:rsidP="00F70F63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0BC02" id="Rectangle_x0020_710" o:spid="_x0000_s1154" style="position:absolute;left:0;text-align:left;margin-left:155.1pt;margin-top:14.7pt;width:53.7pt;height:113.95pt;rotation:-9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" strokecolor="#c67f38">
                <v:shadow on="t" opacity="26213f" origin="-.5,-.5"/>
                <v:textbox>
                  <w:txbxContent>
                    <w:p w14:paraId="2B50BE69" w14:textId="77777777" w:rsidR="0066420A" w:rsidRPr="003D1514" w:rsidRDefault="0066420A" w:rsidP="002D0704">
                      <w:pPr>
                        <w:jc w:val="right"/>
                        <w:rPr>
                          <w:sz w:val="20"/>
                          <w:szCs w:val="18"/>
                        </w:rPr>
                      </w:pP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2. Терпение 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u w:val="single"/>
                          <w:shd w:val="clear" w:color="auto" w:fill="FFFFFF"/>
                          <w:lang w:val="ru-RU"/>
                        </w:rPr>
                        <w:t>от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 ослушания Аллаха.</w:t>
                      </w:r>
                    </w:p>
                    <w:p w14:paraId="53A58EC2" w14:textId="77777777" w:rsidR="0066420A" w:rsidRPr="003D1514" w:rsidRDefault="0066420A" w:rsidP="00F70F63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BB94B73" wp14:editId="2E607EB7">
                <wp:simplePos x="0" y="0"/>
                <wp:positionH relativeFrom="column">
                  <wp:posOffset>389255</wp:posOffset>
                </wp:positionH>
                <wp:positionV relativeFrom="paragraph">
                  <wp:posOffset>177800</wp:posOffset>
                </wp:positionV>
                <wp:extent cx="682625" cy="1469390"/>
                <wp:effectExtent l="85090" t="88265" r="109220" b="118110"/>
                <wp:wrapNone/>
                <wp:docPr id="894" name="Rectangl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2625" cy="146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0C7D0FFF" w14:textId="77777777" w:rsidR="0066420A" w:rsidRPr="003D1514" w:rsidRDefault="0066420A" w:rsidP="002D0704">
                            <w:pPr>
                              <w:jc w:val="right"/>
                              <w:rPr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1. Терпение </w:t>
                            </w:r>
                            <w:r w:rsidRPr="003D151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u w:val="single"/>
                                <w:shd w:val="clear" w:color="auto" w:fill="FFFFFF"/>
                                <w:lang w:val="ru-RU"/>
                              </w:rPr>
                              <w:t>в</w:t>
                            </w:r>
                            <w:r w:rsidRPr="003D151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послушании Аллаху.</w:t>
                            </w:r>
                          </w:p>
                          <w:p w14:paraId="34DB6BCD" w14:textId="77777777" w:rsidR="0066420A" w:rsidRPr="003D1514" w:rsidRDefault="0066420A" w:rsidP="00F1697B">
                            <w:pPr>
                              <w:rPr>
                                <w:sz w:val="20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94B73" id="Rectangle_x0020_709" o:spid="_x0000_s1155" style="position:absolute;left:0;text-align:left;margin-left:30.65pt;margin-top:14pt;width:53.75pt;height:115.7pt;rotation:-9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" strokecolor="#c67f38">
                <v:shadow on="t" opacity="26213f" origin="-.5,-.5"/>
                <v:textbox>
                  <w:txbxContent>
                    <w:p w14:paraId="0C7D0FFF" w14:textId="77777777" w:rsidR="0066420A" w:rsidRPr="003D1514" w:rsidRDefault="0066420A" w:rsidP="002D0704">
                      <w:pPr>
                        <w:jc w:val="right"/>
                        <w:rPr>
                          <w:sz w:val="20"/>
                          <w:szCs w:val="18"/>
                          <w:lang w:val="ru-RU"/>
                        </w:rPr>
                      </w:pP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1. Терпение </w:t>
                      </w:r>
                      <w:r w:rsidRPr="003D151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u w:val="single"/>
                          <w:shd w:val="clear" w:color="auto" w:fill="FFFFFF"/>
                          <w:lang w:val="ru-RU"/>
                        </w:rPr>
                        <w:t>в</w:t>
                      </w:r>
                      <w:r w:rsidRPr="003D1514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 послушании Аллаху.</w:t>
                      </w:r>
                    </w:p>
                    <w:p w14:paraId="34DB6BCD" w14:textId="77777777" w:rsidR="0066420A" w:rsidRPr="003D1514" w:rsidRDefault="0066420A" w:rsidP="00F1697B">
                      <w:pPr>
                        <w:rPr>
                          <w:sz w:val="20"/>
                          <w:szCs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303934" behindDoc="0" locked="0" layoutInCell="1" allowOverlap="1" wp14:anchorId="0E9079DC" wp14:editId="7A9C0957">
                <wp:simplePos x="0" y="0"/>
                <wp:positionH relativeFrom="column">
                  <wp:posOffset>774700</wp:posOffset>
                </wp:positionH>
                <wp:positionV relativeFrom="paragraph">
                  <wp:posOffset>430530</wp:posOffset>
                </wp:positionV>
                <wp:extent cx="0" cy="146050"/>
                <wp:effectExtent l="127000" t="125730" r="165100" b="160020"/>
                <wp:wrapNone/>
                <wp:docPr id="893" name="AutoShap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2C8CD" id="AutoShape_x0020_786" o:spid="_x0000_s1026" type="#_x0000_t32" style="position:absolute;margin-left:61pt;margin-top:33.9pt;width:0;height:11.5pt;flip:x;z-index:251303934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860992" behindDoc="0" locked="0" layoutInCell="1" allowOverlap="1" wp14:anchorId="579FA2CB" wp14:editId="29929863">
                <wp:simplePos x="0" y="0"/>
                <wp:positionH relativeFrom="column">
                  <wp:posOffset>3834765</wp:posOffset>
                </wp:positionH>
                <wp:positionV relativeFrom="paragraph">
                  <wp:posOffset>430530</wp:posOffset>
                </wp:positionV>
                <wp:extent cx="0" cy="146050"/>
                <wp:effectExtent l="126365" t="125730" r="165735" b="160020"/>
                <wp:wrapNone/>
                <wp:docPr id="892" name="AutoShap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C8449" id="AutoShape_x0020_714" o:spid="_x0000_s1026" type="#_x0000_t32" style="position:absolute;margin-left:301.95pt;margin-top:33.9pt;width:0;height:11.5pt;z-index:251860992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2353697" wp14:editId="2D3A1CDD">
                <wp:simplePos x="0" y="0"/>
                <wp:positionH relativeFrom="column">
                  <wp:posOffset>775335</wp:posOffset>
                </wp:positionH>
                <wp:positionV relativeFrom="paragraph">
                  <wp:posOffset>429895</wp:posOffset>
                </wp:positionV>
                <wp:extent cx="3060065" cy="635"/>
                <wp:effectExtent l="127635" t="125095" r="165100" b="166370"/>
                <wp:wrapNone/>
                <wp:docPr id="891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9727F" id="AutoShape_x0020_715" o:spid="_x0000_s1026" type="#_x0000_t32" style="position:absolute;margin-left:61.05pt;margin-top:33.85pt;width:240.95pt;height:.05pt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376DB5E9" w14:textId="0803BF76" w:rsidR="00F1697B" w:rsidRPr="003E5CC3" w:rsidRDefault="00AB6B4F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302909" behindDoc="0" locked="0" layoutInCell="1" allowOverlap="1" wp14:anchorId="6E7C0775" wp14:editId="624EE713">
                <wp:simplePos x="0" y="0"/>
                <wp:positionH relativeFrom="column">
                  <wp:posOffset>2396490</wp:posOffset>
                </wp:positionH>
                <wp:positionV relativeFrom="paragraph">
                  <wp:posOffset>68580</wp:posOffset>
                </wp:positionV>
                <wp:extent cx="0" cy="146050"/>
                <wp:effectExtent l="123190" t="132080" r="168910" b="166370"/>
                <wp:wrapNone/>
                <wp:docPr id="890" name="AutoShap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6E15D" id="AutoShape_x0020_712" o:spid="_x0000_s1026" type="#_x0000_t32" style="position:absolute;margin-left:188.7pt;margin-top:5.4pt;width:0;height:11.5pt;flip:x;z-index:251302909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7371415" wp14:editId="3CE57A39">
                <wp:simplePos x="0" y="0"/>
                <wp:positionH relativeFrom="column">
                  <wp:posOffset>2313940</wp:posOffset>
                </wp:positionH>
                <wp:positionV relativeFrom="paragraph">
                  <wp:posOffset>224790</wp:posOffset>
                </wp:positionV>
                <wp:extent cx="635" cy="285750"/>
                <wp:effectExtent l="129540" t="123190" r="161925" b="162560"/>
                <wp:wrapNone/>
                <wp:docPr id="889" name="AutoShap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F675B" id="AutoShape_x0020_713" o:spid="_x0000_s1026" type="#_x0000_t32" style="position:absolute;margin-left:182.2pt;margin-top:17.7pt;width:.05pt;height:22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06E88AF5" w14:textId="77777777" w:rsidR="00F1697B" w:rsidRPr="003E5CC3" w:rsidRDefault="00F1697B" w:rsidP="0031428C">
      <w:pPr>
        <w:bidi w:val="0"/>
        <w:ind w:hanging="1"/>
        <w:rPr>
          <w:rFonts w:ascii="Times New Roman" w:hAnsi="Times New Roman" w:cs="Times New Roman"/>
          <w:sz w:val="24"/>
          <w:szCs w:val="24"/>
          <w:rtl/>
          <w:lang w:val="fr-FR"/>
        </w:rPr>
      </w:pPr>
    </w:p>
    <w:p w14:paraId="22278E48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28A1940" w14:textId="2AD36C27" w:rsidR="00F1697B" w:rsidRPr="003E5CC3" w:rsidRDefault="00AB6B4F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70A37C8" wp14:editId="02A26398">
                <wp:simplePos x="0" y="0"/>
                <wp:positionH relativeFrom="column">
                  <wp:posOffset>-273050</wp:posOffset>
                </wp:positionH>
                <wp:positionV relativeFrom="paragraph">
                  <wp:posOffset>173355</wp:posOffset>
                </wp:positionV>
                <wp:extent cx="5128895" cy="968375"/>
                <wp:effectExtent l="0" t="0" r="0" b="0"/>
                <wp:wrapNone/>
                <wp:docPr id="1212" name="Rectangl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8895" cy="9683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415B2437" w14:textId="77777777" w:rsidR="0066420A" w:rsidRPr="00904142" w:rsidRDefault="0066420A" w:rsidP="002D0704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После упоминания четырех вопросов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автор, да помилует его Аллах, привел доказательство на них из Корана – суру «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>аль-‘Аср» («Время»).</w:t>
                            </w:r>
                          </w:p>
                          <w:p w14:paraId="60891CE8" w14:textId="77777777" w:rsidR="0066420A" w:rsidRPr="00904142" w:rsidRDefault="0066420A" w:rsidP="002D0704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И автор постоянно  при упоминании чего-либо приводит на это доказательство. Почему?</w:t>
                            </w:r>
                          </w:p>
                          <w:p w14:paraId="0726E2B3" w14:textId="77777777" w:rsidR="0066420A" w:rsidRPr="00904142" w:rsidRDefault="0066420A" w:rsidP="002D0704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9D3AE83" w14:textId="77777777" w:rsidR="0066420A" w:rsidRPr="00904142" w:rsidRDefault="0066420A" w:rsidP="00684D79">
                            <w:pPr>
                              <w:bidi w:val="0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48DACE5A" w14:textId="77777777" w:rsidR="0066420A" w:rsidRPr="00904142" w:rsidRDefault="0066420A" w:rsidP="00684D79">
                            <w:pPr>
                              <w:bidi w:val="0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D2B28CB" w14:textId="77777777" w:rsidR="0066420A" w:rsidRPr="00904142" w:rsidRDefault="0066420A" w:rsidP="00120833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BC89BE8" w14:textId="77777777" w:rsidR="0066420A" w:rsidRPr="00904142" w:rsidRDefault="0066420A" w:rsidP="00120833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11FAE8" w14:textId="77777777" w:rsidR="0066420A" w:rsidRPr="00904142" w:rsidRDefault="0066420A" w:rsidP="00120833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ED37823" w14:textId="77777777" w:rsidR="0066420A" w:rsidRPr="00904142" w:rsidRDefault="0066420A" w:rsidP="002513C4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</w:pPr>
                            <w:r w:rsidRPr="00904142">
                              <w:rPr>
                                <w:rFonts w:ascii="adwa-assalaf" w:hAnsi="adwa-assalaf" w:cs="Times New Roman"/>
                                <w:sz w:val="20"/>
                                <w:szCs w:val="20"/>
                                <w:rtl/>
                              </w:rPr>
                              <w:t>الأوّل</w:t>
                            </w:r>
                            <w:r w:rsidRPr="00904142"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  <w:r w:rsidRPr="00904142">
                              <w:rPr>
                                <w:rFonts w:ascii="adwa-assalaf" w:hAnsi="adwa-assalaf" w:cs="Times New Roman"/>
                                <w:sz w:val="20"/>
                                <w:szCs w:val="20"/>
                                <w:rtl/>
                              </w:rPr>
                              <w:t>حتى يربِّي الطالب على الإتباع لا التقليد</w:t>
                            </w:r>
                            <w:r w:rsidRPr="00904142"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21B4B919" w14:textId="77777777" w:rsidR="0066420A" w:rsidRPr="00904142" w:rsidRDefault="0066420A" w:rsidP="002513C4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adwa-assalaf" w:hAnsi="adwa-assalaf" w:cs="Times New Roman"/>
                                <w:sz w:val="20"/>
                                <w:szCs w:val="20"/>
                                <w:rtl/>
                              </w:rPr>
                              <w:t>الثاني</w:t>
                            </w:r>
                            <w:r w:rsidRPr="00904142"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  <w:r w:rsidRPr="00904142">
                              <w:rPr>
                                <w:rFonts w:ascii="adwa-assalaf" w:hAnsi="adwa-assalaf" w:cs="Times New Roman"/>
                                <w:sz w:val="20"/>
                                <w:szCs w:val="20"/>
                                <w:rtl/>
                              </w:rPr>
                              <w:t>حتى تكون عند الطالب حُجَّة يَردُّ بها على المخالِف</w:t>
                            </w:r>
                            <w:r w:rsidRPr="00904142"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A37C8" id="Rectangle_x0020_623" o:spid="_x0000_s1156" style="position:absolute;left:0;text-align:left;margin-left:-21.5pt;margin-top:13.65pt;width:403.85pt;height:76.2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" filled="f" stroked="f" strokeweight="1pt">
                <v:stroke dashstyle="dash"/>
                <v:textbox>
                  <w:txbxContent>
                    <w:p w14:paraId="415B2437" w14:textId="77777777" w:rsidR="0066420A" w:rsidRPr="00904142" w:rsidRDefault="0066420A" w:rsidP="002D0704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  <w:vertAlign w:val="superscript"/>
                          <w:lang w:val="ru-RU"/>
                        </w:rPr>
                        <w:t>(2)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 xml:space="preserve">После упоминания четырех вопросов </w:t>
                      </w:r>
                      <w:r w:rsidRPr="00904142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автор, да помилует его Аллах, привел доказательство на них из Корана – суру «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>аль-‘Аср» («Время»).</w:t>
                      </w:r>
                    </w:p>
                    <w:p w14:paraId="60891CE8" w14:textId="77777777" w:rsidR="0066420A" w:rsidRPr="00904142" w:rsidRDefault="0066420A" w:rsidP="002D0704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И автор постоянно  при упоминании чего-либо приводит на это доказательство. Почему?</w:t>
                      </w:r>
                    </w:p>
                    <w:p w14:paraId="0726E2B3" w14:textId="77777777" w:rsidR="0066420A" w:rsidRPr="00904142" w:rsidRDefault="0066420A" w:rsidP="002D0704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79D3AE83" w14:textId="77777777" w:rsidR="0066420A" w:rsidRPr="00904142" w:rsidRDefault="0066420A" w:rsidP="00684D79">
                      <w:pPr>
                        <w:bidi w:val="0"/>
                        <w:rPr>
                          <w:rFonts w:ascii="adwa-assalaf" w:hAnsi="adwa-assalaf" w:cs="adwa-assalaf"/>
                          <w:sz w:val="20"/>
                          <w:szCs w:val="20"/>
                          <w:lang w:val="fr-FR"/>
                        </w:rPr>
                      </w:pPr>
                    </w:p>
                    <w:p w14:paraId="48DACE5A" w14:textId="77777777" w:rsidR="0066420A" w:rsidRPr="00904142" w:rsidRDefault="0066420A" w:rsidP="00684D79">
                      <w:pPr>
                        <w:bidi w:val="0"/>
                        <w:rPr>
                          <w:rFonts w:ascii="adwa-assalaf" w:hAnsi="adwa-assalaf" w:cs="adwa-assalaf"/>
                          <w:sz w:val="20"/>
                          <w:szCs w:val="20"/>
                          <w:lang w:val="fr-FR"/>
                        </w:rPr>
                      </w:pPr>
                    </w:p>
                    <w:p w14:paraId="0D2B28CB" w14:textId="77777777" w:rsidR="0066420A" w:rsidRPr="00904142" w:rsidRDefault="0066420A" w:rsidP="00120833">
                      <w:pPr>
                        <w:jc w:val="center"/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</w:pPr>
                    </w:p>
                    <w:p w14:paraId="4BC89BE8" w14:textId="77777777" w:rsidR="0066420A" w:rsidRPr="00904142" w:rsidRDefault="0066420A" w:rsidP="00120833">
                      <w:pPr>
                        <w:jc w:val="center"/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</w:pPr>
                    </w:p>
                    <w:p w14:paraId="6A11FAE8" w14:textId="77777777" w:rsidR="0066420A" w:rsidRPr="00904142" w:rsidRDefault="0066420A" w:rsidP="00120833">
                      <w:pPr>
                        <w:jc w:val="center"/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</w:pPr>
                    </w:p>
                    <w:p w14:paraId="4ED37823" w14:textId="77777777" w:rsidR="0066420A" w:rsidRPr="00904142" w:rsidRDefault="0066420A" w:rsidP="002513C4">
                      <w:pPr>
                        <w:jc w:val="center"/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</w:pPr>
                      <w:r w:rsidRPr="00904142">
                        <w:rPr>
                          <w:rFonts w:ascii="adwa-assalaf" w:hAnsi="adwa-assalaf" w:cs="Times New Roman"/>
                          <w:sz w:val="20"/>
                          <w:szCs w:val="20"/>
                          <w:rtl/>
                        </w:rPr>
                        <w:t>الأوّل</w:t>
                      </w:r>
                      <w:r w:rsidRPr="00904142"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  <w:t xml:space="preserve">: </w:t>
                      </w:r>
                      <w:r w:rsidRPr="00904142">
                        <w:rPr>
                          <w:rFonts w:ascii="adwa-assalaf" w:hAnsi="adwa-assalaf" w:cs="Times New Roman"/>
                          <w:sz w:val="20"/>
                          <w:szCs w:val="20"/>
                          <w:rtl/>
                        </w:rPr>
                        <w:t>حتى يربِّي الطالب على الإتباع لا التقليد</w:t>
                      </w:r>
                      <w:r w:rsidRPr="00904142"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21B4B919" w14:textId="77777777" w:rsidR="0066420A" w:rsidRPr="00904142" w:rsidRDefault="0066420A" w:rsidP="002513C4">
                      <w:pPr>
                        <w:jc w:val="center"/>
                        <w:rPr>
                          <w:rFonts w:ascii="adwa-assalaf" w:hAnsi="adwa-assalaf" w:cs="adwa-assalaf"/>
                          <w:sz w:val="20"/>
                          <w:szCs w:val="20"/>
                          <w:lang w:val="ru-RU"/>
                        </w:rPr>
                      </w:pPr>
                      <w:r w:rsidRPr="00904142">
                        <w:rPr>
                          <w:rFonts w:ascii="adwa-assalaf" w:hAnsi="adwa-assalaf" w:cs="Times New Roman"/>
                          <w:sz w:val="20"/>
                          <w:szCs w:val="20"/>
                          <w:rtl/>
                        </w:rPr>
                        <w:t>الثاني</w:t>
                      </w:r>
                      <w:r w:rsidRPr="00904142"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  <w:t xml:space="preserve">: </w:t>
                      </w:r>
                      <w:r w:rsidRPr="00904142">
                        <w:rPr>
                          <w:rFonts w:ascii="adwa-assalaf" w:hAnsi="adwa-assalaf" w:cs="Times New Roman"/>
                          <w:sz w:val="20"/>
                          <w:szCs w:val="20"/>
                          <w:rtl/>
                        </w:rPr>
                        <w:t>حتى تكون عند الطالب حُجَّة يَردُّ بها على المخالِف</w:t>
                      </w:r>
                      <w:r w:rsidRPr="00904142"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</w:p>
    <w:p w14:paraId="66F795D2" w14:textId="77777777" w:rsidR="00684D79" w:rsidRPr="003E5CC3" w:rsidRDefault="00684D79" w:rsidP="0031428C">
      <w:pPr>
        <w:bidi w:val="0"/>
        <w:rPr>
          <w:rFonts w:ascii="Times New Roman" w:hAnsi="Times New Roman" w:cs="Times New Roman"/>
          <w:sz w:val="16"/>
          <w:szCs w:val="16"/>
          <w:rtl/>
          <w:lang w:val="fr-FR"/>
        </w:rPr>
      </w:pPr>
    </w:p>
    <w:p w14:paraId="433B96DE" w14:textId="77777777" w:rsidR="00684D79" w:rsidRPr="003E5CC3" w:rsidRDefault="00684D79" w:rsidP="0031428C">
      <w:pPr>
        <w:bidi w:val="0"/>
        <w:rPr>
          <w:rFonts w:ascii="Times New Roman" w:hAnsi="Times New Roman" w:cs="Times New Roman"/>
          <w:sz w:val="16"/>
          <w:szCs w:val="16"/>
          <w:rtl/>
          <w:lang w:val="fr-FR"/>
        </w:rPr>
      </w:pPr>
    </w:p>
    <w:p w14:paraId="6017ACF8" w14:textId="77777777" w:rsidR="008C1E31" w:rsidRPr="003E5CC3" w:rsidRDefault="008C1E31" w:rsidP="0031428C">
      <w:pPr>
        <w:bidi w:val="0"/>
        <w:rPr>
          <w:rFonts w:ascii="Times New Roman" w:hAnsi="Times New Roman" w:cs="Times New Roman"/>
          <w:sz w:val="16"/>
          <w:szCs w:val="16"/>
          <w:rtl/>
          <w:lang w:val="fr-FR"/>
        </w:rPr>
      </w:pPr>
    </w:p>
    <w:p w14:paraId="07539CA2" w14:textId="33F25BBE" w:rsidR="00F1697B" w:rsidRPr="003E5CC3" w:rsidRDefault="00AB6B4F" w:rsidP="0031428C">
      <w:pPr>
        <w:bidi w:val="0"/>
        <w:rPr>
          <w:rFonts w:ascii="Times New Roman" w:hAnsi="Times New Roman" w:cs="Times New Roman"/>
          <w:sz w:val="16"/>
          <w:szCs w:val="16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E0AB871" wp14:editId="2D2307E3">
                <wp:simplePos x="0" y="0"/>
                <wp:positionH relativeFrom="column">
                  <wp:posOffset>1549400</wp:posOffset>
                </wp:positionH>
                <wp:positionV relativeFrom="paragraph">
                  <wp:posOffset>200025</wp:posOffset>
                </wp:positionV>
                <wp:extent cx="1243330" cy="1303655"/>
                <wp:effectExtent l="83820" t="90805" r="111125" b="113665"/>
                <wp:wrapNone/>
                <wp:docPr id="887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243330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4E5929E7" w14:textId="77777777" w:rsidR="0066420A" w:rsidRPr="003D1514" w:rsidRDefault="0066420A" w:rsidP="002D0704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18"/>
                                <w:lang w:val="ru-RU"/>
                              </w:rPr>
                              <w:t xml:space="preserve">2. Чтобы у студента был довод, который он может привести при споре. </w:t>
                            </w:r>
                          </w:p>
                          <w:p w14:paraId="4DA9557D" w14:textId="77777777" w:rsidR="0066420A" w:rsidRPr="003D1514" w:rsidRDefault="0066420A" w:rsidP="000E70F0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AB871" id="Rectangle_x0020_142" o:spid="_x0000_s1157" style="position:absolute;margin-left:122pt;margin-top:15.75pt;width:97.9pt;height:102.65pt;rotation:-90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" strokecolor="#c67f38">
                <v:shadow on="t" opacity="26213f" origin="-.5,-.5"/>
                <v:textbox>
                  <w:txbxContent>
                    <w:p w14:paraId="4E5929E7" w14:textId="77777777" w:rsidR="0066420A" w:rsidRPr="003D1514" w:rsidRDefault="0066420A" w:rsidP="002D0704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20"/>
                          <w:szCs w:val="18"/>
                          <w:lang w:val="ru-RU"/>
                        </w:rPr>
                      </w:pPr>
                      <w:r w:rsidRPr="003D1514">
                        <w:rPr>
                          <w:rFonts w:ascii="Cambria" w:hAnsi="Cambria"/>
                          <w:color w:val="000000" w:themeColor="text1"/>
                          <w:sz w:val="20"/>
                          <w:szCs w:val="18"/>
                          <w:lang w:val="ru-RU"/>
                        </w:rPr>
                        <w:t xml:space="preserve">2. Чтобы у студента был довод, который он может привести при споре. </w:t>
                      </w:r>
                    </w:p>
                    <w:p w14:paraId="4DA9557D" w14:textId="77777777" w:rsidR="0066420A" w:rsidRPr="003D1514" w:rsidRDefault="0066420A" w:rsidP="000E70F0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931648" behindDoc="0" locked="0" layoutInCell="1" allowOverlap="1" wp14:anchorId="6C529726" wp14:editId="525F6857">
                <wp:simplePos x="0" y="0"/>
                <wp:positionH relativeFrom="column">
                  <wp:posOffset>2328545</wp:posOffset>
                </wp:positionH>
                <wp:positionV relativeFrom="paragraph">
                  <wp:posOffset>97155</wp:posOffset>
                </wp:positionV>
                <wp:extent cx="0" cy="132715"/>
                <wp:effectExtent l="131445" t="122555" r="160655" b="163830"/>
                <wp:wrapNone/>
                <wp:docPr id="886" name="AutoShap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CDBB9" id="AutoShape_x0020_781" o:spid="_x0000_s1026" type="#_x0000_t32" style="position:absolute;margin-left:183.35pt;margin-top:7.65pt;width:0;height:10.45pt;z-index:251931648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77D6D50" wp14:editId="2070BAFE">
                <wp:simplePos x="0" y="0"/>
                <wp:positionH relativeFrom="column">
                  <wp:posOffset>3125470</wp:posOffset>
                </wp:positionH>
                <wp:positionV relativeFrom="paragraph">
                  <wp:posOffset>69215</wp:posOffset>
                </wp:positionV>
                <wp:extent cx="1242060" cy="1575435"/>
                <wp:effectExtent l="88265" t="83820" r="114300" b="109220"/>
                <wp:wrapNone/>
                <wp:docPr id="885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242060" cy="157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0F597BCE" w14:textId="77777777" w:rsidR="0066420A" w:rsidRPr="003D1514" w:rsidRDefault="0066420A" w:rsidP="002D0704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18"/>
                                <w:lang w:val="ru-RU"/>
                              </w:rPr>
                              <w:t xml:space="preserve">3. Чтобы студент мог правильным способом извлекать шариатские установления  </w:t>
                            </w:r>
                          </w:p>
                          <w:p w14:paraId="76EF37B8" w14:textId="77777777" w:rsidR="0066420A" w:rsidRPr="003D1514" w:rsidRDefault="0066420A" w:rsidP="00F70F63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D6D50" id="Rectangle_x0020_143" o:spid="_x0000_s1158" style="position:absolute;margin-left:246.1pt;margin-top:5.45pt;width:97.8pt;height:124.05pt;rotation:-9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" strokecolor="#c67f38">
                <v:shadow on="t" opacity="26213f" origin="-.5,-.5"/>
                <v:textbox>
                  <w:txbxContent>
                    <w:p w14:paraId="0F597BCE" w14:textId="77777777" w:rsidR="0066420A" w:rsidRPr="003D1514" w:rsidRDefault="0066420A" w:rsidP="002D0704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20"/>
                          <w:szCs w:val="18"/>
                          <w:lang w:val="ru-RU"/>
                        </w:rPr>
                      </w:pPr>
                      <w:r w:rsidRPr="003D1514">
                        <w:rPr>
                          <w:rFonts w:ascii="Cambria" w:hAnsi="Cambria"/>
                          <w:color w:val="000000" w:themeColor="text1"/>
                          <w:sz w:val="20"/>
                          <w:szCs w:val="18"/>
                          <w:lang w:val="ru-RU"/>
                        </w:rPr>
                        <w:t xml:space="preserve">3. Чтобы студент мог правильным способом извлекать шариатские установления  </w:t>
                      </w:r>
                    </w:p>
                    <w:p w14:paraId="76EF37B8" w14:textId="77777777" w:rsidR="0066420A" w:rsidRPr="003D1514" w:rsidRDefault="0066420A" w:rsidP="00F70F63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927552" behindDoc="0" locked="0" layoutInCell="1" allowOverlap="1" wp14:anchorId="61D76E1A" wp14:editId="00AC00E5">
                <wp:simplePos x="0" y="0"/>
                <wp:positionH relativeFrom="column">
                  <wp:posOffset>894080</wp:posOffset>
                </wp:positionH>
                <wp:positionV relativeFrom="paragraph">
                  <wp:posOffset>98425</wp:posOffset>
                </wp:positionV>
                <wp:extent cx="2802255" cy="0"/>
                <wp:effectExtent l="132080" t="123825" r="164465" b="168275"/>
                <wp:wrapNone/>
                <wp:docPr id="884" name="AutoShap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2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084B5" id="AutoShape_x0020_780" o:spid="_x0000_s1026" type="#_x0000_t32" style="position:absolute;margin-left:70.4pt;margin-top:7.75pt;width:220.65pt;height:0;z-index:25192755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924480" behindDoc="0" locked="0" layoutInCell="1" allowOverlap="1" wp14:anchorId="20A7C5B2" wp14:editId="54B719B2">
                <wp:simplePos x="0" y="0"/>
                <wp:positionH relativeFrom="column">
                  <wp:posOffset>3689985</wp:posOffset>
                </wp:positionH>
                <wp:positionV relativeFrom="paragraph">
                  <wp:posOffset>107315</wp:posOffset>
                </wp:positionV>
                <wp:extent cx="0" cy="189230"/>
                <wp:effectExtent l="121285" t="132715" r="170815" b="160655"/>
                <wp:wrapNone/>
                <wp:docPr id="883" name="AutoShap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BF22A" id="AutoShape_x0020_779" o:spid="_x0000_s1026" type="#_x0000_t32" style="position:absolute;margin-left:290.55pt;margin-top:8.45pt;width:0;height:14.9pt;z-index:251924480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923456" behindDoc="0" locked="0" layoutInCell="1" allowOverlap="1" wp14:anchorId="5F5806DE" wp14:editId="57B5E5AB">
                <wp:simplePos x="0" y="0"/>
                <wp:positionH relativeFrom="column">
                  <wp:posOffset>894080</wp:posOffset>
                </wp:positionH>
                <wp:positionV relativeFrom="paragraph">
                  <wp:posOffset>107315</wp:posOffset>
                </wp:positionV>
                <wp:extent cx="0" cy="120650"/>
                <wp:effectExtent l="132080" t="132715" r="160020" b="165735"/>
                <wp:wrapNone/>
                <wp:docPr id="882" name="AutoShap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0E1F1" id="AutoShape_x0020_778" o:spid="_x0000_s1026" type="#_x0000_t32" style="position:absolute;margin-left:70.4pt;margin-top:8.45pt;width:0;height:9.5pt;z-index:251923456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F0C5E3F" wp14:editId="3C76DE1D">
                <wp:simplePos x="0" y="0"/>
                <wp:positionH relativeFrom="column">
                  <wp:posOffset>81915</wp:posOffset>
                </wp:positionH>
                <wp:positionV relativeFrom="paragraph">
                  <wp:posOffset>133350</wp:posOffset>
                </wp:positionV>
                <wp:extent cx="1256030" cy="1421130"/>
                <wp:effectExtent l="88265" t="88900" r="116205" b="115570"/>
                <wp:wrapNone/>
                <wp:docPr id="881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256030" cy="142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0261F2D6" w14:textId="77777777" w:rsidR="0066420A" w:rsidRPr="003D1514" w:rsidRDefault="0066420A" w:rsidP="002D0704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color w:val="000000" w:themeColor="text1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D1514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18"/>
                                <w:lang w:val="ru-RU"/>
                              </w:rPr>
                              <w:t xml:space="preserve">1. Чтобы приучить студента следовать за доказательствами, без слепого следования              </w:t>
                            </w:r>
                            <w:r w:rsidRPr="003D1514">
                              <w:rPr>
                                <w:rFonts w:ascii="Cambria" w:hAnsi="Cambria"/>
                                <w:i/>
                                <w:color w:val="000000" w:themeColor="text1"/>
                                <w:sz w:val="20"/>
                                <w:szCs w:val="18"/>
                                <w:lang w:val="ru-RU"/>
                              </w:rPr>
                              <w:t>(«ат-таклид»)</w:t>
                            </w:r>
                          </w:p>
                          <w:p w14:paraId="02ADA7F4" w14:textId="77777777" w:rsidR="0066420A" w:rsidRPr="003D1514" w:rsidRDefault="0066420A" w:rsidP="00F70F63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C5E3F" id="Rectangle_x0020_144" o:spid="_x0000_s1159" style="position:absolute;margin-left:6.45pt;margin-top:10.5pt;width:98.9pt;height:111.9pt;rotation:-90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" strokecolor="#c67f38">
                <v:shadow on="t" opacity="26213f" origin="-.5,-.5"/>
                <v:textbox>
                  <w:txbxContent>
                    <w:p w14:paraId="0261F2D6" w14:textId="77777777" w:rsidR="0066420A" w:rsidRPr="003D1514" w:rsidRDefault="0066420A" w:rsidP="002D0704">
                      <w:pPr>
                        <w:jc w:val="center"/>
                        <w:rPr>
                          <w:rFonts w:ascii="Cambria" w:hAnsi="Cambria"/>
                          <w:i/>
                          <w:color w:val="000000" w:themeColor="text1"/>
                          <w:sz w:val="20"/>
                          <w:szCs w:val="18"/>
                          <w:lang w:val="ru-RU"/>
                        </w:rPr>
                      </w:pPr>
                      <w:r w:rsidRPr="003D1514">
                        <w:rPr>
                          <w:rFonts w:ascii="Cambria" w:hAnsi="Cambria"/>
                          <w:color w:val="000000" w:themeColor="text1"/>
                          <w:sz w:val="20"/>
                          <w:szCs w:val="18"/>
                          <w:lang w:val="ru-RU"/>
                        </w:rPr>
                        <w:t xml:space="preserve">1. Чтобы приучить студента следовать за доказательствами, без слепого следования              </w:t>
                      </w:r>
                      <w:r w:rsidRPr="003D1514">
                        <w:rPr>
                          <w:rFonts w:ascii="Cambria" w:hAnsi="Cambria"/>
                          <w:i/>
                          <w:color w:val="000000" w:themeColor="text1"/>
                          <w:sz w:val="20"/>
                          <w:szCs w:val="18"/>
                          <w:lang w:val="ru-RU"/>
                        </w:rPr>
                        <w:t>(«ат-таклид»)</w:t>
                      </w:r>
                    </w:p>
                    <w:p w14:paraId="02ADA7F4" w14:textId="77777777" w:rsidR="0066420A" w:rsidRPr="003D1514" w:rsidRDefault="0066420A" w:rsidP="00F70F63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ACB3F7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580DEA6" w14:textId="77777777" w:rsidR="00F1697B" w:rsidRDefault="00F1697B" w:rsidP="0031428C">
      <w:pPr>
        <w:bidi w:val="0"/>
        <w:spacing w:after="0" w:line="214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BEA70ED" w14:textId="77777777" w:rsidR="00F1697B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BFB2024" w14:textId="77777777" w:rsidR="007127CD" w:rsidRPr="007127CD" w:rsidRDefault="007127CD" w:rsidP="007127CD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ru-RU"/>
        </w:rPr>
      </w:pPr>
    </w:p>
    <w:p w14:paraId="6C0D026E" w14:textId="5F38F356" w:rsidR="00F1697B" w:rsidRPr="003E5CC3" w:rsidRDefault="00AB6B4F" w:rsidP="0031428C">
      <w:pPr>
        <w:tabs>
          <w:tab w:val="left" w:pos="931"/>
        </w:tabs>
        <w:bidi w:val="0"/>
        <w:jc w:val="center"/>
        <w:rPr>
          <w:rFonts w:ascii="Times New Roman" w:hAnsi="Times New Roman" w:cs="Times New Roman"/>
          <w:b/>
          <w:sz w:val="36"/>
          <w:szCs w:val="36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8886A6F" wp14:editId="578D350C">
                <wp:simplePos x="0" y="0"/>
                <wp:positionH relativeFrom="column">
                  <wp:posOffset>-10795</wp:posOffset>
                </wp:positionH>
                <wp:positionV relativeFrom="paragraph">
                  <wp:posOffset>-344805</wp:posOffset>
                </wp:positionV>
                <wp:extent cx="2436495" cy="4742180"/>
                <wp:effectExtent l="0" t="0" r="0" b="7620"/>
                <wp:wrapNone/>
                <wp:docPr id="1210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6495" cy="47421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4A96F73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Смысл слов Имама аш-Шафи’и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</w:rPr>
                              <w:sym w:font="KFGQPC Arabic Symbols 01" w:char="F056"/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, что одной это суры достаточно в качестве довода для творений на эти четыре вопроса, т.е. чтобы они:</w:t>
                            </w:r>
                          </w:p>
                          <w:p w14:paraId="63254E51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- изучали, </w:t>
                            </w:r>
                          </w:p>
                          <w:p w14:paraId="293A5477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- совершали дела, </w:t>
                            </w:r>
                          </w:p>
                          <w:p w14:paraId="3DC7274E" w14:textId="77777777" w:rsidR="0066420A" w:rsidRPr="00904142" w:rsidRDefault="00F47EA9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- призывали к этому</w:t>
                            </w:r>
                            <w:r w:rsidR="0066420A"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,</w:t>
                            </w:r>
                          </w:p>
                          <w:p w14:paraId="1C3BBF84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- проявляли терпение на этом пути. </w:t>
                            </w:r>
                          </w:p>
                          <w:p w14:paraId="3B2EFF2C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А что же касается всего Корана, то весь Коран является доводом.</w:t>
                            </w:r>
                          </w:p>
                          <w:p w14:paraId="15001B1F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01D2976" w14:textId="77777777" w:rsidR="0066420A" w:rsidRPr="00904142" w:rsidRDefault="0066420A" w:rsidP="00315CBF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Выделил отдельную главу </w:t>
                            </w:r>
                            <w:r w:rsidR="00315CBF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предводитель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верующих в хадисе  Имам аль-Бухари,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</w:rPr>
                              <w:sym w:font="KFGQPC Arabic Symbols 01" w:char="F056"/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, в своей книге 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«Сахих аль-Бухари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»  под названием: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br/>
                            </w:r>
                            <w:r w:rsidRPr="00904142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 xml:space="preserve">«Глава: Знание прежде слов и дел» </w:t>
                            </w:r>
                          </w:p>
                          <w:p w14:paraId="39CC6C5C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И упомянул доказательство необходимости знаний прежде слов и дел.</w:t>
                            </w:r>
                          </w:p>
                          <w:p w14:paraId="7265CCC0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И не является правильным совершать дела без знаний, иначе в этом будет уподобление христианам. </w:t>
                            </w:r>
                          </w:p>
                          <w:p w14:paraId="466CDEF5" w14:textId="77777777" w:rsidR="0066420A" w:rsidRPr="00904142" w:rsidRDefault="0066420A" w:rsidP="008E7C7A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14:paraId="59B2248F" w14:textId="77777777" w:rsidR="0066420A" w:rsidRPr="00904142" w:rsidRDefault="0066420A" w:rsidP="00334952">
                            <w:pPr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86A6F" id="Rectangle_x0020_626" o:spid="_x0000_s1160" style="position:absolute;left:0;text-align:left;margin-left:-.85pt;margin-top:-27.1pt;width:191.85pt;height:373.4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" filled="f" stroked="f" strokeweight="1pt">
                <v:stroke dashstyle="dash"/>
                <v:textbox>
                  <w:txbxContent>
                    <w:p w14:paraId="34A96F73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  <w:vertAlign w:val="superscript"/>
                          <w:lang w:val="ru-RU"/>
                        </w:rPr>
                        <w:t>(1)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Смысл слов Имама аш-Шафи’и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, 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</w:rPr>
                        <w:sym w:font="KFGQPC Arabic Symbols 01" w:char="F056"/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, что одной это суры достаточно в качестве довода для творений на эти четыре вопроса, т.е. чтобы они:</w:t>
                      </w:r>
                    </w:p>
                    <w:p w14:paraId="63254E51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- изучали, </w:t>
                      </w:r>
                    </w:p>
                    <w:p w14:paraId="293A5477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- совершали дела, </w:t>
                      </w:r>
                    </w:p>
                    <w:p w14:paraId="3DC7274E" w14:textId="77777777" w:rsidR="0066420A" w:rsidRPr="00904142" w:rsidRDefault="00F47EA9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- призывали к этому</w:t>
                      </w:r>
                      <w:r w:rsidR="0066420A"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,</w:t>
                      </w:r>
                    </w:p>
                    <w:p w14:paraId="1C3BBF84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- проявляли терпение на этом пути. </w:t>
                      </w:r>
                    </w:p>
                    <w:p w14:paraId="3B2EFF2C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А что же касается всего Корана, то весь Коран является доводом.</w:t>
                      </w:r>
                    </w:p>
                    <w:p w14:paraId="15001B1F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401D2976" w14:textId="77777777" w:rsidR="0066420A" w:rsidRPr="00904142" w:rsidRDefault="0066420A" w:rsidP="00315CBF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  <w:vertAlign w:val="superscript"/>
                          <w:lang w:val="ru-RU"/>
                        </w:rPr>
                        <w:t>(2)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Выделил отдельную главу </w:t>
                      </w:r>
                      <w:r w:rsidR="00315CBF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предводитель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верующих в хадисе  Имам аль-Бухари, 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</w:rPr>
                        <w:sym w:font="KFGQPC Arabic Symbols 01" w:char="F056"/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, в своей книге 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«Сахих аль-Бухари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»  под названием: 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br/>
                      </w:r>
                      <w:r w:rsidRPr="00904142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 xml:space="preserve">«Глава: Знание прежде слов и дел» </w:t>
                      </w:r>
                    </w:p>
                    <w:p w14:paraId="39CC6C5C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И упомянул доказательство необходимости знаний прежде слов и дел.</w:t>
                      </w:r>
                    </w:p>
                    <w:p w14:paraId="7265CCC0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И не является правильным совершать дела без знаний, иначе в этом будет уподобление христианам. </w:t>
                      </w:r>
                    </w:p>
                    <w:p w14:paraId="466CDEF5" w14:textId="77777777" w:rsidR="0066420A" w:rsidRPr="00904142" w:rsidRDefault="0066420A" w:rsidP="008E7C7A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</w:p>
                    <w:p w14:paraId="59B2248F" w14:textId="77777777" w:rsidR="0066420A" w:rsidRPr="00904142" w:rsidRDefault="0066420A" w:rsidP="00334952">
                      <w:pPr>
                        <w:bidi w:val="0"/>
                        <w:jc w:val="both"/>
                        <w:rPr>
                          <w:rFonts w:ascii="adwa-assalaf" w:hAnsi="adwa-assalaf" w:cs="adwa-assalaf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467EC1C" wp14:editId="5C16E59C">
                <wp:simplePos x="0" y="0"/>
                <wp:positionH relativeFrom="column">
                  <wp:posOffset>2575560</wp:posOffset>
                </wp:positionH>
                <wp:positionV relativeFrom="paragraph">
                  <wp:posOffset>-344805</wp:posOffset>
                </wp:positionV>
                <wp:extent cx="2298065" cy="4295140"/>
                <wp:effectExtent l="25400" t="25400" r="38735" b="48260"/>
                <wp:wrapNone/>
                <wp:docPr id="1209" name="Rectangl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065" cy="429514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D4A2725" w14:textId="77777777" w:rsidR="0066420A" w:rsidRPr="002D0704" w:rsidRDefault="0066420A" w:rsidP="002D07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Имам аш-Шафи’и, </w:t>
                            </w: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</w:rPr>
                              <w:sym w:font="KFGQPC Arabic Symbols 01" w:char="F056"/>
                            </w: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, сказал: </w:t>
                            </w:r>
                          </w:p>
                          <w:p w14:paraId="00CC9C59" w14:textId="77777777" w:rsidR="0066420A" w:rsidRPr="002D0704" w:rsidRDefault="0066420A" w:rsidP="002D07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2D0704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"Если бы Аллах не ниспосылал людям другого довода, кроме этой суры, то ее было бы для них достаточно". </w:t>
                            </w:r>
                            <w:r w:rsidRPr="002D0704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4496B702" w14:textId="77777777" w:rsidR="0066420A" w:rsidRPr="002D0704" w:rsidRDefault="0066420A" w:rsidP="002D07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64F795CD" w14:textId="77777777" w:rsidR="0066420A" w:rsidRPr="002D0704" w:rsidRDefault="0066420A" w:rsidP="002D07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Имам аль-Бухари, </w:t>
                            </w:r>
                            <w:r w:rsidRPr="008E7C7A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</w:rPr>
                              <w:sym w:font="KFGQPC Arabic Symbols 01" w:char="F056"/>
                            </w: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, в своем Сборнике хадисов «ас-Сахих» сказал:</w:t>
                            </w:r>
                          </w:p>
                          <w:p w14:paraId="093AC91F" w14:textId="77777777" w:rsidR="0066420A" w:rsidRPr="002D0704" w:rsidRDefault="0066420A" w:rsidP="002D07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2D0704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«Глава: « Знание прежде слов и дел».</w:t>
                            </w:r>
                          </w:p>
                          <w:p w14:paraId="2F42501A" w14:textId="77777777" w:rsidR="0066420A" w:rsidRPr="002D0704" w:rsidRDefault="0066420A" w:rsidP="002D07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2D0704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Доказательством являются Слова Всевышнего</w:t>
                            </w: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: </w:t>
                            </w:r>
                          </w:p>
                          <w:p w14:paraId="1E07C4DF" w14:textId="77777777" w:rsidR="0066420A" w:rsidRPr="002D0704" w:rsidRDefault="0066420A" w:rsidP="002D07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2D0704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«Знай же, что нет божества, достойного поклонения, кроме Аллаха, и проси прощения за свой грех» (47:19</w:t>
                            </w: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). </w:t>
                            </w:r>
                          </w:p>
                          <w:p w14:paraId="2B18672B" w14:textId="77777777" w:rsidR="0066420A" w:rsidRPr="002D0704" w:rsidRDefault="0066420A" w:rsidP="002D07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Cs w:val="24"/>
                                <w:vertAlign w:val="superscript"/>
                                <w:lang w:val="ru-RU"/>
                              </w:rPr>
                            </w:pP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И начал со знаний прежде слов и дел</w:t>
                            </w:r>
                            <w:r w:rsidRPr="002D0704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2D070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623AB363" w14:textId="77777777" w:rsidR="0066420A" w:rsidRPr="002D0704" w:rsidRDefault="0066420A" w:rsidP="00FC06CB">
                            <w:pPr>
                              <w:bidi w:val="0"/>
                              <w:rPr>
                                <w:sz w:val="20"/>
                                <w:szCs w:val="24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7EC1C" id="Rectangle_x0020_591" o:spid="_x0000_s1161" style="position:absolute;left:0;text-align:left;margin-left:202.8pt;margin-top:-27.1pt;width:180.95pt;height:338.2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" filled="f" strokecolor="#c67f38" strokeweight="5pt">
                <v:stroke linestyle="thickThin"/>
                <v:textbox>
                  <w:txbxContent>
                    <w:p w14:paraId="5D4A2725" w14:textId="77777777" w:rsidR="0066420A" w:rsidRPr="002D0704" w:rsidRDefault="0066420A" w:rsidP="002D07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Имам аш-Шафи’и, </w:t>
                      </w: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</w:rPr>
                        <w:sym w:font="KFGQPC Arabic Symbols 01" w:char="F056"/>
                      </w: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, сказал: </w:t>
                      </w:r>
                    </w:p>
                    <w:p w14:paraId="00CC9C59" w14:textId="77777777" w:rsidR="0066420A" w:rsidRPr="002D0704" w:rsidRDefault="0066420A" w:rsidP="002D07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2D0704"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"Если бы Аллах не ниспосылал людям другого довода, кроме этой суры, то ее было бы для них достаточно". </w:t>
                      </w:r>
                      <w:r w:rsidRPr="002D0704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4496B702" w14:textId="77777777" w:rsidR="0066420A" w:rsidRPr="002D0704" w:rsidRDefault="0066420A" w:rsidP="002D07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64F795CD" w14:textId="77777777" w:rsidR="0066420A" w:rsidRPr="002D0704" w:rsidRDefault="0066420A" w:rsidP="002D07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Имам аль-Бухари, </w:t>
                      </w:r>
                      <w:r w:rsidRPr="008E7C7A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</w:rPr>
                        <w:sym w:font="KFGQPC Arabic Symbols 01" w:char="F056"/>
                      </w: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, в своем Сборнике хадисов «ас-Сахих» сказал:</w:t>
                      </w:r>
                    </w:p>
                    <w:p w14:paraId="093AC91F" w14:textId="77777777" w:rsidR="0066420A" w:rsidRPr="002D0704" w:rsidRDefault="0066420A" w:rsidP="002D07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2D0704"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«Глава: « Знание прежде слов и дел».</w:t>
                      </w:r>
                    </w:p>
                    <w:p w14:paraId="2F42501A" w14:textId="77777777" w:rsidR="0066420A" w:rsidRPr="002D0704" w:rsidRDefault="0066420A" w:rsidP="002D07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2D0704"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Доказательством являются Слова Всевышнего</w:t>
                      </w: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: </w:t>
                      </w:r>
                    </w:p>
                    <w:p w14:paraId="1E07C4DF" w14:textId="77777777" w:rsidR="0066420A" w:rsidRPr="002D0704" w:rsidRDefault="0066420A" w:rsidP="002D07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2D0704"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«Знай же, что нет божества, достойного поклонения, кроме Аллаха, и проси прощения за свой грех» (47:19</w:t>
                      </w: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). </w:t>
                      </w:r>
                    </w:p>
                    <w:p w14:paraId="2B18672B" w14:textId="77777777" w:rsidR="0066420A" w:rsidRPr="002D0704" w:rsidRDefault="0066420A" w:rsidP="002D0704">
                      <w:pPr>
                        <w:spacing w:after="0" w:line="214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Cs w:val="24"/>
                          <w:vertAlign w:val="superscript"/>
                          <w:lang w:val="ru-RU"/>
                        </w:rPr>
                      </w:pP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И начал со знаний прежде слов и дел</w:t>
                      </w:r>
                      <w:r w:rsidRPr="002D0704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  <w:r w:rsidRPr="002D070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623AB363" w14:textId="77777777" w:rsidR="0066420A" w:rsidRPr="002D0704" w:rsidRDefault="0066420A" w:rsidP="00FC06CB">
                      <w:pPr>
                        <w:bidi w:val="0"/>
                        <w:rPr>
                          <w:sz w:val="20"/>
                          <w:szCs w:val="24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A2331D1" w14:textId="15A9ADC4" w:rsidR="00F1697B" w:rsidRPr="003E5CC3" w:rsidRDefault="00AB6B4F" w:rsidP="0031428C">
      <w:pPr>
        <w:tabs>
          <w:tab w:val="left" w:pos="931"/>
          <w:tab w:val="left" w:pos="3236"/>
          <w:tab w:val="center" w:pos="3614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1D9A218" wp14:editId="0DEE9A7F">
                <wp:simplePos x="0" y="0"/>
                <wp:positionH relativeFrom="column">
                  <wp:posOffset>90805</wp:posOffset>
                </wp:positionH>
                <wp:positionV relativeFrom="paragraph">
                  <wp:posOffset>-658495</wp:posOffset>
                </wp:positionV>
                <wp:extent cx="2436495" cy="1908175"/>
                <wp:effectExtent l="0" t="0" r="0" b="0"/>
                <wp:wrapNone/>
                <wp:docPr id="1208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6495" cy="19081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565F802" w14:textId="77777777" w:rsidR="0066420A" w:rsidRPr="008C365C" w:rsidRDefault="0066420A" w:rsidP="00F1697B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9A218" id="Rectangle_x0020_625" o:spid="_x0000_s1162" style="position:absolute;margin-left:7.15pt;margin-top:-51.8pt;width:191.85pt;height:150.2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" filled="f" stroked="f" strokeweight="1pt">
                <v:stroke dashstyle="dash"/>
                <v:textbox>
                  <w:txbxContent>
                    <w:p w14:paraId="1565F802" w14:textId="77777777" w:rsidR="0066420A" w:rsidRPr="008C365C" w:rsidRDefault="0066420A" w:rsidP="00F1697B">
                      <w:pPr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1697B" w:rsidRPr="003E5CC3">
        <w:rPr>
          <w:rFonts w:ascii="Times New Roman" w:hAnsi="Times New Roman" w:cs="Times New Roman"/>
          <w:sz w:val="28"/>
          <w:szCs w:val="28"/>
          <w:rtl/>
          <w:lang w:val="fr-FR"/>
        </w:rPr>
        <w:tab/>
      </w:r>
      <w:r w:rsidR="00F1697B" w:rsidRPr="003E5CC3">
        <w:rPr>
          <w:rFonts w:ascii="Times New Roman" w:hAnsi="Times New Roman" w:cs="Times New Roman"/>
          <w:sz w:val="28"/>
          <w:szCs w:val="28"/>
          <w:rtl/>
          <w:lang w:val="fr-FR"/>
        </w:rPr>
        <w:tab/>
      </w:r>
    </w:p>
    <w:p w14:paraId="433B0281" w14:textId="77777777" w:rsidR="00F1697B" w:rsidRPr="003E5CC3" w:rsidRDefault="00F1697B" w:rsidP="0031428C">
      <w:pPr>
        <w:tabs>
          <w:tab w:val="left" w:pos="931"/>
          <w:tab w:val="left" w:pos="3236"/>
          <w:tab w:val="center" w:pos="3614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9DBF810" w14:textId="77777777" w:rsidR="00F1697B" w:rsidRPr="003E5CC3" w:rsidRDefault="00F1697B" w:rsidP="0031428C">
      <w:pPr>
        <w:tabs>
          <w:tab w:val="left" w:pos="931"/>
          <w:tab w:val="left" w:pos="3236"/>
          <w:tab w:val="center" w:pos="3614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6C8588E" w14:textId="77777777" w:rsidR="00F1697B" w:rsidRPr="003E5CC3" w:rsidRDefault="00F1697B" w:rsidP="0031428C">
      <w:pPr>
        <w:tabs>
          <w:tab w:val="left" w:pos="931"/>
          <w:tab w:val="left" w:pos="3236"/>
          <w:tab w:val="center" w:pos="3614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EF9F1CA" w14:textId="77777777" w:rsidR="00E11D48" w:rsidRPr="003E5CC3" w:rsidRDefault="00E11D48" w:rsidP="0031428C">
      <w:pPr>
        <w:tabs>
          <w:tab w:val="left" w:pos="4349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5BDA0AE" w14:textId="77777777" w:rsidR="00E11D48" w:rsidRPr="003E5CC3" w:rsidRDefault="00E11D48" w:rsidP="0031428C">
      <w:pPr>
        <w:tabs>
          <w:tab w:val="left" w:pos="4349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6CA2C4D" w14:textId="77777777" w:rsidR="00E11D48" w:rsidRPr="003E5CC3" w:rsidRDefault="00E11D48" w:rsidP="0031428C">
      <w:pPr>
        <w:tabs>
          <w:tab w:val="left" w:pos="4349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5122778" w14:textId="77777777" w:rsidR="00B46A3F" w:rsidRPr="003E5CC3" w:rsidRDefault="00AE732D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Adwaa Elsalaf" w:eastAsia="Times New Roman" w:hAnsi="Adwaa Elsalaf" w:cs="Adwaa Elsalaf"/>
          <w:noProof/>
          <w:sz w:val="28"/>
          <w:szCs w:val="28"/>
          <w:rtl/>
          <w:lang w:val="ru-RU" w:eastAsia="ru-RU"/>
        </w:rPr>
        <w:drawing>
          <wp:anchor distT="0" distB="0" distL="114300" distR="114300" simplePos="0" relativeHeight="252503040" behindDoc="1" locked="0" layoutInCell="1" allowOverlap="1" wp14:anchorId="452C6E33" wp14:editId="548C818E">
            <wp:simplePos x="0" y="0"/>
            <wp:positionH relativeFrom="margin">
              <wp:posOffset>797560</wp:posOffset>
            </wp:positionH>
            <wp:positionV relativeFrom="margin">
              <wp:posOffset>4396740</wp:posOffset>
            </wp:positionV>
            <wp:extent cx="3244215" cy="492125"/>
            <wp:effectExtent l="0" t="0" r="0" b="3175"/>
            <wp:wrapSquare wrapText="bothSides"/>
            <wp:docPr id="319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زينة لنهاية الصفحة جميلة.png"/>
                    <pic:cNvPicPr/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4421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A3F"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7480E17C" w14:textId="0BFC5817" w:rsidR="00E11D48" w:rsidRPr="003E5CC3" w:rsidRDefault="00AB6B4F" w:rsidP="0031428C">
      <w:pPr>
        <w:tabs>
          <w:tab w:val="left" w:pos="4349"/>
        </w:tabs>
        <w:bidi w:val="0"/>
        <w:rPr>
          <w:rFonts w:ascii="Times New Roman" w:hAnsi="Times New Roman" w:cs="Times New Roman"/>
          <w:sz w:val="2"/>
          <w:szCs w:val="2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008000"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D52F50F" wp14:editId="5C2B80E2">
                <wp:simplePos x="0" y="0"/>
                <wp:positionH relativeFrom="margin">
                  <wp:posOffset>38735</wp:posOffset>
                </wp:positionH>
                <wp:positionV relativeFrom="paragraph">
                  <wp:posOffset>-271145</wp:posOffset>
                </wp:positionV>
                <wp:extent cx="4539615" cy="427990"/>
                <wp:effectExtent l="76835" t="71755" r="120650" b="122555"/>
                <wp:wrapNone/>
                <wp:docPr id="880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9615" cy="427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A4C67" w14:textId="77777777" w:rsidR="0066420A" w:rsidRPr="00AE732D" w:rsidRDefault="0066420A" w:rsidP="00AE732D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40"/>
                                <w:szCs w:val="36"/>
                              </w:rPr>
                            </w:pPr>
                            <w:r w:rsidRPr="00AE732D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  <w:t>2. Три вопроса.</w:t>
                            </w:r>
                          </w:p>
                          <w:p w14:paraId="4F420D3B" w14:textId="77777777" w:rsidR="0066420A" w:rsidRPr="008937AE" w:rsidRDefault="0066420A" w:rsidP="006C029F">
                            <w:pPr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rtl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2F50F" id="Rectangle_x0020_610" o:spid="_x0000_s1163" style="position:absolute;margin-left:3.05pt;margin-top:-21.3pt;width:357.45pt;height:33.7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" fillcolor="#d8b076" stroked="f" strokeweight=".25pt">
                <v:stroke joinstyle="miter"/>
                <v:shadow on="t" opacity="26213f" origin="-.5,-.5"/>
                <v:textbox>
                  <w:txbxContent>
                    <w:p w14:paraId="7BAA4C67" w14:textId="77777777" w:rsidR="0066420A" w:rsidRPr="00AE732D" w:rsidRDefault="0066420A" w:rsidP="00AE732D">
                      <w:pPr>
                        <w:spacing w:after="0" w:line="214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40"/>
                          <w:szCs w:val="36"/>
                        </w:rPr>
                      </w:pPr>
                      <w:r w:rsidRPr="00AE732D">
                        <w:rPr>
                          <w:rFonts w:ascii="Cambria" w:hAnsi="Cambri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  <w:t>2. Три вопроса.</w:t>
                      </w:r>
                    </w:p>
                    <w:p w14:paraId="4F420D3B" w14:textId="77777777" w:rsidR="0066420A" w:rsidRPr="008937AE" w:rsidRDefault="0066420A" w:rsidP="006C029F">
                      <w:pPr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rtl/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574969" w14:textId="0EE7537B" w:rsidR="00E11D48" w:rsidRPr="003E5CC3" w:rsidRDefault="00AB6B4F" w:rsidP="0031428C">
      <w:pPr>
        <w:tabs>
          <w:tab w:val="left" w:pos="4349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2901D6F" wp14:editId="7E6F4CEE">
                <wp:simplePos x="0" y="0"/>
                <wp:positionH relativeFrom="margin">
                  <wp:posOffset>-93345</wp:posOffset>
                </wp:positionH>
                <wp:positionV relativeFrom="paragraph">
                  <wp:posOffset>184785</wp:posOffset>
                </wp:positionV>
                <wp:extent cx="1753235" cy="1712595"/>
                <wp:effectExtent l="25400" t="25400" r="50165" b="40005"/>
                <wp:wrapNone/>
                <wp:docPr id="1206" name="Rectangl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3235" cy="171259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CD3442B" w14:textId="77777777" w:rsidR="0066420A" w:rsidRPr="00904142" w:rsidRDefault="0066420A" w:rsidP="00AE732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Знай, да смилостивится над тобой Аллах, что каждый мусульманин и каждая мусульманка обязаны познать следующие три вопроса и действовать в соответствии с ними.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2FEB08E7" w14:textId="77777777" w:rsidR="0066420A" w:rsidRPr="00904142" w:rsidRDefault="0066420A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01D6F" id="Rectangle_x0020_609" o:spid="_x0000_s1164" style="position:absolute;margin-left:-7.35pt;margin-top:14.55pt;width:138.05pt;height:134.85pt;z-index: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" filled="f" strokecolor="#d9a279" strokeweight="5pt">
                <v:stroke linestyle="thickThin"/>
                <v:textbox>
                  <w:txbxContent>
                    <w:p w14:paraId="5CD3442B" w14:textId="77777777" w:rsidR="0066420A" w:rsidRPr="00904142" w:rsidRDefault="0066420A" w:rsidP="00AE732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Знай, да смилостивится над тобой Аллах, что каждый мусульманин и каждая мусульманка обязаны познать следующие три вопроса и действовать в соответствии с ними.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2FEB08E7" w14:textId="77777777" w:rsidR="0066420A" w:rsidRPr="00904142" w:rsidRDefault="0066420A">
                      <w:pPr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DC6151F" wp14:editId="027FCBBF">
                <wp:simplePos x="0" y="0"/>
                <wp:positionH relativeFrom="column">
                  <wp:posOffset>1698625</wp:posOffset>
                </wp:positionH>
                <wp:positionV relativeFrom="paragraph">
                  <wp:posOffset>81915</wp:posOffset>
                </wp:positionV>
                <wp:extent cx="3457575" cy="1863090"/>
                <wp:effectExtent l="0" t="0" r="0" b="0"/>
                <wp:wrapNone/>
                <wp:docPr id="1205" name="Rectangl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18630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21A35CBF" w14:textId="77777777" w:rsidR="0066420A" w:rsidRPr="00AE732D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</w:pPr>
                            <w:r w:rsidRPr="00AE732D">
                              <w:rPr>
                                <w:rFonts w:ascii="Cambria" w:hAnsi="Cambria"/>
                                <w:b/>
                                <w:sz w:val="18"/>
                                <w:szCs w:val="24"/>
                                <w:vertAlign w:val="superscript"/>
                                <w:lang w:val="ru-RU"/>
                              </w:rPr>
                              <w:t xml:space="preserve">1 </w:t>
                            </w:r>
                            <w:r w:rsidRPr="00AE732D">
                              <w:rPr>
                                <w:rFonts w:ascii="Cambria" w:hAnsi="Cambria"/>
                                <w:b/>
                                <w:sz w:val="18"/>
                                <w:szCs w:val="24"/>
                                <w:lang w:val="ru-RU"/>
                              </w:rPr>
                              <w:t xml:space="preserve">Начал автор, </w:t>
                            </w: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</w:rPr>
                              <w:sym w:font="KFGQPC Arabic Symbols 01" w:char="F056"/>
                            </w:r>
                            <w:r w:rsidRPr="00AE732D">
                              <w:rPr>
                                <w:rFonts w:ascii="Cambria" w:hAnsi="Cambria"/>
                                <w:b/>
                                <w:sz w:val="18"/>
                                <w:szCs w:val="24"/>
                                <w:lang w:val="ru-RU"/>
                              </w:rPr>
                              <w:t xml:space="preserve">, </w:t>
                            </w: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>эту часть книги с мольбы для требующего знания.</w:t>
                            </w:r>
                          </w:p>
                          <w:p w14:paraId="1329E275" w14:textId="77777777" w:rsidR="0066420A" w:rsidRPr="00AE732D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</w:pP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>Автор возводит мольбу Аллаху за требующего знание в книге «</w:t>
                            </w:r>
                            <w:r w:rsidRPr="00AE732D">
                              <w:rPr>
                                <w:rFonts w:ascii="Cambria" w:hAnsi="Cambria"/>
                                <w:b/>
                                <w:sz w:val="18"/>
                                <w:szCs w:val="24"/>
                                <w:lang w:val="ru-RU"/>
                              </w:rPr>
                              <w:t>Три основы</w:t>
                            </w: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>» в трех местах:</w:t>
                            </w:r>
                          </w:p>
                          <w:p w14:paraId="48E15887" w14:textId="77777777" w:rsidR="0066420A" w:rsidRPr="00AE732D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</w:pP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 xml:space="preserve"> - в начале раздела «</w:t>
                            </w:r>
                            <w:r w:rsidRPr="00AE732D">
                              <w:rPr>
                                <w:rFonts w:ascii="Cambria" w:hAnsi="Cambria"/>
                                <w:i/>
                                <w:sz w:val="18"/>
                                <w:szCs w:val="24"/>
                                <w:lang w:val="ru-RU"/>
                              </w:rPr>
                              <w:t>Четыре вопроса</w:t>
                            </w: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>»;</w:t>
                            </w:r>
                          </w:p>
                          <w:p w14:paraId="080E0B76" w14:textId="77777777" w:rsidR="0066420A" w:rsidRPr="00AE732D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</w:pP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>- затем здесь, в начале раздела «</w:t>
                            </w:r>
                            <w:r w:rsidRPr="00AE732D">
                              <w:rPr>
                                <w:rFonts w:ascii="Cambria" w:hAnsi="Cambria"/>
                                <w:i/>
                                <w:sz w:val="18"/>
                                <w:szCs w:val="24"/>
                                <w:lang w:val="ru-RU"/>
                              </w:rPr>
                              <w:t>Три вопроса</w:t>
                            </w: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>»;</w:t>
                            </w:r>
                          </w:p>
                          <w:p w14:paraId="1DDA6E3C" w14:textId="77777777" w:rsidR="0066420A" w:rsidRPr="00AE732D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sz w:val="18"/>
                                <w:szCs w:val="24"/>
                                <w:lang w:val="ru-RU"/>
                              </w:rPr>
                            </w:pP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>-там, где он говорит «</w:t>
                            </w:r>
                            <w:r w:rsidRPr="00AE732D">
                              <w:rPr>
                                <w:rFonts w:ascii="Cambria" w:hAnsi="Cambria"/>
                                <w:b/>
                                <w:sz w:val="18"/>
                                <w:szCs w:val="24"/>
                                <w:lang w:val="ru-RU"/>
                              </w:rPr>
                              <w:t>Знай, да наставит Аллах тебя на путь подчинения Ему, что «</w:t>
                            </w:r>
                            <w:r w:rsidRPr="00AE732D">
                              <w:rPr>
                                <w:rFonts w:ascii="Cambria" w:hAnsi="Cambria"/>
                                <w:b/>
                                <w:i/>
                                <w:sz w:val="18"/>
                                <w:szCs w:val="24"/>
                                <w:lang w:val="ru-RU"/>
                              </w:rPr>
                              <w:t>аль-ханифийя»</w:t>
                            </w:r>
                            <w:r w:rsidRPr="00AE732D">
                              <w:rPr>
                                <w:rFonts w:ascii="Cambria" w:hAnsi="Cambria"/>
                                <w:b/>
                                <w:sz w:val="18"/>
                                <w:szCs w:val="24"/>
                                <w:lang w:val="ru-RU"/>
                              </w:rPr>
                              <w:t>, являющаяся религией Ибрахима…</w:t>
                            </w:r>
                            <w:r w:rsidRPr="00AE732D">
                              <w:rPr>
                                <w:rFonts w:ascii="Cambria" w:hAnsi="Cambria"/>
                                <w:sz w:val="18"/>
                                <w:szCs w:val="24"/>
                                <w:lang w:val="ru-RU"/>
                              </w:rPr>
                              <w:t>»</w:t>
                            </w:r>
                          </w:p>
                          <w:p w14:paraId="5FC3A865" w14:textId="77777777" w:rsidR="0066420A" w:rsidRPr="00AE732D" w:rsidRDefault="0066420A" w:rsidP="00F1697B">
                            <w:pPr>
                              <w:rPr>
                                <w:sz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6151F" id="Rectangle_x0020_641" o:spid="_x0000_s1165" style="position:absolute;margin-left:133.75pt;margin-top:6.45pt;width:272.25pt;height:146.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" filled="f" stroked="f" strokeweight="1pt">
                <v:stroke dashstyle="dash"/>
                <v:textbox>
                  <w:txbxContent>
                    <w:p w14:paraId="21A35CBF" w14:textId="77777777" w:rsidR="0066420A" w:rsidRPr="00AE732D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</w:pPr>
                      <w:r w:rsidRPr="00AE732D">
                        <w:rPr>
                          <w:rFonts w:ascii="Cambria" w:hAnsi="Cambria"/>
                          <w:b/>
                          <w:sz w:val="18"/>
                          <w:szCs w:val="24"/>
                          <w:vertAlign w:val="superscript"/>
                          <w:lang w:val="ru-RU"/>
                        </w:rPr>
                        <w:t xml:space="preserve">1 </w:t>
                      </w:r>
                      <w:r w:rsidRPr="00AE732D">
                        <w:rPr>
                          <w:rFonts w:ascii="Cambria" w:hAnsi="Cambria"/>
                          <w:b/>
                          <w:sz w:val="18"/>
                          <w:szCs w:val="24"/>
                          <w:lang w:val="ru-RU"/>
                        </w:rPr>
                        <w:t xml:space="preserve">Начал автор, </w:t>
                      </w:r>
                      <w:r w:rsidRPr="00AE732D">
                        <w:rPr>
                          <w:rFonts w:ascii="Cambria" w:hAnsi="Cambria"/>
                          <w:sz w:val="18"/>
                          <w:szCs w:val="24"/>
                        </w:rPr>
                        <w:sym w:font="KFGQPC Arabic Symbols 01" w:char="F056"/>
                      </w:r>
                      <w:r w:rsidRPr="00AE732D">
                        <w:rPr>
                          <w:rFonts w:ascii="Cambria" w:hAnsi="Cambria"/>
                          <w:b/>
                          <w:sz w:val="18"/>
                          <w:szCs w:val="24"/>
                          <w:lang w:val="ru-RU"/>
                        </w:rPr>
                        <w:t xml:space="preserve">, </w:t>
                      </w: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>эту часть книги с мольбы для требующего знания.</w:t>
                      </w:r>
                    </w:p>
                    <w:p w14:paraId="1329E275" w14:textId="77777777" w:rsidR="0066420A" w:rsidRPr="00AE732D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</w:pP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>Автор возводит мольбу Аллаху за требующего знание в книге «</w:t>
                      </w:r>
                      <w:r w:rsidRPr="00AE732D">
                        <w:rPr>
                          <w:rFonts w:ascii="Cambria" w:hAnsi="Cambria"/>
                          <w:b/>
                          <w:sz w:val="18"/>
                          <w:szCs w:val="24"/>
                          <w:lang w:val="ru-RU"/>
                        </w:rPr>
                        <w:t>Три основы</w:t>
                      </w: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>» в трех местах:</w:t>
                      </w:r>
                    </w:p>
                    <w:p w14:paraId="48E15887" w14:textId="77777777" w:rsidR="0066420A" w:rsidRPr="00AE732D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</w:pP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 xml:space="preserve"> - в начале раздела «</w:t>
                      </w:r>
                      <w:r w:rsidRPr="00AE732D">
                        <w:rPr>
                          <w:rFonts w:ascii="Cambria" w:hAnsi="Cambria"/>
                          <w:i/>
                          <w:sz w:val="18"/>
                          <w:szCs w:val="24"/>
                          <w:lang w:val="ru-RU"/>
                        </w:rPr>
                        <w:t>Четыре вопроса</w:t>
                      </w: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>»;</w:t>
                      </w:r>
                    </w:p>
                    <w:p w14:paraId="080E0B76" w14:textId="77777777" w:rsidR="0066420A" w:rsidRPr="00AE732D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</w:pP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>- затем здесь, в начале раздела «</w:t>
                      </w:r>
                      <w:r w:rsidRPr="00AE732D">
                        <w:rPr>
                          <w:rFonts w:ascii="Cambria" w:hAnsi="Cambria"/>
                          <w:i/>
                          <w:sz w:val="18"/>
                          <w:szCs w:val="24"/>
                          <w:lang w:val="ru-RU"/>
                        </w:rPr>
                        <w:t>Три вопроса</w:t>
                      </w: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>»;</w:t>
                      </w:r>
                    </w:p>
                    <w:p w14:paraId="1DDA6E3C" w14:textId="77777777" w:rsidR="0066420A" w:rsidRPr="00AE732D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sz w:val="18"/>
                          <w:szCs w:val="24"/>
                          <w:lang w:val="ru-RU"/>
                        </w:rPr>
                      </w:pP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>-там, где он говорит «</w:t>
                      </w:r>
                      <w:r w:rsidRPr="00AE732D">
                        <w:rPr>
                          <w:rFonts w:ascii="Cambria" w:hAnsi="Cambria"/>
                          <w:b/>
                          <w:sz w:val="18"/>
                          <w:szCs w:val="24"/>
                          <w:lang w:val="ru-RU"/>
                        </w:rPr>
                        <w:t>Знай, да наставит Аллах тебя на путь подчинения Ему, что «</w:t>
                      </w:r>
                      <w:r w:rsidRPr="00AE732D">
                        <w:rPr>
                          <w:rFonts w:ascii="Cambria" w:hAnsi="Cambria"/>
                          <w:b/>
                          <w:i/>
                          <w:sz w:val="18"/>
                          <w:szCs w:val="24"/>
                          <w:lang w:val="ru-RU"/>
                        </w:rPr>
                        <w:t>аль-ханифийя»</w:t>
                      </w:r>
                      <w:r w:rsidRPr="00AE732D">
                        <w:rPr>
                          <w:rFonts w:ascii="Cambria" w:hAnsi="Cambria"/>
                          <w:b/>
                          <w:sz w:val="18"/>
                          <w:szCs w:val="24"/>
                          <w:lang w:val="ru-RU"/>
                        </w:rPr>
                        <w:t>, являющаяся религией Ибрахима…</w:t>
                      </w:r>
                      <w:r w:rsidRPr="00AE732D">
                        <w:rPr>
                          <w:rFonts w:ascii="Cambria" w:hAnsi="Cambria"/>
                          <w:sz w:val="18"/>
                          <w:szCs w:val="24"/>
                          <w:lang w:val="ru-RU"/>
                        </w:rPr>
                        <w:t>»</w:t>
                      </w:r>
                    </w:p>
                    <w:p w14:paraId="5FC3A865" w14:textId="77777777" w:rsidR="0066420A" w:rsidRPr="00AE732D" w:rsidRDefault="0066420A" w:rsidP="00F1697B">
                      <w:pPr>
                        <w:rPr>
                          <w:sz w:val="16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A80242" w14:textId="77777777" w:rsidR="00F1697B" w:rsidRPr="003E5CC3" w:rsidRDefault="00F1697B" w:rsidP="0031428C">
      <w:pPr>
        <w:tabs>
          <w:tab w:val="left" w:pos="4349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/>
        </w:rPr>
        <w:tab/>
      </w:r>
    </w:p>
    <w:p w14:paraId="226B71E6" w14:textId="77777777" w:rsidR="00F1697B" w:rsidRPr="003E5CC3" w:rsidRDefault="00F1697B" w:rsidP="0031428C">
      <w:pPr>
        <w:tabs>
          <w:tab w:val="left" w:pos="1912"/>
        </w:tabs>
        <w:bidi w:val="0"/>
        <w:rPr>
          <w:rFonts w:ascii="Times New Roman" w:hAnsi="Times New Roman" w:cs="Times New Roman"/>
          <w:sz w:val="12"/>
          <w:szCs w:val="12"/>
          <w:rtl/>
          <w:lang w:val="fr-FR"/>
        </w:rPr>
      </w:pPr>
    </w:p>
    <w:p w14:paraId="0EFD48D1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</w:p>
    <w:p w14:paraId="25DF3F9C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</w:p>
    <w:p w14:paraId="00981AAB" w14:textId="300D87F6" w:rsidR="00EB7787" w:rsidRPr="003E5CC3" w:rsidRDefault="00AB6B4F" w:rsidP="0031428C">
      <w:pPr>
        <w:tabs>
          <w:tab w:val="left" w:pos="5958"/>
          <w:tab w:val="left" w:pos="7088"/>
        </w:tabs>
        <w:bidi w:val="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43253262" wp14:editId="44F2C21C">
                <wp:simplePos x="0" y="0"/>
                <wp:positionH relativeFrom="column">
                  <wp:posOffset>15875</wp:posOffset>
                </wp:positionH>
                <wp:positionV relativeFrom="paragraph">
                  <wp:posOffset>303530</wp:posOffset>
                </wp:positionV>
                <wp:extent cx="5090160" cy="334645"/>
                <wp:effectExtent l="0" t="0" r="0" b="0"/>
                <wp:wrapNone/>
                <wp:docPr id="1204" name="مستطيل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016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BC533" w14:textId="77777777" w:rsidR="0066420A" w:rsidRPr="005861A6" w:rsidRDefault="0066420A" w:rsidP="00AE732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4"/>
                                <w:szCs w:val="40"/>
                                <w:lang w:val="ru-RU"/>
                              </w:rPr>
                            </w:pPr>
                            <w:r w:rsidRPr="005861A6">
                              <w:rPr>
                                <w:rFonts w:ascii="Cambria" w:hAnsi="Cambria"/>
                                <w:b/>
                                <w:color w:val="FF0000"/>
                                <w:sz w:val="24"/>
                                <w:szCs w:val="40"/>
                                <w:lang w:val="ru-RU"/>
                              </w:rPr>
                              <w:t>ПРЕДИСЛОВИЕ ПЕРЕД РАЗЪЯСНЕНИЕМ «ТРЕХ ВОПРОСОВ»</w:t>
                            </w:r>
                          </w:p>
                          <w:p w14:paraId="67D8E302" w14:textId="77777777" w:rsidR="0066420A" w:rsidRPr="00AE732D" w:rsidRDefault="0066420A" w:rsidP="003C0F9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53262" id="_x0645__x0633__x062a__x0637__x064a__x0644__x0020_935" o:spid="_x0000_s1166" style="position:absolute;margin-left:1.25pt;margin-top:23.9pt;width:400.8pt;height:26.3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" filled="f" stroked="f" strokeweight="2pt">
                <v:path arrowok="t"/>
                <v:textbox>
                  <w:txbxContent>
                    <w:p w14:paraId="1A4BC533" w14:textId="77777777" w:rsidR="0066420A" w:rsidRPr="005861A6" w:rsidRDefault="0066420A" w:rsidP="00AE732D">
                      <w:pPr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4"/>
                          <w:szCs w:val="40"/>
                          <w:lang w:val="ru-RU"/>
                        </w:rPr>
                      </w:pPr>
                      <w:r w:rsidRPr="005861A6">
                        <w:rPr>
                          <w:rFonts w:ascii="Cambria" w:hAnsi="Cambria"/>
                          <w:b/>
                          <w:color w:val="FF0000"/>
                          <w:sz w:val="24"/>
                          <w:szCs w:val="40"/>
                          <w:lang w:val="ru-RU"/>
                        </w:rPr>
                        <w:t>ПРЕДИСЛОВИЕ ПЕРЕД РАЗЪЯСНЕНИЕМ «ТРЕХ ВОПРОСОВ»</w:t>
                      </w:r>
                    </w:p>
                    <w:p w14:paraId="67D8E302" w14:textId="77777777" w:rsidR="0066420A" w:rsidRPr="00AE732D" w:rsidRDefault="0066420A" w:rsidP="003C0F9D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43C12D" w14:textId="55FE2E0E" w:rsidR="00F1697B" w:rsidRPr="003E5CC3" w:rsidRDefault="00AB6B4F" w:rsidP="0031428C">
      <w:pPr>
        <w:tabs>
          <w:tab w:val="left" w:pos="5958"/>
          <w:tab w:val="left" w:pos="7088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0AB791" wp14:editId="5B292F08">
                <wp:simplePos x="0" y="0"/>
                <wp:positionH relativeFrom="column">
                  <wp:posOffset>500380</wp:posOffset>
                </wp:positionH>
                <wp:positionV relativeFrom="paragraph">
                  <wp:posOffset>350520</wp:posOffset>
                </wp:positionV>
                <wp:extent cx="3855720" cy="390525"/>
                <wp:effectExtent l="81280" t="71120" r="101600" b="97155"/>
                <wp:wrapNone/>
                <wp:docPr id="879" name="Rectangl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5720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72467" w14:textId="77777777" w:rsidR="0066420A" w:rsidRPr="002E41AC" w:rsidRDefault="0066420A" w:rsidP="00AE732D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  <w:t>ЕДИНОБОЖИЕ  «ат-Таухид»</w:t>
                            </w:r>
                          </w:p>
                          <w:p w14:paraId="636C8066" w14:textId="77777777" w:rsidR="0066420A" w:rsidRPr="00270551" w:rsidRDefault="0066420A" w:rsidP="00170C3A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AB791" id="Rectangle_x0020_723" o:spid="_x0000_s1167" style="position:absolute;margin-left:39.4pt;margin-top:27.6pt;width:303.6pt;height:30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69E72467" w14:textId="77777777" w:rsidR="0066420A" w:rsidRPr="002E41AC" w:rsidRDefault="0066420A" w:rsidP="00AE732D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  <w:t>ЕДИНОБОЖИЕ  «ат-Таухид»</w:t>
                      </w:r>
                    </w:p>
                    <w:p w14:paraId="636C8066" w14:textId="77777777" w:rsidR="0066420A" w:rsidRPr="00270551" w:rsidRDefault="0066420A" w:rsidP="00170C3A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1697B" w:rsidRPr="003E5CC3">
        <w:rPr>
          <w:rFonts w:ascii="Times New Roman" w:hAnsi="Times New Roman" w:cs="Times New Roman"/>
          <w:sz w:val="28"/>
          <w:szCs w:val="28"/>
          <w:lang w:val="fr-FR"/>
        </w:rPr>
        <w:tab/>
      </w:r>
    </w:p>
    <w:p w14:paraId="5056B7E2" w14:textId="5A25968C" w:rsidR="00F1697B" w:rsidRPr="003E5CC3" w:rsidRDefault="00AB6B4F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730E09D" wp14:editId="3AD36063">
                <wp:simplePos x="0" y="0"/>
                <wp:positionH relativeFrom="column">
                  <wp:posOffset>19685</wp:posOffset>
                </wp:positionH>
                <wp:positionV relativeFrom="paragraph">
                  <wp:posOffset>381635</wp:posOffset>
                </wp:positionV>
                <wp:extent cx="4552315" cy="1273810"/>
                <wp:effectExtent l="0" t="635" r="12700" b="8255"/>
                <wp:wrapNone/>
                <wp:docPr id="866" name="مجموعة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2315" cy="1273810"/>
                          <a:chOff x="0" y="-1051"/>
                          <a:chExt cx="45524" cy="12750"/>
                        </a:xfrm>
                      </wpg:grpSpPr>
                      <wps:wsp>
                        <wps:cNvPr id="867" name="AutoShape 155"/>
                        <wps:cNvCnPr>
                          <a:cxnSpLocks noChangeShapeType="1"/>
                        </wps:cNvCnPr>
                        <wps:spPr bwMode="auto">
                          <a:xfrm>
                            <a:off x="10911" y="643"/>
                            <a:ext cx="3" cy="16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AutoShape 724"/>
                        <wps:cNvCnPr>
                          <a:cxnSpLocks noChangeShapeType="1"/>
                        </wps:cNvCnPr>
                        <wps:spPr bwMode="auto">
                          <a:xfrm>
                            <a:off x="22718" y="-1051"/>
                            <a:ext cx="0" cy="16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AutoShape 725"/>
                        <wps:cNvCnPr>
                          <a:cxnSpLocks noChangeShapeType="1"/>
                        </wps:cNvCnPr>
                        <wps:spPr bwMode="auto">
                          <a:xfrm>
                            <a:off x="10911" y="642"/>
                            <a:ext cx="2349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23944" y="2339"/>
                            <a:ext cx="21580" cy="9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C017E6A" w14:textId="77777777" w:rsidR="0066420A" w:rsidRPr="00AE732D" w:rsidRDefault="0066420A" w:rsidP="00AE732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AE732D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2. </w:t>
                              </w:r>
                              <w:r w:rsidRPr="00AE732D">
                                <w:rPr>
                                  <w:rFonts w:ascii="Cambria" w:hAnsi="Cambria" w:cs="Tahoma"/>
                                  <w:i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(в шариатск. зн.) </w:t>
                              </w:r>
                              <w:r w:rsidRPr="00AE732D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признание </w:t>
                              </w:r>
                              <w:r w:rsidRPr="00AE732D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Единственности</w:t>
                              </w:r>
                              <w:r w:rsidRPr="00AE732D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 Аллаха в том, что присуще только Ему, будь то в Господстве, Божественности и Именах и атрибутах.</w:t>
                              </w:r>
                            </w:p>
                            <w:p w14:paraId="705B8CFC" w14:textId="77777777" w:rsidR="0066420A" w:rsidRPr="00AE732D" w:rsidRDefault="0066420A" w:rsidP="00016D7B">
                              <w:pPr>
                                <w:bidi w:val="0"/>
                                <w:spacing w:line="214" w:lineRule="auto"/>
                                <w:rPr>
                                  <w:rFonts w:asciiTheme="majorBidi" w:hAnsiTheme="majorBidi" w:cstheme="majorBidi"/>
                                  <w:bCs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0" y="2339"/>
                            <a:ext cx="21829" cy="9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55F563A" w14:textId="77777777" w:rsidR="0066420A" w:rsidRPr="00AE732D" w:rsidRDefault="0066420A" w:rsidP="00AE732D">
                              <w:pPr>
                                <w:spacing w:line="240" w:lineRule="auto"/>
                                <w:jc w:val="right"/>
                                <w:rPr>
                                  <w:b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AE732D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1. </w:t>
                              </w:r>
                              <w:r w:rsidRPr="00AE732D">
                                <w:rPr>
                                  <w:rFonts w:ascii="Cambria" w:hAnsi="Cambria"/>
                                  <w:i/>
                                  <w:sz w:val="18"/>
                                  <w:szCs w:val="18"/>
                                  <w:lang w:val="ru-RU"/>
                                </w:rPr>
                                <w:t>(в язык. зн.</w:t>
                              </w:r>
                              <w:r w:rsidRPr="00AE732D">
                                <w:rPr>
                                  <w:i/>
                                  <w:sz w:val="18"/>
                                  <w:szCs w:val="18"/>
                                  <w:lang w:val="ru-RU"/>
                                </w:rPr>
                                <w:t xml:space="preserve">) </w:t>
                              </w:r>
                              <w:r w:rsidRPr="00AE732D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– </w:t>
                              </w:r>
                              <w:r w:rsidRPr="00AE732D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это отглагольное существительное от слова «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уаххада</w:t>
                              </w:r>
                              <w:r w:rsidRPr="00AE732D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» , что означает «делать </w:t>
                              </w:r>
                              <w:r w:rsidRPr="00AE732D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единственным</w:t>
                              </w:r>
                              <w:r w:rsidRPr="00AE732D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, </w:t>
                              </w:r>
                              <w:r w:rsidRPr="00AE732D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одним</w:t>
                              </w:r>
                              <w:r w:rsidRPr="00AE732D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»</w:t>
                              </w:r>
                            </w:p>
                            <w:p w14:paraId="757BCC21" w14:textId="77777777" w:rsidR="0066420A" w:rsidRPr="00AE732D" w:rsidRDefault="0066420A" w:rsidP="00E95680">
                              <w:pPr>
                                <w:bidi w:val="0"/>
                                <w:spacing w:line="214" w:lineRule="auto"/>
                                <w:jc w:val="both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rtl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0E09D" id="_x0645__x062c__x0645__x0648__x0639__x0629__x0020_113" o:spid="_x0000_s1168" style="position:absolute;left:0;text-align:left;margin-left:1.55pt;margin-top:30.05pt;width:358.45pt;height:100.3pt;z-index:251709440;mso-height-relative:margin" coordorigin=",-1051" coordsize="45524,127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">
                <v:shape id="AutoShape_x0020_155" o:spid="_x0000_s1169" type="#_x0000_t32" style="position:absolute;left:10911;top:643;width:3;height:169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+ZbTsEAAADcAAAADwAAAGRycy9kb3ducmV2LnhtbESPQYvCMBSE74L/ITzBm6YW0W7XKCoK&#10;erQue340z7bYvJQkav33m4WFPQ4z3wyz2vSmFU9yvrGsYDZNQBCXVjdcKfi6HicZCB+QNbaWScGb&#10;PGzWw8EKc21ffKFnESoRS9jnqKAOocul9GVNBv3UdsTRu1lnMETpKqkdvmK5aWWaJAtpsOG4UGNH&#10;+5rKe/EwCrJz+jFPaZcFfygv79P38ryvnFLjUb/9BBGoD//hP/qkI7dYwu+ZeATk+g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X5ltOwQAAANwAAAAPAAAAAAAAAAAAAAAA&#10;AKECAABkcnMvZG93bnJldi54bWxQSwUGAAAAAAQABAD5AAAAjwMAAAAA&#10;" strokecolor="#c67f38">
                  <v:stroke joinstyle="miter"/>
                  <v:shadow on="t" opacity="26213f" origin="-.5,-.5"/>
                </v:shape>
                <v:shape id="AutoShape_x0020_724" o:spid="_x0000_s1170" type="#_x0000_t32" style="position:absolute;left:22718;top:-1051;width:0;height:169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nnPPL8AAADcAAAADwAAAGRycy9kb3ducmV2LnhtbERPS2vCQBC+F/wPyxR6q5sG0TR1FSsW&#10;9OgDz0N2moRmZ8PuVuO/dw6Cx4/vPV8OrlMXCrH1bOBjnIEirrxtuTZwOv68F6BiQrbYeSYDN4qw&#10;XIxe5lhaf+U9XQ6pVhLCsUQDTUp9qXWsGnIYx74nFu7XB4dJYKi1DXiVcNfpPMum2mHL0tBgT+uG&#10;qr/DvzNQ7PLPSU7fRYqban/bnme7dR2MeXsdVl+gEg3pKX64t1Z8U1krZ+QI6MUd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pnnPPL8AAADcAAAADwAAAAAAAAAAAAAAAACh&#10;AgAAZHJzL2Rvd25yZXYueG1sUEsFBgAAAAAEAAQA+QAAAI0DAAAAAA==&#10;" strokecolor="#c67f38">
                  <v:stroke joinstyle="miter"/>
                  <v:shadow on="t" opacity="26213f" origin="-.5,-.5"/>
                </v:shape>
                <v:shape id="AutoShape_x0020_725" o:spid="_x0000_s1171" type="#_x0000_t32" style="position:absolute;left:10911;top:642;width:23493;height: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TVqp8EAAADcAAAADwAAAGRycy9kb3ducmV2LnhtbESPQYvCMBSE78L+h/AWvGm6RbRWo+yK&#10;gh6ty54fzbMt27yUJGr990YQPA4z3wyzXPemFVdyvrGs4GucgCAurW64UvB72o0yED4ga2wtk4I7&#10;eVivPgZLzLW98ZGuRahELGGfo4I6hC6X0pc1GfRj2xFH72ydwRClq6R2eIvlppVpkkylwYbjQo0d&#10;bWoq/4uLUZAd0vkkpZ8s+G15vO//ZodN5ZQafvbfCxCB+vAOv+i9jtx0Ds8z8QjI1QM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JNWqnwQAAANwAAAAPAAAAAAAAAAAAAAAA&#10;AKECAABkcnMvZG93bnJldi54bWxQSwUGAAAAAAQABAD5AAAAjwMAAAAA&#10;" strokecolor="#c67f38">
                  <v:stroke joinstyle="miter"/>
                  <v:shadow on="t" opacity="26213f" origin="-.5,-.5"/>
                </v:shape>
                <v:rect id="Rectangle_x0020_726" o:spid="_x0000_s1172" style="position:absolute;left:23944;top:2339;width:21580;height:935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8wcGwwAA&#10;ANwAAAAPAAAAZHJzL2Rvd25yZXYueG1sRI9Bi8IwFITvgv8hPGFvmtqFVapRRBH0sqtWBG+P5tkW&#10;m5fSxFr//WZhweMw38ww82VnKtFS40rLCsajCARxZnXJuYJzuh1OQTiPrLGyTApe5GC56PfmmGj7&#10;5CO1J5+LUMIuQQWF93UipcsKMuhGtiYO3s02Bn2QTS51g89QbioZR9GXNFhyWCiwpnVB2f30MArK&#10;FuPL5Pr9c1gfD3Gabup9AJT6GHSrGQhPnX/D/+mdVjCdfMLfmXAE5OI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S8wcGwwAAANw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4C017E6A" w14:textId="77777777" w:rsidR="0066420A" w:rsidRPr="00AE732D" w:rsidRDefault="0066420A" w:rsidP="00AE732D">
                        <w:pPr>
                          <w:jc w:val="right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AE732D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2. </w:t>
                        </w:r>
                        <w:r w:rsidRPr="00AE732D">
                          <w:rPr>
                            <w:rFonts w:ascii="Cambria" w:hAnsi="Cambria" w:cs="Tahoma"/>
                            <w:i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(в шариатск. зн.) </w:t>
                        </w:r>
                        <w:r w:rsidRPr="00AE732D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признание </w:t>
                        </w:r>
                        <w:r w:rsidRPr="00AE732D"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Единственности</w:t>
                        </w:r>
                        <w:r w:rsidRPr="00AE732D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 Аллаха в том, что присуще только Ему, будь то в Господстве, Божественности и Именах и атрибутах.</w:t>
                        </w:r>
                      </w:p>
                      <w:p w14:paraId="705B8CFC" w14:textId="77777777" w:rsidR="0066420A" w:rsidRPr="00AE732D" w:rsidRDefault="0066420A" w:rsidP="00016D7B">
                        <w:pPr>
                          <w:bidi w:val="0"/>
                          <w:spacing w:line="214" w:lineRule="auto"/>
                          <w:rPr>
                            <w:rFonts w:asciiTheme="majorBidi" w:hAnsiTheme="majorBidi" w:cstheme="majorBidi"/>
                            <w:bCs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727" o:spid="_x0000_s1173" style="position:absolute;top:2339;width:21829;height:935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V5V3wgAA&#10;ANwAAAAPAAAAZHJzL2Rvd25yZXYueG1sRE9Na8JAEL0X+h+WEXqrG3OoEl2DpBTaS6tGBG9DdkyC&#10;2dmQ3cb033cOhR4f73uTT65TIw2h9WxgMU9AEVfetlwbOJVvzytQISJb7DyTgR8KkG8fHzaYWX/n&#10;A43HWCsJ4ZChgSbGPtM6VA05DHPfEwt39YPDKHCotR3wLuGu02mSvGiHLUtDgz0VDVW347cz0I6Y&#10;npeXz699cdinZfnaf4jAmKfZtFuDijTFf/Gf+90aWC1lrZyRI6C3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xXlXfCAAAA3AAAAA8AAAAAAAAAAAAAAAAAlwIAAGRycy9kb3du&#10;cmV2LnhtbFBLBQYAAAAABAAEAPUAAACGAwAAAAA=&#10;" strokecolor="#c67f38">
                  <v:shadow on="t" opacity="26213f" origin="-.5,-.5"/>
                  <v:textbox>
                    <w:txbxContent>
                      <w:p w14:paraId="455F563A" w14:textId="77777777" w:rsidR="0066420A" w:rsidRPr="00AE732D" w:rsidRDefault="0066420A" w:rsidP="00AE732D">
                        <w:pPr>
                          <w:spacing w:line="240" w:lineRule="auto"/>
                          <w:jc w:val="right"/>
                          <w:rPr>
                            <w:b/>
                            <w:sz w:val="18"/>
                            <w:szCs w:val="18"/>
                            <w:lang w:val="ru-RU"/>
                          </w:rPr>
                        </w:pPr>
                        <w:r w:rsidRPr="00AE732D">
                          <w:rPr>
                            <w:sz w:val="18"/>
                            <w:szCs w:val="18"/>
                            <w:lang w:val="ru-RU"/>
                          </w:rPr>
                          <w:t xml:space="preserve">1. </w:t>
                        </w:r>
                        <w:r w:rsidRPr="00AE732D">
                          <w:rPr>
                            <w:rFonts w:ascii="Cambria" w:hAnsi="Cambria"/>
                            <w:i/>
                            <w:sz w:val="18"/>
                            <w:szCs w:val="18"/>
                            <w:lang w:val="ru-RU"/>
                          </w:rPr>
                          <w:t>(в язык. зн.</w:t>
                        </w:r>
                        <w:r w:rsidRPr="00AE732D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 xml:space="preserve">) </w:t>
                        </w:r>
                        <w:r w:rsidRPr="00AE732D">
                          <w:rPr>
                            <w:sz w:val="18"/>
                            <w:szCs w:val="18"/>
                            <w:lang w:val="ru-RU"/>
                          </w:rPr>
                          <w:t xml:space="preserve">– </w:t>
                        </w:r>
                        <w:r w:rsidRPr="00AE732D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это отглагольное существительное от слова «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уаххада</w:t>
                        </w:r>
                        <w:r w:rsidRPr="00AE732D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» , что означает «делать </w:t>
                        </w:r>
                        <w:r w:rsidRPr="00AE732D"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единственным</w:t>
                        </w:r>
                        <w:r w:rsidRPr="00AE732D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, </w:t>
                        </w:r>
                        <w:r w:rsidRPr="00AE732D"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одним</w:t>
                        </w:r>
                        <w:r w:rsidRPr="00AE732D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»</w:t>
                        </w:r>
                      </w:p>
                      <w:p w14:paraId="757BCC21" w14:textId="77777777" w:rsidR="0066420A" w:rsidRPr="00AE732D" w:rsidRDefault="0066420A" w:rsidP="00E95680">
                        <w:pPr>
                          <w:bidi w:val="0"/>
                          <w:spacing w:line="214" w:lineRule="auto"/>
                          <w:jc w:val="both"/>
                          <w:rPr>
                            <w:rFonts w:asciiTheme="majorBidi" w:hAnsiTheme="majorBidi" w:cstheme="majorBidi"/>
                            <w:sz w:val="18"/>
                            <w:szCs w:val="18"/>
                            <w:rtl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9D94AEB" w14:textId="7E78DC66" w:rsidR="00F1697B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2188672" behindDoc="0" locked="0" layoutInCell="1" allowOverlap="1" wp14:anchorId="79259D94" wp14:editId="72E2B64F">
                <wp:simplePos x="0" y="0"/>
                <wp:positionH relativeFrom="column">
                  <wp:posOffset>3459480</wp:posOffset>
                </wp:positionH>
                <wp:positionV relativeFrom="paragraph">
                  <wp:posOffset>208915</wp:posOffset>
                </wp:positionV>
                <wp:extent cx="6350" cy="0"/>
                <wp:effectExtent l="132080" t="132715" r="166370" b="159385"/>
                <wp:wrapNone/>
                <wp:docPr id="865" name="AutoShap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4FC8A" id="AutoShape_x0020_701" o:spid="_x0000_s1026" type="#_x0000_t32" style="position:absolute;margin-left:272.4pt;margin-top:16.45pt;width:.5pt;height:0;flip:x;z-index:25218867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 wp14:anchorId="331B3FF6" wp14:editId="022B61A5">
                <wp:simplePos x="0" y="0"/>
                <wp:positionH relativeFrom="column">
                  <wp:posOffset>3465195</wp:posOffset>
                </wp:positionH>
                <wp:positionV relativeFrom="paragraph">
                  <wp:posOffset>224155</wp:posOffset>
                </wp:positionV>
                <wp:extent cx="0" cy="142875"/>
                <wp:effectExtent l="125095" t="122555" r="167005" b="166370"/>
                <wp:wrapNone/>
                <wp:docPr id="864" name="AutoShap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E3389" id="AutoShape_x0020_700" o:spid="_x0000_s1026" type="#_x0000_t32" style="position:absolute;margin-left:272.85pt;margin-top:17.65pt;width:0;height:11.25pt;z-index:251680768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101BEFD7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/>
        </w:rPr>
        <w:tab/>
      </w:r>
    </w:p>
    <w:p w14:paraId="1ACCD61C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F3EC331" w14:textId="77777777" w:rsidR="000419AF" w:rsidRPr="003E5CC3" w:rsidRDefault="000419AF" w:rsidP="0031428C">
      <w:pPr>
        <w:bidi w:val="0"/>
        <w:rPr>
          <w:rFonts w:ascii="Times New Roman" w:hAnsi="Times New Roman" w:cs="Times New Roman"/>
          <w:sz w:val="24"/>
          <w:szCs w:val="24"/>
          <w:rtl/>
          <w:lang w:val="fr-FR"/>
        </w:rPr>
      </w:pPr>
    </w:p>
    <w:p w14:paraId="65D31287" w14:textId="2E93A16D" w:rsidR="000419AF" w:rsidRPr="003E5CC3" w:rsidRDefault="00AB6B4F" w:rsidP="0031428C">
      <w:pPr>
        <w:bidi w:val="0"/>
        <w:rPr>
          <w:rFonts w:ascii="Times New Roman" w:hAnsi="Times New Roman" w:cs="Times New Roman"/>
          <w:sz w:val="24"/>
          <w:szCs w:val="24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718A52" wp14:editId="26C354A9">
                <wp:simplePos x="0" y="0"/>
                <wp:positionH relativeFrom="margin">
                  <wp:posOffset>500380</wp:posOffset>
                </wp:positionH>
                <wp:positionV relativeFrom="paragraph">
                  <wp:posOffset>163830</wp:posOffset>
                </wp:positionV>
                <wp:extent cx="3855085" cy="428625"/>
                <wp:effectExtent l="81280" t="74930" r="102235" b="106045"/>
                <wp:wrapNone/>
                <wp:docPr id="861" name="Rectangl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5085" cy="4286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69268" w14:textId="77777777" w:rsidR="0066420A" w:rsidRPr="00AE732D" w:rsidRDefault="0066420A" w:rsidP="00AE732D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Cs w:val="24"/>
                                <w:lang w:val="ru-RU"/>
                              </w:rPr>
                            </w:pPr>
                            <w:r w:rsidRPr="00AE732D">
                              <w:rPr>
                                <w:rFonts w:ascii="Cambria" w:hAnsi="Cambria" w:cs="ae_AlArabiya"/>
                                <w:color w:val="C00000"/>
                                <w:szCs w:val="24"/>
                                <w:lang w:val="ru-RU"/>
                              </w:rPr>
                              <w:t>Единобожие делится  на три части:</w:t>
                            </w:r>
                          </w:p>
                          <w:p w14:paraId="26DBA54E" w14:textId="77777777" w:rsidR="0066420A" w:rsidRPr="00AE732D" w:rsidRDefault="0066420A" w:rsidP="00B64E78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="adwa-assalaf" w:hAnsi="adwa-assalaf" w:cs="adwa-assalaf"/>
                                <w:color w:val="C00000"/>
                                <w:sz w:val="26"/>
                                <w:szCs w:val="28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18A52" id="Rectangle_x0020_728" o:spid="_x0000_s1174" style="position:absolute;margin-left:39.4pt;margin-top:12.9pt;width:303.55pt;height:33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73769268" w14:textId="77777777" w:rsidR="0066420A" w:rsidRPr="00AE732D" w:rsidRDefault="0066420A" w:rsidP="00AE732D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Cs w:val="24"/>
                          <w:lang w:val="ru-RU"/>
                        </w:rPr>
                      </w:pPr>
                      <w:r w:rsidRPr="00AE732D">
                        <w:rPr>
                          <w:rFonts w:ascii="Cambria" w:hAnsi="Cambria" w:cs="ae_AlArabiya"/>
                          <w:color w:val="C00000"/>
                          <w:szCs w:val="24"/>
                          <w:lang w:val="ru-RU"/>
                        </w:rPr>
                        <w:t>Единобожие делится  на три части:</w:t>
                      </w:r>
                    </w:p>
                    <w:p w14:paraId="26DBA54E" w14:textId="77777777" w:rsidR="0066420A" w:rsidRPr="00AE732D" w:rsidRDefault="0066420A" w:rsidP="00B64E78">
                      <w:pPr>
                        <w:bidi w:val="0"/>
                        <w:spacing w:after="0" w:line="214" w:lineRule="auto"/>
                        <w:jc w:val="center"/>
                        <w:rPr>
                          <w:rFonts w:ascii="adwa-assalaf" w:hAnsi="adwa-assalaf" w:cs="adwa-assalaf"/>
                          <w:color w:val="C00000"/>
                          <w:sz w:val="26"/>
                          <w:szCs w:val="28"/>
                          <w:rtl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7ABC2D" w14:textId="6109AE13" w:rsidR="00F1697B" w:rsidRPr="003E5CC3" w:rsidRDefault="00AB6B4F" w:rsidP="0031428C">
      <w:pPr>
        <w:bidi w:val="0"/>
        <w:rPr>
          <w:rFonts w:ascii="Times New Roman" w:hAnsi="Times New Roman" w:cs="Times New Roman"/>
          <w:sz w:val="24"/>
          <w:szCs w:val="24"/>
          <w:rtl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686911" behindDoc="0" locked="0" layoutInCell="1" allowOverlap="1" wp14:anchorId="19D45058" wp14:editId="63236C96">
                <wp:simplePos x="0" y="0"/>
                <wp:positionH relativeFrom="column">
                  <wp:posOffset>1703070</wp:posOffset>
                </wp:positionH>
                <wp:positionV relativeFrom="paragraph">
                  <wp:posOffset>273050</wp:posOffset>
                </wp:positionV>
                <wp:extent cx="0" cy="364490"/>
                <wp:effectExtent l="128270" t="133350" r="163830" b="162560"/>
                <wp:wrapNone/>
                <wp:docPr id="860" name="AutoShap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4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E6F8B" id="AutoShape_x0020_732" o:spid="_x0000_s1026" type="#_x0000_t32" style="position:absolute;margin-left:134.1pt;margin-top:21.5pt;width:0;height:28.7pt;z-index:251686911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18920336" w14:textId="74956EDF" w:rsidR="00F1697B" w:rsidRPr="003E5CC3" w:rsidRDefault="00AB6B4F" w:rsidP="0031428C">
      <w:pPr>
        <w:tabs>
          <w:tab w:val="left" w:pos="2714"/>
        </w:tabs>
        <w:bidi w:val="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1B10AC" wp14:editId="5EA82B63">
                <wp:simplePos x="0" y="0"/>
                <wp:positionH relativeFrom="column">
                  <wp:posOffset>-420370</wp:posOffset>
                </wp:positionH>
                <wp:positionV relativeFrom="paragraph">
                  <wp:posOffset>297815</wp:posOffset>
                </wp:positionV>
                <wp:extent cx="1480185" cy="2012950"/>
                <wp:effectExtent l="87630" t="94615" r="108585" b="114935"/>
                <wp:wrapNone/>
                <wp:docPr id="859" name="Rectangl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185" cy="201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5BF353B6" w14:textId="77777777" w:rsidR="0066420A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1. </w:t>
                            </w:r>
                            <w:r w:rsidRPr="007B19DE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Единобожие в Господстве</w:t>
                            </w:r>
                          </w:p>
                          <w:p w14:paraId="20DF4DB4" w14:textId="77777777" w:rsidR="0066420A" w:rsidRPr="007B19DE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7B19DE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- </w:t>
                            </w:r>
                            <w:r w:rsidRPr="005861A6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это пр</w:t>
                            </w: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изнание Единственности Аллаха в Его Действиях.</w:t>
                            </w:r>
                          </w:p>
                          <w:p w14:paraId="31B4AB0A" w14:textId="77777777" w:rsidR="0066420A" w:rsidRPr="007B19DE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Или, иначе говоря, - это признание единственности Аллаха в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Сотворении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, Владении и </w:t>
                            </w: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Управлении.</w:t>
                            </w:r>
                          </w:p>
                          <w:p w14:paraId="7B125E65" w14:textId="77777777" w:rsidR="0066420A" w:rsidRPr="007B19DE" w:rsidRDefault="0066420A" w:rsidP="00B64E78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B10AC" id="Rectangle_x0020_730" o:spid="_x0000_s1175" style="position:absolute;margin-left:-33.1pt;margin-top:23.45pt;width:116.55pt;height:15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" strokecolor="#c67f38">
                <v:shadow on="t" opacity="26213f" origin="-.5,-.5"/>
                <v:textbox>
                  <w:txbxContent>
                    <w:p w14:paraId="5BF353B6" w14:textId="77777777" w:rsidR="0066420A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1. </w:t>
                      </w:r>
                      <w:r w:rsidRPr="007B19DE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Единобожие в Господстве</w:t>
                      </w:r>
                    </w:p>
                    <w:p w14:paraId="20DF4DB4" w14:textId="77777777" w:rsidR="0066420A" w:rsidRPr="007B19DE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7B19DE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ambria" w:hAnsi="Cambria" w:cs="Tahoma"/>
                          <w:color w:val="000000"/>
                          <w:szCs w:val="18"/>
                          <w:shd w:val="clear" w:color="auto" w:fill="FFFFFF"/>
                          <w:lang w:val="ru-RU"/>
                        </w:rPr>
                        <w:t xml:space="preserve">- </w:t>
                      </w:r>
                      <w:r w:rsidRPr="005861A6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это пр</w:t>
                      </w: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изнание Единственности Аллаха в Его Действиях.</w:t>
                      </w:r>
                    </w:p>
                    <w:p w14:paraId="31B4AB0A" w14:textId="77777777" w:rsidR="0066420A" w:rsidRPr="007B19DE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Или, иначе говоря, - это признание единственности Аллаха в</w:t>
                      </w:r>
                      <w:r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Сотворении</w:t>
                      </w:r>
                      <w:r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, Владении и </w:t>
                      </w: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Управлении.</w:t>
                      </w:r>
                    </w:p>
                    <w:p w14:paraId="7B125E65" w14:textId="77777777" w:rsidR="0066420A" w:rsidRPr="007B19DE" w:rsidRDefault="0066420A" w:rsidP="00B64E78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5B3BA7" wp14:editId="5EEF6D16">
                <wp:simplePos x="0" y="0"/>
                <wp:positionH relativeFrom="column">
                  <wp:posOffset>2363470</wp:posOffset>
                </wp:positionH>
                <wp:positionV relativeFrom="paragraph">
                  <wp:posOffset>290830</wp:posOffset>
                </wp:positionV>
                <wp:extent cx="2784475" cy="2019300"/>
                <wp:effectExtent l="90170" t="87630" r="109855" b="115570"/>
                <wp:wrapNone/>
                <wp:docPr id="858" name="Rectangl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44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1D58713" w14:textId="77777777" w:rsidR="0066420A" w:rsidRPr="007B19DE" w:rsidRDefault="0066420A" w:rsidP="007B19DE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3. </w:t>
                            </w:r>
                            <w:r w:rsidRPr="007B19DE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Единобожие в Именах и Атрибутах.</w:t>
                            </w:r>
                          </w:p>
                          <w:p w14:paraId="27ABD725" w14:textId="77777777" w:rsidR="0066420A" w:rsidRPr="007B19DE" w:rsidRDefault="0066420A" w:rsidP="00F47EA9">
                            <w:pPr>
                              <w:spacing w:line="240" w:lineRule="auto"/>
                              <w:jc w:val="right"/>
                              <w:rPr>
                                <w:rFonts w:asciiTheme="majorHAnsi" w:hAnsiTheme="majorHAnsi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– это признание Единственности Аллаха в Тех Именах и Атрибутах, которыми Он охарактеризовал Себя  в Своей Книге и устами Своего Посланника </w:t>
                            </w:r>
                            <w:r w:rsidRPr="007B19DE">
                              <w:rPr>
                                <w:rFonts w:ascii="Arial Unicode MS" w:hAnsi="Arial Unicode MS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ﷺ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через  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подтверждение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того, что утвердил Аллах о Самом Себе и через 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отрицание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того, что Он  </w:t>
                            </w:r>
                            <w:r w:rsidR="00F47EA9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отверг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, без 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i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искажения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,  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i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отрицания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,  </w:t>
                            </w:r>
                            <w:r>
                              <w:rPr>
                                <w:rFonts w:asciiTheme="majorHAnsi" w:hAnsiTheme="majorHAnsi" w:cs="Arial Unicode MS"/>
                                <w:i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придания определенного образа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и 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i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уподобления</w:t>
                            </w:r>
                            <w:r w:rsidRPr="007B19DE">
                              <w:rPr>
                                <w:rFonts w:asciiTheme="majorHAnsi" w:hAnsiTheme="majorHAnsi" w:cs="Arial Unicode MS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. </w:t>
                            </w:r>
                          </w:p>
                          <w:p w14:paraId="06696802" w14:textId="77777777" w:rsidR="0066420A" w:rsidRPr="007B19DE" w:rsidRDefault="0066420A" w:rsidP="0032712B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pacing w:val="-10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B3BA7" id="Rectangle_x0020_729" o:spid="_x0000_s1176" style="position:absolute;margin-left:186.1pt;margin-top:22.9pt;width:219.25pt;height:15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" strokecolor="#c67f38">
                <v:shadow on="t" opacity="26213f" origin="-.5,-.5"/>
                <v:textbox>
                  <w:txbxContent>
                    <w:p w14:paraId="71D58713" w14:textId="77777777" w:rsidR="0066420A" w:rsidRPr="007B19DE" w:rsidRDefault="0066420A" w:rsidP="007B19DE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3. </w:t>
                      </w:r>
                      <w:r w:rsidRPr="007B19DE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Единобожие в Именах и Атрибутах.</w:t>
                      </w:r>
                    </w:p>
                    <w:p w14:paraId="27ABD725" w14:textId="77777777" w:rsidR="0066420A" w:rsidRPr="007B19DE" w:rsidRDefault="0066420A" w:rsidP="00F47EA9">
                      <w:pPr>
                        <w:spacing w:line="240" w:lineRule="auto"/>
                        <w:jc w:val="right"/>
                        <w:rPr>
                          <w:rFonts w:asciiTheme="majorHAnsi" w:hAnsiTheme="majorHAnsi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– это признание Единственности Аллаха в Тех Именах и Атрибутах, которыми Он охарактеризовал Себя  в Своей Книге и устами Своего Посланника </w:t>
                      </w:r>
                      <w:r w:rsidRPr="007B19DE">
                        <w:rPr>
                          <w:rFonts w:ascii="Arial Unicode MS" w:hAnsi="Arial Unicode MS" w:cs="Arial Unicode MS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ﷺ</w:t>
                      </w:r>
                      <w:r w:rsidRPr="007B19DE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через  </w:t>
                      </w:r>
                      <w:r w:rsidRPr="007B19DE">
                        <w:rPr>
                          <w:rFonts w:asciiTheme="majorHAnsi" w:hAnsiTheme="majorHAnsi" w:cs="Arial Unicode MS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подтверждение</w:t>
                      </w:r>
                      <w:r w:rsidRPr="007B19DE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того, что утвердил Аллах о Самом Себе и через </w:t>
                      </w:r>
                      <w:r w:rsidRPr="007B19DE">
                        <w:rPr>
                          <w:rFonts w:asciiTheme="majorHAnsi" w:hAnsiTheme="majorHAnsi" w:cs="Arial Unicode MS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отрицание</w:t>
                      </w:r>
                      <w:r w:rsidRPr="007B19DE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того, что Он  </w:t>
                      </w:r>
                      <w:r w:rsidR="00F47EA9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отверг</w:t>
                      </w:r>
                      <w:r w:rsidRPr="007B19DE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, без </w:t>
                      </w:r>
                      <w:r w:rsidRPr="007B19DE">
                        <w:rPr>
                          <w:rFonts w:asciiTheme="majorHAnsi" w:hAnsiTheme="majorHAnsi" w:cs="Arial Unicode MS"/>
                          <w:i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искажения</w:t>
                      </w:r>
                      <w:r w:rsidRPr="007B19DE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,  </w:t>
                      </w:r>
                      <w:r w:rsidRPr="007B19DE">
                        <w:rPr>
                          <w:rFonts w:asciiTheme="majorHAnsi" w:hAnsiTheme="majorHAnsi" w:cs="Arial Unicode MS"/>
                          <w:i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отрицания</w:t>
                      </w:r>
                      <w:r w:rsidRPr="007B19DE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,  </w:t>
                      </w:r>
                      <w:r>
                        <w:rPr>
                          <w:rFonts w:asciiTheme="majorHAnsi" w:hAnsiTheme="majorHAnsi" w:cs="Arial Unicode MS"/>
                          <w:i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придания определенного образа</w:t>
                      </w:r>
                      <w:r w:rsidRPr="007B19DE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и </w:t>
                      </w:r>
                      <w:r w:rsidRPr="007B19DE">
                        <w:rPr>
                          <w:rFonts w:asciiTheme="majorHAnsi" w:hAnsiTheme="majorHAnsi" w:cs="Arial Unicode MS"/>
                          <w:i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уподобления</w:t>
                      </w:r>
                      <w:r w:rsidRPr="007B19DE">
                        <w:rPr>
                          <w:rFonts w:asciiTheme="majorHAnsi" w:hAnsiTheme="majorHAnsi" w:cs="Arial Unicode MS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. </w:t>
                      </w:r>
                    </w:p>
                    <w:p w14:paraId="06696802" w14:textId="77777777" w:rsidR="0066420A" w:rsidRPr="007B19DE" w:rsidRDefault="0066420A" w:rsidP="0032712B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inorHAnsi" w:hAnsiTheme="minorHAnsi" w:cstheme="minorHAnsi"/>
                          <w:b/>
                          <w:spacing w:val="-1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0C2CBD" wp14:editId="3735720E">
                <wp:simplePos x="0" y="0"/>
                <wp:positionH relativeFrom="column">
                  <wp:posOffset>1162685</wp:posOffset>
                </wp:positionH>
                <wp:positionV relativeFrom="paragraph">
                  <wp:posOffset>297815</wp:posOffset>
                </wp:positionV>
                <wp:extent cx="1124585" cy="2012950"/>
                <wp:effectExtent l="83185" t="94615" r="113030" b="114935"/>
                <wp:wrapNone/>
                <wp:docPr id="857" name="Rectangl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4585" cy="201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4EF968D4" w14:textId="77777777" w:rsidR="0066420A" w:rsidRPr="007B19DE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2. </w:t>
                            </w:r>
                            <w:r w:rsidRPr="007B19DE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Единобожие в Божественности</w:t>
                            </w:r>
                          </w:p>
                          <w:p w14:paraId="51377B4F" w14:textId="77777777" w:rsidR="0066420A" w:rsidRPr="007B19DE" w:rsidRDefault="0066420A" w:rsidP="00AE732D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7B19DE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- </w:t>
                            </w:r>
                            <w:r w:rsidRPr="007B19DE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это признание Единственности Аллаха в (праве) на  поклонение.</w:t>
                            </w:r>
                          </w:p>
                          <w:p w14:paraId="58826DEC" w14:textId="77777777" w:rsidR="0066420A" w:rsidRPr="007B19DE" w:rsidRDefault="0066420A" w:rsidP="00AE732D">
                            <w:pPr>
                              <w:jc w:val="right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EBFE9FA" w14:textId="77777777" w:rsidR="0066420A" w:rsidRPr="007B19DE" w:rsidRDefault="0066420A" w:rsidP="00B64E78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C2CBD" id="Rectangle_x0020_731" o:spid="_x0000_s1177" style="position:absolute;margin-left:91.55pt;margin-top:23.45pt;width:88.55pt;height:15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" strokecolor="#c67f38">
                <v:shadow on="t" opacity="26213f" origin="-.5,-.5"/>
                <v:textbox>
                  <w:txbxContent>
                    <w:p w14:paraId="4EF968D4" w14:textId="77777777" w:rsidR="0066420A" w:rsidRPr="007B19DE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2. </w:t>
                      </w:r>
                      <w:r w:rsidRPr="007B19DE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Единобожие в Божественности</w:t>
                      </w:r>
                    </w:p>
                    <w:p w14:paraId="51377B4F" w14:textId="77777777" w:rsidR="0066420A" w:rsidRPr="007B19DE" w:rsidRDefault="0066420A" w:rsidP="00AE732D">
                      <w:pPr>
                        <w:spacing w:line="240" w:lineRule="auto"/>
                        <w:jc w:val="right"/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7B19DE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ambria" w:hAnsi="Cambria" w:cs="Tahoma"/>
                          <w:color w:val="000000"/>
                          <w:szCs w:val="18"/>
                          <w:shd w:val="clear" w:color="auto" w:fill="FFFFFF"/>
                          <w:lang w:val="ru-RU"/>
                        </w:rPr>
                        <w:t xml:space="preserve">- </w:t>
                      </w:r>
                      <w:r w:rsidRPr="007B19DE">
                        <w:rPr>
                          <w:rFonts w:ascii="Cambria" w:hAnsi="Cambria" w:cs="Tahoma"/>
                          <w:color w:val="000000"/>
                          <w:sz w:val="18"/>
                          <w:szCs w:val="18"/>
                          <w:shd w:val="clear" w:color="auto" w:fill="FFFFFF"/>
                          <w:lang w:val="ru-RU"/>
                        </w:rPr>
                        <w:t>это признание Единственности Аллаха в (праве) на  поклонение.</w:t>
                      </w:r>
                    </w:p>
                    <w:p w14:paraId="58826DEC" w14:textId="77777777" w:rsidR="0066420A" w:rsidRPr="007B19DE" w:rsidRDefault="0066420A" w:rsidP="00AE732D">
                      <w:pPr>
                        <w:jc w:val="right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14:paraId="1EBFE9FA" w14:textId="77777777" w:rsidR="0066420A" w:rsidRPr="007B19DE" w:rsidRDefault="0066420A" w:rsidP="00B64E78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298" distR="114298" simplePos="0" relativeHeight="251699197" behindDoc="0" locked="0" layoutInCell="1" allowOverlap="1" wp14:anchorId="6F1D4766" wp14:editId="0F2DCFD1">
                <wp:simplePos x="0" y="0"/>
                <wp:positionH relativeFrom="column">
                  <wp:posOffset>51435</wp:posOffset>
                </wp:positionH>
                <wp:positionV relativeFrom="paragraph">
                  <wp:posOffset>121920</wp:posOffset>
                </wp:positionV>
                <wp:extent cx="0" cy="212725"/>
                <wp:effectExtent l="127635" t="121920" r="164465" b="160655"/>
                <wp:wrapNone/>
                <wp:docPr id="856" name="AutoShap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ABE2" id="AutoShape_x0020_735" o:spid="_x0000_s1026" type="#_x0000_t32" style="position:absolute;margin-left:4.05pt;margin-top:9.6pt;width:0;height:16.75pt;z-index:251699197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4914DB" wp14:editId="224DD8DB">
                <wp:simplePos x="0" y="0"/>
                <wp:positionH relativeFrom="column">
                  <wp:posOffset>52070</wp:posOffset>
                </wp:positionH>
                <wp:positionV relativeFrom="paragraph">
                  <wp:posOffset>122555</wp:posOffset>
                </wp:positionV>
                <wp:extent cx="3528060" cy="7620"/>
                <wp:effectExtent l="128270" t="122555" r="166370" b="161925"/>
                <wp:wrapNone/>
                <wp:docPr id="855" name="AutoShap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E5EE5" id="AutoShape_x0020_733" o:spid="_x0000_s1026" type="#_x0000_t32" style="position:absolute;margin-left:4.1pt;margin-top:9.65pt;width:277.8pt;height: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298" distR="114298" simplePos="0" relativeHeight="251693054" behindDoc="0" locked="0" layoutInCell="1" allowOverlap="1" wp14:anchorId="7BB1F8AF" wp14:editId="617C663C">
                <wp:simplePos x="0" y="0"/>
                <wp:positionH relativeFrom="column">
                  <wp:posOffset>3573780</wp:posOffset>
                </wp:positionH>
                <wp:positionV relativeFrom="paragraph">
                  <wp:posOffset>165100</wp:posOffset>
                </wp:positionV>
                <wp:extent cx="0" cy="167005"/>
                <wp:effectExtent l="132080" t="127000" r="160020" b="163195"/>
                <wp:wrapNone/>
                <wp:docPr id="854" name="AutoShap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8553E" id="AutoShape_x0020_734" o:spid="_x0000_s1026" type="#_x0000_t32" style="position:absolute;margin-left:281.4pt;margin-top:13pt;width:0;height:13.15pt;z-index:251693054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3491E1A5" w14:textId="77777777" w:rsidR="00F1697B" w:rsidRPr="003E5CC3" w:rsidRDefault="00F1697B" w:rsidP="0031428C">
      <w:pPr>
        <w:tabs>
          <w:tab w:val="left" w:pos="1574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/>
        </w:rPr>
        <w:tab/>
      </w:r>
    </w:p>
    <w:p w14:paraId="5B8A452A" w14:textId="77777777" w:rsidR="00E11D48" w:rsidRPr="003E5CC3" w:rsidRDefault="00E11D48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28C4E5F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BA784DA" w14:textId="77777777" w:rsidR="00F1697B" w:rsidRDefault="00F1697B" w:rsidP="0031428C">
      <w:pPr>
        <w:bidi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24A08014" w14:textId="77777777" w:rsidR="00DD475E" w:rsidRPr="00DD475E" w:rsidRDefault="00DD475E" w:rsidP="00DD475E">
      <w:pPr>
        <w:bidi w:val="0"/>
        <w:rPr>
          <w:rFonts w:ascii="Times New Roman" w:hAnsi="Times New Roman" w:cs="Times New Roman"/>
          <w:sz w:val="28"/>
          <w:szCs w:val="28"/>
          <w:rtl/>
          <w:lang w:val="ru-RU"/>
        </w:rPr>
      </w:pPr>
    </w:p>
    <w:p w14:paraId="3C5E53C9" w14:textId="2C909976" w:rsidR="00F1697B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59E5DB0" wp14:editId="4BDE5C88">
                <wp:simplePos x="0" y="0"/>
                <wp:positionH relativeFrom="column">
                  <wp:posOffset>24130</wp:posOffset>
                </wp:positionH>
                <wp:positionV relativeFrom="paragraph">
                  <wp:posOffset>-508000</wp:posOffset>
                </wp:positionV>
                <wp:extent cx="2676525" cy="3109595"/>
                <wp:effectExtent l="0" t="0" r="0" b="0"/>
                <wp:wrapNone/>
                <wp:docPr id="1185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31095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B57103B" w14:textId="77777777" w:rsidR="0066420A" w:rsidRPr="00904142" w:rsidRDefault="0066420A" w:rsidP="007B19DE">
                            <w:pPr>
                              <w:spacing w:line="240" w:lineRule="auto"/>
                              <w:jc w:val="right"/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lang w:val="ru-RU"/>
                              </w:rPr>
                              <w:t>Вопросы касательно Имен</w:t>
                            </w:r>
                            <w:r w:rsidR="00F47EA9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lang w:val="ru-RU"/>
                              </w:rPr>
                              <w:t xml:space="preserve"> и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lang w:val="ru-RU"/>
                              </w:rPr>
                              <w:t xml:space="preserve">  Атрибутов Аллаха относятся к виду «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i/>
                                <w:color w:val="C00000"/>
                                <w:sz w:val="20"/>
                                <w:szCs w:val="18"/>
                                <w:lang w:val="ru-RU"/>
                              </w:rPr>
                              <w:t>таукифия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lang w:val="ru-RU"/>
                              </w:rPr>
                              <w:t xml:space="preserve">»,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т.е. в которых нужно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неукоснительно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придерживаться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того, что передано в Коране и Сунне, не переходя за рамки аятов и хадисов через:</w:t>
                            </w:r>
                          </w:p>
                          <w:p w14:paraId="76165B35" w14:textId="77777777" w:rsidR="0066420A" w:rsidRPr="00904142" w:rsidRDefault="0066420A" w:rsidP="007B19DE">
                            <w:pPr>
                              <w:spacing w:line="240" w:lineRule="auto"/>
                              <w:jc w:val="right"/>
                              <w:rPr>
                                <w:rFonts w:ascii="Arial Unicode MS" w:hAnsi="Arial Unicode MS" w:cs="Arial Unicode MS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-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подтверждение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того, что Утвердил Аллах о Самом Себе в Своей Книге и что утвердил  о Нем Его Посланник </w:t>
                            </w:r>
                            <w:r w:rsidRPr="00904142">
                              <w:rPr>
                                <w:rFonts w:ascii="Arial Unicode MS" w:hAnsi="Arial Unicode MS" w:cs="Arial Unicode MS"/>
                                <w:sz w:val="20"/>
                                <w:szCs w:val="18"/>
                              </w:rPr>
                              <w:t>ﷺ</w:t>
                            </w:r>
                            <w:r w:rsidRPr="00904142">
                              <w:rPr>
                                <w:rFonts w:ascii="Arial Unicode MS" w:hAnsi="Arial Unicode MS" w:cs="Arial Unicode MS"/>
                                <w:sz w:val="20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14:paraId="52B5EDCC" w14:textId="77777777" w:rsidR="0066420A" w:rsidRPr="00904142" w:rsidRDefault="0066420A" w:rsidP="00F47EA9">
                            <w:pPr>
                              <w:spacing w:line="240" w:lineRule="auto"/>
                              <w:jc w:val="right"/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- </w:t>
                            </w:r>
                            <w:r w:rsidRPr="00904142">
                              <w:rPr>
                                <w:rFonts w:asciiTheme="majorHAnsi" w:hAnsiTheme="majorHAnsi" w:cs="Arial Unicode MS"/>
                                <w:b/>
                                <w:sz w:val="20"/>
                                <w:szCs w:val="18"/>
                                <w:lang w:val="ru-RU"/>
                              </w:rPr>
                              <w:t>отрицание</w:t>
                            </w:r>
                            <w:r w:rsidRPr="00904142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 того, что </w:t>
                            </w:r>
                            <w:r w:rsidR="00F47EA9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Аллах </w:t>
                            </w:r>
                            <w:r w:rsidRPr="00904142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Отверг </w:t>
                            </w:r>
                            <w:r w:rsidR="00F47EA9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от Себя </w:t>
                            </w:r>
                            <w:r w:rsidRPr="00904142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в Своей книге и что </w:t>
                            </w:r>
                            <w:r w:rsidR="00F47EA9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отверг от Него </w:t>
                            </w:r>
                            <w:r w:rsidRPr="00904142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Его Посланник </w:t>
                            </w:r>
                            <w:r w:rsidRPr="00904142">
                              <w:rPr>
                                <w:rFonts w:ascii="Arial Unicode MS" w:hAnsi="Arial Unicode MS" w:cs="Arial Unicode MS"/>
                                <w:sz w:val="20"/>
                                <w:szCs w:val="18"/>
                              </w:rPr>
                              <w:t>ﷺ</w:t>
                            </w:r>
                            <w:r w:rsidRPr="00904142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. </w:t>
                            </w:r>
                          </w:p>
                          <w:p w14:paraId="28709A88" w14:textId="77777777" w:rsidR="0066420A" w:rsidRPr="00904142" w:rsidRDefault="0066420A" w:rsidP="007B19DE">
                            <w:pPr>
                              <w:spacing w:line="240" w:lineRule="auto"/>
                              <w:jc w:val="right"/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Theme="majorHAnsi" w:hAnsiTheme="majorHAnsi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Как например Слова Аллаха: </w:t>
                            </w:r>
                            <w:r w:rsidRPr="00904142">
                              <w:rPr>
                                <w:rFonts w:asciiTheme="majorHAnsi" w:hAnsiTheme="majorHAnsi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«Не овладевает Им ни дремота, ни сон» (2:256) </w:t>
                            </w:r>
                            <w:r w:rsidRPr="00904142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или </w:t>
                            </w:r>
                            <w:r w:rsidRPr="00904142">
                              <w:rPr>
                                <w:rFonts w:asciiTheme="majorHAnsi" w:hAnsiTheme="majorHAnsi"/>
                                <w:b/>
                                <w:sz w:val="20"/>
                                <w:szCs w:val="18"/>
                                <w:lang w:val="ru-RU"/>
                              </w:rPr>
                              <w:t>«и Нас ничуть не коснулась усталость». (50:38)</w:t>
                            </w:r>
                          </w:p>
                          <w:p w14:paraId="02E50AB5" w14:textId="77777777" w:rsidR="0066420A" w:rsidRPr="00904142" w:rsidRDefault="0066420A" w:rsidP="007B19DE">
                            <w:pPr>
                              <w:spacing w:line="240" w:lineRule="auto"/>
                              <w:jc w:val="right"/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Без </w:t>
                            </w:r>
                            <w:r w:rsidRPr="00904142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искажения</w:t>
                            </w:r>
                            <w:r w:rsidRPr="00904142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 w:rsidRPr="00904142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отрицания</w:t>
                            </w:r>
                            <w:r w:rsidRPr="00904142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 w:rsidRPr="00904142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придания определенного образа</w:t>
                            </w:r>
                            <w:r w:rsidRPr="00904142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 и </w:t>
                            </w:r>
                            <w:r w:rsidRPr="00904142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уподобления</w:t>
                            </w:r>
                            <w:r w:rsidRPr="00904142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14:paraId="27D8772E" w14:textId="77777777" w:rsidR="0066420A" w:rsidRPr="00904142" w:rsidRDefault="0066420A" w:rsidP="007B19DE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E5DB0" id="Rectangle_x0020_664" o:spid="_x0000_s1178" style="position:absolute;margin-left:1.9pt;margin-top:-39.95pt;width:210.75pt;height:244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" filled="f" stroked="f" strokeweight="1pt">
                <v:stroke dashstyle="dash"/>
                <v:textbox>
                  <w:txbxContent>
                    <w:p w14:paraId="1B57103B" w14:textId="77777777" w:rsidR="0066420A" w:rsidRPr="00904142" w:rsidRDefault="0066420A" w:rsidP="007B19DE">
                      <w:pPr>
                        <w:spacing w:line="240" w:lineRule="auto"/>
                        <w:jc w:val="right"/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lang w:val="ru-RU"/>
                        </w:rPr>
                        <w:t>Вопросы касательно Имен</w:t>
                      </w:r>
                      <w:r w:rsidR="00F47EA9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lang w:val="ru-RU"/>
                        </w:rPr>
                        <w:t xml:space="preserve"> и</w:t>
                      </w: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lang w:val="ru-RU"/>
                        </w:rPr>
                        <w:t xml:space="preserve">  Атрибутов Аллаха относятся к виду «</w:t>
                      </w:r>
                      <w:r w:rsidRPr="00904142">
                        <w:rPr>
                          <w:rFonts w:ascii="Cambria" w:hAnsi="Cambria"/>
                          <w:b/>
                          <w:i/>
                          <w:color w:val="C00000"/>
                          <w:sz w:val="20"/>
                          <w:szCs w:val="18"/>
                          <w:lang w:val="ru-RU"/>
                        </w:rPr>
                        <w:t>таукифия</w:t>
                      </w: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lang w:val="ru-RU"/>
                        </w:rPr>
                        <w:t xml:space="preserve">», 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т.е. в которых нужно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неукоснительно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придерживаться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того, что передано в Коране и Сунне, не переходя за рамки аятов и хадисов через:</w:t>
                      </w:r>
                    </w:p>
                    <w:p w14:paraId="76165B35" w14:textId="77777777" w:rsidR="0066420A" w:rsidRPr="00904142" w:rsidRDefault="0066420A" w:rsidP="007B19DE">
                      <w:pPr>
                        <w:spacing w:line="240" w:lineRule="auto"/>
                        <w:jc w:val="right"/>
                        <w:rPr>
                          <w:rFonts w:ascii="Arial Unicode MS" w:hAnsi="Arial Unicode MS" w:cs="Arial Unicode MS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-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подтверждение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того, что Утвердил Аллах о Самом Себе в Своей Книге и что утвердил  о Нем Его Посланник </w:t>
                      </w:r>
                      <w:r w:rsidRPr="00904142">
                        <w:rPr>
                          <w:rFonts w:ascii="Arial Unicode MS" w:hAnsi="Arial Unicode MS" w:cs="Arial Unicode MS"/>
                          <w:sz w:val="20"/>
                          <w:szCs w:val="18"/>
                        </w:rPr>
                        <w:t>ﷺ</w:t>
                      </w:r>
                      <w:r w:rsidRPr="00904142">
                        <w:rPr>
                          <w:rFonts w:ascii="Arial Unicode MS" w:hAnsi="Arial Unicode MS" w:cs="Arial Unicode MS"/>
                          <w:sz w:val="20"/>
                          <w:szCs w:val="18"/>
                          <w:lang w:val="ru-RU"/>
                        </w:rPr>
                        <w:t>.</w:t>
                      </w:r>
                    </w:p>
                    <w:p w14:paraId="52B5EDCC" w14:textId="77777777" w:rsidR="0066420A" w:rsidRPr="00904142" w:rsidRDefault="0066420A" w:rsidP="00F47EA9">
                      <w:pPr>
                        <w:spacing w:line="240" w:lineRule="auto"/>
                        <w:jc w:val="right"/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- </w:t>
                      </w:r>
                      <w:r w:rsidRPr="00904142">
                        <w:rPr>
                          <w:rFonts w:asciiTheme="majorHAnsi" w:hAnsiTheme="majorHAnsi" w:cs="Arial Unicode MS"/>
                          <w:b/>
                          <w:sz w:val="20"/>
                          <w:szCs w:val="18"/>
                          <w:lang w:val="ru-RU"/>
                        </w:rPr>
                        <w:t>отрицание</w:t>
                      </w:r>
                      <w:r w:rsidRPr="00904142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 того, что </w:t>
                      </w:r>
                      <w:r w:rsidR="00F47EA9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Аллах </w:t>
                      </w:r>
                      <w:r w:rsidRPr="00904142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Отверг </w:t>
                      </w:r>
                      <w:r w:rsidR="00F47EA9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от Себя </w:t>
                      </w:r>
                      <w:r w:rsidRPr="00904142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в Своей книге и что </w:t>
                      </w:r>
                      <w:r w:rsidR="00F47EA9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отверг от Него </w:t>
                      </w:r>
                      <w:r w:rsidRPr="00904142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Его Посланник </w:t>
                      </w:r>
                      <w:r w:rsidRPr="00904142">
                        <w:rPr>
                          <w:rFonts w:ascii="Arial Unicode MS" w:hAnsi="Arial Unicode MS" w:cs="Arial Unicode MS"/>
                          <w:sz w:val="20"/>
                          <w:szCs w:val="18"/>
                        </w:rPr>
                        <w:t>ﷺ</w:t>
                      </w:r>
                      <w:r w:rsidRPr="00904142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. </w:t>
                      </w:r>
                    </w:p>
                    <w:p w14:paraId="28709A88" w14:textId="77777777" w:rsidR="0066420A" w:rsidRPr="00904142" w:rsidRDefault="0066420A" w:rsidP="007B19DE">
                      <w:pPr>
                        <w:spacing w:line="240" w:lineRule="auto"/>
                        <w:jc w:val="right"/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Theme="majorHAnsi" w:hAnsiTheme="majorHAnsi" w:cs="Arial Unicode MS"/>
                          <w:sz w:val="20"/>
                          <w:szCs w:val="18"/>
                          <w:lang w:val="ru-RU"/>
                        </w:rPr>
                        <w:t xml:space="preserve">Как например Слова Аллаха: </w:t>
                      </w:r>
                      <w:r w:rsidRPr="00904142">
                        <w:rPr>
                          <w:rFonts w:asciiTheme="majorHAnsi" w:hAnsiTheme="majorHAnsi"/>
                          <w:b/>
                          <w:sz w:val="20"/>
                          <w:szCs w:val="18"/>
                          <w:lang w:val="ru-RU"/>
                        </w:rPr>
                        <w:t xml:space="preserve">«Не овладевает Им ни дремота, ни сон» (2:256) </w:t>
                      </w:r>
                      <w:r w:rsidRPr="00904142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или </w:t>
                      </w:r>
                      <w:r w:rsidRPr="00904142">
                        <w:rPr>
                          <w:rFonts w:asciiTheme="majorHAnsi" w:hAnsiTheme="majorHAnsi"/>
                          <w:b/>
                          <w:sz w:val="20"/>
                          <w:szCs w:val="18"/>
                          <w:lang w:val="ru-RU"/>
                        </w:rPr>
                        <w:t>«и Нас ничуть не коснулась усталость». (50:38)</w:t>
                      </w:r>
                    </w:p>
                    <w:p w14:paraId="02E50AB5" w14:textId="77777777" w:rsidR="0066420A" w:rsidRPr="00904142" w:rsidRDefault="0066420A" w:rsidP="007B19DE">
                      <w:pPr>
                        <w:spacing w:line="240" w:lineRule="auto"/>
                        <w:jc w:val="right"/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Без </w:t>
                      </w:r>
                      <w:r w:rsidRPr="00904142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искажения</w:t>
                      </w:r>
                      <w:r w:rsidRPr="00904142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, </w:t>
                      </w:r>
                      <w:r w:rsidRPr="00904142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отрицания</w:t>
                      </w:r>
                      <w:r w:rsidRPr="00904142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, </w:t>
                      </w:r>
                      <w:r w:rsidRPr="00904142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придания определенного образа</w:t>
                      </w:r>
                      <w:r w:rsidRPr="00904142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 и </w:t>
                      </w:r>
                      <w:r w:rsidRPr="00904142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уподобления</w:t>
                      </w:r>
                      <w:r w:rsidRPr="00904142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>.</w:t>
                      </w:r>
                    </w:p>
                    <w:p w14:paraId="27D8772E" w14:textId="77777777" w:rsidR="0066420A" w:rsidRPr="00904142" w:rsidRDefault="0066420A" w:rsidP="007B19DE">
                      <w:pPr>
                        <w:bidi w:val="0"/>
                        <w:spacing w:line="214" w:lineRule="auto"/>
                        <w:jc w:val="both"/>
                        <w:rPr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7D1C8D" wp14:editId="1C0F9564">
                <wp:simplePos x="0" y="0"/>
                <wp:positionH relativeFrom="margin">
                  <wp:posOffset>2739390</wp:posOffset>
                </wp:positionH>
                <wp:positionV relativeFrom="paragraph">
                  <wp:posOffset>-589915</wp:posOffset>
                </wp:positionV>
                <wp:extent cx="2272665" cy="3315970"/>
                <wp:effectExtent l="25400" t="25400" r="38735" b="62230"/>
                <wp:wrapNone/>
                <wp:docPr id="1184" name="Rectangl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2665" cy="331597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E80FF5C" w14:textId="77777777" w:rsidR="0066420A" w:rsidRPr="00904142" w:rsidRDefault="0066420A" w:rsidP="007B19DE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1. Аллах создал нас, дал нам средства к существованию и не оставил нас предоставленными самим себе. Он отправил к нам Посланника, и тот, кто подчинится ему, войдёт в Рай, а кто ослушается его, попадет в Огонь. </w:t>
                            </w:r>
                          </w:p>
                          <w:p w14:paraId="75D13B52" w14:textId="77777777" w:rsidR="0066420A" w:rsidRPr="00904142" w:rsidRDefault="0066420A" w:rsidP="007B19DE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6DD9CE4" w14:textId="77777777" w:rsidR="0066420A" w:rsidRPr="00904142" w:rsidRDefault="0066420A" w:rsidP="007B19DE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Доказательством этого является высказывание Всевышнего:</w:t>
                            </w:r>
                          </w:p>
                          <w:p w14:paraId="2ED8CA72" w14:textId="77777777" w:rsidR="0066420A" w:rsidRPr="00904142" w:rsidRDefault="0066420A" w:rsidP="007B19DE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DDB3561" w14:textId="77777777" w:rsidR="0066420A" w:rsidRPr="00904142" w:rsidRDefault="0066420A" w:rsidP="007B19DE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Cs w:val="24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«Мы послали к вам посланника, свидетельствующего о вас, как послали к фараону посланника. И ослушался фараон посланника, и схватили Мы его хваткой мучительной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» (73:15-16).</w:t>
                            </w:r>
                          </w:p>
                          <w:p w14:paraId="6D9BAC64" w14:textId="77777777" w:rsidR="0066420A" w:rsidRPr="00904142" w:rsidRDefault="0066420A" w:rsidP="00F1697B">
                            <w:pPr>
                              <w:spacing w:after="0" w:line="214" w:lineRule="auto"/>
                              <w:rPr>
                                <w:rFonts w:ascii="adwa-assalaf" w:hAnsi="adwa-assalaf" w:cs="adwa-assalaf"/>
                                <w:sz w:val="24"/>
                                <w:szCs w:val="28"/>
                                <w:rtl/>
                                <w:lang w:val="ru-RU"/>
                              </w:rPr>
                            </w:pPr>
                          </w:p>
                          <w:p w14:paraId="08317696" w14:textId="77777777" w:rsidR="0066420A" w:rsidRPr="00904142" w:rsidRDefault="0066420A" w:rsidP="00F1697B">
                            <w:pPr>
                              <w:jc w:val="center"/>
                              <w:rPr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D1C8D" id="Rectangle_x0020_694" o:spid="_x0000_s1179" style="position:absolute;margin-left:215.7pt;margin-top:-46.4pt;width:178.95pt;height:261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" filled="f" strokecolor="#d9a279" strokeweight="5pt">
                <v:stroke linestyle="thickThin"/>
                <v:textbox>
                  <w:txbxContent>
                    <w:p w14:paraId="3E80FF5C" w14:textId="77777777" w:rsidR="0066420A" w:rsidRPr="00904142" w:rsidRDefault="0066420A" w:rsidP="007B19DE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1. Аллах создал нас, дал нам средства к существованию и не оставил нас предоставленными самим себе. Он отправил к нам Посланника, и тот, кто подчинится ему, войдёт в Рай, а кто ослушается его, попадет в Огонь. </w:t>
                      </w:r>
                    </w:p>
                    <w:p w14:paraId="75D13B52" w14:textId="77777777" w:rsidR="0066420A" w:rsidRPr="00904142" w:rsidRDefault="0066420A" w:rsidP="007B19DE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76DD9CE4" w14:textId="77777777" w:rsidR="0066420A" w:rsidRPr="00904142" w:rsidRDefault="0066420A" w:rsidP="007B19DE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Доказательством этого является высказывание Всевышнего:</w:t>
                      </w:r>
                    </w:p>
                    <w:p w14:paraId="2ED8CA72" w14:textId="77777777" w:rsidR="0066420A" w:rsidRPr="00904142" w:rsidRDefault="0066420A" w:rsidP="007B19DE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4DDB3561" w14:textId="77777777" w:rsidR="0066420A" w:rsidRPr="00904142" w:rsidRDefault="0066420A" w:rsidP="007B19DE">
                      <w:pPr>
                        <w:spacing w:after="0" w:line="214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Cs w:val="24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 «Мы послали к вам посланника, свидетельствующего о вас, как послали к фараону посланника. И ослушался фараон посланника, и схватили Мы его хваткой мучительной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» (73:15-16).</w:t>
                      </w:r>
                    </w:p>
                    <w:p w14:paraId="6D9BAC64" w14:textId="77777777" w:rsidR="0066420A" w:rsidRPr="00904142" w:rsidRDefault="0066420A" w:rsidP="00F1697B">
                      <w:pPr>
                        <w:spacing w:after="0" w:line="214" w:lineRule="auto"/>
                        <w:rPr>
                          <w:rFonts w:ascii="adwa-assalaf" w:hAnsi="adwa-assalaf" w:cs="adwa-assalaf"/>
                          <w:sz w:val="24"/>
                          <w:szCs w:val="28"/>
                          <w:rtl/>
                          <w:lang w:val="ru-RU"/>
                        </w:rPr>
                      </w:pPr>
                    </w:p>
                    <w:p w14:paraId="08317696" w14:textId="77777777" w:rsidR="0066420A" w:rsidRPr="00904142" w:rsidRDefault="0066420A" w:rsidP="00F1697B">
                      <w:pPr>
                        <w:jc w:val="center"/>
                        <w:rPr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C11BAB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04F13D6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4B8D2BC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1792F8B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121B8A4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5B560EA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A53DC14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E2EDAC1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68B291A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3B4C88E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97E9799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88AA246" w14:textId="77777777" w:rsidR="00034C63" w:rsidRPr="003E5CC3" w:rsidRDefault="00034C63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9801B2B" w14:textId="77777777" w:rsidR="00034C63" w:rsidRPr="003E5CC3" w:rsidRDefault="00034C63" w:rsidP="0031428C">
      <w:pPr>
        <w:bidi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29EFBE3" w14:textId="1BC6DCF8" w:rsidR="00F1697B" w:rsidRPr="003E5CC3" w:rsidRDefault="00AB6B4F" w:rsidP="0031428C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D318C" wp14:editId="19BA511F">
                <wp:simplePos x="0" y="0"/>
                <wp:positionH relativeFrom="margin">
                  <wp:posOffset>1115060</wp:posOffset>
                </wp:positionH>
                <wp:positionV relativeFrom="paragraph">
                  <wp:posOffset>103505</wp:posOffset>
                </wp:positionV>
                <wp:extent cx="2273300" cy="341630"/>
                <wp:effectExtent l="73660" t="78105" r="104140" b="100965"/>
                <wp:wrapNone/>
                <wp:docPr id="853" name="Rectangl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3416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CB65F" w14:textId="77777777" w:rsidR="0066420A" w:rsidRPr="007B19DE" w:rsidRDefault="0066420A" w:rsidP="007B19DE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4"/>
                                <w:szCs w:val="36"/>
                              </w:rPr>
                            </w:pPr>
                            <w:r w:rsidRPr="007B19DE"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2. Три вопроса вкратце:</w:t>
                            </w:r>
                          </w:p>
                          <w:p w14:paraId="75ED1ADF" w14:textId="77777777" w:rsidR="0066420A" w:rsidRPr="007B19DE" w:rsidRDefault="0066420A" w:rsidP="00056E38">
                            <w:pPr>
                              <w:spacing w:after="0" w:line="214" w:lineRule="auto"/>
                              <w:jc w:val="center"/>
                              <w:rPr>
                                <w:rFonts w:asciiTheme="majorBidi" w:hAnsiTheme="majorBidi" w:cstheme="majorBidi"/>
                                <w:color w:val="C00000"/>
                                <w:sz w:val="24"/>
                                <w:szCs w:val="28"/>
                                <w:rtl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D318C" id="Rectangle_x0020_671" o:spid="_x0000_s1180" style="position:absolute;left:0;text-align:left;margin-left:87.8pt;margin-top:8.15pt;width:179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2CFCB65F" w14:textId="77777777" w:rsidR="0066420A" w:rsidRPr="007B19DE" w:rsidRDefault="0066420A" w:rsidP="007B19DE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4"/>
                          <w:szCs w:val="36"/>
                        </w:rPr>
                      </w:pPr>
                      <w:r w:rsidRPr="007B19DE">
                        <w:rPr>
                          <w:rFonts w:ascii="Cambria" w:hAnsi="Cambria" w:cs="ae_AlArabiya"/>
                          <w:color w:val="C00000"/>
                          <w:sz w:val="24"/>
                          <w:szCs w:val="36"/>
                          <w:lang w:val="ru-RU"/>
                        </w:rPr>
                        <w:t>2. Три вопроса вкратце:</w:t>
                      </w:r>
                    </w:p>
                    <w:p w14:paraId="75ED1ADF" w14:textId="77777777" w:rsidR="0066420A" w:rsidRPr="007B19DE" w:rsidRDefault="0066420A" w:rsidP="00056E38">
                      <w:pPr>
                        <w:spacing w:after="0" w:line="214" w:lineRule="auto"/>
                        <w:jc w:val="center"/>
                        <w:rPr>
                          <w:rFonts w:asciiTheme="majorBidi" w:hAnsiTheme="majorBidi" w:cstheme="majorBidi"/>
                          <w:color w:val="C00000"/>
                          <w:sz w:val="24"/>
                          <w:szCs w:val="28"/>
                          <w:rtl/>
                          <w:lang w:val="en-GB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1697B" w:rsidRPr="003E5CC3">
        <w:rPr>
          <w:rFonts w:ascii="Times New Roman" w:hAnsi="Times New Roman" w:cs="Times New Roman"/>
          <w:sz w:val="28"/>
          <w:szCs w:val="28"/>
          <w:rtl/>
          <w:lang w:val="fr-FR"/>
        </w:rPr>
        <w:tab/>
      </w:r>
    </w:p>
    <w:p w14:paraId="0832274F" w14:textId="4206067A" w:rsidR="00F1697B" w:rsidRPr="003E5CC3" w:rsidRDefault="00AB6B4F" w:rsidP="0031428C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2D060" wp14:editId="6B735162">
                <wp:simplePos x="0" y="0"/>
                <wp:positionH relativeFrom="margin">
                  <wp:posOffset>1583055</wp:posOffset>
                </wp:positionH>
                <wp:positionV relativeFrom="paragraph">
                  <wp:posOffset>354965</wp:posOffset>
                </wp:positionV>
                <wp:extent cx="1417320" cy="904240"/>
                <wp:effectExtent l="84455" t="88265" r="111125" b="112395"/>
                <wp:wrapNone/>
                <wp:docPr id="850" name="Rectangl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32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685A76DC" w14:textId="77777777" w:rsidR="0066420A" w:rsidRPr="00904142" w:rsidRDefault="0066420A" w:rsidP="007B19DE">
                            <w:pPr>
                              <w:jc w:val="right"/>
                              <w:rPr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Второй вопрос: </w:t>
                            </w: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Единобожие в Божественности.</w:t>
                            </w:r>
                          </w:p>
                          <w:p w14:paraId="718ECC28" w14:textId="77777777" w:rsidR="0066420A" w:rsidRPr="00904142" w:rsidRDefault="0066420A" w:rsidP="008C14A7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2D060" id="Rectangle_x0020_674" o:spid="_x0000_s1181" style="position:absolute;left:0;text-align:left;margin-left:124.65pt;margin-top:27.95pt;width:111.6pt;height:71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" strokecolor="#c67f38">
                <v:shadow on="t" opacity="26213f" origin="-.5,-.5"/>
                <v:textbox>
                  <w:txbxContent>
                    <w:p w14:paraId="685A76DC" w14:textId="77777777" w:rsidR="0066420A" w:rsidRPr="00904142" w:rsidRDefault="0066420A" w:rsidP="007B19DE">
                      <w:pPr>
                        <w:jc w:val="right"/>
                        <w:rPr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Второй вопрос: </w:t>
                      </w:r>
                      <w:r w:rsidRPr="00904142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Единобожие в Божественности.</w:t>
                      </w:r>
                    </w:p>
                    <w:p w14:paraId="718ECC28" w14:textId="77777777" w:rsidR="0066420A" w:rsidRPr="00904142" w:rsidRDefault="0066420A" w:rsidP="008C14A7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A0F148" wp14:editId="5BDE8EFA">
                <wp:simplePos x="0" y="0"/>
                <wp:positionH relativeFrom="margin">
                  <wp:posOffset>-6985</wp:posOffset>
                </wp:positionH>
                <wp:positionV relativeFrom="paragraph">
                  <wp:posOffset>358140</wp:posOffset>
                </wp:positionV>
                <wp:extent cx="1417320" cy="894080"/>
                <wp:effectExtent l="94615" t="91440" r="113665" b="119380"/>
                <wp:wrapNone/>
                <wp:docPr id="848" name="Rectangl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3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0A5B489F" w14:textId="77777777" w:rsidR="0066420A" w:rsidRPr="00904142" w:rsidRDefault="0066420A" w:rsidP="007B19DE">
                            <w:pPr>
                              <w:jc w:val="right"/>
                              <w:rPr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Первый вопрос:</w:t>
                            </w: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Единобожие в Господстве и в Именах и Атрибутах.</w:t>
                            </w:r>
                          </w:p>
                          <w:p w14:paraId="6AFD9F20" w14:textId="77777777" w:rsidR="0066420A" w:rsidRPr="00904142" w:rsidRDefault="0066420A" w:rsidP="008C14A7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0F148" id="Rectangle_x0020_673" o:spid="_x0000_s1182" style="position:absolute;left:0;text-align:left;margin-left:-.55pt;margin-top:28.2pt;width:111.6pt;height:70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" strokecolor="#c67f38">
                <v:shadow on="t" opacity="26213f" origin="-.5,-.5"/>
                <v:textbox>
                  <w:txbxContent>
                    <w:p w14:paraId="0A5B489F" w14:textId="77777777" w:rsidR="0066420A" w:rsidRPr="00904142" w:rsidRDefault="0066420A" w:rsidP="007B19DE">
                      <w:pPr>
                        <w:jc w:val="right"/>
                        <w:rPr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Первый вопрос:</w:t>
                      </w:r>
                      <w:r w:rsidRPr="00904142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 Единобожие в Господстве и в Именах и Атрибутах.</w:t>
                      </w:r>
                    </w:p>
                    <w:p w14:paraId="6AFD9F20" w14:textId="77777777" w:rsidR="0066420A" w:rsidRPr="00904142" w:rsidRDefault="0066420A" w:rsidP="008C14A7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551B1E" wp14:editId="429A247C">
                <wp:simplePos x="0" y="0"/>
                <wp:positionH relativeFrom="margin">
                  <wp:posOffset>3143885</wp:posOffset>
                </wp:positionH>
                <wp:positionV relativeFrom="paragraph">
                  <wp:posOffset>348615</wp:posOffset>
                </wp:positionV>
                <wp:extent cx="1417320" cy="904240"/>
                <wp:effectExtent l="83185" t="94615" r="112395" b="118745"/>
                <wp:wrapNone/>
                <wp:docPr id="847" name="Rectangl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32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3C33E59" w14:textId="77777777" w:rsidR="0066420A" w:rsidRDefault="0066420A" w:rsidP="004F1A04">
                            <w:pPr>
                              <w:spacing w:after="0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Третий вопрос: </w:t>
                            </w:r>
                          </w:p>
                          <w:p w14:paraId="243BD412" w14:textId="77777777" w:rsidR="0066420A" w:rsidRPr="004F1A04" w:rsidRDefault="0066420A" w:rsidP="004F1A04">
                            <w:pPr>
                              <w:spacing w:after="0"/>
                              <w:jc w:val="right"/>
                              <w:rPr>
                                <w:rFonts w:ascii="Cambria" w:hAnsi="Cambria" w:cs="Tahoma"/>
                                <w:bCs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Tahoma"/>
                                <w:bCs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Срединность ахлю-сунна в отношениях с немусульманами</w:t>
                            </w:r>
                          </w:p>
                          <w:p w14:paraId="26437435" w14:textId="77777777" w:rsidR="0066420A" w:rsidRPr="00904142" w:rsidRDefault="0066420A" w:rsidP="004F1A04">
                            <w:pPr>
                              <w:spacing w:after="0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4CDDB8A" w14:textId="77777777" w:rsidR="0066420A" w:rsidRPr="00904142" w:rsidRDefault="0066420A" w:rsidP="005A00CA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color w:val="000000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51B1E" id="Rectangle_x0020_672" o:spid="_x0000_s1183" style="position:absolute;left:0;text-align:left;margin-left:247.55pt;margin-top:27.45pt;width:111.6pt;height:71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" strokecolor="#c67f38">
                <v:shadow on="t" opacity="26213f" origin="-.5,-.5"/>
                <v:textbox>
                  <w:txbxContent>
                    <w:p w14:paraId="73C33E59" w14:textId="77777777" w:rsidR="0066420A" w:rsidRDefault="0066420A" w:rsidP="004F1A04">
                      <w:pPr>
                        <w:spacing w:after="0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Третий вопрос: </w:t>
                      </w:r>
                    </w:p>
                    <w:p w14:paraId="243BD412" w14:textId="77777777" w:rsidR="0066420A" w:rsidRPr="004F1A04" w:rsidRDefault="0066420A" w:rsidP="004F1A04">
                      <w:pPr>
                        <w:spacing w:after="0"/>
                        <w:jc w:val="right"/>
                        <w:rPr>
                          <w:rFonts w:ascii="Cambria" w:hAnsi="Cambria" w:cs="Tahoma"/>
                          <w:bCs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rFonts w:ascii="Cambria" w:hAnsi="Cambria" w:cs="Tahoma"/>
                          <w:bCs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Срединность ахлю-сунна в отношениях с немусульманами</w:t>
                      </w:r>
                    </w:p>
                    <w:p w14:paraId="26437435" w14:textId="77777777" w:rsidR="0066420A" w:rsidRPr="00904142" w:rsidRDefault="0066420A" w:rsidP="004F1A04">
                      <w:pPr>
                        <w:spacing w:after="0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</w:pPr>
                    </w:p>
                    <w:p w14:paraId="04CDDB8A" w14:textId="77777777" w:rsidR="0066420A" w:rsidRPr="00904142" w:rsidRDefault="0066420A" w:rsidP="005A00CA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color w:val="000000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 wp14:anchorId="40FE1E12" wp14:editId="370647B2">
                <wp:simplePos x="0" y="0"/>
                <wp:positionH relativeFrom="column">
                  <wp:posOffset>3869055</wp:posOffset>
                </wp:positionH>
                <wp:positionV relativeFrom="paragraph">
                  <wp:posOffset>230505</wp:posOffset>
                </wp:positionV>
                <wp:extent cx="0" cy="97155"/>
                <wp:effectExtent l="122555" t="128905" r="169545" b="167640"/>
                <wp:wrapNone/>
                <wp:docPr id="845" name="AutoShap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0F18F" id="AutoShape_x0020_697" o:spid="_x0000_s1026" type="#_x0000_t32" style="position:absolute;margin-left:304.65pt;margin-top:18.15pt;width:0;height:7.65pt;z-index:251677696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D48003" wp14:editId="1109E1AC">
                <wp:simplePos x="0" y="0"/>
                <wp:positionH relativeFrom="column">
                  <wp:posOffset>709295</wp:posOffset>
                </wp:positionH>
                <wp:positionV relativeFrom="paragraph">
                  <wp:posOffset>225425</wp:posOffset>
                </wp:positionV>
                <wp:extent cx="635" cy="106045"/>
                <wp:effectExtent l="125095" t="123825" r="166370" b="163830"/>
                <wp:wrapNone/>
                <wp:docPr id="844" name="AutoShap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6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B1935" id="AutoShape_x0020_770" o:spid="_x0000_s1026" type="#_x0000_t32" style="position:absolute;margin-left:55.85pt;margin-top:17.75pt;width:.05pt;height: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675648" behindDoc="0" locked="0" layoutInCell="1" allowOverlap="1" wp14:anchorId="463FED5F" wp14:editId="0C425241">
                <wp:simplePos x="0" y="0"/>
                <wp:positionH relativeFrom="column">
                  <wp:posOffset>2259330</wp:posOffset>
                </wp:positionH>
                <wp:positionV relativeFrom="paragraph">
                  <wp:posOffset>78740</wp:posOffset>
                </wp:positionV>
                <wp:extent cx="0" cy="251460"/>
                <wp:effectExtent l="125730" t="129540" r="166370" b="165100"/>
                <wp:wrapNone/>
                <wp:docPr id="842" name="AutoShap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07388" id="AutoShape_x0020_695" o:spid="_x0000_s1026" type="#_x0000_t32" style="position:absolute;margin-left:177.9pt;margin-top:6.2pt;width:0;height:19.8pt;z-index:251675648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824023" wp14:editId="7BA79C44">
                <wp:simplePos x="0" y="0"/>
                <wp:positionH relativeFrom="margin">
                  <wp:posOffset>709930</wp:posOffset>
                </wp:positionH>
                <wp:positionV relativeFrom="paragraph">
                  <wp:posOffset>202565</wp:posOffset>
                </wp:positionV>
                <wp:extent cx="3152775" cy="8890"/>
                <wp:effectExtent l="125730" t="126365" r="163195" b="169545"/>
                <wp:wrapNone/>
                <wp:docPr id="841" name="AutoShap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32FA3" id="AutoShape_x0020_696" o:spid="_x0000_s1026" type="#_x0000_t32" style="position:absolute;margin-left:55.9pt;margin-top:15.95pt;width:248.25pt;height: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" strokecolor="#c67f38">
                <v:stroke joinstyle="miter"/>
                <v:shadow on="t" opacity="26213f" origin="-.5,-.5"/>
                <w10:wrap anchorx="margin"/>
              </v:shape>
            </w:pict>
          </mc:Fallback>
        </mc:AlternateContent>
      </w:r>
    </w:p>
    <w:p w14:paraId="071AAE23" w14:textId="77777777" w:rsidR="00F1697B" w:rsidRPr="003E5CC3" w:rsidRDefault="00F1697B" w:rsidP="0031428C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5971D2E" w14:textId="77777777" w:rsidR="00F1697B" w:rsidRPr="003E5CC3" w:rsidRDefault="00F1697B" w:rsidP="0031428C">
      <w:pPr>
        <w:bidi w:val="0"/>
        <w:jc w:val="both"/>
        <w:rPr>
          <w:rFonts w:ascii="Times New Roman" w:hAnsi="Times New Roman" w:cs="Times New Roman"/>
          <w:b/>
          <w:sz w:val="36"/>
          <w:szCs w:val="36"/>
          <w:rtl/>
          <w:lang w:val="fr-FR"/>
        </w:rPr>
      </w:pPr>
    </w:p>
    <w:p w14:paraId="3147247C" w14:textId="37087FA0" w:rsidR="00F1697B" w:rsidRPr="003E5CC3" w:rsidRDefault="00AB6B4F" w:rsidP="0031428C">
      <w:pPr>
        <w:bidi w:val="0"/>
        <w:jc w:val="both"/>
        <w:rPr>
          <w:rFonts w:ascii="Times New Roman" w:hAnsi="Times New Roman" w:cs="Times New Roman"/>
          <w:bCs/>
          <w:sz w:val="36"/>
          <w:szCs w:val="36"/>
          <w:rtl/>
          <w:lang w:val="fr-FR"/>
        </w:rPr>
      </w:pPr>
      <w:r>
        <w:rPr>
          <w:rFonts w:ascii="Times New Roman" w:hAnsi="Times New Roman" w:cs="Times New Roman"/>
          <w:b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E34466" wp14:editId="27565BB2">
                <wp:simplePos x="0" y="0"/>
                <wp:positionH relativeFrom="column">
                  <wp:posOffset>23495</wp:posOffset>
                </wp:positionH>
                <wp:positionV relativeFrom="paragraph">
                  <wp:posOffset>198755</wp:posOffset>
                </wp:positionV>
                <wp:extent cx="4845050" cy="981075"/>
                <wp:effectExtent l="0" t="0" r="0" b="9525"/>
                <wp:wrapNone/>
                <wp:docPr id="1175" name="Rectangl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5050" cy="9810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2280942" w14:textId="77777777" w:rsidR="0066420A" w:rsidRPr="00904142" w:rsidRDefault="0066420A" w:rsidP="007B19DE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904142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первом вопросе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автор, </w:t>
                            </w:r>
                            <w:r w:rsidRPr="00904142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</w:rPr>
                              <w:sym w:font="KFGQPC Arabic Symbols 01" w:char="F056"/>
                            </w:r>
                            <w:r w:rsidRPr="00904142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, упоминает Единобожие в Господстве и Единобожие в  Именах и Атрибутах, что «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Аллах создал нас</w:t>
                            </w:r>
                            <w:r w:rsidRPr="00904142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» - т.е. Он-Создатель, «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дал нам средства к существованию</w:t>
                            </w:r>
                            <w:r w:rsidRPr="00904142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» - т.е. Он-Дарующий удел,  «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и не оставил нас предоставленными самим себе», </w:t>
                            </w:r>
                            <w:r w:rsidRPr="00904142"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 т.е. без приказов и запретов, однако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«отправил к нам Посланника»</w:t>
                            </w:r>
                          </w:p>
                          <w:p w14:paraId="24F7E226" w14:textId="77777777" w:rsidR="0066420A" w:rsidRPr="00904142" w:rsidRDefault="0066420A" w:rsidP="008C14A7">
                            <w:pPr>
                              <w:tabs>
                                <w:tab w:val="left" w:pos="1912"/>
                              </w:tabs>
                              <w:bidi w:val="0"/>
                              <w:spacing w:line="214" w:lineRule="auto"/>
                              <w:jc w:val="lowKashida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34466" id="Rectangle_x0020_693" o:spid="_x0000_s1184" style="position:absolute;left:0;text-align:left;margin-left:1.85pt;margin-top:15.65pt;width:381.5pt;height:7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" filled="f" stroked="f" strokeweight="1pt">
                <v:stroke dashstyle="dash"/>
                <v:textbox>
                  <w:txbxContent>
                    <w:p w14:paraId="12280942" w14:textId="77777777" w:rsidR="0066420A" w:rsidRPr="00904142" w:rsidRDefault="0066420A" w:rsidP="007B19DE">
                      <w:pPr>
                        <w:bidi w:val="0"/>
                        <w:rPr>
                          <w:rFonts w:ascii="Cambria" w:hAnsi="Cambria"/>
                          <w:b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  <w:vertAlign w:val="superscript"/>
                          <w:lang w:val="ru-RU"/>
                        </w:rPr>
                        <w:t>(1)</w:t>
                      </w:r>
                      <w:r w:rsidRPr="00904142"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904142">
                        <w:rPr>
                          <w:rFonts w:ascii="Cambria" w:hAnsi="Cambria"/>
                          <w:b/>
                          <w:i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первом вопросе</w:t>
                      </w:r>
                      <w:r w:rsidRPr="00904142">
                        <w:rPr>
                          <w:rFonts w:ascii="Cambria" w:hAnsi="Cambria"/>
                          <w:b/>
                          <w:i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автор, </w:t>
                      </w:r>
                      <w:r w:rsidRPr="00904142"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</w:rPr>
                        <w:sym w:font="KFGQPC Arabic Symbols 01" w:char="F056"/>
                      </w:r>
                      <w:r w:rsidRPr="00904142"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, упоминает Единобожие в Господстве и Единобожие в  Именах и Атрибутах, что «</w:t>
                      </w:r>
                      <w:r w:rsidRPr="00904142">
                        <w:rPr>
                          <w:rFonts w:ascii="Cambria" w:hAnsi="Cambria"/>
                          <w:b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Аллах создал нас</w:t>
                      </w:r>
                      <w:r w:rsidRPr="00904142"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» - т.е. Он-Создатель, «</w:t>
                      </w:r>
                      <w:r w:rsidRPr="00904142">
                        <w:rPr>
                          <w:rFonts w:ascii="Cambria" w:hAnsi="Cambria"/>
                          <w:b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дал нам средства к существованию</w:t>
                      </w:r>
                      <w:r w:rsidRPr="00904142"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» - т.е. Он-Дарующий удел,  «</w:t>
                      </w:r>
                      <w:r w:rsidRPr="00904142">
                        <w:rPr>
                          <w:rFonts w:ascii="Cambria" w:hAnsi="Cambria"/>
                          <w:b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и не оставил нас предоставленными самим себе», </w:t>
                      </w:r>
                      <w:r w:rsidRPr="00904142"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 т.е. без приказов и запретов, однако </w:t>
                      </w:r>
                      <w:r w:rsidRPr="00904142">
                        <w:rPr>
                          <w:rFonts w:ascii="Cambria" w:hAnsi="Cambria"/>
                          <w:b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«отправил к нам Посланника»</w:t>
                      </w:r>
                    </w:p>
                    <w:p w14:paraId="24F7E226" w14:textId="77777777" w:rsidR="0066420A" w:rsidRPr="00904142" w:rsidRDefault="0066420A" w:rsidP="008C14A7">
                      <w:pPr>
                        <w:tabs>
                          <w:tab w:val="left" w:pos="1912"/>
                        </w:tabs>
                        <w:bidi w:val="0"/>
                        <w:spacing w:line="214" w:lineRule="auto"/>
                        <w:jc w:val="lowKashida"/>
                        <w:rPr>
                          <w:rFonts w:ascii="adwa-assalaf" w:hAnsi="adwa-assalaf" w:cs="adwa-assalaf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14F7A6C" w14:textId="77777777" w:rsidR="00F1697B" w:rsidRPr="003E5CC3" w:rsidRDefault="00F1697B" w:rsidP="0031428C">
      <w:pPr>
        <w:tabs>
          <w:tab w:val="left" w:pos="1404"/>
        </w:tabs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1183EC0" w14:textId="77777777" w:rsidR="00E11D48" w:rsidRPr="003E5CC3" w:rsidRDefault="00E11D48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A2C2A77" w14:textId="77777777" w:rsidR="00EA4F31" w:rsidRPr="003E5CC3" w:rsidRDefault="00EA4F31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B65BB1F" w14:textId="77777777" w:rsidR="00EA4F31" w:rsidRPr="003E5CC3" w:rsidRDefault="00EA4F31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8C86E53" w14:textId="49C7FA57" w:rsidR="00EA4F31" w:rsidRPr="003E5CC3" w:rsidRDefault="00AB6B4F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1C3D40C" wp14:editId="196EC6A9">
                <wp:simplePos x="0" y="0"/>
                <wp:positionH relativeFrom="margin">
                  <wp:posOffset>283210</wp:posOffset>
                </wp:positionH>
                <wp:positionV relativeFrom="paragraph">
                  <wp:posOffset>172720</wp:posOffset>
                </wp:positionV>
                <wp:extent cx="4227830" cy="379730"/>
                <wp:effectExtent l="80010" t="71120" r="99060" b="95250"/>
                <wp:wrapNone/>
                <wp:docPr id="84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7830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5B7A4" w14:textId="77777777" w:rsidR="0066420A" w:rsidRPr="007B19DE" w:rsidRDefault="0066420A" w:rsidP="007B19DE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</w:pPr>
                            <w:r w:rsidRPr="007B19DE"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Цель  отправления Аллахом Посланников, мир им всем.</w:t>
                            </w:r>
                          </w:p>
                          <w:p w14:paraId="5182F946" w14:textId="77777777" w:rsidR="0066420A" w:rsidRPr="007B19DE" w:rsidRDefault="0066420A" w:rsidP="00857539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3D40C" id="Rectangle_x0020_170" o:spid="_x0000_s1185" style="position:absolute;left:0;text-align:left;margin-left:22.3pt;margin-top:13.6pt;width:332.9pt;height:29.9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55A5B7A4" w14:textId="77777777" w:rsidR="0066420A" w:rsidRPr="007B19DE" w:rsidRDefault="0066420A" w:rsidP="007B19DE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4"/>
                          <w:szCs w:val="36"/>
                          <w:lang w:val="ru-RU"/>
                        </w:rPr>
                      </w:pPr>
                      <w:r w:rsidRPr="007B19DE">
                        <w:rPr>
                          <w:rFonts w:ascii="Cambria" w:hAnsi="Cambria" w:cs="ae_AlArabiya"/>
                          <w:color w:val="C00000"/>
                          <w:sz w:val="24"/>
                          <w:szCs w:val="36"/>
                          <w:lang w:val="ru-RU"/>
                        </w:rPr>
                        <w:t>Цель  отправления Аллахом Посланников, мир им всем.</w:t>
                      </w:r>
                    </w:p>
                    <w:p w14:paraId="5182F946" w14:textId="77777777" w:rsidR="0066420A" w:rsidRPr="007B19DE" w:rsidRDefault="0066420A" w:rsidP="00857539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3D4CBA" w14:textId="77777777" w:rsidR="00EA4F31" w:rsidRPr="003E5CC3" w:rsidRDefault="00EA4F31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6B56EF7" w14:textId="77777777" w:rsidR="00EA4F31" w:rsidRPr="003E5CC3" w:rsidRDefault="00EA4F31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96EA2B7" w14:textId="7E1344F0" w:rsidR="00EA4F31" w:rsidRPr="003E5CC3" w:rsidRDefault="00AB6B4F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941888" behindDoc="0" locked="0" layoutInCell="1" allowOverlap="1" wp14:anchorId="40AAA5C7" wp14:editId="312BF2ED">
                <wp:simplePos x="0" y="0"/>
                <wp:positionH relativeFrom="margin">
                  <wp:posOffset>1115060</wp:posOffset>
                </wp:positionH>
                <wp:positionV relativeFrom="paragraph">
                  <wp:posOffset>132715</wp:posOffset>
                </wp:positionV>
                <wp:extent cx="2315845" cy="0"/>
                <wp:effectExtent l="124460" t="132715" r="163195" b="159385"/>
                <wp:wrapNone/>
                <wp:docPr id="839" name="AutoShap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5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1AFBD" id="AutoShape_x0020_767" o:spid="_x0000_s1026" type="#_x0000_t32" style="position:absolute;margin-left:87.8pt;margin-top:10.45pt;width:182.35pt;height:0;z-index:251941888;visibility:visible;mso-wrap-style:square;mso-width-percent:0;mso-height-percent:0;mso-wrap-distance-left:9pt;mso-wrap-distance-top:-1emu;mso-wrap-distance-right:9pt;mso-wrap-distance-bottom:-1emu;mso-position-horizontal:absolute;mso-position-horizontal-relative:margin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" strokecolor="#c67f38">
                <v:stroke joinstyle="miter"/>
                <v:shadow on="t" opacity="26213f" origin="-.5,-.5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DA69FD4" wp14:editId="016F820A">
                <wp:simplePos x="0" y="0"/>
                <wp:positionH relativeFrom="column">
                  <wp:posOffset>3428365</wp:posOffset>
                </wp:positionH>
                <wp:positionV relativeFrom="paragraph">
                  <wp:posOffset>130175</wp:posOffset>
                </wp:positionV>
                <wp:extent cx="9525" cy="121285"/>
                <wp:effectExtent l="126365" t="130175" r="168910" b="167640"/>
                <wp:wrapNone/>
                <wp:docPr id="838" name="رابط مستقيم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525" cy="121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40DBC" id="_x0631__x0627__x0628__x0637__x0020__x0645__x0633__x062a__x0642__x064a__x0645__x0020_39" o:spid="_x0000_s1026" style="position:absolute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95pt,10.25pt" to="270.7pt,19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942912" behindDoc="0" locked="0" layoutInCell="1" allowOverlap="1" wp14:anchorId="2C4E6E5F" wp14:editId="369397D4">
                <wp:simplePos x="0" y="0"/>
                <wp:positionH relativeFrom="column">
                  <wp:posOffset>1114425</wp:posOffset>
                </wp:positionH>
                <wp:positionV relativeFrom="paragraph">
                  <wp:posOffset>129540</wp:posOffset>
                </wp:positionV>
                <wp:extent cx="0" cy="138430"/>
                <wp:effectExtent l="123825" t="129540" r="168275" b="163830"/>
                <wp:wrapNone/>
                <wp:docPr id="837" name="رابط مستقيم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D4AF6" id="_x0631__x0627__x0628__x0637__x0020__x0645__x0633__x062a__x0642__x064a__x0645__x0020_619" o:spid="_x0000_s1026" style="position:absolute;z-index:251942912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from="87.75pt,10.2pt" to="87.75pt,2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</w:p>
    <w:p w14:paraId="24652E09" w14:textId="16925B8C" w:rsidR="00DD475E" w:rsidRDefault="00AB6B4F" w:rsidP="007127CD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7ECEAC8" wp14:editId="1A71B0A5">
                <wp:simplePos x="0" y="0"/>
                <wp:positionH relativeFrom="margin">
                  <wp:posOffset>2353310</wp:posOffset>
                </wp:positionH>
                <wp:positionV relativeFrom="paragraph">
                  <wp:posOffset>71120</wp:posOffset>
                </wp:positionV>
                <wp:extent cx="2160270" cy="984250"/>
                <wp:effectExtent l="92710" t="83820" r="109220" b="113030"/>
                <wp:wrapNone/>
                <wp:docPr id="836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65EC1948" w14:textId="77777777" w:rsidR="0066420A" w:rsidRPr="00904142" w:rsidRDefault="0066420A" w:rsidP="00610B57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2. В качестве милости:</w:t>
                            </w:r>
                          </w:p>
                          <w:p w14:paraId="2D92DB50" w14:textId="77777777" w:rsidR="0066420A" w:rsidRPr="00904142" w:rsidRDefault="0066420A" w:rsidP="00610B57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«Мы отправили тебя только в качестве милости к мирам.» (21:107)</w:t>
                            </w:r>
                          </w:p>
                          <w:p w14:paraId="75F46513" w14:textId="77777777" w:rsidR="0066420A" w:rsidRPr="00904142" w:rsidRDefault="0066420A" w:rsidP="00235FFA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b/>
                                <w:bCs/>
                                <w:color w:val="00B050"/>
                                <w:sz w:val="20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CEAC8" id="Rectangle_x0020_171" o:spid="_x0000_s1186" style="position:absolute;left:0;text-align:left;margin-left:185.3pt;margin-top:5.6pt;width:170.1pt;height:77.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" strokecolor="#c67f38">
                <v:shadow on="t" opacity="26213f" origin="-.5,-.5"/>
                <v:textbox>
                  <w:txbxContent>
                    <w:p w14:paraId="65EC1948" w14:textId="77777777" w:rsidR="0066420A" w:rsidRPr="00904142" w:rsidRDefault="0066420A" w:rsidP="00610B57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2. В качестве милости:</w:t>
                      </w:r>
                    </w:p>
                    <w:p w14:paraId="2D92DB50" w14:textId="77777777" w:rsidR="0066420A" w:rsidRPr="00904142" w:rsidRDefault="0066420A" w:rsidP="00610B57">
                      <w:pPr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«Мы отправили тебя только в качестве милости к мирам.» (21:107)</w:t>
                      </w:r>
                    </w:p>
                    <w:p w14:paraId="75F46513" w14:textId="77777777" w:rsidR="0066420A" w:rsidRPr="00904142" w:rsidRDefault="0066420A" w:rsidP="00235FFA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b/>
                          <w:bCs/>
                          <w:color w:val="00B050"/>
                          <w:sz w:val="20"/>
                          <w:szCs w:val="24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6F7E44E" wp14:editId="4556171A">
                <wp:simplePos x="0" y="0"/>
                <wp:positionH relativeFrom="margin">
                  <wp:posOffset>54610</wp:posOffset>
                </wp:positionH>
                <wp:positionV relativeFrom="paragraph">
                  <wp:posOffset>83820</wp:posOffset>
                </wp:positionV>
                <wp:extent cx="2159635" cy="971550"/>
                <wp:effectExtent l="92710" t="83820" r="109855" b="113030"/>
                <wp:wrapNone/>
                <wp:docPr id="835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63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2F468D86" w14:textId="77777777" w:rsidR="0066420A" w:rsidRPr="00904142" w:rsidRDefault="0066420A" w:rsidP="00610B57">
                            <w:pPr>
                              <w:spacing w:line="240" w:lineRule="auto"/>
                              <w:jc w:val="right"/>
                              <w:rPr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904142">
                              <w:rPr>
                                <w:sz w:val="20"/>
                                <w:szCs w:val="24"/>
                                <w:lang w:val="ru-RU"/>
                              </w:rPr>
                              <w:t xml:space="preserve">1.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Доведение довода до творений</w:t>
                            </w:r>
                            <w:r w:rsidRPr="00904142">
                              <w:rPr>
                                <w:sz w:val="20"/>
                                <w:szCs w:val="24"/>
                                <w:lang w:val="ru-RU"/>
                              </w:rPr>
                              <w:t>:</w:t>
                            </w:r>
                          </w:p>
                          <w:p w14:paraId="40B01EC1" w14:textId="77777777" w:rsidR="0066420A" w:rsidRPr="00904142" w:rsidRDefault="0066420A" w:rsidP="00610B57">
                            <w:pPr>
                              <w:spacing w:line="240" w:lineRule="auto"/>
                              <w:jc w:val="right"/>
                              <w:rPr>
                                <w:b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«Мы никогда не наказывали людей, не отправив к ним посланника.» (17:15)</w:t>
                            </w:r>
                          </w:p>
                          <w:p w14:paraId="3F989A1F" w14:textId="77777777" w:rsidR="0066420A" w:rsidRPr="00904142" w:rsidRDefault="0066420A" w:rsidP="008C14A7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b/>
                                <w:bCs/>
                                <w:color w:val="00B050"/>
                                <w:sz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7E44E" id="Rectangle_x0020_172" o:spid="_x0000_s1187" style="position:absolute;left:0;text-align:left;margin-left:4.3pt;margin-top:6.6pt;width:170.05pt;height:76.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" strokecolor="#c67f38">
                <v:shadow on="t" opacity="26213f" origin="-.5,-.5"/>
                <v:textbox>
                  <w:txbxContent>
                    <w:p w14:paraId="2F468D86" w14:textId="77777777" w:rsidR="0066420A" w:rsidRPr="00904142" w:rsidRDefault="0066420A" w:rsidP="00610B57">
                      <w:pPr>
                        <w:spacing w:line="240" w:lineRule="auto"/>
                        <w:jc w:val="right"/>
                        <w:rPr>
                          <w:sz w:val="20"/>
                          <w:szCs w:val="24"/>
                          <w:lang w:val="ru-RU"/>
                        </w:rPr>
                      </w:pPr>
                      <w:r w:rsidRPr="00904142">
                        <w:rPr>
                          <w:sz w:val="20"/>
                          <w:szCs w:val="24"/>
                          <w:lang w:val="ru-RU"/>
                        </w:rPr>
                        <w:t xml:space="preserve">1. 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Доведение довода до творений</w:t>
                      </w:r>
                      <w:r w:rsidRPr="00904142">
                        <w:rPr>
                          <w:sz w:val="20"/>
                          <w:szCs w:val="24"/>
                          <w:lang w:val="ru-RU"/>
                        </w:rPr>
                        <w:t>:</w:t>
                      </w:r>
                    </w:p>
                    <w:p w14:paraId="40B01EC1" w14:textId="77777777" w:rsidR="0066420A" w:rsidRPr="00904142" w:rsidRDefault="0066420A" w:rsidP="00610B57">
                      <w:pPr>
                        <w:spacing w:line="240" w:lineRule="auto"/>
                        <w:jc w:val="right"/>
                        <w:rPr>
                          <w:b/>
                          <w:sz w:val="20"/>
                          <w:szCs w:val="24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«Мы никогда не наказывали людей, не отправив к ним посланника.» (17:15)</w:t>
                      </w:r>
                    </w:p>
                    <w:p w14:paraId="3F989A1F" w14:textId="77777777" w:rsidR="0066420A" w:rsidRPr="00904142" w:rsidRDefault="0066420A" w:rsidP="008C14A7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b/>
                          <w:bCs/>
                          <w:color w:val="00B050"/>
                          <w:sz w:val="1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A3C3F1" w14:textId="5E613207" w:rsidR="00F1697B" w:rsidRPr="003E5CC3" w:rsidRDefault="00AB6B4F" w:rsidP="00DD475E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EFE6285" wp14:editId="4D6CB4CE">
                <wp:simplePos x="0" y="0"/>
                <wp:positionH relativeFrom="margin">
                  <wp:posOffset>1797050</wp:posOffset>
                </wp:positionH>
                <wp:positionV relativeFrom="paragraph">
                  <wp:posOffset>-510540</wp:posOffset>
                </wp:positionV>
                <wp:extent cx="3131185" cy="3114040"/>
                <wp:effectExtent l="0" t="0" r="0" b="10160"/>
                <wp:wrapNone/>
                <wp:docPr id="1173" name="Rectangl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1185" cy="31140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053C417A" w14:textId="77777777" w:rsidR="0066420A" w:rsidRPr="00904142" w:rsidRDefault="0066420A" w:rsidP="00654CC6">
                            <w:pPr>
                              <w:bidi w:val="0"/>
                              <w:rPr>
                                <w:rFonts w:ascii="Cambria" w:hAnsi="Cambria"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>Во втором вопросе приходит утверждение Единобожия в Божественности Всевышнего Аллаха.</w:t>
                            </w:r>
                          </w:p>
                          <w:p w14:paraId="73A8A71B" w14:textId="77777777" w:rsidR="0066420A" w:rsidRPr="00904142" w:rsidRDefault="0066420A" w:rsidP="00654CC6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Говорит автор,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</w:rPr>
                              <w:sym w:font="KFGQPC Arabic Symbols 01" w:char="F056"/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, что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«Аллах не доволен, когда к Нему приобщают в сотоварищи кого-либо»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И слово «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кого-либо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» (по ар. «</w:t>
                            </w:r>
                            <w:r w:rsidRPr="00904142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ахад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») стоит в неопределенном положении (по ар. «</w:t>
                            </w:r>
                            <w:r w:rsidRPr="00904142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накира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»), и следовательно объединяет в себе каждую вещь, чему поклоняются помимо Аллаха, будь то пророк, приближенный к Аллаху ( по ар. «</w:t>
                            </w:r>
                            <w:r w:rsidRPr="00904142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уали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»), джинн, ангел, праведник и т.п., кто бы то ни был и что бы то ни было.</w:t>
                            </w:r>
                          </w:p>
                          <w:p w14:paraId="281FA315" w14:textId="77777777" w:rsidR="0066420A" w:rsidRPr="00904142" w:rsidRDefault="0066420A" w:rsidP="00654CC6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Доказательством этому является высказывание Всевышнего: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«Мечети принадлежат Аллаху. Не взывайте же ни к кому наряду с Аллахом.»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</w:rPr>
                              <w:t>(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72:18).</w:t>
                            </w:r>
                          </w:p>
                          <w:p w14:paraId="60C0223C" w14:textId="77777777" w:rsidR="0066420A" w:rsidRPr="00904142" w:rsidRDefault="0066420A" w:rsidP="00DF1DE8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E6285" id="Rectangle_x0020_642" o:spid="_x0000_s1188" style="position:absolute;margin-left:141.5pt;margin-top:-40.15pt;width:246.55pt;height:245.2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" filled="f" stroked="f" strokeweight="1pt">
                <v:stroke dashstyle="dash"/>
                <v:textbox>
                  <w:txbxContent>
                    <w:p w14:paraId="053C417A" w14:textId="77777777" w:rsidR="0066420A" w:rsidRPr="00904142" w:rsidRDefault="0066420A" w:rsidP="00654CC6">
                      <w:pPr>
                        <w:bidi w:val="0"/>
                        <w:rPr>
                          <w:rFonts w:ascii="Cambria" w:hAnsi="Cambria"/>
                          <w:color w:val="C00000"/>
                          <w:sz w:val="20"/>
                          <w:szCs w:val="24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color w:val="C00000"/>
                          <w:sz w:val="20"/>
                          <w:szCs w:val="24"/>
                          <w:lang w:val="ru-RU"/>
                        </w:rPr>
                        <w:t>Во втором вопросе приходит утверждение Единобожия в Божественности Всевышнего Аллаха.</w:t>
                      </w:r>
                    </w:p>
                    <w:p w14:paraId="73A8A71B" w14:textId="77777777" w:rsidR="0066420A" w:rsidRPr="00904142" w:rsidRDefault="0066420A" w:rsidP="00654CC6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Говорит автор, 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</w:rPr>
                        <w:sym w:font="KFGQPC Arabic Symbols 01" w:char="F056"/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, что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«Аллах не доволен, когда к Нему приобщают в сотоварищи кого-либо» 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И слово «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кого-либо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» (по ар. «</w:t>
                      </w:r>
                      <w:r w:rsidRPr="00904142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ахад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») стоит в неопределенном положении (по ар. «</w:t>
                      </w:r>
                      <w:r w:rsidRPr="00904142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накира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»), и следовательно объединяет в себе каждую вещь, чему поклоняются помимо Аллаха, будь то пророк, приближенный к Аллаху ( по ар. «</w:t>
                      </w:r>
                      <w:r w:rsidRPr="00904142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уали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»), джинн, ангел, праведник и т.п., кто бы то ни был и что бы то ни было.</w:t>
                      </w:r>
                    </w:p>
                    <w:p w14:paraId="281FA315" w14:textId="77777777" w:rsidR="0066420A" w:rsidRPr="00904142" w:rsidRDefault="0066420A" w:rsidP="00654CC6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Доказательством этому является высказывание Всевышнего: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«Мечети принадлежат Аллаху. Не взывайте же ни к кому наряду с Аллахом.»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</w:rPr>
                        <w:t>(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72:18).</w:t>
                      </w:r>
                    </w:p>
                    <w:p w14:paraId="60C0223C" w14:textId="77777777" w:rsidR="0066420A" w:rsidRPr="00904142" w:rsidRDefault="0066420A" w:rsidP="00DF1DE8">
                      <w:pPr>
                        <w:bidi w:val="0"/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4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0166E84" wp14:editId="01BFA36D">
                <wp:simplePos x="0" y="0"/>
                <wp:positionH relativeFrom="margin">
                  <wp:posOffset>-189865</wp:posOffset>
                </wp:positionH>
                <wp:positionV relativeFrom="paragraph">
                  <wp:posOffset>-300990</wp:posOffset>
                </wp:positionV>
                <wp:extent cx="1925955" cy="2506345"/>
                <wp:effectExtent l="25400" t="25400" r="55245" b="59055"/>
                <wp:wrapNone/>
                <wp:docPr id="1170" name="Rectangl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5955" cy="250634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623A3A9D" w14:textId="77777777" w:rsidR="0066420A" w:rsidRPr="00904142" w:rsidRDefault="0066420A" w:rsidP="00610B5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2. Аллах не</w:t>
                            </w:r>
                            <w:r w:rsidR="00F47EA9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доволен, когда к Нему приобщают в сотоварищи кого-либо в поклонении, будь то приближенный ангел или посланный пророк. </w:t>
                            </w:r>
                          </w:p>
                          <w:p w14:paraId="6EE77532" w14:textId="77777777" w:rsidR="0066420A" w:rsidRPr="00904142" w:rsidRDefault="0066420A" w:rsidP="00610B5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087E90A" w14:textId="77777777" w:rsidR="0066420A" w:rsidRPr="00904142" w:rsidRDefault="0066420A" w:rsidP="00610B5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этого является высказывание Всевышнего: </w:t>
                            </w:r>
                          </w:p>
                          <w:p w14:paraId="3903F16F" w14:textId="77777777" w:rsidR="0066420A" w:rsidRPr="00904142" w:rsidRDefault="0066420A" w:rsidP="00610B5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67521021" w14:textId="77777777" w:rsidR="0066420A" w:rsidRPr="00904142" w:rsidRDefault="0066420A" w:rsidP="00610B5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Cs w:val="20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«Мечети принадлежат Аллаху. Не взывайте же ни к кому наряду с Аллахом.» (72:18).</w:t>
                            </w:r>
                          </w:p>
                          <w:p w14:paraId="5241B5E7" w14:textId="77777777" w:rsidR="0066420A" w:rsidRPr="00904142" w:rsidRDefault="0066420A" w:rsidP="00F1697B">
                            <w:pPr>
                              <w:spacing w:after="0" w:line="214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3DEC38AF" w14:textId="77777777" w:rsidR="0066420A" w:rsidRPr="00904142" w:rsidRDefault="0066420A" w:rsidP="00F1697B">
                            <w:pPr>
                              <w:spacing w:after="0" w:line="214" w:lineRule="auto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2A475C48" w14:textId="77777777" w:rsidR="0066420A" w:rsidRPr="00904142" w:rsidRDefault="0066420A" w:rsidP="00F1697B">
                            <w:pPr>
                              <w:jc w:val="center"/>
                              <w:rPr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66E84" id="Rectangle_x0020_643" o:spid="_x0000_s1189" style="position:absolute;margin-left:-14.95pt;margin-top:-23.65pt;width:151.65pt;height:197.3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" filled="f" strokecolor="#d9a279" strokeweight="5pt">
                <v:stroke linestyle="thickThin"/>
                <v:textbox>
                  <w:txbxContent>
                    <w:p w14:paraId="623A3A9D" w14:textId="77777777" w:rsidR="0066420A" w:rsidRPr="00904142" w:rsidRDefault="0066420A" w:rsidP="00610B5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2. Аллах не</w:t>
                      </w:r>
                      <w:r w:rsidR="00F47EA9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доволен, когда к Нему приобщают в сотоварищи кого-либо в поклонении, будь то приближенный ангел или посланный пророк. </w:t>
                      </w:r>
                    </w:p>
                    <w:p w14:paraId="6EE77532" w14:textId="77777777" w:rsidR="0066420A" w:rsidRPr="00904142" w:rsidRDefault="0066420A" w:rsidP="00610B5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4087E90A" w14:textId="77777777" w:rsidR="0066420A" w:rsidRPr="00904142" w:rsidRDefault="0066420A" w:rsidP="00610B5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этого является высказывание Всевышнего: </w:t>
                      </w:r>
                    </w:p>
                    <w:p w14:paraId="3903F16F" w14:textId="77777777" w:rsidR="0066420A" w:rsidRPr="00904142" w:rsidRDefault="0066420A" w:rsidP="00610B5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67521021" w14:textId="77777777" w:rsidR="0066420A" w:rsidRPr="00904142" w:rsidRDefault="0066420A" w:rsidP="00610B57">
                      <w:pPr>
                        <w:spacing w:after="0" w:line="214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Cs w:val="20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«Мечети принадлежат Аллаху. Не взывайте же ни к кому наряду с Аллахом.» (72:18).</w:t>
                      </w:r>
                    </w:p>
                    <w:p w14:paraId="5241B5E7" w14:textId="77777777" w:rsidR="0066420A" w:rsidRPr="00904142" w:rsidRDefault="0066420A" w:rsidP="00F1697B">
                      <w:pPr>
                        <w:spacing w:after="0" w:line="214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3DEC38AF" w14:textId="77777777" w:rsidR="0066420A" w:rsidRPr="00904142" w:rsidRDefault="0066420A" w:rsidP="00F1697B">
                      <w:pPr>
                        <w:spacing w:after="0" w:line="214" w:lineRule="auto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2A475C48" w14:textId="77777777" w:rsidR="0066420A" w:rsidRPr="00904142" w:rsidRDefault="0066420A" w:rsidP="00F1697B">
                      <w:pPr>
                        <w:jc w:val="center"/>
                        <w:rPr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A0E8FE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1171617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DB74494" w14:textId="77777777" w:rsidR="00D61E3F" w:rsidRPr="003E5CC3" w:rsidRDefault="00D61E3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ACE9B88" w14:textId="77777777" w:rsidR="00D61E3F" w:rsidRPr="003E5CC3" w:rsidRDefault="00D61E3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331B256" w14:textId="77777777" w:rsidR="00D61E3F" w:rsidRPr="003E5CC3" w:rsidRDefault="00D61E3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4933F84" w14:textId="77777777" w:rsidR="00D61E3F" w:rsidRPr="003E5CC3" w:rsidRDefault="00D61E3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FF8A696" w14:textId="688AD44F" w:rsidR="00F1697B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05088" behindDoc="0" locked="0" layoutInCell="1" allowOverlap="1" wp14:anchorId="579AB4DD" wp14:editId="3A97B1C0">
                <wp:simplePos x="0" y="0"/>
                <wp:positionH relativeFrom="column">
                  <wp:posOffset>9525</wp:posOffset>
                </wp:positionH>
                <wp:positionV relativeFrom="paragraph">
                  <wp:posOffset>139065</wp:posOffset>
                </wp:positionV>
                <wp:extent cx="4605020" cy="1996440"/>
                <wp:effectExtent l="0" t="0" r="8255" b="10795"/>
                <wp:wrapNone/>
                <wp:docPr id="601" name="Группа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5020" cy="1996440"/>
                          <a:chOff x="0" y="0"/>
                          <a:chExt cx="46050" cy="19963"/>
                        </a:xfrm>
                      </wpg:grpSpPr>
                      <wpg:grpSp>
                        <wpg:cNvPr id="602" name="مجموعة 631"/>
                        <wpg:cNvGrpSpPr>
                          <a:grpSpLocks/>
                        </wpg:cNvGrpSpPr>
                        <wpg:grpSpPr bwMode="auto">
                          <a:xfrm>
                            <a:off x="0" y="4708"/>
                            <a:ext cx="46050" cy="15255"/>
                            <a:chOff x="-1158" y="-1844"/>
                            <a:chExt cx="46053" cy="15265"/>
                          </a:xfrm>
                        </wpg:grpSpPr>
                        <wps:wsp>
                          <wps:cNvPr id="603" name="رابط مستقيم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289" y="0"/>
                              <a:ext cx="0" cy="16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مستطيل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33" y="1686"/>
                              <a:ext cx="13761" cy="115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74BB972F" w14:textId="77777777" w:rsidR="0066420A" w:rsidRPr="00654CC6" w:rsidRDefault="0066420A" w:rsidP="00654CC6">
                                <w:pPr>
                                  <w:jc w:val="right"/>
                                  <w:rPr>
                                    <w:rFonts w:ascii="Cambria" w:hAnsi="Cambria" w:cs="Tahoma"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654CC6">
                                  <w:rPr>
                                    <w:rFonts w:ascii="Cambria" w:hAnsi="Cambria" w:cs="Tahoma"/>
                                    <w:b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Вся земля</w:t>
                                </w:r>
                                <w:r w:rsidRPr="00654CC6">
                                  <w:rPr>
                                    <w:rFonts w:ascii="Cambria" w:hAnsi="Cambria" w:cs="Tahoma"/>
                                    <w:b/>
                                    <w:i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: «</w:t>
                                </w:r>
                                <w:r w:rsidRPr="00654CC6">
                                  <w:rPr>
                                    <w:rFonts w:ascii="Cambria" w:hAnsi="Cambria" w:cs="Tahoma"/>
                                    <w:i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Вся земля сделана для меня чистой и местом поклонения (по ар.«масджид»)»</w:t>
                                </w:r>
                                <w:r w:rsidRPr="00654CC6">
                                  <w:rPr>
                                    <w:rFonts w:ascii="Cambria" w:hAnsi="Cambria" w:cs="Tahoma"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 xml:space="preserve"> (Хадис</w:t>
                                </w:r>
                                <w:r>
                                  <w:rPr>
                                    <w:rFonts w:ascii="Cambria" w:hAnsi="Cambria" w:cs="Tahoma"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)</w:t>
                                </w:r>
                              </w:p>
                              <w:p w14:paraId="5BA3DBB6" w14:textId="77777777" w:rsidR="0066420A" w:rsidRPr="00654CC6" w:rsidRDefault="0066420A" w:rsidP="00352406">
                                <w:pPr>
                                  <w:bidi w:val="0"/>
                                  <w:spacing w:line="214" w:lineRule="auto"/>
                                  <w:jc w:val="center"/>
                                  <w:rPr>
                                    <w:rFonts w:ascii="adwa-assalaf" w:hAnsi="adwa-assalaf" w:cs="adwa-assalaf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5" name="مستطيل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654" y="1913"/>
                              <a:ext cx="14431" cy="11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FBD32C7" w14:textId="77777777" w:rsidR="0066420A" w:rsidRPr="00654CC6" w:rsidRDefault="0066420A" w:rsidP="00654CC6">
                                <w:pPr>
                                  <w:jc w:val="right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654CC6">
                                  <w:rPr>
                                    <w:rFonts w:ascii="Cambria" w:hAnsi="Cambria" w:cs="Tahoma"/>
                                    <w:b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 xml:space="preserve">Части тела, </w:t>
                                </w:r>
                                <w:r w:rsidRPr="00654CC6">
                                  <w:rPr>
                                    <w:rFonts w:ascii="Cambria" w:hAnsi="Cambria" w:cs="Tahoma"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 xml:space="preserve"> посредством которых человек совершает земной поклон  (по ар. «</w:t>
                                </w:r>
                                <w:r w:rsidRPr="00654CC6">
                                  <w:rPr>
                                    <w:rFonts w:ascii="Cambria" w:hAnsi="Cambria" w:cs="Tahoma"/>
                                    <w:i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ас-саджда</w:t>
                                </w:r>
                                <w:r w:rsidRPr="00654CC6">
                                  <w:rPr>
                                    <w:rFonts w:ascii="Cambria" w:hAnsi="Cambria" w:cs="Tahoma"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»)</w:t>
                                </w:r>
                              </w:p>
                              <w:p w14:paraId="5851DA2D" w14:textId="77777777" w:rsidR="0066420A" w:rsidRPr="00654CC6" w:rsidRDefault="0066420A" w:rsidP="00352406">
                                <w:pPr>
                                  <w:bidi w:val="0"/>
                                  <w:jc w:val="center"/>
                                  <w:rPr>
                                    <w:rFonts w:ascii="adwa-assalaf" w:hAnsi="adwa-assalaf" w:cs="adwa-assalaf"/>
                                    <w:color w:val="000000" w:themeColor="text1"/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6" name="مستطيل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-1158" y="1824"/>
                              <a:ext cx="14275" cy="115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49651DAA" w14:textId="77777777" w:rsidR="0066420A" w:rsidRPr="00654CC6" w:rsidRDefault="0066420A" w:rsidP="00654CC6">
                                <w:pPr>
                                  <w:jc w:val="right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654CC6">
                                  <w:rPr>
                                    <w:rFonts w:ascii="Cambria" w:hAnsi="Cambria" w:cs="Tahoma"/>
                                    <w:b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 xml:space="preserve">Построенные мечети, </w:t>
                                </w:r>
                                <w:r w:rsidRPr="00654CC6">
                                  <w:rPr>
                                    <w:rFonts w:ascii="Cambria" w:hAnsi="Cambria" w:cs="Tahoma"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возведенные для поклонения Аллаху  в них.</w:t>
                                </w:r>
                              </w:p>
                              <w:p w14:paraId="472FE537" w14:textId="77777777" w:rsidR="0066420A" w:rsidRPr="00654CC6" w:rsidRDefault="0066420A" w:rsidP="00577A70">
                                <w:pPr>
                                  <w:spacing w:line="214" w:lineRule="auto"/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  <w:rtl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7" name="رابط مستقيم 2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1869" y="-1844"/>
                              <a:ext cx="8" cy="37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2" name="رابط مستقيم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3" y="-1"/>
                              <a:ext cx="3334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3" name="رابط مستقيم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3" y="-1"/>
                              <a:ext cx="1" cy="16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3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501" y="0"/>
                            <a:ext cx="43065" cy="4708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0E476E" w14:textId="77777777" w:rsidR="0066420A" w:rsidRPr="00654CC6" w:rsidRDefault="0066420A" w:rsidP="00654CC6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</w:pPr>
                              <w:r w:rsidRPr="00654CC6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 xml:space="preserve">Касательно смысла </w:t>
                              </w:r>
                              <w:r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 xml:space="preserve">слова </w:t>
                              </w:r>
                              <w:r w:rsidRPr="00654CC6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«</w:t>
                              </w:r>
                              <w:r w:rsidRPr="00654CC6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мечети</w:t>
                              </w:r>
                              <w:r w:rsidRPr="00654CC6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» в аяте есть три мнения, и все они являются правильными:</w:t>
                              </w:r>
                            </w:p>
                            <w:p w14:paraId="17D719E9" w14:textId="77777777" w:rsidR="0066420A" w:rsidRPr="00654CC6" w:rsidRDefault="0066420A" w:rsidP="00654CC6">
                              <w:pPr>
                                <w:tabs>
                                  <w:tab w:val="left" w:pos="2444"/>
                                </w:tabs>
                                <w:jc w:val="center"/>
                                <w:rPr>
                                  <w:rFonts w:ascii="ae_AlArabiya" w:hAnsi="ae_AlArabiya" w:cs="ae_AlArabiya"/>
                                  <w:b/>
                                  <w:color w:val="C00000"/>
                                  <w:sz w:val="30"/>
                                  <w:szCs w:val="36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AB4DD" id="_x0413__x0440__x0443__x043f__x043f__x0430__x0020_584" o:spid="_x0000_s1190" style="position:absolute;margin-left:.75pt;margin-top:10.95pt;width:362.6pt;height:157.2pt;z-index:252505088" coordsize="46050,1996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">
                <v:group id="_x0645__x062c__x0645__x0648__x0639__x0629__x0020_631" o:spid="_x0000_s1191" style="position:absolute;top:4708;width:46050;height:15255" coordorigin="-1158,-1844" coordsize="46053,1526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BTwbNXGAAAA3AAA&#10;AA8AAAAAAAAAAAAAAAAAqQIAAGRycy9kb3ducmV2LnhtbFBLBQYAAAAABAAEAPoAAACcAwAAAAA=&#10;">
                  <v:line id="_x0631__x0627__x0628__x0637__x0020__x0645__x0633__x062a__x0642__x064a__x0645__x0020_238" o:spid="_x0000_s1192" style="position:absolute;visibility:visible;mso-wrap-style:square" from="38289,0" to="38289,168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A7pNsUAAADcAAAADwAAAGRycy9kb3ducmV2LnhtbESPQWvCQBSE74X+h+UVeilmtxakRDdi&#10;RVvBk1bvz+wzCWbfxuxG0/76bkHwOMzMN8xk2ttaXKj1lWMNr4kCQZw7U3GhYfe9HLyD8AHZYO2Y&#10;NPyQh2n2+DDB1Lgrb+iyDYWIEPYpaihDaFIpfV6SRZ+4hjh6R9daDFG2hTQtXiPc1nKo1EharDgu&#10;lNjQvKT8tO2shvXqq1P73cepOyzC3L+c8dd9otbPT/1sDCJQH+7hW3tlNIzUG/yfiUdAZn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qA7pNsUAAADcAAAADwAAAAAAAAAA&#10;AAAAAAChAgAAZHJzL2Rvd25yZXYueG1sUEsFBgAAAAAEAAQA+QAAAJMDAAAAAA==&#10;" strokecolor="#c67f38">
                    <v:stroke joinstyle="miter"/>
                    <v:shadow on="t" opacity="26213f" origin="-.5,-.5"/>
                  </v:line>
                  <v:rect id="_x0645__x0633__x062a__x0637__x064a__x0644__x0020_227" o:spid="_x0000_s1193" style="position:absolute;left:31133;top:1686;width:13761;height:1155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7ViOwwAA&#10;ANwAAAAPAAAAZHJzL2Rvd25yZXYueG1sRI/BasMwEETvhf6D2EBujeRQnOJGCaak0Ftat7kv1sY2&#10;sVa2pdrO30eFQo7DzLxhtvvZtmKkwTeONSQrBYK4dKbhSsPP9/vTCwgfkA22jknDlTzsd48PW8yM&#10;m/iLxiJUIkLYZ6ihDqHLpPRlTRb9ynXE0Tu7wWKIcqikGXCKcNvKtVKptNhwXKixo7eaykvxazUc&#10;N63qq5P9NOVp6g8ulX2enLVeLub8FUSgOdzD/+0PoyFVz/B3Jh4Bubs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o7ViOwwAAANwAAAAPAAAAAAAAAAAAAAAAAJcCAABkcnMvZG93&#10;bnJldi54bWxQSwUGAAAAAAQABAD1AAAAhwMAAAAA&#10;" strokecolor="#c67f38">
                    <v:shadow on="t" opacity="26213f" origin="-.5,-.5"/>
                    <v:textbox>
                      <w:txbxContent>
                        <w:p w14:paraId="74BB972F" w14:textId="77777777" w:rsidR="0066420A" w:rsidRPr="00654CC6" w:rsidRDefault="0066420A" w:rsidP="00654CC6">
                          <w:pPr>
                            <w:jc w:val="right"/>
                            <w:rPr>
                              <w:rFonts w:ascii="Cambria" w:hAnsi="Cambria" w:cs="Tahoma"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</w:pPr>
                          <w:r w:rsidRPr="00654CC6">
                            <w:rPr>
                              <w:rFonts w:ascii="Cambria" w:hAnsi="Cambria" w:cs="Tahoma"/>
                              <w:b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Вся земля</w:t>
                          </w:r>
                          <w:r w:rsidRPr="00654CC6">
                            <w:rPr>
                              <w:rFonts w:ascii="Cambria" w:hAnsi="Cambria" w:cs="Tahoma"/>
                              <w:b/>
                              <w:i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: «</w:t>
                          </w:r>
                          <w:r w:rsidRPr="00654CC6">
                            <w:rPr>
                              <w:rFonts w:ascii="Cambria" w:hAnsi="Cambria" w:cs="Tahoma"/>
                              <w:i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Вся земля сделана для меня чистой и местом поклонения (по ар.«масджид»)»</w:t>
                          </w:r>
                          <w:r w:rsidRPr="00654CC6">
                            <w:rPr>
                              <w:rFonts w:ascii="Cambria" w:hAnsi="Cambria" w:cs="Tahoma"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 xml:space="preserve"> (Хадис</w:t>
                          </w:r>
                          <w:r>
                            <w:rPr>
                              <w:rFonts w:ascii="Cambria" w:hAnsi="Cambria" w:cs="Tahoma"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)</w:t>
                          </w:r>
                        </w:p>
                        <w:p w14:paraId="5BA3DBB6" w14:textId="77777777" w:rsidR="0066420A" w:rsidRPr="00654CC6" w:rsidRDefault="0066420A" w:rsidP="00352406">
                          <w:pPr>
                            <w:bidi w:val="0"/>
                            <w:spacing w:line="214" w:lineRule="auto"/>
                            <w:jc w:val="center"/>
                            <w:rPr>
                              <w:rFonts w:ascii="adwa-assalaf" w:hAnsi="adwa-assalaf" w:cs="adwa-assalaf"/>
                              <w:sz w:val="18"/>
                              <w:szCs w:val="18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_x0645__x0633__x062a__x0637__x064a__x0644__x0020_229" o:spid="_x0000_s1194" style="position:absolute;left:14654;top:1913;width:14431;height:1150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of0VwwAA&#10;ANwAAAAPAAAAZHJzL2Rvd25yZXYueG1sRI/BasMwEETvhf6D2EBujeRAneJGCaak0Ftat7kv1sY2&#10;sVa2pdrO30eFQo7DzLxhtvvZtmKkwTeONSQrBYK4dKbhSsPP9/vTCwgfkA22jknDlTzsd48PW8yM&#10;m/iLxiJUIkLYZ6ihDqHLpPRlTRb9ynXE0Tu7wWKIcqikGXCKcNvKtVKptNhwXKixo7eaykvxazUc&#10;N63qq5P9NOVp6g8ulX2enLVeLub8FUSgOdzD/+0PoyFVz/B3Jh4Bubs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of0VwwAAANwAAAAPAAAAAAAAAAAAAAAAAJcCAABkcnMvZG93&#10;bnJldi54bWxQSwUGAAAAAAQABAD1AAAAhwMAAAAA&#10;" strokecolor="#c67f38">
                    <v:shadow on="t" opacity="26213f" origin="-.5,-.5"/>
                    <v:textbox>
                      <w:txbxContent>
                        <w:p w14:paraId="3FBD32C7" w14:textId="77777777" w:rsidR="0066420A" w:rsidRPr="00654CC6" w:rsidRDefault="0066420A" w:rsidP="00654CC6">
                          <w:pPr>
                            <w:jc w:val="right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 w:rsidRPr="00654CC6">
                            <w:rPr>
                              <w:rFonts w:ascii="Cambria" w:hAnsi="Cambria" w:cs="Tahoma"/>
                              <w:b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 xml:space="preserve">Части тела, </w:t>
                          </w:r>
                          <w:r w:rsidRPr="00654CC6">
                            <w:rPr>
                              <w:rFonts w:ascii="Cambria" w:hAnsi="Cambria" w:cs="Tahoma"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 xml:space="preserve"> посредством которых человек совершает земной поклон  (по ар. «</w:t>
                          </w:r>
                          <w:r w:rsidRPr="00654CC6">
                            <w:rPr>
                              <w:rFonts w:ascii="Cambria" w:hAnsi="Cambria" w:cs="Tahoma"/>
                              <w:i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ас-саджда</w:t>
                          </w:r>
                          <w:r w:rsidRPr="00654CC6">
                            <w:rPr>
                              <w:rFonts w:ascii="Cambria" w:hAnsi="Cambria" w:cs="Tahoma"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»)</w:t>
                          </w:r>
                        </w:p>
                        <w:p w14:paraId="5851DA2D" w14:textId="77777777" w:rsidR="0066420A" w:rsidRPr="00654CC6" w:rsidRDefault="0066420A" w:rsidP="00352406">
                          <w:pPr>
                            <w:bidi w:val="0"/>
                            <w:jc w:val="center"/>
                            <w:rPr>
                              <w:rFonts w:ascii="adwa-assalaf" w:hAnsi="adwa-assalaf" w:cs="adwa-assalaf"/>
                              <w:color w:val="000000" w:themeColor="text1"/>
                              <w:sz w:val="18"/>
                              <w:szCs w:val="18"/>
                              <w:lang w:val="fr-FR"/>
                            </w:rPr>
                          </w:pPr>
                        </w:p>
                      </w:txbxContent>
                    </v:textbox>
                  </v:rect>
                  <v:rect id="_x0645__x0633__x062a__x0637__x064a__x0644__x0020_230" o:spid="_x0000_s1195" style="position:absolute;left:-1158;top:1824;width:14275;height:1155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c2NiwgAA&#10;ANwAAAAPAAAAZHJzL2Rvd25yZXYueG1sRI9Pi8IwFMTvwn6H8IS9aaKHKl2jiKywt/Vf74/m2ZZt&#10;Xtoma+u3N4LgcZiZ3zCrzWBrcaPOV441zKYKBHHuTMWFhst5P1mC8AHZYO2YNNzJw2b9MVphalzP&#10;R7qdQiEihH2KGsoQmlRKn5dk0U9dQxy9q+sshii7QpoO+wi3tZwrlUiLFceFEhvalZT/nf6tht9F&#10;rdoisweTZ3377RLZbmdXrT/Hw/YLRKAhvMOv9o/RkKgEnmfiEZDrB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dzY2LCAAAA3AAAAA8AAAAAAAAAAAAAAAAAlwIAAGRycy9kb3du&#10;cmV2LnhtbFBLBQYAAAAABAAEAPUAAACGAwAAAAA=&#10;" strokecolor="#c67f38">
                    <v:shadow on="t" opacity="26213f" origin="-.5,-.5"/>
                    <v:textbox>
                      <w:txbxContent>
                        <w:p w14:paraId="49651DAA" w14:textId="77777777" w:rsidR="0066420A" w:rsidRPr="00654CC6" w:rsidRDefault="0066420A" w:rsidP="00654CC6">
                          <w:pPr>
                            <w:jc w:val="right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 w:rsidRPr="00654CC6">
                            <w:rPr>
                              <w:rFonts w:ascii="Cambria" w:hAnsi="Cambria" w:cs="Tahoma"/>
                              <w:b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 xml:space="preserve">Построенные мечети, </w:t>
                          </w:r>
                          <w:r w:rsidRPr="00654CC6">
                            <w:rPr>
                              <w:rFonts w:ascii="Cambria" w:hAnsi="Cambria" w:cs="Tahoma"/>
                              <w:color w:val="000000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возведенные для поклонения Аллаху  в них.</w:t>
                          </w:r>
                        </w:p>
                        <w:p w14:paraId="472FE537" w14:textId="77777777" w:rsidR="0066420A" w:rsidRPr="00654CC6" w:rsidRDefault="0066420A" w:rsidP="00577A70">
                          <w:pPr>
                            <w:spacing w:line="214" w:lineRule="auto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  <w:rtl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line id="_x0631__x0627__x0628__x0637__x0020__x0645__x0633__x062a__x0642__x064a__x0645__x0020_235" o:spid="_x0000_s1196" style="position:absolute;flip:x;visibility:visible;mso-wrap-style:square" from="21869,-1844" to="21877,191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WLmp8UAAADcAAAADwAAAGRycy9kb3ducmV2LnhtbESPT2sCMRTE70K/Q3gFL1ITC9p2a3Yp&#10;0pYe9FArnh+bt3/czcuyibp++0YQPA4z8xtmmQ22FSfqfe1Yw2yqQBDnztRcatj9fT29gvAB2WDr&#10;mDRcyEOWPoyWmBh35l86bUMpIoR9ghqqELpESp9XZNFPXUccvcL1FkOUfSlNj+cIt618VmohLdYc&#10;FyrsaFVR3myPVsPkc39QQ+Pnb8VmR836gMX3HrUePw4f7yACDeEevrV/jIaFeoHrmXgEZPoP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NWLmp8UAAADcAAAADwAAAAAAAAAA&#10;AAAAAAChAgAAZHJzL2Rvd25yZXYueG1sUEsFBgAAAAAEAAQA+QAAAJMDAAAAAA==&#10;" strokecolor="#c67f38">
                    <v:stroke joinstyle="miter"/>
                    <v:shadow on="t" opacity="26213f" origin="-.5,-.5"/>
                  </v:line>
                  <v:line id="_x0631__x0627__x0628__x0637__x0020__x0645__x0633__x062a__x0642__x064a__x0645__x0020_236" o:spid="_x0000_s1197" style="position:absolute;visibility:visible;mso-wrap-style:square" from="4943,-1" to="38289,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Xsd28QAAADcAAAADwAAAGRycy9kb3ducmV2LnhtbESPQYvCMBSE74L/ITxhL6KpCiLVKKu4&#10;KnjS1fuzedsWm5fapFr3128EYY/DzHzDzBaNKcSdKpdbVjDoRyCIE6tzThWcvr96ExDOI2ssLJOC&#10;JzlYzNutGcbaPvhA96NPRYCwi1FB5n0ZS+mSjAy6vi2Jg/djK4M+yCqVusJHgJtCDqNoLA3mHBYy&#10;LGmVUXI91kbBfreto/Npea0va79y3Rv+2g0q9dFpPqcgPDX+P/xu77SCyWgIrzPhCMj5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Jex3bxAAAANwAAAAPAAAAAAAAAAAA&#10;AAAAAKECAABkcnMvZG93bnJldi54bWxQSwUGAAAAAAQABAD5AAAAkgMAAAAA&#10;" strokecolor="#c67f38">
                    <v:stroke joinstyle="miter"/>
                    <v:shadow on="t" opacity="26213f" origin="-.5,-.5"/>
                  </v:line>
                  <v:line id="_x0631__x0627__x0628__x0637__x0020__x0645__x0633__x062a__x0642__x064a__x0645__x0020_70" o:spid="_x0000_s1198" style="position:absolute;visibility:visible;mso-wrap-style:square" from="4943,-1" to="4944,168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je4QMQAAADcAAAADwAAAGRycy9kb3ducmV2LnhtbESPS4vCQBCE74L/YWjBi6wTFUSyjqLi&#10;C/bkY++9mTYJZnpiZqJxf/3OguCxqKqvqOm8MYW4U+VyywoG/QgEcWJ1zqmC82nzMQHhPLLGwjIp&#10;eJKD+azdmmKs7YMPdD/6VAQIuxgVZN6XsZQuycig69uSOHgXWxn0QVap1BU+AtwUchhFY2kw57CQ&#10;YUmrjJLrsTYKvva7Ovo+L6/1z9qvXO+Gv3aLSnU7zeIThKfGv8Ov9l4rmIxG8H8mHAE5+w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mN7hAxAAAANwAAAAPAAAAAAAAAAAA&#10;AAAAAKECAABkcnMvZG93bnJldi54bWxQSwUGAAAAAAQABAD5AAAAkgMAAAAA&#10;" strokecolor="#c67f38">
                    <v:stroke joinstyle="miter"/>
                    <v:shadow on="t" opacity="26213f" origin="-.5,-.5"/>
                  </v:line>
                </v:group>
                <v:rect id="Rectangle_x0020_185" o:spid="_x0000_s1199" style="position:absolute;left:1501;width:43065;height:470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tbEZxwAA&#10;ANwAAAAPAAAAZHJzL2Rvd25yZXYueG1sRI9PS8NAFMTvBb/D8gremk2rlpB2W0qLoJb6J3ro8Zl9&#10;JsHs27C7JvHbu4LgcZiZ3zDr7Wha0ZPzjWUF8yQFQVxa3XCl4O31dpaB8AFZY2uZFHyTh+3mYrLG&#10;XNuBX6gvQiUihH2OCuoQulxKX9Zk0Ce2I47eh3UGQ5SuktrhEOGmlYs0XUqDDceFGjva11R+Fl9G&#10;QWH27uHpeNiZ59M5e3zH+2F5vFHqcjruViACjeE//Ne+0wqyq2v4PROPgNz8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RLWxGccAAADcAAAADwAAAAAAAAAAAAAAAACXAgAAZHJz&#10;L2Rvd25yZXYueG1sUEsFBgAAAAAEAAQA9QAAAIsDAAAAAA==&#10;" fillcolor="#f6eede" stroked="f" strokeweight="1pt">
                  <v:fill color2="#d4a85a" angle="-135" focus="100%" type="gradient"/>
                  <v:shadow on="t" opacity="26213f" origin="-.5,-.5"/>
                  <v:textbox>
                    <w:txbxContent>
                      <w:p w14:paraId="2D0E476E" w14:textId="77777777" w:rsidR="0066420A" w:rsidRPr="00654CC6" w:rsidRDefault="0066420A" w:rsidP="00654CC6">
                        <w:pPr>
                          <w:tabs>
                            <w:tab w:val="left" w:pos="2444"/>
                          </w:tabs>
                          <w:spacing w:line="240" w:lineRule="auto"/>
                          <w:jc w:val="center"/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</w:pPr>
                        <w:r w:rsidRPr="00654CC6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 xml:space="preserve">Касательно смысла </w:t>
                        </w:r>
                        <w:r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 xml:space="preserve">слова </w:t>
                        </w:r>
                        <w:r w:rsidRPr="00654CC6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>«</w:t>
                        </w:r>
                        <w:r w:rsidRPr="00654CC6"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36"/>
                            <w:lang w:val="ru-RU"/>
                          </w:rPr>
                          <w:t>мечети</w:t>
                        </w:r>
                        <w:r w:rsidRPr="00654CC6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>» в аяте есть три мнения, и все они являются правильными:</w:t>
                        </w:r>
                      </w:p>
                      <w:p w14:paraId="17D719E9" w14:textId="77777777" w:rsidR="0066420A" w:rsidRPr="00654CC6" w:rsidRDefault="0066420A" w:rsidP="00654CC6">
                        <w:pPr>
                          <w:tabs>
                            <w:tab w:val="left" w:pos="2444"/>
                          </w:tabs>
                          <w:jc w:val="center"/>
                          <w:rPr>
                            <w:rFonts w:ascii="ae_AlArabiya" w:hAnsi="ae_AlArabiya" w:cs="ae_AlArabiya"/>
                            <w:b/>
                            <w:color w:val="C00000"/>
                            <w:sz w:val="30"/>
                            <w:szCs w:val="36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111B973F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A85FBB0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1158ACC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27A7141" w14:textId="77777777" w:rsidR="00F1697B" w:rsidRPr="003E5CC3" w:rsidRDefault="00F1697B" w:rsidP="0031428C">
      <w:pPr>
        <w:bidi w:val="0"/>
        <w:spacing w:after="0" w:line="214" w:lineRule="auto"/>
        <w:ind w:firstLine="360"/>
        <w:jc w:val="right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E57867B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0ECEFB8C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3594DBB0" w14:textId="77777777" w:rsidR="00F1697B" w:rsidRPr="003E5CC3" w:rsidRDefault="00F1697B" w:rsidP="0031428C">
      <w:pPr>
        <w:bidi w:val="0"/>
        <w:spacing w:after="0" w:line="214" w:lineRule="auto"/>
        <w:ind w:firstLine="360"/>
        <w:jc w:val="both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2ABCC0C3" w14:textId="77777777" w:rsidR="00EE68B2" w:rsidRPr="003E5CC3" w:rsidRDefault="00EE68B2" w:rsidP="0031428C">
      <w:pPr>
        <w:bidi w:val="0"/>
        <w:spacing w:after="0" w:line="214" w:lineRule="auto"/>
        <w:ind w:left="360"/>
        <w:rPr>
          <w:rFonts w:ascii="Times New Roman" w:hAnsi="Times New Roman" w:cs="Times New Roman"/>
          <w:color w:val="C00000"/>
          <w:sz w:val="32"/>
          <w:szCs w:val="32"/>
          <w:rtl/>
          <w:lang w:val="fr-FR"/>
        </w:rPr>
      </w:pPr>
    </w:p>
    <w:p w14:paraId="263BB9CE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C53D9D1" w14:textId="259DABF2" w:rsidR="00382E83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2507136" behindDoc="1" locked="0" layoutInCell="1" allowOverlap="1" wp14:anchorId="6519663D" wp14:editId="6C41711F">
                <wp:simplePos x="0" y="0"/>
                <wp:positionH relativeFrom="margin">
                  <wp:posOffset>-132715</wp:posOffset>
                </wp:positionH>
                <wp:positionV relativeFrom="paragraph">
                  <wp:posOffset>52705</wp:posOffset>
                </wp:positionV>
                <wp:extent cx="5062220" cy="2390775"/>
                <wp:effectExtent l="0" t="0" r="17780" b="22225"/>
                <wp:wrapNone/>
                <wp:docPr id="6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2220" cy="2390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998E4" w14:textId="77777777" w:rsidR="0066420A" w:rsidRPr="00904142" w:rsidRDefault="0066420A" w:rsidP="00EA5BB4">
                            <w:pPr>
                              <w:bidi w:val="0"/>
                              <w:jc w:val="right"/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904142">
                              <w:rPr>
                                <w:noProof/>
                                <w:sz w:val="18"/>
                                <w:lang w:val="ru-RU" w:eastAsia="ru-RU"/>
                              </w:rPr>
                              <w:drawing>
                                <wp:inline distT="0" distB="0" distL="0" distR="0" wp14:anchorId="334C1C35" wp14:editId="09E2F11A">
                                  <wp:extent cx="2665525" cy="511493"/>
                                  <wp:effectExtent l="0" t="0" r="0" b="0"/>
                                  <wp:docPr id="1009" name="Рисунок 1009" descr="http://www.everyayah.com/data/images_png/72_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everyayah.com/data/images_png/72_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3875" cy="522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8B34F3" w14:textId="77777777" w:rsidR="0066420A" w:rsidRPr="00904142" w:rsidRDefault="0066420A" w:rsidP="00EA5BB4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 «Мечети принадлежат Аллаху. Не взывайте же ни к кому наряду с Аллахом.» (72:18).</w:t>
                            </w:r>
                          </w:p>
                          <w:p w14:paraId="7B7B2B1C" w14:textId="77777777" w:rsidR="0066420A" w:rsidRPr="00904142" w:rsidRDefault="0066420A" w:rsidP="00EA5BB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Слова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«ни к кому»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(по ар. «</w:t>
                            </w:r>
                            <w:r w:rsidRPr="00904142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ахадан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») пришли в контексте запрета, и объединяют любую вещь, чему поклоняются помимо Аллаха. И поэтому  автор,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</w:rPr>
                              <w:sym w:font="KFGQPC Arabic Symbols 01" w:char="F056"/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, говорит в начале второго вопроса: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«Аллах не</w:t>
                            </w:r>
                            <w:r w:rsidR="00F47EA9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доволен, когда к Нему приобщают в сотоварищи кого-либо в поклонении»,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т.е. чем бы или кем бы это ни было, будь то пророк, приближенный, джинн или праведник. </w:t>
                            </w:r>
                          </w:p>
                          <w:p w14:paraId="3F31D366" w14:textId="77777777" w:rsidR="0066420A" w:rsidRPr="00904142" w:rsidRDefault="0066420A" w:rsidP="00EA5BB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7587BE34" w14:textId="77777777" w:rsidR="0066420A" w:rsidRPr="00904142" w:rsidRDefault="0066420A" w:rsidP="00EA5BB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7398BC09" w14:textId="77777777" w:rsidR="0066420A" w:rsidRPr="00904142" w:rsidRDefault="0066420A" w:rsidP="00EA5BB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45729BE2" w14:textId="77777777" w:rsidR="0066420A" w:rsidRPr="00904142" w:rsidRDefault="0066420A" w:rsidP="00EA5BB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9663D" id="_x0000_s1200" type="#_x0000_t202" style="position:absolute;margin-left:-10.45pt;margin-top:4.15pt;width:398.6pt;height:188.25pt;z-index:-250809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" fillcolor="white [3212]" strokecolor="white [3212]">
                <v:textbox>
                  <w:txbxContent>
                    <w:p w14:paraId="399998E4" w14:textId="77777777" w:rsidR="0066420A" w:rsidRPr="00904142" w:rsidRDefault="0066420A" w:rsidP="00EA5BB4">
                      <w:pPr>
                        <w:bidi w:val="0"/>
                        <w:jc w:val="right"/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</w:pPr>
                      <w:r w:rsidRPr="00904142">
                        <w:rPr>
                          <w:noProof/>
                          <w:sz w:val="18"/>
                          <w:lang w:val="ru-RU" w:eastAsia="ru-RU"/>
                        </w:rPr>
                        <w:drawing>
                          <wp:inline distT="0" distB="0" distL="0" distR="0" wp14:anchorId="334C1C35" wp14:editId="09E2F11A">
                            <wp:extent cx="2665525" cy="511493"/>
                            <wp:effectExtent l="0" t="0" r="0" b="0"/>
                            <wp:docPr id="1009" name="Рисунок 1009" descr="http://www.everyayah.com/data/images_png/72_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everyayah.com/data/images_png/72_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3875" cy="522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8B34F3" w14:textId="77777777" w:rsidR="0066420A" w:rsidRPr="00904142" w:rsidRDefault="0066420A" w:rsidP="00EA5BB4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 «Мечети принадлежат Аллаху. Не взывайте же ни к кому наряду с Аллахом.» (72:18).</w:t>
                      </w:r>
                    </w:p>
                    <w:p w14:paraId="7B7B2B1C" w14:textId="77777777" w:rsidR="0066420A" w:rsidRPr="00904142" w:rsidRDefault="0066420A" w:rsidP="00EA5BB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Слова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«ни к кому» 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(по ар. «</w:t>
                      </w:r>
                      <w:r w:rsidRPr="00904142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ахадан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») пришли в контексте запрета, и объединяют любую вещь, чему поклоняются помимо Аллаха. И поэтому  автор, 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</w:rPr>
                        <w:sym w:font="KFGQPC Arabic Symbols 01" w:char="F056"/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, говорит в начале второго вопроса: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«Аллах не</w:t>
                      </w:r>
                      <w:r w:rsidR="00F47EA9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доволен, когда к Нему приобщают в сотоварищи кого-либо в поклонении», </w:t>
                      </w:r>
                      <w:r w:rsidRPr="0090414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т.е. чем бы или кем бы это ни было, будь то пророк, приближенный, джинн или праведник. </w:t>
                      </w:r>
                    </w:p>
                    <w:p w14:paraId="3F31D366" w14:textId="77777777" w:rsidR="0066420A" w:rsidRPr="00904142" w:rsidRDefault="0066420A" w:rsidP="00EA5BB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7587BE34" w14:textId="77777777" w:rsidR="0066420A" w:rsidRPr="00904142" w:rsidRDefault="0066420A" w:rsidP="00EA5BB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7398BC09" w14:textId="77777777" w:rsidR="0066420A" w:rsidRPr="00904142" w:rsidRDefault="0066420A" w:rsidP="00EA5BB4">
                      <w:pPr>
                        <w:spacing w:line="240" w:lineRule="auto"/>
                        <w:rPr>
                          <w:rFonts w:asciiTheme="majorHAnsi" w:hAnsiTheme="majorHAnsi"/>
                          <w:sz w:val="20"/>
                          <w:szCs w:val="24"/>
                          <w:lang w:val="ru-RU"/>
                        </w:rPr>
                      </w:pPr>
                    </w:p>
                    <w:p w14:paraId="45729BE2" w14:textId="77777777" w:rsidR="0066420A" w:rsidRPr="00904142" w:rsidRDefault="0066420A" w:rsidP="00EA5BB4">
                      <w:pPr>
                        <w:spacing w:line="240" w:lineRule="auto"/>
                        <w:rPr>
                          <w:rFonts w:asciiTheme="majorHAnsi" w:hAnsiTheme="majorHAnsi"/>
                          <w:sz w:val="20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E83"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17D819CB" w14:textId="2A6F0F18" w:rsidR="00F1697B" w:rsidRPr="003E5CC3" w:rsidRDefault="00AB6B4F" w:rsidP="0031428C">
      <w:pPr>
        <w:bidi w:val="0"/>
        <w:ind w:firstLine="720"/>
        <w:rPr>
          <w:rFonts w:ascii="Times New Roman" w:hAnsi="Times New Roman" w:cs="Times New Roman"/>
          <w:color w:val="008000"/>
          <w:sz w:val="28"/>
          <w:szCs w:val="28"/>
          <w:rtl/>
          <w:lang w:val="fr-FR"/>
        </w:rPr>
      </w:pP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1A7417D7" wp14:editId="7CC19B48">
                <wp:simplePos x="0" y="0"/>
                <wp:positionH relativeFrom="column">
                  <wp:posOffset>1035050</wp:posOffset>
                </wp:positionH>
                <wp:positionV relativeFrom="paragraph">
                  <wp:posOffset>1609725</wp:posOffset>
                </wp:positionV>
                <wp:extent cx="7620" cy="2536825"/>
                <wp:effectExtent l="19050" t="9525" r="24130" b="19050"/>
                <wp:wrapNone/>
                <wp:docPr id="599" name="AutoShap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2536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4B0D5" id="AutoShape_x0020_816" o:spid="_x0000_s1026" type="#_x0000_t32" style="position:absolute;margin-left:81.5pt;margin-top:126.75pt;width:.6pt;height:199.75pt;flip:x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" strokecolor="#b36e23"/>
            </w:pict>
          </mc:Fallback>
        </mc:AlternateContent>
      </w: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72C3593C" wp14:editId="47296480">
                <wp:simplePos x="0" y="0"/>
                <wp:positionH relativeFrom="column">
                  <wp:posOffset>-308610</wp:posOffset>
                </wp:positionH>
                <wp:positionV relativeFrom="paragraph">
                  <wp:posOffset>1729105</wp:posOffset>
                </wp:positionV>
                <wp:extent cx="1256030" cy="1924685"/>
                <wp:effectExtent l="85090" t="90805" r="170180" b="168910"/>
                <wp:wrapNone/>
                <wp:docPr id="598" name="Rectangl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36E2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17BBBF" w14:textId="77777777" w:rsidR="0066420A" w:rsidRPr="00AE4D28" w:rsidRDefault="0066420A" w:rsidP="00BD7B3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E4D28">
                              <w:rPr>
                                <w:rFonts w:asciiTheme="majorHAnsi" w:hAnsiTheme="majorHAnsi" w:cs="Lotus Linotype"/>
                                <w:sz w:val="20"/>
                                <w:szCs w:val="20"/>
                                <w:lang w:val="ru-RU"/>
                              </w:rPr>
                              <w:t xml:space="preserve">Те, кто участвует вместе с </w:t>
                            </w:r>
                            <w:r>
                              <w:rPr>
                                <w:rFonts w:asciiTheme="majorHAnsi" w:hAnsiTheme="majorHAnsi" w:cs="Lotus Linotype"/>
                                <w:sz w:val="20"/>
                                <w:szCs w:val="20"/>
                                <w:lang w:val="ru-RU"/>
                              </w:rPr>
                              <w:t>немусульманами</w:t>
                            </w:r>
                            <w:r w:rsidRPr="00AE4D28">
                              <w:rPr>
                                <w:rFonts w:asciiTheme="majorHAnsi" w:hAnsiTheme="majorHAnsi" w:cs="Lotus Linotype"/>
                                <w:sz w:val="20"/>
                                <w:szCs w:val="20"/>
                                <w:lang w:val="ru-RU"/>
                              </w:rPr>
                              <w:t xml:space="preserve"> в их праздниках, торжествах, обрядах </w:t>
                            </w:r>
                          </w:p>
                          <w:p w14:paraId="198A4EE7" w14:textId="77777777" w:rsidR="0066420A" w:rsidRPr="004F1A04" w:rsidRDefault="0066420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3593C" id="Rectangle_x0020_810" o:spid="_x0000_s1201" style="position:absolute;left:0;text-align:left;margin-left:-24.3pt;margin-top:136.15pt;width:98.9pt;height:151.5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" strokecolor="#b36e23">
                <v:shadow on="t" opacity=".5" offset="6pt,6pt"/>
                <v:textbox>
                  <w:txbxContent>
                    <w:p w14:paraId="3017BBBF" w14:textId="77777777" w:rsidR="0066420A" w:rsidRPr="00AE4D28" w:rsidRDefault="0066420A" w:rsidP="00BD7B3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/>
                          <w:sz w:val="28"/>
                          <w:szCs w:val="28"/>
                          <w:lang w:val="ru-RU"/>
                        </w:rPr>
                      </w:pPr>
                      <w:r w:rsidRPr="00AE4D28">
                        <w:rPr>
                          <w:rFonts w:asciiTheme="majorHAnsi" w:hAnsiTheme="majorHAnsi" w:cs="Lotus Linotype"/>
                          <w:sz w:val="20"/>
                          <w:szCs w:val="20"/>
                          <w:lang w:val="ru-RU"/>
                        </w:rPr>
                        <w:t xml:space="preserve">Те, кто участвует вместе с </w:t>
                      </w:r>
                      <w:r>
                        <w:rPr>
                          <w:rFonts w:asciiTheme="majorHAnsi" w:hAnsiTheme="majorHAnsi" w:cs="Lotus Linotype"/>
                          <w:sz w:val="20"/>
                          <w:szCs w:val="20"/>
                          <w:lang w:val="ru-RU"/>
                        </w:rPr>
                        <w:t>немусульманами</w:t>
                      </w:r>
                      <w:r w:rsidRPr="00AE4D28">
                        <w:rPr>
                          <w:rFonts w:asciiTheme="majorHAnsi" w:hAnsiTheme="majorHAnsi" w:cs="Lotus Linotype"/>
                          <w:sz w:val="20"/>
                          <w:szCs w:val="20"/>
                          <w:lang w:val="ru-RU"/>
                        </w:rPr>
                        <w:t xml:space="preserve"> в их праздниках, торжествах, обрядах </w:t>
                      </w:r>
                    </w:p>
                    <w:p w14:paraId="198A4EE7" w14:textId="77777777" w:rsidR="0066420A" w:rsidRPr="004F1A04" w:rsidRDefault="0066420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4B435399" wp14:editId="14BBF9DD">
                <wp:simplePos x="0" y="0"/>
                <wp:positionH relativeFrom="column">
                  <wp:posOffset>-308610</wp:posOffset>
                </wp:positionH>
                <wp:positionV relativeFrom="paragraph">
                  <wp:posOffset>4146550</wp:posOffset>
                </wp:positionV>
                <wp:extent cx="2846705" cy="1303655"/>
                <wp:effectExtent l="85090" t="95250" r="167005" b="163195"/>
                <wp:wrapNone/>
                <wp:docPr id="597" name="Rectangl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6705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36E2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C1655E" w14:textId="77777777" w:rsidR="0066420A" w:rsidRPr="00AE4D28" w:rsidRDefault="0066420A" w:rsidP="00721A0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AE4D28">
                              <w:rPr>
                                <w:rFonts w:asciiTheme="majorHAnsi" w:hAnsiTheme="majorHAnsi" w:cs="Lotus Linotype"/>
                                <w:sz w:val="18"/>
                                <w:szCs w:val="18"/>
                                <w:lang w:val="ru-RU"/>
                              </w:rPr>
                              <w:t>Те, кто держатся срединного пути, и на этом последователи Сунны. Заключается это в том, что человек не участвует в их церемониях и обрядах, однако и не преступает границы в их отношении, при этом соблюдает существующие договора. Также</w:t>
                            </w:r>
                            <w:r>
                              <w:rPr>
                                <w:rFonts w:asciiTheme="majorHAnsi" w:hAnsiTheme="majorHAnsi" w:cs="Lotus Linotype"/>
                                <w:sz w:val="18"/>
                                <w:szCs w:val="18"/>
                                <w:lang w:val="ru-RU"/>
                              </w:rPr>
                              <w:t xml:space="preserve"> нам</w:t>
                            </w:r>
                            <w:r w:rsidRPr="00AE4D28">
                              <w:rPr>
                                <w:rFonts w:asciiTheme="majorHAnsi" w:hAnsiTheme="majorHAnsi" w:cs="Lotus Linotype"/>
                                <w:sz w:val="18"/>
                                <w:szCs w:val="18"/>
                                <w:lang w:val="ru-RU"/>
                              </w:rPr>
                              <w:t xml:space="preserve"> дозволено сотрудничать с ними в делах торговли и необходимо призывать их к Таухиду (Единобожию)</w:t>
                            </w:r>
                          </w:p>
                          <w:p w14:paraId="3C5AB033" w14:textId="77777777" w:rsidR="0066420A" w:rsidRPr="00AE4D28" w:rsidRDefault="0066420A" w:rsidP="00721A00">
                            <w:pPr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7E266153" w14:textId="77777777" w:rsidR="0066420A" w:rsidRPr="00721A00" w:rsidRDefault="0066420A" w:rsidP="00721A0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35399" id="Rectangle_x0020_819" o:spid="_x0000_s1202" style="position:absolute;left:0;text-align:left;margin-left:-24.3pt;margin-top:326.5pt;width:224.15pt;height:102.65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" strokecolor="#b36e23">
                <v:shadow on="t" opacity=".5" offset="6pt,6pt"/>
                <v:textbox>
                  <w:txbxContent>
                    <w:p w14:paraId="5EC1655E" w14:textId="77777777" w:rsidR="0066420A" w:rsidRPr="00AE4D28" w:rsidRDefault="0066420A" w:rsidP="00721A00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  <w:lang w:val="ru-RU"/>
                        </w:rPr>
                      </w:pPr>
                      <w:r w:rsidRPr="00AE4D28">
                        <w:rPr>
                          <w:rFonts w:asciiTheme="majorHAnsi" w:hAnsiTheme="majorHAnsi" w:cs="Lotus Linotype"/>
                          <w:sz w:val="18"/>
                          <w:szCs w:val="18"/>
                          <w:lang w:val="ru-RU"/>
                        </w:rPr>
                        <w:t>Те, кто держатся срединного пути, и на этом последователи Сунны. Заключается это в том, что человек не участвует в их церемониях и обрядах, однако и не преступает границы в их отношении, при этом соблюдает существующие договора. Также</w:t>
                      </w:r>
                      <w:r>
                        <w:rPr>
                          <w:rFonts w:asciiTheme="majorHAnsi" w:hAnsiTheme="majorHAnsi" w:cs="Lotus Linotype"/>
                          <w:sz w:val="18"/>
                          <w:szCs w:val="18"/>
                          <w:lang w:val="ru-RU"/>
                        </w:rPr>
                        <w:t xml:space="preserve"> нам</w:t>
                      </w:r>
                      <w:r w:rsidRPr="00AE4D28">
                        <w:rPr>
                          <w:rFonts w:asciiTheme="majorHAnsi" w:hAnsiTheme="majorHAnsi" w:cs="Lotus Linotype"/>
                          <w:sz w:val="18"/>
                          <w:szCs w:val="18"/>
                          <w:lang w:val="ru-RU"/>
                        </w:rPr>
                        <w:t xml:space="preserve"> дозволено сотрудничать с ними в делах торговли и необходимо призывать их к Таухиду (Единобожию)</w:t>
                      </w:r>
                    </w:p>
                    <w:p w14:paraId="3C5AB033" w14:textId="77777777" w:rsidR="0066420A" w:rsidRPr="00AE4D28" w:rsidRDefault="0066420A" w:rsidP="00721A00">
                      <w:pPr>
                        <w:rPr>
                          <w:rFonts w:asciiTheme="majorHAnsi" w:hAnsiTheme="majorHAnsi"/>
                          <w:sz w:val="18"/>
                          <w:szCs w:val="18"/>
                          <w:lang w:val="ru-RU"/>
                        </w:rPr>
                      </w:pPr>
                    </w:p>
                    <w:p w14:paraId="7E266153" w14:textId="77777777" w:rsidR="0066420A" w:rsidRPr="00721A00" w:rsidRDefault="0066420A" w:rsidP="00721A0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70EAF7B6" wp14:editId="5E621A64">
                <wp:simplePos x="0" y="0"/>
                <wp:positionH relativeFrom="column">
                  <wp:posOffset>184150</wp:posOffset>
                </wp:positionH>
                <wp:positionV relativeFrom="paragraph">
                  <wp:posOffset>1609725</wp:posOffset>
                </wp:positionV>
                <wp:extent cx="0" cy="119380"/>
                <wp:effectExtent l="19050" t="9525" r="19050" b="23495"/>
                <wp:wrapNone/>
                <wp:docPr id="596" name="AutoShap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61784" id="AutoShape_x0020_818" o:spid="_x0000_s1026" type="#_x0000_t32" style="position:absolute;margin-left:14.5pt;margin-top:126.75pt;width:0;height:9.4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" strokecolor="#b36e23"/>
            </w:pict>
          </mc:Fallback>
        </mc:AlternateContent>
      </w: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012DE6E0" wp14:editId="7892C3D0">
                <wp:simplePos x="0" y="0"/>
                <wp:positionH relativeFrom="column">
                  <wp:posOffset>1997075</wp:posOffset>
                </wp:positionH>
                <wp:positionV relativeFrom="paragraph">
                  <wp:posOffset>1609725</wp:posOffset>
                </wp:positionV>
                <wp:extent cx="0" cy="119380"/>
                <wp:effectExtent l="15875" t="9525" r="22225" b="23495"/>
                <wp:wrapNone/>
                <wp:docPr id="595" name="AutoShap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CD8CF" id="AutoShape_x0020_817" o:spid="_x0000_s1026" type="#_x0000_t32" style="position:absolute;margin-left:157.25pt;margin-top:126.75pt;width:0;height:9.4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" strokecolor="#b36e23"/>
            </w:pict>
          </mc:Fallback>
        </mc:AlternateContent>
      </w: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58FEC643" wp14:editId="7F5A1DF8">
                <wp:simplePos x="0" y="0"/>
                <wp:positionH relativeFrom="column">
                  <wp:posOffset>184150</wp:posOffset>
                </wp:positionH>
                <wp:positionV relativeFrom="paragraph">
                  <wp:posOffset>1609725</wp:posOffset>
                </wp:positionV>
                <wp:extent cx="1812925" cy="0"/>
                <wp:effectExtent l="6350" t="9525" r="22225" b="28575"/>
                <wp:wrapNone/>
                <wp:docPr id="594" name="AutoShap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8D42E" id="AutoShape_x0020_815" o:spid="_x0000_s1026" type="#_x0000_t32" style="position:absolute;margin-left:14.5pt;margin-top:126.75pt;width:142.75pt;height:0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" strokecolor="#b36e23"/>
            </w:pict>
          </mc:Fallback>
        </mc:AlternateContent>
      </w: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4108DC98" wp14:editId="53D4DB47">
                <wp:simplePos x="0" y="0"/>
                <wp:positionH relativeFrom="column">
                  <wp:posOffset>1043305</wp:posOffset>
                </wp:positionH>
                <wp:positionV relativeFrom="paragraph">
                  <wp:posOffset>1378585</wp:posOffset>
                </wp:positionV>
                <wp:extent cx="7620" cy="231140"/>
                <wp:effectExtent l="14605" t="6985" r="28575" b="28575"/>
                <wp:wrapNone/>
                <wp:docPr id="593" name="AutoShap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31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923D7" id="AutoShape_x0020_814" o:spid="_x0000_s1026" type="#_x0000_t32" style="position:absolute;margin-left:82.15pt;margin-top:108.55pt;width:.6pt;height:18.2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" strokecolor="#b36e23"/>
            </w:pict>
          </mc:Fallback>
        </mc:AlternateContent>
      </w: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0C0399E0" wp14:editId="6E061871">
                <wp:simplePos x="0" y="0"/>
                <wp:positionH relativeFrom="column">
                  <wp:posOffset>1217930</wp:posOffset>
                </wp:positionH>
                <wp:positionV relativeFrom="paragraph">
                  <wp:posOffset>1729105</wp:posOffset>
                </wp:positionV>
                <wp:extent cx="1162050" cy="1924685"/>
                <wp:effectExtent l="87630" t="90805" r="160020" b="168910"/>
                <wp:wrapNone/>
                <wp:docPr id="592" name="Rectangl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36E2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BC2A1B3" w14:textId="77777777" w:rsidR="0066420A" w:rsidRPr="00AE4D28" w:rsidRDefault="0066420A" w:rsidP="00BD7B3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E4D28">
                              <w:rPr>
                                <w:rFonts w:asciiTheme="majorHAnsi" w:hAnsiTheme="majorHAnsi" w:cs="Lotus Linotype"/>
                                <w:sz w:val="19"/>
                                <w:szCs w:val="19"/>
                                <w:lang w:val="ru-RU"/>
                              </w:rPr>
                              <w:t xml:space="preserve">Те, кто преступает границы в отношении </w:t>
                            </w:r>
                            <w:r>
                              <w:rPr>
                                <w:rFonts w:asciiTheme="majorHAnsi" w:hAnsiTheme="majorHAnsi" w:cs="Lotus Linotype"/>
                                <w:sz w:val="19"/>
                                <w:szCs w:val="19"/>
                                <w:lang w:val="ru-RU"/>
                              </w:rPr>
                              <w:t>немусульман</w:t>
                            </w:r>
                            <w:r w:rsidRPr="00AE4D28">
                              <w:rPr>
                                <w:rFonts w:asciiTheme="majorHAnsi" w:hAnsiTheme="majorHAnsi" w:cs="Lotus Linotype"/>
                                <w:sz w:val="19"/>
                                <w:szCs w:val="19"/>
                                <w:lang w:val="ru-RU"/>
                              </w:rPr>
                              <w:t xml:space="preserve"> посредством убийств, грабежа, мошенничества…</w:t>
                            </w:r>
                          </w:p>
                          <w:p w14:paraId="74C25027" w14:textId="77777777" w:rsidR="0066420A" w:rsidRPr="00AE4D28" w:rsidRDefault="0066420A" w:rsidP="00721A00">
                            <w:pPr>
                              <w:rPr>
                                <w:rFonts w:asciiTheme="majorHAnsi" w:hAnsiTheme="majorHAnsi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14:paraId="5D89D962" w14:textId="77777777" w:rsidR="0066420A" w:rsidRPr="00721A00" w:rsidRDefault="0066420A" w:rsidP="00721A0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399E0" id="Rectangle_x0020_813" o:spid="_x0000_s1203" style="position:absolute;left:0;text-align:left;margin-left:95.9pt;margin-top:136.15pt;width:91.5pt;height:151.5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" strokecolor="#b36e23">
                <v:shadow on="t" opacity=".5" offset="6pt,6pt"/>
                <v:textbox>
                  <w:txbxContent>
                    <w:p w14:paraId="7BC2A1B3" w14:textId="77777777" w:rsidR="0066420A" w:rsidRPr="00AE4D28" w:rsidRDefault="0066420A" w:rsidP="00BD7B37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/>
                          <w:sz w:val="19"/>
                          <w:szCs w:val="19"/>
                          <w:lang w:val="ru-RU"/>
                        </w:rPr>
                      </w:pPr>
                      <w:r w:rsidRPr="00AE4D28">
                        <w:rPr>
                          <w:rFonts w:asciiTheme="majorHAnsi" w:hAnsiTheme="majorHAnsi" w:cs="Lotus Linotype"/>
                          <w:sz w:val="19"/>
                          <w:szCs w:val="19"/>
                          <w:lang w:val="ru-RU"/>
                        </w:rPr>
                        <w:t xml:space="preserve">Те, кто преступает границы в отношении </w:t>
                      </w:r>
                      <w:r>
                        <w:rPr>
                          <w:rFonts w:asciiTheme="majorHAnsi" w:hAnsiTheme="majorHAnsi" w:cs="Lotus Linotype"/>
                          <w:sz w:val="19"/>
                          <w:szCs w:val="19"/>
                          <w:lang w:val="ru-RU"/>
                        </w:rPr>
                        <w:t>немусульман</w:t>
                      </w:r>
                      <w:r w:rsidRPr="00AE4D28">
                        <w:rPr>
                          <w:rFonts w:asciiTheme="majorHAnsi" w:hAnsiTheme="majorHAnsi" w:cs="Lotus Linotype"/>
                          <w:sz w:val="19"/>
                          <w:szCs w:val="19"/>
                          <w:lang w:val="ru-RU"/>
                        </w:rPr>
                        <w:t xml:space="preserve"> посредством убийств, грабежа, мошенничества…</w:t>
                      </w:r>
                    </w:p>
                    <w:p w14:paraId="74C25027" w14:textId="77777777" w:rsidR="0066420A" w:rsidRPr="00AE4D28" w:rsidRDefault="0066420A" w:rsidP="00721A00">
                      <w:pPr>
                        <w:rPr>
                          <w:rFonts w:asciiTheme="majorHAnsi" w:hAnsiTheme="majorHAnsi"/>
                          <w:sz w:val="19"/>
                          <w:szCs w:val="19"/>
                          <w:lang w:val="ru-RU"/>
                        </w:rPr>
                      </w:pPr>
                    </w:p>
                    <w:p w14:paraId="5D89D962" w14:textId="77777777" w:rsidR="0066420A" w:rsidRPr="00721A00" w:rsidRDefault="0066420A" w:rsidP="00721A0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eastAsia="Times New Roman" w:hAnsi="Adwaa Elsalaf" w:cs="Adwaa Elsalaf"/>
          <w:noProof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0132D403" wp14:editId="293BB5A0">
                <wp:simplePos x="0" y="0"/>
                <wp:positionH relativeFrom="column">
                  <wp:posOffset>-308610</wp:posOffset>
                </wp:positionH>
                <wp:positionV relativeFrom="paragraph">
                  <wp:posOffset>584200</wp:posOffset>
                </wp:positionV>
                <wp:extent cx="2846705" cy="794385"/>
                <wp:effectExtent l="72390" t="76200" r="154305" b="158115"/>
                <wp:wrapNone/>
                <wp:docPr id="591" name="Rectangle 812" descr="залив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6705" cy="794385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B36E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B4834" w14:textId="77777777" w:rsidR="0066420A" w:rsidRPr="004F1A04" w:rsidRDefault="0066420A" w:rsidP="004F1A04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Theme="majorHAnsi" w:hAnsiTheme="majorHAns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F1A04">
                              <w:rPr>
                                <w:rFonts w:asciiTheme="majorHAnsi" w:hAnsiTheme="majorHAns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 xml:space="preserve">Люди во взаимоотношениях с немусульманами делятся на три группы. Из них две крайние, и одна  та, что </w:t>
                            </w:r>
                          </w:p>
                          <w:p w14:paraId="3C5DBECB" w14:textId="77777777" w:rsidR="0066420A" w:rsidRPr="004F1A04" w:rsidRDefault="0066420A" w:rsidP="004F1A04">
                            <w:pPr>
                              <w:bidi w:val="0"/>
                              <w:jc w:val="center"/>
                              <w:rPr>
                                <w:rFonts w:asciiTheme="majorHAnsi" w:hAnsiTheme="majorHAns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F1A04">
                              <w:rPr>
                                <w:rFonts w:asciiTheme="majorHAnsi" w:hAnsiTheme="majorHAns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придерживается срединного пути: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2D403" id="Rectangle_x0020_812" o:spid="_x0000_s1204" alt="заливка" style="position:absolute;left:0;text-align:left;margin-left:-24.3pt;margin-top:46pt;width:224.15pt;height:62.5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" stroked="f" strokecolor="#b36e23">
                <v:fill r:id="rId13" o:title="заливка" type="frame"/>
                <v:shadow on="t" opacity=".5" offset="6pt,6pt"/>
                <v:textbox>
                  <w:txbxContent>
                    <w:p w14:paraId="2A8B4834" w14:textId="77777777" w:rsidR="0066420A" w:rsidRPr="004F1A04" w:rsidRDefault="0066420A" w:rsidP="004F1A04">
                      <w:pPr>
                        <w:bidi w:val="0"/>
                        <w:spacing w:after="0"/>
                        <w:jc w:val="center"/>
                        <w:rPr>
                          <w:rFonts w:asciiTheme="majorHAnsi" w:hAnsiTheme="majorHAnsi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4F1A04">
                        <w:rPr>
                          <w:rFonts w:asciiTheme="majorHAnsi" w:hAnsiTheme="majorHAnsi"/>
                          <w:color w:val="C00000"/>
                          <w:sz w:val="20"/>
                          <w:szCs w:val="20"/>
                          <w:lang w:val="ru-RU"/>
                        </w:rPr>
                        <w:t xml:space="preserve">Люди во взаимоотношениях с немусульманами делятся на три группы. Из них две крайние, и одна  та, что </w:t>
                      </w:r>
                    </w:p>
                    <w:p w14:paraId="3C5DBECB" w14:textId="77777777" w:rsidR="0066420A" w:rsidRPr="004F1A04" w:rsidRDefault="0066420A" w:rsidP="004F1A04">
                      <w:pPr>
                        <w:bidi w:val="0"/>
                        <w:jc w:val="center"/>
                        <w:rPr>
                          <w:rFonts w:asciiTheme="majorHAnsi" w:hAnsiTheme="majorHAnsi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4F1A04">
                        <w:rPr>
                          <w:rFonts w:asciiTheme="majorHAnsi" w:hAnsiTheme="majorHAnsi"/>
                          <w:color w:val="C00000"/>
                          <w:sz w:val="20"/>
                          <w:szCs w:val="20"/>
                          <w:lang w:val="ru-RU"/>
                        </w:rPr>
                        <w:t>придерживается срединного пути: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5FC1BF5" wp14:editId="755AF8C7">
                <wp:simplePos x="0" y="0"/>
                <wp:positionH relativeFrom="column">
                  <wp:posOffset>-51435</wp:posOffset>
                </wp:positionH>
                <wp:positionV relativeFrom="paragraph">
                  <wp:posOffset>-453390</wp:posOffset>
                </wp:positionV>
                <wp:extent cx="2638425" cy="884555"/>
                <wp:effectExtent l="0" t="0" r="0" b="0"/>
                <wp:wrapNone/>
                <wp:docPr id="590" name="AutoShap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884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noFill/>
                          <a:prstDash val="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42FC6B09" w14:textId="77777777" w:rsidR="0066420A" w:rsidRPr="004F1A04" w:rsidRDefault="0066420A" w:rsidP="004F1A04">
                            <w:pPr>
                              <w:spacing w:after="0"/>
                              <w:jc w:val="right"/>
                              <w:rPr>
                                <w:rFonts w:ascii="Cambria" w:hAnsi="Cambria" w:cs="Tahoma"/>
                                <w:bCs/>
                                <w:color w:val="C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 xml:space="preserve">В третьем вопросе автор, </w:t>
                            </w:r>
                            <w:r w:rsidRPr="00904142">
                              <w:rPr>
                                <w:rFonts w:ascii="Cambria" w:hAnsi="Cambria"/>
                                <w:color w:val="C00000"/>
                                <w:sz w:val="20"/>
                                <w:szCs w:val="24"/>
                              </w:rPr>
                              <w:sym w:font="KFGQPC Arabic Symbols 01" w:char="F056"/>
                            </w:r>
                            <w:r w:rsidRPr="00904142">
                              <w:rPr>
                                <w:rFonts w:ascii="Cambria" w:hAnsi="Cambria"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 xml:space="preserve"> указал на с</w:t>
                            </w:r>
                            <w:r w:rsidRPr="004F1A04">
                              <w:rPr>
                                <w:rFonts w:ascii="Cambria" w:hAnsi="Cambria" w:cs="Tahoma"/>
                                <w:bCs/>
                                <w:color w:val="C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рединность ахлю-сунна в отношениях с не мусульманами</w:t>
                            </w:r>
                          </w:p>
                          <w:p w14:paraId="68A30D9C" w14:textId="77777777" w:rsidR="0066420A" w:rsidRPr="004F1A04" w:rsidRDefault="0066420A" w:rsidP="004F1A04">
                            <w:pPr>
                              <w:bidi w:val="0"/>
                              <w:rPr>
                                <w:rFonts w:ascii="adwa-assalaf" w:hAnsi="adwa-assalaf" w:cs="adwa-assalaf"/>
                                <w:color w:val="C00000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FC1BF5" id="AutoShape_x0020_644" o:spid="_x0000_s1205" style="position:absolute;left:0;text-align:left;margin-left:-4.05pt;margin-top:-35.65pt;width:207.75pt;height:69.6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" filled="f" stroked="f" strokeweight="1pt">
                <v:stroke dashstyle="dash"/>
                <v:textbox>
                  <w:txbxContent>
                    <w:p w14:paraId="42FC6B09" w14:textId="77777777" w:rsidR="0066420A" w:rsidRPr="004F1A04" w:rsidRDefault="0066420A" w:rsidP="004F1A04">
                      <w:pPr>
                        <w:spacing w:after="0"/>
                        <w:jc w:val="right"/>
                        <w:rPr>
                          <w:rFonts w:ascii="Cambria" w:hAnsi="Cambria" w:cs="Tahoma"/>
                          <w:bCs/>
                          <w:color w:val="C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color w:val="C00000"/>
                          <w:sz w:val="20"/>
                          <w:szCs w:val="24"/>
                          <w:lang w:val="ru-RU"/>
                        </w:rPr>
                        <w:t xml:space="preserve">В третьем вопросе автор, </w:t>
                      </w:r>
                      <w:r w:rsidRPr="00904142">
                        <w:rPr>
                          <w:rFonts w:ascii="Cambria" w:hAnsi="Cambria"/>
                          <w:color w:val="C00000"/>
                          <w:sz w:val="20"/>
                          <w:szCs w:val="24"/>
                        </w:rPr>
                        <w:sym w:font="KFGQPC Arabic Symbols 01" w:char="F056"/>
                      </w:r>
                      <w:r w:rsidRPr="00904142">
                        <w:rPr>
                          <w:rFonts w:ascii="Cambria" w:hAnsi="Cambria"/>
                          <w:color w:val="C00000"/>
                          <w:sz w:val="20"/>
                          <w:szCs w:val="24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Cambria" w:hAnsi="Cambria"/>
                          <w:color w:val="C00000"/>
                          <w:sz w:val="20"/>
                          <w:szCs w:val="24"/>
                          <w:lang w:val="ru-RU"/>
                        </w:rPr>
                        <w:t xml:space="preserve"> указал на с</w:t>
                      </w:r>
                      <w:r w:rsidRPr="004F1A04">
                        <w:rPr>
                          <w:rFonts w:ascii="Cambria" w:hAnsi="Cambria" w:cs="Tahoma"/>
                          <w:bCs/>
                          <w:color w:val="C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рединность ахлю-сунна в отношениях с не мусульманами</w:t>
                      </w:r>
                    </w:p>
                    <w:p w14:paraId="68A30D9C" w14:textId="77777777" w:rsidR="0066420A" w:rsidRPr="004F1A04" w:rsidRDefault="0066420A" w:rsidP="004F1A04">
                      <w:pPr>
                        <w:bidi w:val="0"/>
                        <w:rPr>
                          <w:rFonts w:ascii="adwa-assalaf" w:hAnsi="adwa-assalaf" w:cs="adwa-assalaf"/>
                          <w:color w:val="C00000"/>
                          <w:sz w:val="18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C94792" wp14:editId="7E3FE411">
                <wp:simplePos x="0" y="0"/>
                <wp:positionH relativeFrom="margin">
                  <wp:posOffset>2670810</wp:posOffset>
                </wp:positionH>
                <wp:positionV relativeFrom="paragraph">
                  <wp:posOffset>-317500</wp:posOffset>
                </wp:positionV>
                <wp:extent cx="2272030" cy="5229225"/>
                <wp:effectExtent l="25400" t="25400" r="39370" b="53975"/>
                <wp:wrapNone/>
                <wp:docPr id="589" name="Rectangl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2030" cy="522922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89F9F6C" w14:textId="77777777" w:rsidR="0066420A" w:rsidRPr="00904142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3. Кто подчинился посланнику и не приобщал равных к Аллаху, не должен с любовью относиться к тем, кто проявляет вражду к Аллаху и его посланнику, будь тот даже его самым близким родственником. </w:t>
                            </w:r>
                          </w:p>
                          <w:p w14:paraId="3EB3A9FB" w14:textId="77777777" w:rsidR="0066420A" w:rsidRPr="00904142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D8CE16C" w14:textId="77777777" w:rsidR="0066420A" w:rsidRPr="00904142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Доказательством этому является высказывание Всевышнего:</w:t>
                            </w:r>
                          </w:p>
                          <w:p w14:paraId="70B09A8A" w14:textId="77777777" w:rsidR="0066420A" w:rsidRPr="00904142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22583B6" w14:textId="77777777" w:rsidR="0066420A" w:rsidRPr="00904142" w:rsidRDefault="0066420A" w:rsidP="00A90C04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Cs w:val="24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«Среди тех, кто верует в Аллаха и в Последний день, ты не найдешь людей, которые любили бы тех, кто враждует с Аллахом и Его Посланником, даже если это будут их отцы, сыновья, братья или родственники. Аллах начертал в их сердцах веру и укрепил их духом от Него. Он введет их в Райские сады, в которых текут реки, и они пребудут там вечно. Аллах доволен ими, и они довольны Им. Они являются партией Аллаха. Воистину, партия Аллаха — это преуспевшие.» (58:22).</w:t>
                            </w:r>
                          </w:p>
                          <w:p w14:paraId="343AC664" w14:textId="77777777" w:rsidR="0066420A" w:rsidRPr="00904142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Cs w:val="24"/>
                                <w:vertAlign w:val="superscript"/>
                                <w:lang w:val="ru-RU"/>
                              </w:rPr>
                            </w:pPr>
                          </w:p>
                          <w:p w14:paraId="4DD9CC09" w14:textId="77777777" w:rsidR="0066420A" w:rsidRPr="00904142" w:rsidRDefault="0066420A" w:rsidP="00F1697B">
                            <w:pPr>
                              <w:jc w:val="center"/>
                              <w:rPr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94792" id="Rectangle_x0020_679" o:spid="_x0000_s1206" style="position:absolute;left:0;text-align:left;margin-left:210.3pt;margin-top:-24.95pt;width:178.9pt;height:41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" filled="f" strokecolor="#d9a279" strokeweight="5pt">
                <v:stroke linestyle="thickThin"/>
                <v:textbox>
                  <w:txbxContent>
                    <w:p w14:paraId="189F9F6C" w14:textId="77777777" w:rsidR="0066420A" w:rsidRPr="00904142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3. Кто подчинился посланнику и не приобщал равных к Аллаху, не должен с любовью относиться к тем, кто проявляет вражду к Аллаху и его посланнику, будь тот даже его самым близким родственником. </w:t>
                      </w:r>
                    </w:p>
                    <w:p w14:paraId="3EB3A9FB" w14:textId="77777777" w:rsidR="0066420A" w:rsidRPr="00904142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0D8CE16C" w14:textId="77777777" w:rsidR="0066420A" w:rsidRPr="00904142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Доказательством этому является высказывание Всевышнего:</w:t>
                      </w:r>
                    </w:p>
                    <w:p w14:paraId="70B09A8A" w14:textId="77777777" w:rsidR="0066420A" w:rsidRPr="00904142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422583B6" w14:textId="77777777" w:rsidR="0066420A" w:rsidRPr="00904142" w:rsidRDefault="0066420A" w:rsidP="00A90C04">
                      <w:pPr>
                        <w:spacing w:after="0" w:line="240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Cs w:val="24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«Среди тех, кто верует в Аллаха и в Последний день, ты не найдешь людей, которые любили бы тех, кто враждует с Аллахом и Его Посланником, даже если это будут их отцы, сыновья, братья или родственники. Аллах начертал в их сердцах веру и укрепил их духом от Него. Он введет их в Райские сады, в которых текут реки, и они пребудут там вечно. Аллах доволен ими, и они довольны Им. Они являются партией Аллаха. Воистину, партия Аллаха — это преуспевшие.» (58:22).</w:t>
                      </w:r>
                    </w:p>
                    <w:p w14:paraId="343AC664" w14:textId="77777777" w:rsidR="0066420A" w:rsidRPr="00904142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Cs w:val="24"/>
                          <w:vertAlign w:val="superscript"/>
                          <w:lang w:val="ru-RU"/>
                        </w:rPr>
                      </w:pPr>
                    </w:p>
                    <w:p w14:paraId="4DD9CC09" w14:textId="77777777" w:rsidR="0066420A" w:rsidRPr="00904142" w:rsidRDefault="0066420A" w:rsidP="00F1697B">
                      <w:pPr>
                        <w:jc w:val="center"/>
                        <w:rPr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CB688B" wp14:editId="0B2B2168">
                <wp:simplePos x="0" y="0"/>
                <wp:positionH relativeFrom="column">
                  <wp:posOffset>-48260</wp:posOffset>
                </wp:positionH>
                <wp:positionV relativeFrom="paragraph">
                  <wp:posOffset>6455410</wp:posOffset>
                </wp:positionV>
                <wp:extent cx="4805045" cy="1147445"/>
                <wp:effectExtent l="0" t="0" r="0" b="0"/>
                <wp:wrapNone/>
                <wp:docPr id="588" name="Rectangl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5045" cy="1147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999C028" w14:textId="77777777" w:rsidR="0066420A" w:rsidRPr="00873D5B" w:rsidRDefault="0066420A" w:rsidP="00515D55">
                            <w:pPr>
                              <w:bidi w:val="0"/>
                              <w:spacing w:line="214" w:lineRule="auto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B688B" id="Rectangle_x0020_702" o:spid="_x0000_s1207" style="position:absolute;left:0;text-align:left;margin-left:-3.8pt;margin-top:508.3pt;width:378.35pt;height:90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" filled="f" stroked="f">
                <v:textbox>
                  <w:txbxContent>
                    <w:p w14:paraId="2999C028" w14:textId="77777777" w:rsidR="0066420A" w:rsidRPr="00873D5B" w:rsidRDefault="0066420A" w:rsidP="00515D55">
                      <w:pPr>
                        <w:bidi w:val="0"/>
                        <w:spacing w:line="214" w:lineRule="auto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1697B"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586245AE" w14:textId="69C9CA20" w:rsidR="00006849" w:rsidRPr="003E5CC3" w:rsidRDefault="00AB6B4F" w:rsidP="0031428C">
      <w:pPr>
        <w:bidi w:val="0"/>
        <w:jc w:val="center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008000"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5767D0B" wp14:editId="50DDD88F">
                <wp:simplePos x="0" y="0"/>
                <wp:positionH relativeFrom="margin">
                  <wp:posOffset>69215</wp:posOffset>
                </wp:positionH>
                <wp:positionV relativeFrom="paragraph">
                  <wp:posOffset>-476250</wp:posOffset>
                </wp:positionV>
                <wp:extent cx="4522470" cy="457200"/>
                <wp:effectExtent l="81915" t="69850" r="132715" b="120650"/>
                <wp:wrapNone/>
                <wp:docPr id="587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247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3188D" w14:textId="77777777" w:rsidR="0066420A" w:rsidRPr="00EA5BB4" w:rsidRDefault="0066420A" w:rsidP="00EA5BB4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40"/>
                                <w:szCs w:val="36"/>
                              </w:rPr>
                            </w:pPr>
                            <w:r w:rsidRPr="00EA5BB4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  <w:t xml:space="preserve">3. Важность изучения Единобожия. </w:t>
                            </w:r>
                          </w:p>
                          <w:p w14:paraId="4E3195FD" w14:textId="77777777" w:rsidR="0066420A" w:rsidRPr="00EA5BB4" w:rsidRDefault="0066420A" w:rsidP="00092D6E">
                            <w:pPr>
                              <w:bidi w:val="0"/>
                              <w:rPr>
                                <w:rFonts w:ascii="adwa-assalaf" w:hAnsi="adwa-assalaf" w:cs="adwa-assalaf"/>
                                <w:b/>
                                <w:bCs/>
                                <w:color w:val="C00000"/>
                                <w:sz w:val="26"/>
                                <w:szCs w:val="28"/>
                                <w:rtl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767D0B" id="AutoShape_x0020_199" o:spid="_x0000_s1208" style="position:absolute;left:0;text-align:left;margin-left:5.45pt;margin-top:-37.45pt;width:356.1pt;height:36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" fillcolor="#d8b076" stroked="f" strokeweight=".25pt">
                <v:stroke joinstyle="miter"/>
                <v:shadow on="t" opacity="26213f" origin="-.5,-.5"/>
                <v:textbox>
                  <w:txbxContent>
                    <w:p w14:paraId="27E3188D" w14:textId="77777777" w:rsidR="0066420A" w:rsidRPr="00EA5BB4" w:rsidRDefault="0066420A" w:rsidP="00EA5BB4">
                      <w:pPr>
                        <w:spacing w:after="0" w:line="214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40"/>
                          <w:szCs w:val="36"/>
                        </w:rPr>
                      </w:pPr>
                      <w:r w:rsidRPr="00EA5BB4">
                        <w:rPr>
                          <w:rFonts w:ascii="Cambria" w:hAnsi="Cambri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  <w:t xml:space="preserve">3. Важность изучения Единобожия. </w:t>
                      </w:r>
                    </w:p>
                    <w:p w14:paraId="4E3195FD" w14:textId="77777777" w:rsidR="0066420A" w:rsidRPr="00EA5BB4" w:rsidRDefault="0066420A" w:rsidP="00092D6E">
                      <w:pPr>
                        <w:bidi w:val="0"/>
                        <w:rPr>
                          <w:rFonts w:ascii="adwa-assalaf" w:hAnsi="adwa-assalaf" w:cs="adwa-assalaf"/>
                          <w:b/>
                          <w:bCs/>
                          <w:color w:val="C00000"/>
                          <w:sz w:val="26"/>
                          <w:szCs w:val="28"/>
                          <w:rtl/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4DA7D760" wp14:editId="3115DC1A">
                <wp:simplePos x="0" y="0"/>
                <wp:positionH relativeFrom="column">
                  <wp:posOffset>2267585</wp:posOffset>
                </wp:positionH>
                <wp:positionV relativeFrom="paragraph">
                  <wp:posOffset>591185</wp:posOffset>
                </wp:positionV>
                <wp:extent cx="2647950" cy="3547745"/>
                <wp:effectExtent l="0" t="0" r="12065" b="13970"/>
                <wp:wrapNone/>
                <wp:docPr id="580" name="مجموعة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0" cy="3547745"/>
                          <a:chOff x="-648" y="-209"/>
                          <a:chExt cx="26492" cy="29679"/>
                        </a:xfrm>
                      </wpg:grpSpPr>
                      <wps:wsp>
                        <wps:cNvPr id="581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0928" y="2958"/>
                            <a:ext cx="14915" cy="26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24476DC" w14:textId="77777777" w:rsidR="0066420A" w:rsidRPr="00EA5BB4" w:rsidRDefault="0066420A" w:rsidP="00EA5BB4">
                              <w:pPr>
                                <w:jc w:val="right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</w:pPr>
                              <w:r w:rsidRPr="00EA5BB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 xml:space="preserve">2. </w:t>
                              </w:r>
                              <w:r w:rsidRPr="00EA5BB4">
                                <w:rPr>
                                  <w:rFonts w:ascii="Cambria" w:hAnsi="Cambria" w:cs="Tahoma"/>
                                  <w:i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 xml:space="preserve">(в шариатск. зн.) </w:t>
                              </w:r>
                              <w:r w:rsidRPr="00EA5BB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 xml:space="preserve">это религия отдаления от многобожия и стремления к Искренности, Единобожию и Вере. </w:t>
                              </w:r>
                            </w:p>
                            <w:p w14:paraId="0790AC3E" w14:textId="77777777" w:rsidR="0066420A" w:rsidRPr="00EA5BB4" w:rsidRDefault="0066420A" w:rsidP="00EA5BB4">
                              <w:pPr>
                                <w:jc w:val="right"/>
                                <w:rPr>
                                  <w:rFonts w:ascii="Cambria" w:hAnsi="Cambria" w:cs="Tahoma"/>
                                  <w:i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</w:pPr>
                              <w:r w:rsidRPr="00EA5BB4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 xml:space="preserve">«Был покорным Аллаху и ханифом» (16:120) </w:t>
                              </w:r>
                              <w:r w:rsidRPr="00EA5BB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 xml:space="preserve">означает  </w:t>
                              </w:r>
                              <w:r w:rsidRPr="00EA5BB4">
                                <w:rPr>
                                  <w:rFonts w:ascii="Cambria" w:hAnsi="Cambria" w:cs="Tahoma"/>
                                  <w:i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>«стремящийся к Аллаху и отвернувшийся от многобожия».</w:t>
                              </w:r>
                            </w:p>
                            <w:p w14:paraId="542C8397" w14:textId="77777777" w:rsidR="0066420A" w:rsidRPr="00EA5BB4" w:rsidRDefault="0066420A" w:rsidP="00EA5BB4">
                              <w:pPr>
                                <w:jc w:val="right"/>
                                <w:rPr>
                                  <w:sz w:val="18"/>
                                  <w:szCs w:val="24"/>
                                  <w:lang w:val="ru-RU"/>
                                </w:rPr>
                              </w:pPr>
                              <w:r w:rsidRPr="00EA5BB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>И «</w:t>
                              </w:r>
                              <w:r w:rsidRPr="00EA5BB4">
                                <w:rPr>
                                  <w:rFonts w:ascii="Cambria" w:hAnsi="Cambria" w:cs="Tahoma"/>
                                  <w:i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>ханиф</w:t>
                              </w:r>
                              <w:r w:rsidRPr="00EA5BB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>» - это тот, который постоянно возвращается к Единобожию и отдаляется от Многобожия.</w:t>
                              </w:r>
                            </w:p>
                            <w:p w14:paraId="4AC1131E" w14:textId="77777777" w:rsidR="0066420A" w:rsidRPr="00EA5BB4" w:rsidRDefault="0066420A" w:rsidP="00A07973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  <w:szCs w:val="20"/>
                                  <w:lang w:val="ru-RU" w:bidi="ar-AE"/>
                                </w:rPr>
                              </w:pPr>
                            </w:p>
                            <w:p w14:paraId="6C0748E0" w14:textId="77777777" w:rsidR="0066420A" w:rsidRPr="00EA5BB4" w:rsidRDefault="0066420A" w:rsidP="00A07973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="adwa-assalaf" w:hAnsi="adwa-assalaf" w:cs="adwa-assalaf"/>
                                  <w:sz w:val="18"/>
                                  <w:szCs w:val="24"/>
                                  <w:lang w:val="fr-FR" w:bidi="ar-A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-648" y="3088"/>
                            <a:ext cx="10631" cy="263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E2597EE" w14:textId="77777777" w:rsidR="0066420A" w:rsidRPr="00EA5BB4" w:rsidRDefault="0066420A" w:rsidP="00EA5BB4">
                              <w:pPr>
                                <w:jc w:val="right"/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</w:pPr>
                              <w:r w:rsidRPr="00EA5BB4"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  <w:t xml:space="preserve">1. </w:t>
                              </w:r>
                              <w:r w:rsidRPr="00EA5BB4">
                                <w:rPr>
                                  <w:rFonts w:ascii="Cambria" w:hAnsi="Cambria"/>
                                  <w:i/>
                                  <w:sz w:val="18"/>
                                  <w:szCs w:val="24"/>
                                  <w:lang w:val="ru-RU"/>
                                </w:rPr>
                                <w:t xml:space="preserve">(в язык. зн.) </w:t>
                              </w:r>
                              <w:r w:rsidRPr="00EA5BB4"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  <w:t>образовано от слова  «</w:t>
                              </w:r>
                              <w:r w:rsidRPr="00EA5BB4">
                                <w:rPr>
                                  <w:rFonts w:ascii="Cambria" w:hAnsi="Cambria"/>
                                  <w:i/>
                                  <w:sz w:val="18"/>
                                  <w:szCs w:val="24"/>
                                  <w:lang w:val="ru-RU"/>
                                </w:rPr>
                                <w:t>аль-ханф</w:t>
                              </w:r>
                              <w:r w:rsidRPr="00EA5BB4"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  <w:t>», что означает  «отворачивание от чего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  <w:t>-</w:t>
                              </w:r>
                              <w:r w:rsidRPr="00EA5BB4">
                                <w:rPr>
                                  <w:rFonts w:ascii="Cambria" w:hAnsi="Cambria"/>
                                  <w:sz w:val="18"/>
                                  <w:szCs w:val="24"/>
                                  <w:lang w:val="ru-RU"/>
                                </w:rPr>
                                <w:t>либо или склонность к чему-либо»</w:t>
                              </w:r>
                            </w:p>
                            <w:p w14:paraId="13425B1B" w14:textId="77777777" w:rsidR="0066420A" w:rsidRPr="00EA5BB4" w:rsidRDefault="0066420A" w:rsidP="00001923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="adwa-assalaf" w:hAnsi="adwa-assalaf" w:cs="adwa-assalaf"/>
                                  <w:sz w:val="14"/>
                                  <w:szCs w:val="20"/>
                                  <w:lang w:val="fr-FR" w:bidi="ar-A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AutoShape 705"/>
                        <wps:cNvCnPr>
                          <a:cxnSpLocks noChangeShapeType="1"/>
                        </wps:cNvCnPr>
                        <wps:spPr bwMode="auto">
                          <a:xfrm>
                            <a:off x="4870" y="1546"/>
                            <a:ext cx="13232" cy="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11523" y="-209"/>
                            <a:ext cx="0" cy="17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18089" y="1546"/>
                            <a:ext cx="12" cy="13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4868" y="1546"/>
                            <a:ext cx="13" cy="15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7D760" id="_x0645__x062c__x0645__x0648__x0639__x0629__x0020_632" o:spid="_x0000_s1209" style="position:absolute;left:0;text-align:left;margin-left:178.55pt;margin-top:46.55pt;width:208.5pt;height:279.35pt;z-index:251794432;mso-width-relative:margin;mso-height-relative:margin" coordorigin="-648,-209" coordsize="26492,2967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">
                <v:rect id="Rectangle_x0020_202" o:spid="_x0000_s1210" style="position:absolute;left:10928;top:2958;width:14915;height:2643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yLZ6xQAA&#10;ANwAAAAPAAAAZHJzL2Rvd25yZXYueG1sRI9Ba8JAFITvBf/D8gremo0BW4lZpSgFvbTRiODtkX1N&#10;QrNvQ3abpP++Wyh4HOabGSbbTqYVA/WusaxgEcUgiEurG64UXIq3pxUI55E1tpZJwQ852G5mDxmm&#10;2o58ouHsKxFK2KWooPa+S6V0ZU0GXWQ74uB92t6gD7KvpO5xDOWmlUkcP0uDDYeFGjva1VR+nb+N&#10;gmbA5Ppye//Id6c8KYp9dwyAUvPH6XUNwtPk7/B/+qAVLFcL+DsTjoDc/A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PItnr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324476DC" w14:textId="77777777" w:rsidR="0066420A" w:rsidRPr="00EA5BB4" w:rsidRDefault="0066420A" w:rsidP="00EA5BB4">
                        <w:pPr>
                          <w:jc w:val="right"/>
                          <w:rPr>
                            <w:rFonts w:ascii="Cambria" w:hAnsi="Cambria" w:cs="Tahoma"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</w:pPr>
                        <w:r w:rsidRPr="00EA5BB4">
                          <w:rPr>
                            <w:rFonts w:ascii="Cambria" w:hAnsi="Cambria" w:cs="Tahoma"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 xml:space="preserve">2. </w:t>
                        </w:r>
                        <w:r w:rsidRPr="00EA5BB4">
                          <w:rPr>
                            <w:rFonts w:ascii="Cambria" w:hAnsi="Cambria" w:cs="Tahoma"/>
                            <w:i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 xml:space="preserve">(в шариатск. зн.) </w:t>
                        </w:r>
                        <w:r w:rsidRPr="00EA5BB4">
                          <w:rPr>
                            <w:rFonts w:ascii="Cambria" w:hAnsi="Cambria" w:cs="Tahoma"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 xml:space="preserve">это религия отдаления от многобожия и стремления к Искренности, Единобожию и Вере. </w:t>
                        </w:r>
                      </w:p>
                      <w:p w14:paraId="0790AC3E" w14:textId="77777777" w:rsidR="0066420A" w:rsidRPr="00EA5BB4" w:rsidRDefault="0066420A" w:rsidP="00EA5BB4">
                        <w:pPr>
                          <w:jc w:val="right"/>
                          <w:rPr>
                            <w:rFonts w:ascii="Cambria" w:hAnsi="Cambria" w:cs="Tahoma"/>
                            <w:i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</w:pPr>
                        <w:r w:rsidRPr="00EA5BB4"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 xml:space="preserve">«Был покорным Аллаху и ханифом» (16:120) </w:t>
                        </w:r>
                        <w:r w:rsidRPr="00EA5BB4">
                          <w:rPr>
                            <w:rFonts w:ascii="Cambria" w:hAnsi="Cambria" w:cs="Tahoma"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 xml:space="preserve">означает  </w:t>
                        </w:r>
                        <w:r w:rsidRPr="00EA5BB4">
                          <w:rPr>
                            <w:rFonts w:ascii="Cambria" w:hAnsi="Cambria" w:cs="Tahoma"/>
                            <w:i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>«стремящийся к Аллаху и отвернувшийся от многобожия».</w:t>
                        </w:r>
                      </w:p>
                      <w:p w14:paraId="542C8397" w14:textId="77777777" w:rsidR="0066420A" w:rsidRPr="00EA5BB4" w:rsidRDefault="0066420A" w:rsidP="00EA5BB4">
                        <w:pPr>
                          <w:jc w:val="right"/>
                          <w:rPr>
                            <w:sz w:val="18"/>
                            <w:szCs w:val="24"/>
                            <w:lang w:val="ru-RU"/>
                          </w:rPr>
                        </w:pPr>
                        <w:r w:rsidRPr="00EA5BB4">
                          <w:rPr>
                            <w:rFonts w:ascii="Cambria" w:hAnsi="Cambria" w:cs="Tahoma"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>И «</w:t>
                        </w:r>
                        <w:r w:rsidRPr="00EA5BB4">
                          <w:rPr>
                            <w:rFonts w:ascii="Cambria" w:hAnsi="Cambria" w:cs="Tahoma"/>
                            <w:i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>ханиф</w:t>
                        </w:r>
                        <w:r w:rsidRPr="00EA5BB4">
                          <w:rPr>
                            <w:rFonts w:ascii="Cambria" w:hAnsi="Cambria" w:cs="Tahoma"/>
                            <w:color w:val="000000"/>
                            <w:sz w:val="18"/>
                            <w:szCs w:val="24"/>
                            <w:shd w:val="clear" w:color="auto" w:fill="FFFFFF"/>
                            <w:lang w:val="ru-RU"/>
                          </w:rPr>
                          <w:t>» - это тот, который постоянно возвращается к Единобожию и отдаляется от Многобожия.</w:t>
                        </w:r>
                      </w:p>
                      <w:p w14:paraId="4AC1131E" w14:textId="77777777" w:rsidR="0066420A" w:rsidRPr="00EA5BB4" w:rsidRDefault="0066420A" w:rsidP="00A07973">
                        <w:pPr>
                          <w:bidi w:val="0"/>
                          <w:spacing w:line="214" w:lineRule="auto"/>
                          <w:jc w:val="center"/>
                          <w:rPr>
                            <w:rFonts w:ascii="Times New Roman" w:hAnsi="Times New Roman" w:cs="Times New Roman"/>
                            <w:sz w:val="14"/>
                            <w:szCs w:val="20"/>
                            <w:lang w:val="ru-RU" w:bidi="ar-AE"/>
                          </w:rPr>
                        </w:pPr>
                      </w:p>
                      <w:p w14:paraId="6C0748E0" w14:textId="77777777" w:rsidR="0066420A" w:rsidRPr="00EA5BB4" w:rsidRDefault="0066420A" w:rsidP="00A07973">
                        <w:pPr>
                          <w:bidi w:val="0"/>
                          <w:spacing w:line="214" w:lineRule="auto"/>
                          <w:jc w:val="center"/>
                          <w:rPr>
                            <w:rFonts w:ascii="adwa-assalaf" w:hAnsi="adwa-assalaf" w:cs="adwa-assalaf"/>
                            <w:sz w:val="18"/>
                            <w:szCs w:val="24"/>
                            <w:lang w:val="fr-FR" w:bidi="ar-AE"/>
                          </w:rPr>
                        </w:pPr>
                      </w:p>
                    </w:txbxContent>
                  </v:textbox>
                </v:rect>
                <v:rect id="Rectangle_x0020_203" o:spid="_x0000_s1211" style="position:absolute;left:-648;top:3088;width:10631;height:2638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GigNxQAA&#10;ANwAAAAPAAAAZHJzL2Rvd25yZXYueG1sRI9Ba8JAFITvhf6H5Qne6sZAa0hdpViEerGaFMHbI/ua&#10;hGbfht01xn/fLQg9DvPNDLNcj6YTAznfWlYwnyUgiCurW64VfJXbpwyED8gaO8uk4EYe1qvHhyXm&#10;2l75SEMRahFL2OeooAmhz6X0VUMG/cz2xNH7ts5giNLVUju8xnLTyTRJXqTBluNCgz1tGqp+iotR&#10;0A6Ynhbn/edhczykZfne7yKg1HQyvr2CCDSGf/ie/tAKnrMU/s7EIyB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MaKA3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4E2597EE" w14:textId="77777777" w:rsidR="0066420A" w:rsidRPr="00EA5BB4" w:rsidRDefault="0066420A" w:rsidP="00EA5BB4">
                        <w:pPr>
                          <w:jc w:val="right"/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</w:pPr>
                        <w:r w:rsidRPr="00EA5BB4"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  <w:t xml:space="preserve">1. </w:t>
                        </w:r>
                        <w:r w:rsidRPr="00EA5BB4">
                          <w:rPr>
                            <w:rFonts w:ascii="Cambria" w:hAnsi="Cambria"/>
                            <w:i/>
                            <w:sz w:val="18"/>
                            <w:szCs w:val="24"/>
                            <w:lang w:val="ru-RU"/>
                          </w:rPr>
                          <w:t xml:space="preserve">(в язык. зн.) </w:t>
                        </w:r>
                        <w:r w:rsidRPr="00EA5BB4"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  <w:t>образовано от слова  «</w:t>
                        </w:r>
                        <w:r w:rsidRPr="00EA5BB4">
                          <w:rPr>
                            <w:rFonts w:ascii="Cambria" w:hAnsi="Cambria"/>
                            <w:i/>
                            <w:sz w:val="18"/>
                            <w:szCs w:val="24"/>
                            <w:lang w:val="ru-RU"/>
                          </w:rPr>
                          <w:t>аль-ханф</w:t>
                        </w:r>
                        <w:r w:rsidRPr="00EA5BB4"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  <w:t>», что означает  «отворачивание от чего</w:t>
                        </w:r>
                        <w:r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  <w:t>-</w:t>
                        </w:r>
                        <w:r w:rsidRPr="00EA5BB4">
                          <w:rPr>
                            <w:rFonts w:ascii="Cambria" w:hAnsi="Cambria"/>
                            <w:sz w:val="18"/>
                            <w:szCs w:val="24"/>
                            <w:lang w:val="ru-RU"/>
                          </w:rPr>
                          <w:t>либо или склонность к чему-либо»</w:t>
                        </w:r>
                      </w:p>
                      <w:p w14:paraId="13425B1B" w14:textId="77777777" w:rsidR="0066420A" w:rsidRPr="00EA5BB4" w:rsidRDefault="0066420A" w:rsidP="00001923">
                        <w:pPr>
                          <w:bidi w:val="0"/>
                          <w:spacing w:line="214" w:lineRule="auto"/>
                          <w:jc w:val="center"/>
                          <w:rPr>
                            <w:rFonts w:ascii="adwa-assalaf" w:hAnsi="adwa-assalaf" w:cs="adwa-assalaf"/>
                            <w:sz w:val="14"/>
                            <w:szCs w:val="20"/>
                            <w:lang w:val="fr-FR" w:bidi="ar-AE"/>
                          </w:rPr>
                        </w:pPr>
                      </w:p>
                    </w:txbxContent>
                  </v:textbox>
                </v:rect>
                <v:shape id="AutoShape_x0020_705" o:spid="_x0000_s1212" type="#_x0000_t32" style="position:absolute;left:4870;top:1546;width:13232;height: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6FBAMQAAADcAAAADwAAAGRycy9kb3ducmV2LnhtbESPQWvCQBSE74X+h+UVvNVNU60xdSOt&#10;WNBjrHh+ZF+T0OzbsLs18d+7BcHjMDPfMKv1aDpxJudbywpepgkI4srqlmsFx++v5wyED8gaO8uk&#10;4EIe1sXjwwpzbQcu6XwItYgQ9jkqaELocyl91ZBBP7U9cfR+rDMYonS11A6HCDedTJPkTRpsOS40&#10;2NOmoer38GcUZPt0OUvpMwt+W5WX3Wmx39ROqcnT+PEOItAY7uFbe6cVzLNX+D8Tj4Asrg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DoUEAxAAAANwAAAAPAAAAAAAAAAAA&#10;AAAAAKECAABkcnMvZG93bnJldi54bWxQSwUGAAAAAAQABAD5AAAAkgMAAAAA&#10;" strokecolor="#c67f38">
                  <v:stroke joinstyle="miter"/>
                  <v:shadow on="t" opacity="26213f" origin="-.5,-.5"/>
                </v:shape>
                <v:shape id="AutoShape_x0020_706" o:spid="_x0000_s1213" type="#_x0000_t32" style="position:absolute;left:11523;top:-209;width:0;height:175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EjZdMIAAADcAAAADwAAAGRycy9kb3ducmV2LnhtbESPT4vCMBTE74LfITzBm6YW/9RqlF1Z&#10;QY+6i+dH82yLzUtJotZvv1lY8DjMzG+Y9bYzjXiQ87VlBZNxAoK4sLrmUsHP936UgfABWWNjmRS8&#10;yMN20++tMdf2ySd6nEMpIoR9jgqqENpcSl9UZNCPbUscvat1BkOUrpTa4TPCTSPTJJlLgzXHhQpb&#10;2lVU3M53oyA7pstpSp9Z8F/F6XW4LI670ik1HHQfKxCBuvAO/7cPWsEsm8LfmXgE5OYX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zEjZdM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AutoShape_x0020_706" o:spid="_x0000_s1214" type="#_x0000_t32" style="position:absolute;left:18089;top:1546;width:12;height:132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wR878IAAADcAAAADwAAAGRycy9kb3ducmV2LnhtbESPT4vCMBTE7wt+h/AEb2tq8U+tRtkV&#10;F/Sou3h+NM+22LyUJGr99htB8DjMzG+Y5bozjbiR87VlBaNhAoK4sLrmUsHf789nBsIHZI2NZVLw&#10;IA/rVe9jibm2dz7Q7RhKESHsc1RQhdDmUvqiIoN+aFvi6J2tMxiidKXUDu8RbhqZJslUGqw5LlTY&#10;0qai4nK8GgXZPp2PU/rOgt8Wh8fuNNtvSqfUoN99LUAE6sI7/GrvtIJJNoHnmXgE5Oof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owR878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AutoShape_x0020_706" o:spid="_x0000_s1215" type="#_x0000_t32" style="position:absolute;left:4868;top:1546;width:13;height:1542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9bimMMAAADcAAAADwAAAGRycy9kb3ducmV2LnhtbESPW4vCMBSE34X9D+Es7JumFi/drlFU&#10;VtBHL+zzoTnbFpuTkkSt/94Igo/DzHzDzBadacSVnK8tKxgOEhDEhdU1lwpOx00/A+EDssbGMim4&#10;k4fF/KM3w1zbG+/pegiliBD2OSqoQmhzKX1RkUE/sC1x9P6tMxiidKXUDm8RbhqZJslEGqw5LlTY&#10;0rqi4ny4GAXZLv0epbTKgv8t9vft33S3Lp1SX5/d8gdEoC68w6/2VisYZxN4nolHQM4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PW4pj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AFE698C" wp14:editId="0D84C7E8">
                <wp:simplePos x="0" y="0"/>
                <wp:positionH relativeFrom="column">
                  <wp:posOffset>2326640</wp:posOffset>
                </wp:positionH>
                <wp:positionV relativeFrom="paragraph">
                  <wp:posOffset>253365</wp:posOffset>
                </wp:positionV>
                <wp:extent cx="2267585" cy="334645"/>
                <wp:effectExtent l="78740" t="75565" r="104775" b="97790"/>
                <wp:wrapNone/>
                <wp:docPr id="578" name="Rectangl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7585" cy="334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90F73" w14:textId="77777777" w:rsidR="0066420A" w:rsidRPr="00EA5BB4" w:rsidRDefault="0066420A" w:rsidP="00EA5BB4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4"/>
                                <w:szCs w:val="36"/>
                                <w:vertAlign w:val="superscript"/>
                                <w:lang w:val="ru-RU"/>
                              </w:rPr>
                            </w:pPr>
                            <w:r w:rsidRPr="00EA5BB4"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«аль-Ханифийа»</w:t>
                            </w:r>
                            <w:r w:rsidRPr="00EA5BB4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00B2B4D4" w14:textId="77777777" w:rsidR="0066420A" w:rsidRPr="00EA5BB4" w:rsidRDefault="0066420A" w:rsidP="00E87600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6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E698C" id="Rectangle_x0020_708" o:spid="_x0000_s1216" style="position:absolute;left:0;text-align:left;margin-left:183.2pt;margin-top:19.95pt;width:178.55pt;height:26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71590F73" w14:textId="77777777" w:rsidR="0066420A" w:rsidRPr="00EA5BB4" w:rsidRDefault="0066420A" w:rsidP="00EA5BB4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4"/>
                          <w:szCs w:val="36"/>
                          <w:vertAlign w:val="superscript"/>
                          <w:lang w:val="ru-RU"/>
                        </w:rPr>
                      </w:pPr>
                      <w:r w:rsidRPr="00EA5BB4">
                        <w:rPr>
                          <w:rFonts w:ascii="Cambria" w:hAnsi="Cambria" w:cs="ae_AlArabiya"/>
                          <w:color w:val="C00000"/>
                          <w:sz w:val="24"/>
                          <w:szCs w:val="36"/>
                          <w:lang w:val="ru-RU"/>
                        </w:rPr>
                        <w:t>«аль-Ханифийа»</w:t>
                      </w:r>
                      <w:r w:rsidRPr="00EA5BB4"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00B2B4D4" w14:textId="77777777" w:rsidR="0066420A" w:rsidRPr="00EA5BB4" w:rsidRDefault="0066420A" w:rsidP="00E87600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b/>
                          <w:color w:val="C00000"/>
                          <w:sz w:val="26"/>
                          <w:szCs w:val="2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23FA5F" wp14:editId="03BF117B">
                <wp:simplePos x="0" y="0"/>
                <wp:positionH relativeFrom="margin">
                  <wp:posOffset>-245110</wp:posOffset>
                </wp:positionH>
                <wp:positionV relativeFrom="paragraph">
                  <wp:posOffset>252095</wp:posOffset>
                </wp:positionV>
                <wp:extent cx="2353945" cy="4079240"/>
                <wp:effectExtent l="25400" t="25400" r="59055" b="60960"/>
                <wp:wrapNone/>
                <wp:docPr id="577" name="Rectangl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407924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B0B624A" w14:textId="77777777" w:rsidR="0066420A" w:rsidRPr="00EA5BB4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Знай, да наставит Аллах тебя на путь подчинения Ему, что исповедание Единобожия (по ар. «</w:t>
                            </w:r>
                            <w:r w:rsidRPr="00EA5BB4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аль-ханифийя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») есть религия Ибрахима, которое заключается в поклонении Одному Аллаху, искренне посвящая Ему религию. И это Аллах повелел всем людям и для этого создал их.  Как сказал Всевышний: 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«Я сотворил джиннов и людей только для того, чтобы они поклонялись Мне.» (51:56)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rtl/>
                                <w:lang w:val="ru-RU"/>
                              </w:rPr>
                              <w:t xml:space="preserve"> 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И смысл слов «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поклонялись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» - исповедовали Единобожие.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5EC6A3AC" w14:textId="77777777" w:rsidR="0066420A" w:rsidRPr="00EA5BB4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581E1D1" w14:textId="77777777" w:rsidR="0066420A" w:rsidRPr="00EA5BB4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Величайшим велением Аллаха является 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Единобожие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(«</w:t>
                            </w:r>
                            <w:r w:rsidRPr="00EA5BB4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ат-Таухид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») - это посвящение поклонения Одному лишь Аллаху.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Величайшим запретом Аллаха является 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Многобожие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(«</w:t>
                            </w:r>
                            <w:r w:rsidRPr="00EA5BB4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аш-Ширк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») - это обращение к кому-либо наряду с Ним. </w:t>
                            </w:r>
                          </w:p>
                          <w:p w14:paraId="62C0CAB7" w14:textId="77777777" w:rsidR="0066420A" w:rsidRPr="00EA5BB4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92DCCBD" w14:textId="77777777" w:rsidR="0066420A" w:rsidRPr="00EA5BB4" w:rsidRDefault="0066420A" w:rsidP="00EA5BB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0"/>
                                <w:szCs w:val="24"/>
                                <w:vertAlign w:val="superscript"/>
                                <w:lang w:val="ru-RU"/>
                              </w:rPr>
                            </w:pP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Доказательством этого является высказывание Всевышнего: </w:t>
                            </w:r>
                            <w:r w:rsidRPr="00EA5BB4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«Поклоняйтесь Аллаху и не приобщайте к Нему сотоварищей»</w:t>
                            </w:r>
                            <w:r w:rsidRPr="00EA5BB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(4:36).</w:t>
                            </w:r>
                          </w:p>
                          <w:p w14:paraId="0D14249D" w14:textId="77777777" w:rsidR="0066420A" w:rsidRPr="00EA5BB4" w:rsidRDefault="0066420A" w:rsidP="00961E38">
                            <w:pPr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sz w:val="14"/>
                                <w:szCs w:val="20"/>
                                <w:lang w:val="fr-FR"/>
                              </w:rPr>
                            </w:pPr>
                            <w:r w:rsidRPr="00EA5BB4">
                              <w:rPr>
                                <w:rFonts w:ascii="adwa-assalaf" w:hAnsi="adwa-assalaf" w:cs="adwa-assalaf" w:hint="cs"/>
                                <w:sz w:val="14"/>
                                <w:szCs w:val="20"/>
                                <w:lang w:val="fr-FR" w:eastAsia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3FA5F" id="Rectangle_x0020_680" o:spid="_x0000_s1217" style="position:absolute;left:0;text-align:left;margin-left:-19.3pt;margin-top:19.85pt;width:185.35pt;height:321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" filled="f" strokecolor="#d9a279" strokeweight="5pt">
                <v:stroke linestyle="thickThin"/>
                <v:textbox>
                  <w:txbxContent>
                    <w:p w14:paraId="5B0B624A" w14:textId="77777777" w:rsidR="0066420A" w:rsidRPr="00EA5BB4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Знай, да наставит Аллах тебя на путь подчинения Ему, что исповедание Единобожия (по ар. «</w:t>
                      </w:r>
                      <w:r w:rsidRPr="00EA5BB4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аль-ханифийя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») есть религия Ибрахима, которое заключается в поклонении Одному Аллаху, искренне посвящая Ему религию. И это Аллах повелел всем людям и для этого создал их.  Как сказал Всевышний: 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«Я сотворил джиннов и людей только для того, чтобы они поклонялись Мне.» (51:56)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.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rtl/>
                          <w:lang w:val="ru-RU"/>
                        </w:rPr>
                        <w:t xml:space="preserve"> 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И смысл слов «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поклонялись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» - исповедовали Единобожие.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5EC6A3AC" w14:textId="77777777" w:rsidR="0066420A" w:rsidRPr="00EA5BB4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0581E1D1" w14:textId="77777777" w:rsidR="0066420A" w:rsidRPr="00EA5BB4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Величайшим велением Аллаха является 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Единобожие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(«</w:t>
                      </w:r>
                      <w:r w:rsidRPr="00EA5BB4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ат-Таухид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») - это посвящение поклонения Одному лишь Аллаху.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  <w:r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 xml:space="preserve"> 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Величайшим запретом Аллаха является 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Многобожие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(«</w:t>
                      </w:r>
                      <w:r w:rsidRPr="00EA5BB4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аш-Ширк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») - это обращение к кому-либо наряду с Ним. </w:t>
                      </w:r>
                    </w:p>
                    <w:p w14:paraId="62C0CAB7" w14:textId="77777777" w:rsidR="0066420A" w:rsidRPr="00EA5BB4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192DCCBD" w14:textId="77777777" w:rsidR="0066420A" w:rsidRPr="00EA5BB4" w:rsidRDefault="0066420A" w:rsidP="00EA5BB4">
                      <w:pPr>
                        <w:spacing w:after="0" w:line="214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 w:val="20"/>
                          <w:szCs w:val="24"/>
                          <w:vertAlign w:val="superscript"/>
                          <w:lang w:val="ru-RU"/>
                        </w:rPr>
                      </w:pP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Доказательством этого является высказывание Всевышнего: </w:t>
                      </w:r>
                      <w:r w:rsidRPr="00EA5BB4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«Поклоняйтесь Аллаху и не приобщайте к Нему сотоварищей»</w:t>
                      </w:r>
                      <w:r w:rsidRPr="00EA5BB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(4:36).</w:t>
                      </w:r>
                    </w:p>
                    <w:p w14:paraId="0D14249D" w14:textId="77777777" w:rsidR="0066420A" w:rsidRPr="00EA5BB4" w:rsidRDefault="0066420A" w:rsidP="00961E38">
                      <w:pPr>
                        <w:bidi w:val="0"/>
                        <w:jc w:val="both"/>
                        <w:rPr>
                          <w:rFonts w:ascii="adwa-assalaf" w:hAnsi="adwa-assalaf" w:cs="adwa-assalaf"/>
                          <w:sz w:val="14"/>
                          <w:szCs w:val="20"/>
                          <w:lang w:val="fr-FR"/>
                        </w:rPr>
                      </w:pPr>
                      <w:r w:rsidRPr="00EA5BB4">
                        <w:rPr>
                          <w:rFonts w:ascii="adwa-assalaf" w:hAnsi="adwa-assalaf" w:cs="adwa-assalaf" w:hint="cs"/>
                          <w:sz w:val="14"/>
                          <w:szCs w:val="20"/>
                          <w:lang w:val="fr-FR" w:eastAsia="fr-F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18023F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D1B0327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054C7F6" w14:textId="77777777" w:rsidR="00F1697B" w:rsidRPr="003E5CC3" w:rsidRDefault="00F1697B" w:rsidP="0031428C">
      <w:pPr>
        <w:bidi w:val="0"/>
        <w:jc w:val="center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F87E535" w14:textId="77777777" w:rsidR="00006849" w:rsidRPr="003E5CC3" w:rsidRDefault="00006849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2B710EFA" w14:textId="77777777" w:rsidR="00006849" w:rsidRPr="003E5CC3" w:rsidRDefault="00006849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2B586430" w14:textId="77777777" w:rsidR="00006849" w:rsidRPr="003E5CC3" w:rsidRDefault="00006849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79085755" w14:textId="77777777" w:rsidR="00EE68B2" w:rsidRPr="003E5CC3" w:rsidRDefault="00EE68B2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500B462C" w14:textId="77777777" w:rsidR="00006849" w:rsidRPr="003E5CC3" w:rsidRDefault="00006849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5B8FEE35" w14:textId="77777777" w:rsidR="00006849" w:rsidRPr="003E5CC3" w:rsidRDefault="00006849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3BB25A7F" w14:textId="77777777" w:rsidR="00E37B0D" w:rsidRPr="003E5CC3" w:rsidRDefault="00E37B0D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44467B8D" w14:textId="77777777" w:rsidR="00332713" w:rsidRPr="003E5CC3" w:rsidRDefault="00332713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5EFE99A7" w14:textId="77777777" w:rsidR="00EA5BB4" w:rsidRPr="0066420A" w:rsidRDefault="00EA5BB4" w:rsidP="00EA5BB4">
      <w:pPr>
        <w:bidi w:val="0"/>
        <w:rPr>
          <w:rFonts w:ascii="Cambria" w:hAnsi="Cambria"/>
          <w:b/>
          <w:color w:val="FF0000"/>
          <w:sz w:val="20"/>
          <w:szCs w:val="24"/>
          <w:vertAlign w:val="superscript"/>
          <w:lang w:val="ru-RU"/>
        </w:rPr>
      </w:pPr>
    </w:p>
    <w:p w14:paraId="685975CE" w14:textId="09A765A5" w:rsidR="00EA5BB4" w:rsidRPr="0066420A" w:rsidRDefault="00AB6B4F" w:rsidP="0031428C">
      <w:pPr>
        <w:bidi w:val="0"/>
        <w:spacing w:line="214" w:lineRule="auto"/>
        <w:rPr>
          <w:rFonts w:ascii="Cambria" w:hAnsi="Cambria"/>
          <w:b/>
          <w:color w:val="FF0000"/>
          <w:sz w:val="20"/>
          <w:szCs w:val="24"/>
          <w:vertAlign w:val="superscript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2513280" behindDoc="1" locked="0" layoutInCell="1" allowOverlap="1" wp14:anchorId="7848F888" wp14:editId="7EA7E274">
                <wp:simplePos x="0" y="0"/>
                <wp:positionH relativeFrom="margin">
                  <wp:posOffset>-245110</wp:posOffset>
                </wp:positionH>
                <wp:positionV relativeFrom="paragraph">
                  <wp:posOffset>124460</wp:posOffset>
                </wp:positionV>
                <wp:extent cx="5201285" cy="415290"/>
                <wp:effectExtent l="0" t="0" r="31115" b="16510"/>
                <wp:wrapNone/>
                <wp:docPr id="5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1285" cy="415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7D7BF" w14:textId="77777777" w:rsidR="0066420A" w:rsidRPr="00EA5BB4" w:rsidRDefault="0066420A" w:rsidP="00EA5BB4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</w:pPr>
                            <w:r w:rsidRPr="00EA5BB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4"/>
                                <w:vertAlign w:val="superscript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4"/>
                                <w:vertAlign w:val="superscript"/>
                                <w:lang w:val="ru-RU"/>
                              </w:rPr>
                              <w:t>2</w:t>
                            </w:r>
                            <w:r w:rsidRPr="00EA5BB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4"/>
                                <w:vertAlign w:val="superscript"/>
                                <w:lang w:val="ru-RU"/>
                              </w:rPr>
                              <w:t>)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EA5BB4">
                              <w:rPr>
                                <w:rFonts w:ascii="Cambria" w:hAnsi="Cambria"/>
                                <w:b/>
                                <w:i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И разъясняет здесь </w:t>
                            </w:r>
                            <w:r w:rsidRPr="00EA5BB4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автор, </w:t>
                            </w:r>
                            <w:r w:rsidRPr="00EA5BB4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</w:rPr>
                              <w:sym w:font="KFGQPC Arabic Symbols 01" w:char="F056"/>
                            </w:r>
                            <w:r w:rsidRPr="00EA5BB4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, почему мы изучаем Единобожие. И раньше мы уже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>упоминали</w:t>
                            </w:r>
                            <w:r w:rsidRPr="00EA5BB4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 важность этого. </w:t>
                            </w:r>
                          </w:p>
                          <w:p w14:paraId="05EC94FB" w14:textId="77777777" w:rsidR="0066420A" w:rsidRPr="00EA5BB4" w:rsidRDefault="0066420A" w:rsidP="00EA5BB4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sz w:val="18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8F888" id="_x0000_s1218" type="#_x0000_t202" style="position:absolute;margin-left:-19.3pt;margin-top:9.8pt;width:409.55pt;height:32.7pt;z-index:-250803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" fillcolor="white [3212]" strokecolor="white [3212]">
                <v:textbox>
                  <w:txbxContent>
                    <w:p w14:paraId="5607D7BF" w14:textId="77777777" w:rsidR="0066420A" w:rsidRPr="00EA5BB4" w:rsidRDefault="0066420A" w:rsidP="00EA5BB4">
                      <w:pPr>
                        <w:bidi w:val="0"/>
                        <w:rPr>
                          <w:rFonts w:ascii="Cambria" w:hAnsi="Cambria"/>
                          <w:b/>
                          <w:color w:val="000000" w:themeColor="text1"/>
                          <w:sz w:val="18"/>
                          <w:szCs w:val="24"/>
                          <w:lang w:val="ru-RU"/>
                        </w:rPr>
                      </w:pPr>
                      <w:r w:rsidRPr="00EA5BB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4"/>
                          <w:vertAlign w:val="superscript"/>
                          <w:lang w:val="ru-RU"/>
                        </w:rPr>
                        <w:t>(</w:t>
                      </w:r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4"/>
                          <w:vertAlign w:val="superscript"/>
                          <w:lang w:val="ru-RU"/>
                        </w:rPr>
                        <w:t>2</w:t>
                      </w:r>
                      <w:r w:rsidRPr="00EA5BB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4"/>
                          <w:vertAlign w:val="superscript"/>
                          <w:lang w:val="ru-RU"/>
                        </w:rPr>
                        <w:t>)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vertAlign w:val="superscript"/>
                          <w:lang w:val="ru-RU"/>
                        </w:rPr>
                        <w:t xml:space="preserve"> </w:t>
                      </w:r>
                      <w:r w:rsidRPr="00EA5BB4">
                        <w:rPr>
                          <w:rFonts w:ascii="Cambria" w:hAnsi="Cambria"/>
                          <w:b/>
                          <w:i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И разъясняет здесь </w:t>
                      </w:r>
                      <w:r w:rsidRPr="00EA5BB4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автор, </w:t>
                      </w:r>
                      <w:r w:rsidRPr="00EA5BB4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</w:rPr>
                        <w:sym w:font="KFGQPC Arabic Symbols 01" w:char="F056"/>
                      </w:r>
                      <w:r w:rsidRPr="00EA5BB4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, почему мы изучаем Единобожие. И раньше мы уже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>упоминали</w:t>
                      </w:r>
                      <w:r w:rsidRPr="00EA5BB4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 важность этого. </w:t>
                      </w:r>
                    </w:p>
                    <w:p w14:paraId="05EC94FB" w14:textId="77777777" w:rsidR="0066420A" w:rsidRPr="00EA5BB4" w:rsidRDefault="0066420A" w:rsidP="00EA5BB4">
                      <w:pPr>
                        <w:spacing w:line="240" w:lineRule="auto"/>
                        <w:rPr>
                          <w:rFonts w:asciiTheme="majorHAnsi" w:hAnsiTheme="majorHAnsi"/>
                          <w:sz w:val="18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094D61" w14:textId="77777777" w:rsidR="00332713" w:rsidRPr="003E5CC3" w:rsidRDefault="00332713" w:rsidP="00EA5BB4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3EEA7182" w14:textId="79C9E66B" w:rsidR="00332713" w:rsidRPr="003E5CC3" w:rsidRDefault="00AB6B4F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4"/>
          <w:szCs w:val="24"/>
          <w:rtl/>
          <w:lang w:val="fr-FR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190720" behindDoc="0" locked="0" layoutInCell="1" allowOverlap="1" wp14:anchorId="22737A6F" wp14:editId="222B7F93">
                <wp:simplePos x="0" y="0"/>
                <wp:positionH relativeFrom="column">
                  <wp:posOffset>-118110</wp:posOffset>
                </wp:positionH>
                <wp:positionV relativeFrom="paragraph">
                  <wp:posOffset>102870</wp:posOffset>
                </wp:positionV>
                <wp:extent cx="4876800" cy="1478915"/>
                <wp:effectExtent l="0" t="1270" r="16510" b="18415"/>
                <wp:wrapNone/>
                <wp:docPr id="814" name="Группа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1478915"/>
                          <a:chOff x="0" y="0"/>
                          <a:chExt cx="48768" cy="14791"/>
                        </a:xfrm>
                      </wpg:grpSpPr>
                      <wps:wsp>
                        <wps:cNvPr id="816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35144" y="5088"/>
                            <a:ext cx="0" cy="14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12006" y="5088"/>
                            <a:ext cx="0" cy="19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8451" cy="3421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09E352" w14:textId="77777777" w:rsidR="0066420A" w:rsidRPr="00EA5BB4" w:rsidRDefault="0066420A" w:rsidP="00EA5BB4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ae_AlArabiya" w:hAnsi="ae_AlArabiya" w:cs="ae_AlArabiya"/>
                                  <w:b/>
                                  <w:color w:val="C00000"/>
                                  <w:sz w:val="30"/>
                                  <w:szCs w:val="36"/>
                                  <w:lang w:val="ru-RU"/>
                                </w:rPr>
                              </w:pPr>
                              <w:r w:rsidRPr="00EA5BB4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Определение слова «</w:t>
                              </w:r>
                              <w:r w:rsidRPr="00EA5BB4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Единобожие</w:t>
                              </w:r>
                              <w:r w:rsidRPr="00EA5BB4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», как мы упоминали раньше в предисловии.</w:t>
                              </w:r>
                            </w:p>
                            <w:p w14:paraId="4C6292C3" w14:textId="77777777" w:rsidR="0066420A" w:rsidRPr="00EA5BB4" w:rsidRDefault="0066420A" w:rsidP="00D61CC0">
                              <w:pPr>
                                <w:bidi w:val="0"/>
                                <w:spacing w:after="0" w:line="214" w:lineRule="auto"/>
                                <w:jc w:val="center"/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C00000"/>
                                  <w:sz w:val="20"/>
                                  <w:szCs w:val="2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033" y="7076"/>
                            <a:ext cx="21438" cy="7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3A663C3" w14:textId="77777777" w:rsidR="0066420A" w:rsidRPr="0066420A" w:rsidRDefault="0066420A" w:rsidP="0066420A">
                              <w:pPr>
                                <w:spacing w:after="0" w:line="240" w:lineRule="auto"/>
                                <w:jc w:val="right"/>
                                <w:rPr>
                                  <w:rFonts w:ascii="Cambria" w:hAnsi="Cambria" w:cs="Tahoma"/>
                                  <w:color w:val="000000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</w:pPr>
                              <w:r w:rsidRPr="0066420A">
                                <w:rPr>
                                  <w:rFonts w:ascii="Cambria" w:hAnsi="Cambria"/>
                                  <w:i/>
                                  <w:sz w:val="16"/>
                                  <w:szCs w:val="16"/>
                                  <w:lang w:val="ru-RU"/>
                                </w:rPr>
                                <w:t>1. (в язык. зн.</w:t>
                              </w:r>
                              <w:r w:rsidRPr="0066420A">
                                <w:rPr>
                                  <w:i/>
                                  <w:sz w:val="16"/>
                                  <w:szCs w:val="16"/>
                                  <w:lang w:val="ru-RU"/>
                                </w:rPr>
                                <w:t xml:space="preserve">) </w:t>
                              </w:r>
                              <w:r w:rsidRPr="0066420A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 xml:space="preserve">– </w:t>
                              </w:r>
                              <w:r w:rsidRPr="0066420A">
                                <w:rPr>
                                  <w:rFonts w:ascii="Cambria" w:hAnsi="Cambria" w:cs="Tahoma"/>
                                  <w:color w:val="000000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>это отглагольное существительное от слова</w:t>
                              </w:r>
                            </w:p>
                            <w:p w14:paraId="014E2375" w14:textId="77777777" w:rsidR="0066420A" w:rsidRPr="0066420A" w:rsidRDefault="0066420A" w:rsidP="0066420A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shd w:val="clear" w:color="auto" w:fill="FFFFFF"/>
                                  <w:lang w:val="ru-RU"/>
                                </w:rPr>
                              </w:pPr>
                              <w:r w:rsidRPr="0066420A">
                                <w:rPr>
                                  <w:shd w:val="clear" w:color="auto" w:fill="FFFFFF"/>
                                  <w:lang w:val="ru-RU"/>
                                </w:rPr>
                                <w:t>«</w:t>
                              </w:r>
                              <w:r w:rsidRPr="0066420A">
                                <w:rPr>
                                  <w:rFonts w:ascii="Traditional Arabic" w:hAnsi="Traditional Arabic" w:cs="Traditional Arabic"/>
                                  <w:shd w:val="clear" w:color="auto" w:fill="FFFFFF"/>
                                  <w:rtl/>
                                  <w:lang w:val="ru-RU"/>
                                </w:rPr>
                                <w:t>وَحَّدَ</w:t>
                              </w:r>
                              <w:r w:rsidRPr="0066420A">
                                <w:rPr>
                                  <w:shd w:val="clear" w:color="auto" w:fill="FFFFFF"/>
                                  <w:lang w:val="ru-RU"/>
                                </w:rPr>
                                <w:t>»</w:t>
                              </w:r>
                            </w:p>
                            <w:p w14:paraId="2DB2FD65" w14:textId="77777777" w:rsidR="0066420A" w:rsidRPr="0066420A" w:rsidRDefault="0066420A" w:rsidP="0066420A">
                              <w:pPr>
                                <w:spacing w:line="240" w:lineRule="auto"/>
                                <w:jc w:val="right"/>
                                <w:rPr>
                                  <w:b/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66420A">
                                <w:rPr>
                                  <w:rFonts w:ascii="Cambria" w:hAnsi="Cambria" w:cs="Tahoma"/>
                                  <w:color w:val="000000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 xml:space="preserve">Что означает «делать </w:t>
                              </w:r>
                              <w:r w:rsidRPr="0066420A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>единственным</w:t>
                              </w:r>
                              <w:r w:rsidRPr="0066420A">
                                <w:rPr>
                                  <w:rFonts w:ascii="Cambria" w:hAnsi="Cambria" w:cs="Tahoma"/>
                                  <w:color w:val="000000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 xml:space="preserve">, </w:t>
                              </w:r>
                              <w:r w:rsidRPr="0066420A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>одним</w:t>
                              </w:r>
                              <w:r w:rsidRPr="0066420A">
                                <w:rPr>
                                  <w:rFonts w:ascii="Cambria" w:hAnsi="Cambria" w:cs="Tahoma"/>
                                  <w:color w:val="000000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>»</w:t>
                              </w:r>
                            </w:p>
                            <w:p w14:paraId="46AFE6E1" w14:textId="77777777" w:rsidR="0066420A" w:rsidRPr="00EA5BB4" w:rsidRDefault="0066420A" w:rsidP="0066420A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="adwa-assalaf" w:hAnsi="adwa-assalaf" w:cs="adwa-assalaf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AutoShape 705"/>
                        <wps:cNvCnPr>
                          <a:cxnSpLocks noChangeShapeType="1"/>
                        </wps:cNvCnPr>
                        <wps:spPr bwMode="auto">
                          <a:xfrm>
                            <a:off x="11926" y="5088"/>
                            <a:ext cx="23241" cy="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23217" y="3498"/>
                            <a:ext cx="0" cy="15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3535" y="7076"/>
                            <a:ext cx="25233" cy="7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D89DACC" w14:textId="77777777" w:rsidR="0066420A" w:rsidRPr="00EA5BB4" w:rsidRDefault="0066420A" w:rsidP="00EA5BB4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EA5BB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2. </w:t>
                              </w:r>
                              <w:r w:rsidRPr="00EA5BB4">
                                <w:rPr>
                                  <w:rFonts w:ascii="Cambria" w:hAnsi="Cambria" w:cs="Tahoma"/>
                                  <w:i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(в шариатск. зн.) </w:t>
                              </w:r>
                              <w:r w:rsidRPr="00EA5BB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признание </w:t>
                              </w:r>
                              <w:r w:rsidRPr="00EA5BB4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Единственности</w:t>
                              </w:r>
                              <w:r w:rsidRPr="00EA5BB4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 Аллаха в том, что присуще только Ему, будь то в Господстве, Божественности и Именах и Атрибутах.</w:t>
                              </w:r>
                            </w:p>
                            <w:p w14:paraId="0C9BA931" w14:textId="77777777" w:rsidR="0066420A" w:rsidRPr="00EA5BB4" w:rsidRDefault="0066420A">
                              <w:pPr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37A6F" id="_x0413__x0440__x0443__x043f__x043f__x0430__x0020_985" o:spid="_x0000_s1219" style="position:absolute;margin-left:-9.3pt;margin-top:8.1pt;width:384pt;height:116.45pt;z-index:252190720" coordsize="48768,1479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">
                <v:shape id="AutoShape_x0020_706" o:spid="_x0000_s1220" type="#_x0000_t32" style="position:absolute;left:35144;top:5088;width:0;height:147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KyNqMEAAADcAAAADwAAAGRycy9kb3ducmV2LnhtbESPQYvCMBSE74L/ITzBm6YW0VqNorIL&#10;erSK50fzti3bvJQkq/XfbxYWPA4z3wyz2fWmFQ9yvrGsYDZNQBCXVjdcKbhdPycZCB+QNbaWScGL&#10;POy2w8EGc22ffKFHESoRS9jnqKAOocul9GVNBv3UdsTR+7LOYIjSVVI7fMZy08o0SRbSYMNxocaO&#10;jjWV38WPUZCd09U8pUMW/Ed5eZ3uy/OxckqNR/1+DSJQH97hf/qkIzdbwN+ZeATk9h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grI2owQAAANwAAAAPAAAAAAAAAAAAAAAA&#10;AKECAABkcnMvZG93bnJldi54bWxQSwUGAAAAAAQABAD5AAAAjwMAAAAA&#10;" strokecolor="#c67f38">
                  <v:stroke joinstyle="miter"/>
                  <v:shadow on="t" opacity="26213f" origin="-.5,-.5"/>
                </v:shape>
                <v:shape id="AutoShape_x0020_706" o:spid="_x0000_s1221" type="#_x0000_t32" style="position:absolute;left:12006;top:5088;width:0;height:197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+AoM8EAAADcAAAADwAAAGRycy9kb3ducmV2LnhtbESPQYvCMBSE74L/ITzBm6YWWWs1isou&#10;6NEqnh/N27Zs81KSrNZ/v1kQPA4z3wyz3vamFXdyvrGsYDZNQBCXVjdcKbheviYZCB+QNbaWScGT&#10;PGw3w8Eac20ffKZ7ESoRS9jnqKAOocul9GVNBv3UdsTR+7bOYIjSVVI7fMRy08o0ST6kwYbjQo0d&#10;HWoqf4pfoyA7pct5Svss+M/y/DzeFqdD5ZQaj/rdCkSgPrzDL/qoIzdbwP+ZeATk5g8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P4CgzwQAAANwAAAAPAAAAAAAAAAAAAAAA&#10;AKECAABkcnMvZG93bnJldi54bWxQSwUGAAAAAAQABAD5AAAAjwMAAAAA&#10;" strokecolor="#c67f38">
                  <v:stroke joinstyle="miter"/>
                  <v:shadow on="t" opacity="26213f" origin="-.5,-.5"/>
                </v:shape>
                <v:rect id="Rectangle_x0020_214" o:spid="_x0000_s1222" style="position:absolute;width:48451;height:342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8rXOxQAA&#10;ANwAAAAPAAAAZHJzL2Rvd25yZXYueG1sRI9Pi8IwFMTvgt8hPMHLoqmySqlGEUHZxRX8d/H2aJ5t&#10;sXkpTbTdb28WFjwOM/MbZr5sTSmeVLvCsoLRMAJBnFpdcKbgct4MYhDOI2ssLZOCX3KwXHQ7c0y0&#10;bfhIz5PPRICwS1BB7n2VSOnSnAy6oa2Ig3eztUEfZJ1JXWMT4KaU4yiaSoMFh4UcK1rnlN5PD6Pg&#10;WDY0+d7x/tNci9FWbn6yw0esVL/XrmYgPLX+Hf5vf2kF8XgCf2fCEZCL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rytc7FAAAA3AAAAA8AAAAAAAAAAAAAAAAAlwIAAGRycy9k&#10;b3ducmV2LnhtbFBLBQYAAAAABAAEAPUAAACJAwAAAAA=&#10;" fillcolor="#f6eede" stroked="f" strokeweight="1.5pt">
                  <v:fill color2="#d4a85a" angle="-135" focus="100%" type="gradient"/>
                  <v:shadow on="t" opacity="26213f" origin="-.5,-.5"/>
                  <v:textbox>
                    <w:txbxContent>
                      <w:p w14:paraId="2E09E352" w14:textId="77777777" w:rsidR="0066420A" w:rsidRPr="00EA5BB4" w:rsidRDefault="0066420A" w:rsidP="00EA5BB4">
                        <w:pPr>
                          <w:tabs>
                            <w:tab w:val="left" w:pos="2444"/>
                          </w:tabs>
                          <w:spacing w:line="240" w:lineRule="auto"/>
                          <w:jc w:val="center"/>
                          <w:rPr>
                            <w:rFonts w:ascii="ae_AlArabiya" w:hAnsi="ae_AlArabiya" w:cs="ae_AlArabiya"/>
                            <w:b/>
                            <w:color w:val="C00000"/>
                            <w:sz w:val="30"/>
                            <w:szCs w:val="36"/>
                            <w:lang w:val="ru-RU"/>
                          </w:rPr>
                        </w:pPr>
                        <w:r w:rsidRPr="00EA5BB4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>Определение слова «</w:t>
                        </w:r>
                        <w:r w:rsidRPr="00EA5BB4"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36"/>
                            <w:lang w:val="ru-RU"/>
                          </w:rPr>
                          <w:t>Единобожие</w:t>
                        </w:r>
                        <w:r w:rsidRPr="00EA5BB4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>», как мы упоминали раньше в предисловии.</w:t>
                        </w:r>
                      </w:p>
                      <w:p w14:paraId="4C6292C3" w14:textId="77777777" w:rsidR="0066420A" w:rsidRPr="00EA5BB4" w:rsidRDefault="0066420A" w:rsidP="00D61CC0">
                        <w:pPr>
                          <w:bidi w:val="0"/>
                          <w:spacing w:after="0" w:line="214" w:lineRule="auto"/>
                          <w:jc w:val="center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C00000"/>
                            <w:sz w:val="20"/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215" o:spid="_x0000_s1223" style="position:absolute;left:1033;top:7076;width:21438;height:77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ey4YxQAA&#10;ANwAAAAPAAAAZHJzL2Rvd25yZXYueG1sRI/NasMwEITvhb6D2EJvjVwfauNECSUh0F5a/4RAbou1&#10;sU2slbFUx3n7qFDocZhvZpjVZja9mGh0nWUFr4sIBHFtdceNgkO1f0lBOI+ssbdMCm7kYLN+fFhh&#10;pu2VC5pK34hQwi5DBa33Qyalq1sy6BZ2IA7e2Y4GfZBjI/WI11BuehlH0Zs02HFYaHGgbUv1pfwx&#10;CroJ42Ny+vrOt0UeV9Vu+AyAUs9P8/sShKfZ/8N/6Q+tII0T+D0TjoBc3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57Lhj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63A663C3" w14:textId="77777777" w:rsidR="0066420A" w:rsidRPr="0066420A" w:rsidRDefault="0066420A" w:rsidP="0066420A">
                        <w:pPr>
                          <w:spacing w:after="0" w:line="240" w:lineRule="auto"/>
                          <w:jc w:val="right"/>
                          <w:rPr>
                            <w:rFonts w:ascii="Cambria" w:hAnsi="Cambria" w:cs="Tahoma"/>
                            <w:color w:val="000000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</w:pPr>
                        <w:r w:rsidRPr="0066420A">
                          <w:rPr>
                            <w:rFonts w:ascii="Cambria" w:hAnsi="Cambria"/>
                            <w:i/>
                            <w:sz w:val="16"/>
                            <w:szCs w:val="16"/>
                            <w:lang w:val="ru-RU"/>
                          </w:rPr>
                          <w:t>1. (в язык. зн.</w:t>
                        </w:r>
                        <w:r w:rsidRPr="0066420A">
                          <w:rPr>
                            <w:i/>
                            <w:sz w:val="16"/>
                            <w:szCs w:val="16"/>
                            <w:lang w:val="ru-RU"/>
                          </w:rPr>
                          <w:t xml:space="preserve">) </w:t>
                        </w:r>
                        <w:r w:rsidRPr="0066420A">
                          <w:rPr>
                            <w:sz w:val="16"/>
                            <w:szCs w:val="16"/>
                            <w:lang w:val="ru-RU"/>
                          </w:rPr>
                          <w:t xml:space="preserve">– </w:t>
                        </w:r>
                        <w:r w:rsidRPr="0066420A">
                          <w:rPr>
                            <w:rFonts w:ascii="Cambria" w:hAnsi="Cambria" w:cs="Tahoma"/>
                            <w:color w:val="000000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  <w:t>это отглагольное существительное от слова</w:t>
                        </w:r>
                      </w:p>
                      <w:p w14:paraId="014E2375" w14:textId="77777777" w:rsidR="0066420A" w:rsidRPr="0066420A" w:rsidRDefault="0066420A" w:rsidP="0066420A">
                        <w:pPr>
                          <w:bidi w:val="0"/>
                          <w:spacing w:after="0" w:line="240" w:lineRule="auto"/>
                          <w:jc w:val="center"/>
                          <w:rPr>
                            <w:shd w:val="clear" w:color="auto" w:fill="FFFFFF"/>
                            <w:lang w:val="ru-RU"/>
                          </w:rPr>
                        </w:pPr>
                        <w:r w:rsidRPr="0066420A">
                          <w:rPr>
                            <w:shd w:val="clear" w:color="auto" w:fill="FFFFFF"/>
                            <w:lang w:val="ru-RU"/>
                          </w:rPr>
                          <w:t>«</w:t>
                        </w:r>
                        <w:r w:rsidRPr="0066420A">
                          <w:rPr>
                            <w:rFonts w:ascii="Traditional Arabic" w:hAnsi="Traditional Arabic" w:cs="Traditional Arabic"/>
                            <w:shd w:val="clear" w:color="auto" w:fill="FFFFFF"/>
                            <w:rtl/>
                            <w:lang w:val="ru-RU"/>
                          </w:rPr>
                          <w:t>وَحَّدَ</w:t>
                        </w:r>
                        <w:r w:rsidRPr="0066420A">
                          <w:rPr>
                            <w:shd w:val="clear" w:color="auto" w:fill="FFFFFF"/>
                            <w:lang w:val="ru-RU"/>
                          </w:rPr>
                          <w:t>»</w:t>
                        </w:r>
                      </w:p>
                      <w:p w14:paraId="2DB2FD65" w14:textId="77777777" w:rsidR="0066420A" w:rsidRPr="0066420A" w:rsidRDefault="0066420A" w:rsidP="0066420A">
                        <w:pPr>
                          <w:spacing w:line="240" w:lineRule="auto"/>
                          <w:jc w:val="right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66420A">
                          <w:rPr>
                            <w:rFonts w:ascii="Cambria" w:hAnsi="Cambria" w:cs="Tahoma"/>
                            <w:color w:val="000000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  <w:t xml:space="preserve">Что означает «делать </w:t>
                        </w:r>
                        <w:r w:rsidRPr="0066420A">
                          <w:rPr>
                            <w:rFonts w:ascii="Cambria" w:hAnsi="Cambria" w:cs="Tahoma"/>
                            <w:b/>
                            <w:color w:val="000000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  <w:t>единственным</w:t>
                        </w:r>
                        <w:r w:rsidRPr="0066420A">
                          <w:rPr>
                            <w:rFonts w:ascii="Cambria" w:hAnsi="Cambria" w:cs="Tahoma"/>
                            <w:color w:val="000000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  <w:t xml:space="preserve">, </w:t>
                        </w:r>
                        <w:r w:rsidRPr="0066420A">
                          <w:rPr>
                            <w:rFonts w:ascii="Cambria" w:hAnsi="Cambria" w:cs="Tahoma"/>
                            <w:b/>
                            <w:color w:val="000000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  <w:t>одним</w:t>
                        </w:r>
                        <w:r w:rsidRPr="0066420A">
                          <w:rPr>
                            <w:rFonts w:ascii="Cambria" w:hAnsi="Cambria" w:cs="Tahoma"/>
                            <w:color w:val="000000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  <w:t>»</w:t>
                        </w:r>
                      </w:p>
                      <w:p w14:paraId="46AFE6E1" w14:textId="77777777" w:rsidR="0066420A" w:rsidRPr="00EA5BB4" w:rsidRDefault="0066420A" w:rsidP="0066420A">
                        <w:pPr>
                          <w:bidi w:val="0"/>
                          <w:spacing w:line="214" w:lineRule="auto"/>
                          <w:jc w:val="center"/>
                          <w:rPr>
                            <w:rFonts w:ascii="adwa-assalaf" w:hAnsi="adwa-assalaf" w:cs="adwa-assalaf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shape id="AutoShape_x0020_705" o:spid="_x0000_s1224" type="#_x0000_t32" style="position:absolute;left:11926;top:5088;width:23241;height:1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BN2/L8AAADcAAAADwAAAGRycy9kb3ducmV2LnhtbERPTWvCQBC9C/0PyxR6001DsTG6ikoF&#10;PWqL5yE7JqHZ2bC71fjvnYPQ4+N9L1aD69SVQmw9G3ifZKCIK29brg38fO/GBaiYkC12nsnAnSKs&#10;li+jBZbW3/hI11OqlYRwLNFAk1Jfah2rhhzGie+Jhbv44DAJDLW2AW8S7jqdZ9lUO2xZGhrsadtQ&#10;9Xv6cwaKQz77yGlTpPhVHe/78+dhWwdj3l6H9RxUoiH9i5/uvRVfLmvljBwBvXw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MBN2/L8AAADcAAAADwAAAAAAAAAAAAAAAACh&#10;AgAAZHJzL2Rvd25yZXYueG1sUEsFBgAAAAAEAAQA+QAAAI0DAAAAAA==&#10;" strokecolor="#c67f38">
                  <v:stroke joinstyle="miter"/>
                  <v:shadow on="t" opacity="26213f" origin="-.5,-.5"/>
                </v:shape>
                <v:shape id="AutoShape_x0020_706" o:spid="_x0000_s1225" type="#_x0000_t32" style="position:absolute;left:23217;top:3498;width:0;height:158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1/TZ8MAAADcAAAADwAAAGRycy9kb3ducmV2LnhtbESPwWrDMBBE74X+g9hCb7VcU1LbjRKa&#10;0IJzjBN6XqyNbWKtjKQk9t9HhUKPw8ybYZbryQziSs73lhW8JikI4sbqnlsFx8P3Sw7CB2SNg2VS&#10;MJOH9erxYYmltjfe07UOrYgl7EtU0IUwllL6piODPrEjcfRO1hkMUbpWaoe3WG4GmaXpQhrsOS50&#10;ONK2o+ZcX4yCfJcVbxlt8uC/mv1c/bzvtq1T6vlp+vwAEWgK/+E/utKRywr4PROPgFzd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9f02f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rect id="Rectangle_x0020_218" o:spid="_x0000_s1226" style="position:absolute;left:23535;top:7076;width:25233;height:77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SyCxwQAA&#10;ANwAAAAPAAAAZHJzL2Rvd25yZXYueG1sRE9Na8JAEL0X/A/LCL3VjRFaia4iSsFeWjUieBuyYxLM&#10;zobsNqb/vnMo9Ph438v14BrVUxdqzwamkwQUceFtzaWBc/7+MgcVIrLFxjMZ+KEA69XoaYmZ9Q8+&#10;Un+KpZIQDhkaqGJsM61DUZHDMPEtsXA33zmMArtS2w4fEu4anSbJq3ZYszRU2NK2ouJ++nYG6h7T&#10;y9v18+uwPR7SPN+1HyIw5nk8bBagIg3xX/zn3lsD85nMlzNyBPTq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EsgscEAAADcAAAADwAAAAAAAAAAAAAAAACXAgAAZHJzL2Rvd25y&#10;ZXYueG1sUEsFBgAAAAAEAAQA9QAAAIUDAAAAAA==&#10;" strokecolor="#c67f38">
                  <v:shadow on="t" opacity="26213f" origin="-.5,-.5"/>
                  <v:textbox>
                    <w:txbxContent>
                      <w:p w14:paraId="5D89DACC" w14:textId="77777777" w:rsidR="0066420A" w:rsidRPr="00EA5BB4" w:rsidRDefault="0066420A" w:rsidP="00EA5BB4">
                        <w:pPr>
                          <w:jc w:val="right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EA5BB4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2. </w:t>
                        </w:r>
                        <w:r w:rsidRPr="00EA5BB4">
                          <w:rPr>
                            <w:rFonts w:ascii="Cambria" w:hAnsi="Cambria" w:cs="Tahoma"/>
                            <w:i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(в шариатск. зн.) </w:t>
                        </w:r>
                        <w:r w:rsidRPr="00EA5BB4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признание </w:t>
                        </w:r>
                        <w:r w:rsidRPr="00EA5BB4"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Единственности</w:t>
                        </w:r>
                        <w:r w:rsidRPr="00EA5BB4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 Аллаха в том, что присуще только Ему, будь то в Господстве, Божественности и Именах и Атрибутах.</w:t>
                        </w:r>
                      </w:p>
                      <w:p w14:paraId="0C9BA931" w14:textId="77777777" w:rsidR="0066420A" w:rsidRPr="00EA5BB4" w:rsidRDefault="0066420A">
                        <w:pPr>
                          <w:rPr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D61CC0" w:rsidRPr="003E5CC3">
        <w:rPr>
          <w:rFonts w:ascii="Times New Roman" w:hAnsi="Times New Roman" w:cs="Times New Roman"/>
          <w:color w:val="C00000"/>
          <w:sz w:val="24"/>
          <w:szCs w:val="24"/>
          <w:lang w:val="fr-FR"/>
        </w:rPr>
        <w:t xml:space="preserve"> </w:t>
      </w:r>
    </w:p>
    <w:p w14:paraId="431157F3" w14:textId="77777777" w:rsidR="00332713" w:rsidRPr="003E5CC3" w:rsidRDefault="00332713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0B67E94F" w14:textId="77777777" w:rsidR="00E37B0D" w:rsidRPr="003E5CC3" w:rsidRDefault="00E37B0D" w:rsidP="0031428C">
      <w:pPr>
        <w:tabs>
          <w:tab w:val="left" w:pos="5351"/>
        </w:tabs>
        <w:bidi w:val="0"/>
        <w:spacing w:line="214" w:lineRule="auto"/>
        <w:jc w:val="right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2C6E41FC" w14:textId="1C5B599A" w:rsidR="00905708" w:rsidRPr="0066420A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ru-RU" w:bidi="ar-AE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32CC612" wp14:editId="4E9745BE">
                <wp:simplePos x="0" y="0"/>
                <wp:positionH relativeFrom="column">
                  <wp:posOffset>-118110</wp:posOffset>
                </wp:positionH>
                <wp:positionV relativeFrom="paragraph">
                  <wp:posOffset>720090</wp:posOffset>
                </wp:positionV>
                <wp:extent cx="4946015" cy="1235075"/>
                <wp:effectExtent l="0" t="0" r="0" b="0"/>
                <wp:wrapNone/>
                <wp:docPr id="579" name="AutoShap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015" cy="1235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noFill/>
                          <a:prstDash val="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42F0344" w14:textId="77777777" w:rsidR="0066420A" w:rsidRPr="003F1C49" w:rsidRDefault="0066420A" w:rsidP="003F1C49">
                            <w:pPr>
                              <w:bidi w:val="0"/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</w:pPr>
                            <w:r w:rsidRPr="003F1C4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24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3F1C49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F1C49">
                              <w:rPr>
                                <w:rFonts w:ascii="Cambria" w:hAnsi="Cambria"/>
                                <w:b/>
                                <w:i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И сказал </w:t>
                            </w:r>
                            <w:r w:rsidRPr="003F1C49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автор, </w:t>
                            </w:r>
                            <w:r w:rsidRPr="00EA5BB4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</w:rPr>
                              <w:sym w:font="KFGQPC Arabic Symbols 01" w:char="F056"/>
                            </w:r>
                            <w:r w:rsidRPr="00EA5BB4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>,</w:t>
                            </w:r>
                            <w:r w:rsidRPr="003F1C49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 «</w:t>
                            </w:r>
                            <w:r w:rsidRPr="003F1C49">
                              <w:rPr>
                                <w:rFonts w:ascii="Cambria" w:hAnsi="Cambria"/>
                                <w:i/>
                                <w:color w:val="000000" w:themeColor="text1"/>
                                <w:sz w:val="18"/>
                                <w:szCs w:val="24"/>
                                <w:u w:val="single"/>
                                <w:lang w:val="ru-RU"/>
                              </w:rPr>
                              <w:t>и смысл слов «</w:t>
                            </w:r>
                            <w:r w:rsidRPr="003F1C49">
                              <w:rPr>
                                <w:rFonts w:ascii="Cambria" w:hAnsi="Cambria"/>
                                <w:b/>
                                <w:i/>
                                <w:color w:val="000000" w:themeColor="text1"/>
                                <w:sz w:val="18"/>
                                <w:szCs w:val="24"/>
                                <w:u w:val="single"/>
                                <w:lang w:val="ru-RU"/>
                              </w:rPr>
                              <w:t>поклонялись</w:t>
                            </w:r>
                            <w:r w:rsidRPr="003F1C49">
                              <w:rPr>
                                <w:rFonts w:ascii="Cambria" w:hAnsi="Cambria"/>
                                <w:i/>
                                <w:color w:val="000000" w:themeColor="text1"/>
                                <w:sz w:val="18"/>
                                <w:szCs w:val="24"/>
                                <w:u w:val="single"/>
                                <w:lang w:val="ru-RU"/>
                              </w:rPr>
                              <w:t>» - исповедовали Единобожие</w:t>
                            </w:r>
                            <w:r w:rsidRPr="003F1C49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». И это слова Ибн ‘Аббаса, да будет доволен ими обоими Аллах, который сказал: </w:t>
                            </w:r>
                            <w:r w:rsidRPr="003F1C49">
                              <w:rPr>
                                <w:rFonts w:ascii="Cambria" w:hAnsi="Cambria"/>
                                <w:i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«Поистине, смысл каждого (слова)  «поклонение»  в Коране – Единобожие». </w:t>
                            </w:r>
                            <w:r w:rsidRPr="003F1C49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>«Поклоняйтесь Аллаху»</w:t>
                            </w:r>
                            <w:r w:rsidRPr="003F1C49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 xml:space="preserve">, т.е. делайте Аллаха Единственным в поклонении. </w:t>
                            </w:r>
                            <w:r w:rsidRPr="003F1C49"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>«О люди, поклоняйтесь Вашему Господу»</w:t>
                            </w:r>
                            <w:r w:rsidRPr="003F1C49">
                              <w:rPr>
                                <w:rFonts w:ascii="Cambria" w:hAnsi="Cambria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  <w:t>: - О люди, делайте Вашего Господа Единственным в поклонении.</w:t>
                            </w:r>
                          </w:p>
                          <w:p w14:paraId="2A9D27C3" w14:textId="77777777" w:rsidR="0066420A" w:rsidRPr="003F1C49" w:rsidRDefault="0066420A" w:rsidP="00B37BD8">
                            <w:pPr>
                              <w:tabs>
                                <w:tab w:val="left" w:pos="1912"/>
                              </w:tabs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color w:val="000000"/>
                                <w:sz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2CC612" id="_x0000_s1227" style="position:absolute;margin-left:-9.3pt;margin-top:56.7pt;width:389.45pt;height:97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" filled="f" stroked="f" strokeweight="1pt">
                <v:stroke dashstyle="dash"/>
                <v:textbox>
                  <w:txbxContent>
                    <w:p w14:paraId="542F0344" w14:textId="77777777" w:rsidR="0066420A" w:rsidRPr="003F1C49" w:rsidRDefault="0066420A" w:rsidP="003F1C49">
                      <w:pPr>
                        <w:bidi w:val="0"/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</w:pPr>
                      <w:r w:rsidRPr="003F1C4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24"/>
                          <w:vertAlign w:val="superscript"/>
                          <w:lang w:val="ru-RU"/>
                        </w:rPr>
                        <w:t>(3)</w:t>
                      </w:r>
                      <w:r w:rsidRPr="003F1C49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vertAlign w:val="superscript"/>
                          <w:lang w:val="ru-RU"/>
                        </w:rPr>
                        <w:t xml:space="preserve"> </w:t>
                      </w:r>
                      <w:r w:rsidRPr="003F1C49">
                        <w:rPr>
                          <w:rFonts w:ascii="Cambria" w:hAnsi="Cambria"/>
                          <w:b/>
                          <w:i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И сказал </w:t>
                      </w:r>
                      <w:r w:rsidRPr="003F1C49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автор, </w:t>
                      </w:r>
                      <w:r w:rsidRPr="00EA5BB4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</w:rPr>
                        <w:sym w:font="KFGQPC Arabic Symbols 01" w:char="F056"/>
                      </w:r>
                      <w:r w:rsidRPr="00EA5BB4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>,</w:t>
                      </w:r>
                      <w:r w:rsidRPr="003F1C49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 «</w:t>
                      </w:r>
                      <w:r w:rsidRPr="003F1C49">
                        <w:rPr>
                          <w:rFonts w:ascii="Cambria" w:hAnsi="Cambria"/>
                          <w:i/>
                          <w:color w:val="000000" w:themeColor="text1"/>
                          <w:sz w:val="18"/>
                          <w:szCs w:val="24"/>
                          <w:u w:val="single"/>
                          <w:lang w:val="ru-RU"/>
                        </w:rPr>
                        <w:t>и смысл слов «</w:t>
                      </w:r>
                      <w:r w:rsidRPr="003F1C49">
                        <w:rPr>
                          <w:rFonts w:ascii="Cambria" w:hAnsi="Cambria"/>
                          <w:b/>
                          <w:i/>
                          <w:color w:val="000000" w:themeColor="text1"/>
                          <w:sz w:val="18"/>
                          <w:szCs w:val="24"/>
                          <w:u w:val="single"/>
                          <w:lang w:val="ru-RU"/>
                        </w:rPr>
                        <w:t>поклонялись</w:t>
                      </w:r>
                      <w:r w:rsidRPr="003F1C49">
                        <w:rPr>
                          <w:rFonts w:ascii="Cambria" w:hAnsi="Cambria"/>
                          <w:i/>
                          <w:color w:val="000000" w:themeColor="text1"/>
                          <w:sz w:val="18"/>
                          <w:szCs w:val="24"/>
                          <w:u w:val="single"/>
                          <w:lang w:val="ru-RU"/>
                        </w:rPr>
                        <w:t>» - исповедовали Единобожие</w:t>
                      </w:r>
                      <w:r w:rsidRPr="003F1C49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». И это слова Ибн ‘Аббаса, да будет доволен ими обоими Аллах, который сказал: </w:t>
                      </w:r>
                      <w:r w:rsidRPr="003F1C49">
                        <w:rPr>
                          <w:rFonts w:ascii="Cambria" w:hAnsi="Cambria"/>
                          <w:i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«Поистине, смысл каждого (слова)  «поклонение»  в Коране – Единобожие». </w:t>
                      </w:r>
                      <w:r w:rsidRPr="003F1C49">
                        <w:rPr>
                          <w:rFonts w:ascii="Cambria" w:hAnsi="Cambria"/>
                          <w:b/>
                          <w:color w:val="000000" w:themeColor="text1"/>
                          <w:sz w:val="18"/>
                          <w:szCs w:val="24"/>
                          <w:lang w:val="ru-RU"/>
                        </w:rPr>
                        <w:t>«Поклоняйтесь Аллаху»</w:t>
                      </w:r>
                      <w:r w:rsidRPr="003F1C49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 xml:space="preserve">, т.е. делайте Аллаха Единственным в поклонении. </w:t>
                      </w:r>
                      <w:r w:rsidRPr="003F1C49">
                        <w:rPr>
                          <w:rFonts w:ascii="Cambria" w:hAnsi="Cambria"/>
                          <w:b/>
                          <w:color w:val="000000" w:themeColor="text1"/>
                          <w:sz w:val="18"/>
                          <w:szCs w:val="24"/>
                          <w:lang w:val="ru-RU"/>
                        </w:rPr>
                        <w:t>«О люди, поклоняйтесь Вашему Господу»</w:t>
                      </w:r>
                      <w:r w:rsidRPr="003F1C49">
                        <w:rPr>
                          <w:rFonts w:ascii="Cambria" w:hAnsi="Cambria"/>
                          <w:color w:val="000000" w:themeColor="text1"/>
                          <w:sz w:val="18"/>
                          <w:szCs w:val="24"/>
                          <w:lang w:val="ru-RU"/>
                        </w:rPr>
                        <w:t>: - О люди, делайте Вашего Господа Единственным в поклонении.</w:t>
                      </w:r>
                    </w:p>
                    <w:p w14:paraId="2A9D27C3" w14:textId="77777777" w:rsidR="0066420A" w:rsidRPr="003F1C49" w:rsidRDefault="0066420A" w:rsidP="00B37BD8">
                      <w:pPr>
                        <w:tabs>
                          <w:tab w:val="left" w:pos="1912"/>
                        </w:tabs>
                        <w:bidi w:val="0"/>
                        <w:jc w:val="both"/>
                        <w:rPr>
                          <w:rFonts w:ascii="adwa-assalaf" w:hAnsi="adwa-assalaf" w:cs="adwa-assalaf"/>
                          <w:color w:val="000000"/>
                          <w:sz w:val="16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05708" w:rsidRPr="003E5CC3"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  <w:br w:type="page"/>
      </w:r>
    </w:p>
    <w:p w14:paraId="1CE62290" w14:textId="1F66DA73" w:rsidR="00F1697B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color w:val="008000"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7B780E6" wp14:editId="2174F850">
                <wp:simplePos x="0" y="0"/>
                <wp:positionH relativeFrom="margin">
                  <wp:posOffset>29845</wp:posOffset>
                </wp:positionH>
                <wp:positionV relativeFrom="paragraph">
                  <wp:posOffset>-381635</wp:posOffset>
                </wp:positionV>
                <wp:extent cx="4524375" cy="445135"/>
                <wp:effectExtent l="80645" t="75565" r="132080" b="127000"/>
                <wp:wrapNone/>
                <wp:docPr id="813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4375" cy="445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0D6EF" w14:textId="77777777" w:rsidR="0066420A" w:rsidRPr="00A90C04" w:rsidRDefault="0066420A" w:rsidP="00A90C04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42"/>
                                <w:szCs w:val="36"/>
                              </w:rPr>
                            </w:pPr>
                            <w:r w:rsidRPr="00A90C04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40"/>
                                <w:szCs w:val="36"/>
                                <w:lang w:val="ru-RU"/>
                              </w:rPr>
                              <w:t>4. Три основы.</w:t>
                            </w:r>
                          </w:p>
                          <w:p w14:paraId="28C27C25" w14:textId="77777777" w:rsidR="0066420A" w:rsidRPr="00006419" w:rsidRDefault="0066420A" w:rsidP="005E364D">
                            <w:pPr>
                              <w:jc w:val="center"/>
                              <w:rPr>
                                <w:rFonts w:ascii="adwa-assalaf" w:hAnsi="adwa-assalaf" w:cs="adwa-assalaf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B780E6" id="AutoShape_x0020_219" o:spid="_x0000_s1228" style="position:absolute;margin-left:2.35pt;margin-top:-30pt;width:356.25pt;height:35.0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" fillcolor="#d8b076" stroked="f" strokeweight=".25pt">
                <v:stroke joinstyle="miter"/>
                <v:shadow on="t" opacity="26213f" origin="-.5,-.5"/>
                <v:textbox>
                  <w:txbxContent>
                    <w:p w14:paraId="4B80D6EF" w14:textId="77777777" w:rsidR="0066420A" w:rsidRPr="00A90C04" w:rsidRDefault="0066420A" w:rsidP="00A90C04">
                      <w:pPr>
                        <w:spacing w:after="0" w:line="214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42"/>
                          <w:szCs w:val="36"/>
                        </w:rPr>
                      </w:pPr>
                      <w:r w:rsidRPr="00A90C04">
                        <w:rPr>
                          <w:rFonts w:ascii="Cambria" w:hAnsi="Cambria" w:cs="ae_AlArabiya"/>
                          <w:b/>
                          <w:color w:val="C00000"/>
                          <w:sz w:val="40"/>
                          <w:szCs w:val="36"/>
                          <w:lang w:val="ru-RU"/>
                        </w:rPr>
                        <w:t>4. Три основы.</w:t>
                      </w:r>
                    </w:p>
                    <w:p w14:paraId="28C27C25" w14:textId="77777777" w:rsidR="0066420A" w:rsidRPr="00006419" w:rsidRDefault="0066420A" w:rsidP="005E364D">
                      <w:pPr>
                        <w:jc w:val="center"/>
                        <w:rPr>
                          <w:rFonts w:ascii="adwa-assalaf" w:hAnsi="adwa-assalaf" w:cs="adwa-assalaf"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C8A2C3" w14:textId="7C6E85DE" w:rsidR="00F1697B" w:rsidRPr="003E5CC3" w:rsidRDefault="00AB6B4F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45720" distB="45720" distL="114300" distR="114300" simplePos="0" relativeHeight="252515328" behindDoc="0" locked="0" layoutInCell="1" allowOverlap="1" wp14:anchorId="45D8C1A9" wp14:editId="061205A0">
                <wp:simplePos x="0" y="0"/>
                <wp:positionH relativeFrom="margin">
                  <wp:posOffset>-255905</wp:posOffset>
                </wp:positionH>
                <wp:positionV relativeFrom="paragraph">
                  <wp:posOffset>78740</wp:posOffset>
                </wp:positionV>
                <wp:extent cx="2629535" cy="2879725"/>
                <wp:effectExtent l="0" t="0" r="37465" b="15875"/>
                <wp:wrapNone/>
                <wp:docPr id="8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287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7C7EC" w14:textId="77777777" w:rsidR="0066420A" w:rsidRPr="00904142" w:rsidRDefault="0066420A" w:rsidP="00A90C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Начал автор, да помилует его Аллах, 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с упоминания трех основ, которые являются вопросами в могиле, акцентируя внимание читателя или слушателя на них при помощи метода </w:t>
                            </w:r>
                            <w:r w:rsidRPr="00904142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«вопрос – ответ».</w:t>
                            </w:r>
                          </w:p>
                          <w:p w14:paraId="195D8BA4" w14:textId="77777777" w:rsidR="0066420A" w:rsidRPr="00904142" w:rsidRDefault="0066420A" w:rsidP="00A90C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(2)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Автор, да помилует его Аллах,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разъяснил первую основу: что Господь и Тот, Кто достоин поклонения- эт</w:t>
                            </w:r>
                            <w:r w:rsidR="009341CC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о Аллах, Свят Он и Велик. И так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же упомянул довод  на это, Слова Всевышнего Аллаха:</w:t>
                            </w:r>
                          </w:p>
                          <w:p w14:paraId="34C2E36D" w14:textId="77777777" w:rsidR="0066420A" w:rsidRPr="00904142" w:rsidRDefault="0066420A" w:rsidP="00A90C04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«Вся хвала Аллаху, Господу Миров» (1:2)</w:t>
                            </w:r>
                          </w:p>
                          <w:p w14:paraId="339BA610" w14:textId="77777777" w:rsidR="0066420A" w:rsidRPr="00904142" w:rsidRDefault="0066420A" w:rsidP="00A90C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Господь – Тот, Кому поклоняются.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8C1A9" id="_x0000_s1229" type="#_x0000_t202" style="position:absolute;margin-left:-20.15pt;margin-top:6.2pt;width:207.05pt;height:226.75pt;z-index:25251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" fillcolor="white [3212]" strokecolor="white [3212]">
                <v:textbox>
                  <w:txbxContent>
                    <w:p w14:paraId="4617C7EC" w14:textId="77777777" w:rsidR="0066420A" w:rsidRPr="00904142" w:rsidRDefault="0066420A" w:rsidP="00A90C04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(1)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Начал автор, да помилует его Аллах, 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с упоминания трех основ, которые являются вопросами в могиле, акцентируя внимание читателя или слушателя на них при помощи метода </w:t>
                      </w:r>
                      <w:r w:rsidRPr="00904142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«вопрос – ответ».</w:t>
                      </w:r>
                    </w:p>
                    <w:p w14:paraId="195D8BA4" w14:textId="77777777" w:rsidR="0066420A" w:rsidRPr="00904142" w:rsidRDefault="0066420A" w:rsidP="00A90C04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(2)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Автор, да помилует его Аллах,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разъяснил первую основу: что Господь и Тот, Кто достоин поклонения- эт</w:t>
                      </w:r>
                      <w:r w:rsidR="009341CC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о Аллах, Свят Он и Велик. И так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же упомянул довод  на это, Слова Всевышнего Аллаха:</w:t>
                      </w:r>
                    </w:p>
                    <w:p w14:paraId="34C2E36D" w14:textId="77777777" w:rsidR="0066420A" w:rsidRPr="00904142" w:rsidRDefault="0066420A" w:rsidP="00A90C04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«Вся хвала Аллаху, Господу Миров» (1:2)</w:t>
                      </w:r>
                    </w:p>
                    <w:p w14:paraId="339BA610" w14:textId="77777777" w:rsidR="0066420A" w:rsidRPr="00904142" w:rsidRDefault="0066420A" w:rsidP="00A90C04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Господь – Тот, Кому поклоняются.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8A3C86" wp14:editId="788DCF60">
                <wp:simplePos x="0" y="0"/>
                <wp:positionH relativeFrom="margin">
                  <wp:posOffset>2459990</wp:posOffset>
                </wp:positionH>
                <wp:positionV relativeFrom="paragraph">
                  <wp:posOffset>99695</wp:posOffset>
                </wp:positionV>
                <wp:extent cx="2442845" cy="4135120"/>
                <wp:effectExtent l="25400" t="25400" r="46355" b="55880"/>
                <wp:wrapNone/>
                <wp:docPr id="811" name="Rectangl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2845" cy="413512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B1AD95B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FF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Если тебя спросят: «Какие три основы обязательно знать каждому человеку?» </w:t>
                            </w: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- то скажи: </w:t>
                            </w:r>
                          </w:p>
                          <w:p w14:paraId="50116AC6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«Познание рабом:</w:t>
                            </w:r>
                          </w:p>
                          <w:p w14:paraId="473A0B5D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1. Своего Господа,</w:t>
                            </w:r>
                          </w:p>
                          <w:p w14:paraId="18D2DC09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2. Своей Религии</w:t>
                            </w:r>
                          </w:p>
                          <w:p w14:paraId="6C4FF24D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3. и Своего Пророка Мухаммада </w:t>
                            </w:r>
                            <w:r w:rsidRPr="00904142">
                              <w:rPr>
                                <w:rFonts w:ascii="Arial Unicode MS" w:hAnsi="Arial Unicode MS" w:cs="Arial Unicode MS"/>
                                <w:color w:val="000000"/>
                                <w:szCs w:val="24"/>
                                <w:shd w:val="clear" w:color="auto" w:fill="FFFFFF"/>
                              </w:rPr>
                              <w:t>ﷺ</w:t>
                            </w: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».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520F542E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</w:p>
                          <w:p w14:paraId="311D4B3E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Если тебя спросят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: «Кто твой Господь?»</w:t>
                            </w: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- то скажи: </w:t>
                            </w:r>
                          </w:p>
                          <w:p w14:paraId="4BDC5DE4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«Мой Господь — Аллах, который взрастил меня и все миры Своими милостями. И Он – мой Бог, которому я посвящаю поклонение. Нет у меня, помимо Него, того, кому я посвящаю поклонение.»</w:t>
                            </w:r>
                          </w:p>
                          <w:p w14:paraId="600AE1E5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C8907E1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Доказательством этого являются Слова Всевышнего: </w:t>
                            </w:r>
                          </w:p>
                          <w:p w14:paraId="4FFFF59D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«Вся хвала  Аллаху, Господу Миров»(1:2).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297E6EB0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26929EE" w14:textId="77777777" w:rsidR="0066420A" w:rsidRPr="00904142" w:rsidRDefault="0066420A" w:rsidP="00A90C0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Каждая вещь, кроме Аллаха, относится к мирам, и я один из этих миров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904142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477A810D" w14:textId="77777777" w:rsidR="0066420A" w:rsidRPr="00904142" w:rsidRDefault="0066420A" w:rsidP="00F9235C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A3C86" id="Rectangle_x0020_682" o:spid="_x0000_s1230" style="position:absolute;margin-left:193.7pt;margin-top:7.85pt;width:192.35pt;height:325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" filled="f" strokecolor="#d9a279" strokeweight="5pt">
                <v:stroke linestyle="thickThin"/>
                <v:textbox>
                  <w:txbxContent>
                    <w:p w14:paraId="7B1AD95B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FF0000"/>
                          <w:szCs w:val="24"/>
                          <w:shd w:val="clear" w:color="auto" w:fill="FFFFFF"/>
                          <w:lang w:val="ru-RU"/>
                        </w:rPr>
                        <w:t xml:space="preserve">Если тебя спросят: «Какие три основы обязательно знать каждому человеку?» </w:t>
                      </w: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- то скажи: </w:t>
                      </w:r>
                    </w:p>
                    <w:p w14:paraId="50116AC6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«Познание рабом:</w:t>
                      </w:r>
                    </w:p>
                    <w:p w14:paraId="473A0B5D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1. Своего Господа,</w:t>
                      </w:r>
                    </w:p>
                    <w:p w14:paraId="18D2DC09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2. Своей Религии</w:t>
                      </w:r>
                    </w:p>
                    <w:p w14:paraId="6C4FF24D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3. и Своего Пророка Мухаммада </w:t>
                      </w:r>
                      <w:r w:rsidRPr="00904142">
                        <w:rPr>
                          <w:rFonts w:ascii="Arial Unicode MS" w:hAnsi="Arial Unicode MS" w:cs="Arial Unicode MS"/>
                          <w:color w:val="000000"/>
                          <w:szCs w:val="24"/>
                          <w:shd w:val="clear" w:color="auto" w:fill="FFFFFF"/>
                        </w:rPr>
                        <w:t>ﷺ</w:t>
                      </w: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».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520F542E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</w:p>
                    <w:p w14:paraId="311D4B3E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Если тебя спросят</w:t>
                      </w:r>
                      <w:r w:rsidRPr="00904142"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: «Кто твой Господь?»</w:t>
                      </w: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 - то скажи: </w:t>
                      </w:r>
                    </w:p>
                    <w:p w14:paraId="4BDC5DE4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«Мой Господь — Аллах, который взрастил меня и все миры Своими милостями. И Он – мой Бог, которому я посвящаю поклонение. Нет у меня, помимо Него, того, кому я посвящаю поклонение.»</w:t>
                      </w:r>
                    </w:p>
                    <w:p w14:paraId="600AE1E5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1C8907E1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Доказательством этого являются Слова Всевышнего: </w:t>
                      </w:r>
                    </w:p>
                    <w:p w14:paraId="4FFFF59D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«Вся хвала  Аллаху, Господу Миров»(1:2).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297E6EB0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726929EE" w14:textId="77777777" w:rsidR="0066420A" w:rsidRPr="00904142" w:rsidRDefault="0066420A" w:rsidP="00A90C0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Каждая вещь, кроме Аллаха, относится к мирам, и я один из этих миров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  <w:r w:rsidRPr="00904142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477A810D" w14:textId="77777777" w:rsidR="0066420A" w:rsidRPr="00904142" w:rsidRDefault="0066420A" w:rsidP="00F9235C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18F261" w14:textId="77777777" w:rsidR="005E364D" w:rsidRPr="003E5CC3" w:rsidRDefault="005E364D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6F17170D" w14:textId="77777777" w:rsidR="005E364D" w:rsidRPr="003E5CC3" w:rsidRDefault="005E364D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63DC472F" w14:textId="77777777" w:rsidR="005E364D" w:rsidRPr="003E5CC3" w:rsidRDefault="005E364D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14A3B16A" w14:textId="77777777" w:rsidR="005E364D" w:rsidRPr="003E5CC3" w:rsidRDefault="005E364D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66D9F317" w14:textId="77777777" w:rsidR="005E364D" w:rsidRPr="003E5CC3" w:rsidRDefault="005E364D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524FB36A" w14:textId="77777777" w:rsidR="005E364D" w:rsidRPr="003E5CC3" w:rsidRDefault="005E364D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56A2BF3A" w14:textId="77777777" w:rsidR="005E364D" w:rsidRPr="003E5CC3" w:rsidRDefault="005E364D" w:rsidP="0031428C">
      <w:pPr>
        <w:bidi w:val="0"/>
        <w:spacing w:line="214" w:lineRule="auto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C8EE61E" w14:textId="77777777" w:rsidR="00654058" w:rsidRPr="003E5CC3" w:rsidRDefault="00654058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511EE2C4" w14:textId="3FE909BC" w:rsidR="00516B8F" w:rsidRPr="003E5CC3" w:rsidRDefault="00AB6B4F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7D40A922" wp14:editId="7C32B224">
                <wp:simplePos x="0" y="0"/>
                <wp:positionH relativeFrom="column">
                  <wp:posOffset>-20320</wp:posOffset>
                </wp:positionH>
                <wp:positionV relativeFrom="paragraph">
                  <wp:posOffset>287655</wp:posOffset>
                </wp:positionV>
                <wp:extent cx="4658995" cy="2647950"/>
                <wp:effectExtent l="5080" t="0" r="9525" b="10795"/>
                <wp:wrapNone/>
                <wp:docPr id="801" name="مجموع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995" cy="2647950"/>
                          <a:chOff x="-547" y="-2702"/>
                          <a:chExt cx="46592" cy="26500"/>
                        </a:xfrm>
                      </wpg:grpSpPr>
                      <wps:wsp>
                        <wps:cNvPr id="802" name="رابط مستقيم 6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1604" y="10935"/>
                            <a:ext cx="276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رابط مستقيم 644"/>
                        <wps:cNvCnPr>
                          <a:cxnSpLocks noChangeShapeType="1"/>
                        </wps:cNvCnPr>
                        <wps:spPr bwMode="auto">
                          <a:xfrm>
                            <a:off x="25056" y="10937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رابط مستقيم 645"/>
                        <wps:cNvCnPr>
                          <a:cxnSpLocks noChangeShapeType="1"/>
                        </wps:cNvCnPr>
                        <wps:spPr bwMode="auto">
                          <a:xfrm>
                            <a:off x="11607" y="8118"/>
                            <a:ext cx="0" cy="42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رابط مستقيم 646"/>
                        <wps:cNvCnPr>
                          <a:cxnSpLocks noChangeShapeType="1"/>
                        </wps:cNvCnPr>
                        <wps:spPr bwMode="auto">
                          <a:xfrm>
                            <a:off x="39291" y="10937"/>
                            <a:ext cx="0" cy="13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مستطيل 647"/>
                        <wps:cNvSpPr>
                          <a:spLocks noChangeArrowheads="1"/>
                        </wps:cNvSpPr>
                        <wps:spPr bwMode="auto">
                          <a:xfrm>
                            <a:off x="253" y="12395"/>
                            <a:ext cx="15340" cy="11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35332AB" w14:textId="77777777" w:rsidR="0066420A" w:rsidRPr="0087519B" w:rsidRDefault="0066420A" w:rsidP="0087519B">
                              <w:pPr>
                                <w:jc w:val="right"/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7519B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«Вся Хвала»</w:t>
                              </w:r>
                            </w:p>
                            <w:p w14:paraId="59CBC261" w14:textId="77777777" w:rsidR="0066420A" w:rsidRPr="0087519B" w:rsidRDefault="0066420A" w:rsidP="0087519B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87519B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В этих словах содержится подтверждение Единобожия в Божественности</w:t>
                              </w:r>
                            </w:p>
                            <w:p w14:paraId="78ECF19B" w14:textId="77777777" w:rsidR="0066420A" w:rsidRPr="0087519B" w:rsidRDefault="0066420A" w:rsidP="00DA35A7">
                              <w:pPr>
                                <w:bidi w:val="0"/>
                                <w:jc w:val="center"/>
                                <w:rPr>
                                  <w:rFonts w:ascii="adwa-assalaf" w:hAnsi="adwa-assalaf" w:cs="adwa-assalaf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مستطيل 648"/>
                        <wps:cNvSpPr>
                          <a:spLocks noChangeArrowheads="1"/>
                        </wps:cNvSpPr>
                        <wps:spPr bwMode="auto">
                          <a:xfrm>
                            <a:off x="17341" y="12427"/>
                            <a:ext cx="15496" cy="11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44F3B9F" w14:textId="77777777" w:rsidR="0066420A" w:rsidRPr="0087519B" w:rsidRDefault="0066420A" w:rsidP="0087519B">
                              <w:pPr>
                                <w:jc w:val="right"/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7519B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«Аллаху»</w:t>
                              </w:r>
                            </w:p>
                            <w:p w14:paraId="6EAF048C" w14:textId="77777777" w:rsidR="0066420A" w:rsidRPr="0087519B" w:rsidRDefault="0066420A" w:rsidP="0087519B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87519B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В этих словах содержится подтверждение Единобожия в Именах и Атрибутах</w:t>
                              </w:r>
                            </w:p>
                            <w:p w14:paraId="4B4E5B21" w14:textId="77777777" w:rsidR="0066420A" w:rsidRPr="0087519B" w:rsidRDefault="0066420A" w:rsidP="00DA35A7">
                              <w:pPr>
                                <w:bidi w:val="0"/>
                                <w:jc w:val="center"/>
                                <w:rPr>
                                  <w:rFonts w:ascii="adwa-assalaf" w:hAnsi="adwa-assalaf" w:cs="adwa-assalaf"/>
                                  <w:color w:val="000000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مستطيل 649"/>
                        <wps:cNvSpPr>
                          <a:spLocks noChangeArrowheads="1"/>
                        </wps:cNvSpPr>
                        <wps:spPr bwMode="auto">
                          <a:xfrm>
                            <a:off x="33858" y="12125"/>
                            <a:ext cx="12187" cy="11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6316963" w14:textId="77777777" w:rsidR="0066420A" w:rsidRPr="0087519B" w:rsidRDefault="0066420A" w:rsidP="0087519B">
                              <w:pPr>
                                <w:jc w:val="right"/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7519B"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«Господу Миров»</w:t>
                              </w:r>
                            </w:p>
                            <w:p w14:paraId="60A4FADE" w14:textId="77777777" w:rsidR="0066420A" w:rsidRPr="0087519B" w:rsidRDefault="0066420A" w:rsidP="0087519B">
                              <w:pPr>
                                <w:jc w:val="right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7519B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В этих словах содержится подтверждение Единобожия в Господстве</w:t>
                              </w:r>
                            </w:p>
                            <w:p w14:paraId="3438F2E3" w14:textId="77777777" w:rsidR="0066420A" w:rsidRPr="0087519B" w:rsidRDefault="0066420A" w:rsidP="00503FE4">
                              <w:pPr>
                                <w:bidi w:val="0"/>
                                <w:spacing w:line="360" w:lineRule="auto"/>
                                <w:jc w:val="center"/>
                                <w:rPr>
                                  <w:rFonts w:ascii="adwa-assalaf" w:hAnsi="adwa-assalaf" w:cs="adwa-assalaf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-547" y="-2702"/>
                            <a:ext cx="22998" cy="1082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5E486" w14:textId="77777777" w:rsidR="0066420A" w:rsidRPr="0087519B" w:rsidRDefault="0066420A" w:rsidP="0087519B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7519B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>«Вся хвала Аллаху, Господу Миров» (1:2)</w:t>
                              </w:r>
                            </w:p>
                            <w:p w14:paraId="53BC9C87" w14:textId="77777777" w:rsidR="0066420A" w:rsidRPr="0087519B" w:rsidRDefault="0066420A" w:rsidP="0087519B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7519B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>В это</w:t>
                              </w:r>
                              <w:r w:rsidR="00336BD4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>м</w:t>
                              </w:r>
                              <w:r w:rsidRPr="0087519B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 xml:space="preserve"> аяте объединены все три вида Единобожия:</w:t>
                              </w:r>
                            </w:p>
                            <w:p w14:paraId="05CDDB8F" w14:textId="77777777" w:rsidR="0066420A" w:rsidRPr="0087519B" w:rsidRDefault="0066420A" w:rsidP="00961E38">
                              <w:pPr>
                                <w:bidi w:val="0"/>
                                <w:jc w:val="center"/>
                                <w:rPr>
                                  <w:rFonts w:ascii="adwa-assalaf" w:hAnsi="adwa-assalaf" w:cs="adwa-assalaf"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0A922" id="_x0645__x062c__x0645__x0648__x0639__x0629__x0020_14" o:spid="_x0000_s1231" style="position:absolute;margin-left:-1.6pt;margin-top:22.65pt;width:366.85pt;height:208.5pt;z-index:251977728;mso-width-relative:margin;mso-height-relative:margin" coordorigin="-547,-2702" coordsize="46592,26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">
                <v:line id="_x0631__x0627__x0628__x0637__x0020__x0645__x0633__x062a__x0642__x064a__x0645__x0020_643" o:spid="_x0000_s1232" style="position:absolute;flip:x;visibility:visible;mso-wrap-style:square" from="11604,10935" to="39290,109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UDe9MUAAADcAAAADwAAAGRycy9kb3ducmV2LnhtbESPzWsCMRTE7wX/h/AEL8VNKrToulGk&#10;1NKDPfiB58fm7Ye7eVk2qW7/e1MoeBxm5jdMth5sK67U+9qxhpdEgSDOnam51HA6bqdzED4gG2wd&#10;k4Zf8rBejZ4yTI278Z6uh1CKCGGfooYqhC6V0ucVWfSJ64ijV7jeYoiyL6Xp8RbhtpUzpd6kxZrj&#10;QoUdvVeUN4cfq+H543xRQ+NfF8X3iZrdBYvPM2o9GQ+bJYhAQ3iE/9tfRsNczeDvTDwCcnUH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pUDe9MUAAADcAAAADwAAAAAAAAAA&#10;AAAAAAChAgAAZHJzL2Rvd25yZXYueG1sUEsFBgAAAAAEAAQA+QAAAJMDAAAAAA==&#10;" strokecolor="#c67f38">
                  <v:stroke joinstyle="miter"/>
                  <v:shadow on="t" opacity="26213f" origin="-.5,-.5"/>
                </v:line>
                <v:line id="_x0631__x0627__x0628__x0637__x0020__x0645__x0633__x062a__x0642__x064a__x0645__x0020_644" o:spid="_x0000_s1233" style="position:absolute;visibility:visible;mso-wrap-style:square" from="25056,10937" to="25056,1253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Fty/cUAAADcAAAADwAAAGRycy9kb3ducmV2LnhtbESPT2vCQBTE7wW/w/IKvRTdtYUi0U2o&#10;0qrgqf65v2Zfk2D2bcxuNPXTu0Khx2FmfsPMst7W4kytrxxrGI8UCOLcmYoLDfvd53ACwgdkg7Vj&#10;0vBLHrJ08DDDxLgLf9F5GwoRIewT1FCG0CRS+rwki37kGuLo/bjWYoiyLaRp8RLhtpYvSr1JixXH&#10;hRIbWpSUH7ed1bBZrzp12M+P3fdHWPjnE17dErV+euzfpyAC9eE//NdeGw0T9Qr3M/EIyPQG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KFty/cUAAADcAAAADwAAAAAAAAAA&#10;AAAAAAChAgAAZHJzL2Rvd25yZXYueG1sUEsFBgAAAAAEAAQA+QAAAJMDAAAAAA==&#10;" strokecolor="#c67f38">
                  <v:stroke joinstyle="miter"/>
                  <v:shadow on="t" opacity="26213f" origin="-.5,-.5"/>
                </v:line>
                <v:line id="_x0631__x0627__x0628__x0637__x0020__x0645__x0633__x062a__x0642__x064a__x0645__x0020_645" o:spid="_x0000_s1234" style="position:absolute;visibility:visible;mso-wrap-style:square" from="11607,8118" to="11607,1239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7LqicUAAADcAAAADwAAAGRycy9kb3ducmV2LnhtbESPT2vCQBTE7wW/w/IKvRTdtZQi0U2o&#10;0qrgqf65v2Zfk2D2bcxuNPXTu0Khx2FmfsPMst7W4kytrxxrGI8UCOLcmYoLDfvd53ACwgdkg7Vj&#10;0vBLHrJ08DDDxLgLf9F5GwoRIewT1FCG0CRS+rwki37kGuLo/bjWYoiyLaRp8RLhtpYvSr1JixXH&#10;hRIbWpSUH7ed1bBZrzp12M+P3fdHWPjnE17dErV+euzfpyAC9eE//NdeGw0T9Qr3M/EIyPQG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p7LqicUAAADcAAAADwAAAAAAAAAA&#10;AAAAAAChAgAAZHJzL2Rvd25yZXYueG1sUEsFBgAAAAAEAAQA+QAAAJMDAAAAAA==&#10;" strokecolor="#c67f38">
                  <v:stroke joinstyle="miter"/>
                  <v:shadow on="t" opacity="26213f" origin="-.5,-.5"/>
                </v:line>
                <v:line id="_x0631__x0627__x0628__x0637__x0020__x0645__x0633__x062a__x0642__x064a__x0645__x0020_646" o:spid="_x0000_s1235" style="position:absolute;visibility:visible;mso-wrap-style:square" from="39291,10937" to="39291,1233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P5PEsUAAADcAAAADwAAAGRycy9kb3ducmV2LnhtbESPT2vCQBTE7wW/w/IKvRTdtdAi0U2o&#10;0qrgqf65v2Zfk2D2bcxuNPXTu0Khx2FmfsPMst7W4kytrxxrGI8UCOLcmYoLDfvd53ACwgdkg7Vj&#10;0vBLHrJ08DDDxLgLf9F5GwoRIewT1FCG0CRS+rwki37kGuLo/bjWYoiyLaRp8RLhtpYvSr1JixXH&#10;hRIbWpSUH7ed1bBZrzp12M+P3fdHWPjnE17dErV+euzfpyAC9eE//NdeGw0T9Qr3M/EIyPQG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yP5PEsUAAADcAAAADwAAAAAAAAAA&#10;AAAAAAChAgAAZHJzL2Rvd25yZXYueG1sUEsFBgAAAAAEAAQA+QAAAJMDAAAAAA==&#10;" strokecolor="#c67f38">
                  <v:stroke joinstyle="miter"/>
                  <v:shadow on="t" opacity="26213f" origin="-.5,-.5"/>
                </v:line>
                <v:rect id="_x0645__x0633__x062a__x0637__x064a__x0644__x0020_647" o:spid="_x0000_s1236" style="position:absolute;left:253;top:12395;width:15340;height:1140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gtfjxQAA&#10;ANwAAAAPAAAAZHJzL2Rvd25yZXYueG1sRI9Ba8JAFITvBf/D8gRvzcYcNKRZRRRBL60xpdDbI/ua&#10;hGbfhuwa03/fFQo9DvPNDJNvJ9OJkQbXWlawjGIQxJXVLdcK3svjcwrCeWSNnWVS8EMOtpvZU46Z&#10;tncuaLz6WoQSdhkqaLzvMyld1ZBBF9meOHhfdjDogxxqqQe8h3LTySSOV9Jgy2GhwZ72DVXf15tR&#10;0I6YfKw/X98u++KSlOWhPwdAqcV82r2A8DT5f/gvfdIK0ngFjzPhCMjN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qC1+P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735332AB" w14:textId="77777777" w:rsidR="0066420A" w:rsidRPr="0087519B" w:rsidRDefault="0066420A" w:rsidP="0087519B">
                        <w:pPr>
                          <w:jc w:val="right"/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7519B"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«Вся Хвала»</w:t>
                        </w:r>
                      </w:p>
                      <w:p w14:paraId="59CBC261" w14:textId="77777777" w:rsidR="0066420A" w:rsidRPr="0087519B" w:rsidRDefault="0066420A" w:rsidP="0087519B">
                        <w:pPr>
                          <w:jc w:val="right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87519B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В этих словах содержится подтверждение Единобожия в Божественности</w:t>
                        </w:r>
                      </w:p>
                      <w:p w14:paraId="78ECF19B" w14:textId="77777777" w:rsidR="0066420A" w:rsidRPr="0087519B" w:rsidRDefault="0066420A" w:rsidP="00DA35A7">
                        <w:pPr>
                          <w:bidi w:val="0"/>
                          <w:jc w:val="center"/>
                          <w:rPr>
                            <w:rFonts w:ascii="adwa-assalaf" w:hAnsi="adwa-assalaf" w:cs="adwa-assalaf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_x0645__x0633__x062a__x0637__x064a__x0644__x0020_648" o:spid="_x0000_s1237" style="position:absolute;left:17341;top:12427;width:15496;height:113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UeYKwQAA&#10;ANwAAAAPAAAAZHJzL2Rvd25yZXYueG1sRE9Na8JAEL0X/A/LCN7qxhysRFcRRagXq6YUvA3ZMQlm&#10;Z0N2G9N/3zkUeny879VmcI3qqQu1ZwOzaQKKuPC25tLAZ354XYAKEdli45kM/FCAzXr0ssLM+idf&#10;qL/GUkkIhwwNVDG2mdahqMhhmPqWWLi77xxGgV2pbYdPCXeNTpNkrh3WLA0VtrSrqHhcv52Busf0&#10;6+12+jjvLuc0z/ftUQTGTMbDdgkq0hD/xX/ud2tgkchaOSNHQK9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FHmCsEAAADcAAAADwAAAAAAAAAAAAAAAACXAgAAZHJzL2Rvd25y&#10;ZXYueG1sUEsFBgAAAAAEAAQA9QAAAIUDAAAAAA==&#10;" strokecolor="#c67f38">
                  <v:shadow on="t" opacity="26213f" origin="-.5,-.5"/>
                  <v:textbox>
                    <w:txbxContent>
                      <w:p w14:paraId="044F3B9F" w14:textId="77777777" w:rsidR="0066420A" w:rsidRPr="0087519B" w:rsidRDefault="0066420A" w:rsidP="0087519B">
                        <w:pPr>
                          <w:jc w:val="right"/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7519B"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«Аллаху»</w:t>
                        </w:r>
                      </w:p>
                      <w:p w14:paraId="6EAF048C" w14:textId="77777777" w:rsidR="0066420A" w:rsidRPr="0087519B" w:rsidRDefault="0066420A" w:rsidP="0087519B">
                        <w:pPr>
                          <w:jc w:val="right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87519B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В этих словах содержится подтверждение Единобожия в Именах и Атрибутах</w:t>
                        </w:r>
                      </w:p>
                      <w:p w14:paraId="4B4E5B21" w14:textId="77777777" w:rsidR="0066420A" w:rsidRPr="0087519B" w:rsidRDefault="0066420A" w:rsidP="00DA35A7">
                        <w:pPr>
                          <w:bidi w:val="0"/>
                          <w:jc w:val="center"/>
                          <w:rPr>
                            <w:rFonts w:ascii="adwa-assalaf" w:hAnsi="adwa-assalaf" w:cs="adwa-assalaf"/>
                            <w:color w:val="000000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_x0645__x0633__x062a__x0637__x064a__x0644__x0020_649" o:spid="_x0000_s1238" style="position:absolute;left:33858;top:12125;width:12187;height:1166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HUORxQAA&#10;ANwAAAAPAAAAZHJzL2Rvd25yZXYueG1sRI9Ba8JAFITvgv9heUJvZmMObZq6iiiCvbQxEaG3R/Y1&#10;Cc2+Ddk1pv++Wyj0OMw3M8x6O5lOjDS41rKCVRSDIK6sbrlWcCmPyxSE88gaO8uk4JscbDfz2Roz&#10;be98prHwtQgl7DJU0HjfZ1K6qiGDLrI9cfA+7WDQBznUUg94D+Wmk0kcP0qDLYeFBnvaN1R9FTej&#10;oB0xuT59vL3n+3OelOWhfw2AUg+LafcCwtPk/+G/9EkrSONn+D0TjoDc/A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sdQ5H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76316963" w14:textId="77777777" w:rsidR="0066420A" w:rsidRPr="0087519B" w:rsidRDefault="0066420A" w:rsidP="0087519B">
                        <w:pPr>
                          <w:jc w:val="right"/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7519B">
                          <w:rPr>
                            <w:rFonts w:ascii="Cambria" w:hAnsi="Cambria" w:cs="Tahoma"/>
                            <w:b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«Господу Миров»</w:t>
                        </w:r>
                      </w:p>
                      <w:p w14:paraId="60A4FADE" w14:textId="77777777" w:rsidR="0066420A" w:rsidRPr="0087519B" w:rsidRDefault="0066420A" w:rsidP="0087519B">
                        <w:pPr>
                          <w:jc w:val="right"/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7519B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В этих словах содержится подтверждение Единобожия в Господстве</w:t>
                        </w:r>
                      </w:p>
                      <w:p w14:paraId="3438F2E3" w14:textId="77777777" w:rsidR="0066420A" w:rsidRPr="0087519B" w:rsidRDefault="0066420A" w:rsidP="00503FE4">
                        <w:pPr>
                          <w:bidi w:val="0"/>
                          <w:spacing w:line="360" w:lineRule="auto"/>
                          <w:jc w:val="center"/>
                          <w:rPr>
                            <w:rFonts w:ascii="adwa-assalaf" w:hAnsi="adwa-assalaf" w:cs="adwa-assalaf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231" o:spid="_x0000_s1239" style="position:absolute;left:-547;top:-2702;width:22998;height:108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6dzrwgAA&#10;ANwAAAAPAAAAZHJzL2Rvd25yZXYueG1sRE/LisIwFN0P+A/hCm4GTSszUqpRRFAUR/C1cXdprm2x&#10;uSlNtJ2/N4uBWR7Oe7boTCVe1LjSsoJ4FIEgzqwuOVdwvayHCQjnkTVWlknBLzlYzHsfM0y1bflE&#10;r7PPRQhhl6KCwvs6ldJlBRl0I1sTB+5uG4M+wCaXusE2hJtKjqNoIg2WHBoKrGlVUPY4P42CU9XS&#10;927Phy9zK+ONXP/kx89EqUG/W05BeOr8v/jPvdUKkjjMD2fCEZDz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Tp3OvCAAAA3AAAAA8AAAAAAAAAAAAAAAAAlwIAAGRycy9kb3du&#10;cmV2LnhtbFBLBQYAAAAABAAEAPUAAACGAwAAAAA=&#10;" fillcolor="#f6eede" stroked="f" strokeweight="1.5pt">
                  <v:fill color2="#d4a85a" angle="-135" focus="100%" type="gradient"/>
                  <v:shadow on="t" opacity="26213f" origin="-.5,-.5"/>
                  <v:textbox>
                    <w:txbxContent>
                      <w:p w14:paraId="0725E486" w14:textId="77777777" w:rsidR="0066420A" w:rsidRPr="0087519B" w:rsidRDefault="0066420A" w:rsidP="0087519B">
                        <w:pPr>
                          <w:tabs>
                            <w:tab w:val="left" w:pos="2444"/>
                          </w:tabs>
                          <w:spacing w:line="240" w:lineRule="auto"/>
                          <w:jc w:val="center"/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20"/>
                            <w:lang w:val="ru-RU"/>
                          </w:rPr>
                        </w:pPr>
                        <w:r w:rsidRPr="0087519B"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20"/>
                            <w:lang w:val="ru-RU"/>
                          </w:rPr>
                          <w:t>«Вся хвала Аллаху, Господу Миров» (1:2)</w:t>
                        </w:r>
                      </w:p>
                      <w:p w14:paraId="53BC9C87" w14:textId="77777777" w:rsidR="0066420A" w:rsidRPr="0087519B" w:rsidRDefault="0066420A" w:rsidP="0087519B">
                        <w:pPr>
                          <w:tabs>
                            <w:tab w:val="left" w:pos="2444"/>
                          </w:tabs>
                          <w:spacing w:line="240" w:lineRule="auto"/>
                          <w:jc w:val="center"/>
                          <w:rPr>
                            <w:rFonts w:ascii="Cambria" w:hAnsi="Cambria" w:cs="ae_AlArabiya"/>
                            <w:color w:val="C00000"/>
                            <w:sz w:val="20"/>
                            <w:szCs w:val="20"/>
                            <w:lang w:val="ru-RU"/>
                          </w:rPr>
                        </w:pPr>
                        <w:r w:rsidRPr="0087519B">
                          <w:rPr>
                            <w:rFonts w:ascii="Cambria" w:hAnsi="Cambria" w:cs="ae_AlArabiya"/>
                            <w:color w:val="C00000"/>
                            <w:sz w:val="20"/>
                            <w:szCs w:val="20"/>
                            <w:lang w:val="ru-RU"/>
                          </w:rPr>
                          <w:t>В это</w:t>
                        </w:r>
                        <w:r w:rsidR="00336BD4">
                          <w:rPr>
                            <w:rFonts w:ascii="Cambria" w:hAnsi="Cambria" w:cs="ae_AlArabiya"/>
                            <w:color w:val="C00000"/>
                            <w:sz w:val="20"/>
                            <w:szCs w:val="20"/>
                            <w:lang w:val="ru-RU"/>
                          </w:rPr>
                          <w:t>м</w:t>
                        </w:r>
                        <w:r w:rsidRPr="0087519B">
                          <w:rPr>
                            <w:rFonts w:ascii="Cambria" w:hAnsi="Cambria" w:cs="ae_AlArabiya"/>
                            <w:color w:val="C00000"/>
                            <w:sz w:val="20"/>
                            <w:szCs w:val="20"/>
                            <w:lang w:val="ru-RU"/>
                          </w:rPr>
                          <w:t xml:space="preserve"> аяте объединены все три вида Единобожия:</w:t>
                        </w:r>
                      </w:p>
                      <w:p w14:paraId="05CDDB8F" w14:textId="77777777" w:rsidR="0066420A" w:rsidRPr="0087519B" w:rsidRDefault="0066420A" w:rsidP="00961E38">
                        <w:pPr>
                          <w:bidi w:val="0"/>
                          <w:jc w:val="center"/>
                          <w:rPr>
                            <w:rFonts w:ascii="adwa-assalaf" w:hAnsi="adwa-assalaf" w:cs="adwa-assalaf"/>
                            <w:color w:val="C00000"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8EE5930" w14:textId="77777777" w:rsidR="00516B8F" w:rsidRPr="003E5CC3" w:rsidRDefault="00516B8F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5AE05410" w14:textId="77777777" w:rsidR="00654058" w:rsidRPr="003E5CC3" w:rsidRDefault="00654058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6B05CA8B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58382371" w14:textId="77777777" w:rsidR="00654058" w:rsidRPr="003E5CC3" w:rsidRDefault="00654058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7CB48415" w14:textId="77777777" w:rsidR="00654058" w:rsidRPr="003E5CC3" w:rsidRDefault="00654058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343C1842" w14:textId="77777777" w:rsidR="00BB7127" w:rsidRPr="003E5CC3" w:rsidRDefault="00BB7127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007B74EC" w14:textId="77777777" w:rsidR="00BB7127" w:rsidRPr="003E5CC3" w:rsidRDefault="00BB7127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1B412627" w14:textId="77777777" w:rsidR="00427CF3" w:rsidRPr="003E5CC3" w:rsidRDefault="00427CF3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lang w:val="fr-FR"/>
        </w:rPr>
      </w:pPr>
    </w:p>
    <w:p w14:paraId="2D616449" w14:textId="77777777" w:rsidR="00DA5C58" w:rsidRPr="00DD475E" w:rsidRDefault="00DA5C58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</w:p>
    <w:p w14:paraId="0C5119C1" w14:textId="1B1652ED" w:rsidR="00DA5C58" w:rsidRPr="003E5CC3" w:rsidRDefault="00AB6B4F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45720" distB="45720" distL="114300" distR="114300" simplePos="0" relativeHeight="252517376" behindDoc="0" locked="0" layoutInCell="1" allowOverlap="1" wp14:anchorId="34A56FFE" wp14:editId="75355BF9">
                <wp:simplePos x="0" y="0"/>
                <wp:positionH relativeFrom="margin">
                  <wp:posOffset>-20320</wp:posOffset>
                </wp:positionH>
                <wp:positionV relativeFrom="paragraph">
                  <wp:posOffset>48895</wp:posOffset>
                </wp:positionV>
                <wp:extent cx="5033010" cy="1281430"/>
                <wp:effectExtent l="0" t="0" r="21590" b="13970"/>
                <wp:wrapNone/>
                <wp:docPr id="8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010" cy="1281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11964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Т.е. каждая вещь,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помимо Аллаха, - творение. И если ты являешься сотворенным, то непременно должен благодарить Творца, Который облагодетельствовал тебя милостями, Свят Он и Велик.</w:t>
                            </w:r>
                          </w:p>
                          <w:p w14:paraId="5A481833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1AD53492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004E88EE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FE7B54D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7233692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7CF160F8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321F371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8851EE0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05FE55A3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09281507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61BB539B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6A8345A3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56FFE" id="_x0000_s1240" type="#_x0000_t202" style="position:absolute;margin-left:-1.6pt;margin-top:3.85pt;width:396.3pt;height:100.9pt;z-index:25251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" fillcolor="white [3212]" strokecolor="white [3212]">
                <v:textbox>
                  <w:txbxContent>
                    <w:p w14:paraId="78511964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(3)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Т.е. каждая вещь,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помимо Аллаха, - творение. И если ты являешься сотворенным, то непременно должен благодарить Творца, Который облагодетельствовал тебя милостями, Свят Он и Велик.</w:t>
                      </w:r>
                    </w:p>
                    <w:p w14:paraId="5A481833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1AD53492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004E88EE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FE7B54D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7233692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7CF160F8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321F371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8851EE0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05FE55A3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09281507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61BB539B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6A8345A3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55B90D" w14:textId="77777777" w:rsidR="00427CF3" w:rsidRDefault="00427CF3" w:rsidP="0031428C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</w:p>
    <w:p w14:paraId="59A8DED5" w14:textId="522318CF" w:rsidR="00DD475E" w:rsidRDefault="00AB6B4F" w:rsidP="00DD475E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2519424" behindDoc="1" locked="0" layoutInCell="1" allowOverlap="1" wp14:anchorId="49C639D1" wp14:editId="13201DC7">
                <wp:simplePos x="0" y="0"/>
                <wp:positionH relativeFrom="margin">
                  <wp:posOffset>2416175</wp:posOffset>
                </wp:positionH>
                <wp:positionV relativeFrom="paragraph">
                  <wp:posOffset>55880</wp:posOffset>
                </wp:positionV>
                <wp:extent cx="2453640" cy="9910445"/>
                <wp:effectExtent l="0" t="0" r="35560" b="20955"/>
                <wp:wrapNone/>
                <wp:docPr id="7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99104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4F468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vertAlign w:val="superscript"/>
                                <w:lang w:val="ru-RU"/>
                              </w:rPr>
                              <w:t xml:space="preserve">(1)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Начал автор 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с упоминания некоторых знамений во Вселенной и творений, указывающих на Существование Аллаха, и которые доказывают, что нет Господа, нет Творца, и нет Достойного поклонения, кроме Аллаха. И привел на это доводы из Корана, которые упоминаются в этой книге. </w:t>
                            </w:r>
                          </w:p>
                          <w:p w14:paraId="4700EFBB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>И каждое творение – знамение,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указывающее на существование Аллаха, Свят Он и Велик. Однако Шейх аль-Ислям Мухаммад ибн ’Абдуль-Уаххаб, да помилует его Аллах,  разделил между понятиями «</w:t>
                            </w:r>
                            <w:r w:rsidRPr="00904142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>знамения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» и «</w:t>
                            </w:r>
                            <w:r w:rsidRPr="00904142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>творения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», т.к. «знамения» - это то, что меняется, как, например, ночь и день. И то, что изменяется, содержит в себе более сильное доказательство, чем то, что не изменяется. </w:t>
                            </w:r>
                          </w:p>
                          <w:p w14:paraId="09F9AA62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Этот аят из суры «аль-Бакара» («Корова»).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И как говорят некоторые ученые, этот аят содержит  в себе первое обращение в Коране: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14:paraId="4A0A3616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«О люди!»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14:paraId="04C9C496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Также в ней содержится первый 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приказ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в Коране:</w:t>
                            </w:r>
                          </w:p>
                          <w:p w14:paraId="4B8752C2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«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Поклоняйтесь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» т.е. исповедуйте Единобожие. </w:t>
                            </w:r>
                          </w:p>
                          <w:p w14:paraId="217EB305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И также в ней приходит первый 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 xml:space="preserve">запрет в 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Коране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u w:val="single"/>
                                <w:lang w:val="ru-RU"/>
                              </w:rPr>
                              <w:t>:</w:t>
                            </w:r>
                          </w:p>
                          <w:p w14:paraId="14A698CA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«Посему никого не равняйте с Аллахом сознательно», 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т.е. запрет совершения многобожия. </w:t>
                            </w:r>
                          </w:p>
                          <w:p w14:paraId="56404C48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Т.е. Того, Кого признали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Единым в Господстве  необходимо признать Единым и в Поклонении.  </w:t>
                            </w:r>
                          </w:p>
                          <w:p w14:paraId="7BBB4A42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5B1CB997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7808BA2E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01DB7F3C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5CACD279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6D135635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9DF0F77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D610466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2DF2916D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4DC1CA4E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E7AE5A9" w14:textId="77777777" w:rsidR="0066420A" w:rsidRPr="00904142" w:rsidRDefault="0066420A" w:rsidP="003F63BA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39D1" id="_x0000_s1241" type="#_x0000_t202" style="position:absolute;margin-left:190.25pt;margin-top:4.4pt;width:193.2pt;height:780.35pt;z-index:-250797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" fillcolor="white [3212]" strokecolor="white [3212]">
                <v:textbox>
                  <w:txbxContent>
                    <w:p w14:paraId="0764F468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vertAlign w:val="superscript"/>
                          <w:lang w:val="ru-RU"/>
                        </w:rPr>
                        <w:t xml:space="preserve">(1) </w:t>
                      </w:r>
                      <w:r w:rsidRPr="00904142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 xml:space="preserve">Начал автор 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с упоминания некоторых знамений во Вселенной и творений, указывающих на Существование Аллаха, и которые доказывают, что нет Господа, нет Творца, и нет Достойного поклонения, кроме Аллаха. И привел на это доводы из Корана, которые упоминаются в этой книге. </w:t>
                      </w:r>
                    </w:p>
                    <w:p w14:paraId="4700EFBB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>И каждое творение – знамение,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указывающее на существование Аллаха, Свят Он и Велик. Однако Шейх аль-Ислям Мухаммад ибн ’Абдуль-Уаххаб, да помилует его Аллах,  разделил между понятиями «</w:t>
                      </w:r>
                      <w:r w:rsidRPr="00904142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>знамения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» и «</w:t>
                      </w:r>
                      <w:r w:rsidRPr="00904142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>творения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», т.к. «знамения» - это то, что меняется, как, например, ночь и день. И то, что изменяется, содержит в себе более сильное доказательство, чем то, что не изменяется. </w:t>
                      </w:r>
                    </w:p>
                    <w:p w14:paraId="09F9AA62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vertAlign w:val="superscript"/>
                          <w:lang w:val="ru-RU"/>
                        </w:rPr>
                        <w:t>(2)</w:t>
                      </w:r>
                      <w:r w:rsidRPr="00904142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 xml:space="preserve"> Этот аят из суры «аль-Бакара» («Корова»).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И как говорят некоторые ученые, этот аят содержит  в себе первое обращение в Коране:</w:t>
                      </w:r>
                      <w:r w:rsidRPr="00904142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</w:p>
                    <w:p w14:paraId="4A0A3616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«О люди!»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  <w:p w14:paraId="04C9C496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Также в ней содержится первый 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u w:val="single"/>
                          <w:lang w:val="ru-RU"/>
                        </w:rPr>
                        <w:t>приказ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в Коране:</w:t>
                      </w:r>
                    </w:p>
                    <w:p w14:paraId="4B8752C2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«</w:t>
                      </w:r>
                      <w:r w:rsidRPr="00904142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Поклоняйтесь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» т.е. исповедуйте Единобожие. </w:t>
                      </w:r>
                    </w:p>
                    <w:p w14:paraId="217EB305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u w:val="single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И также в ней приходит первый 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u w:val="single"/>
                          <w:lang w:val="ru-RU"/>
                        </w:rPr>
                        <w:t xml:space="preserve">запрет в 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Коране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u w:val="single"/>
                          <w:lang w:val="ru-RU"/>
                        </w:rPr>
                        <w:t>:</w:t>
                      </w:r>
                    </w:p>
                    <w:p w14:paraId="14A698CA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 xml:space="preserve">«Посему никого не равняйте с Аллахом сознательно», 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т.е. запрет совершения многобожия. </w:t>
                      </w:r>
                    </w:p>
                    <w:p w14:paraId="56404C48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vertAlign w:val="superscript"/>
                          <w:lang w:val="ru-RU"/>
                        </w:rPr>
                        <w:t>(3)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Т.е. Того, Кого признали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Единым в Господстве  необходимо признать Единым и в Поклонении.  </w:t>
                      </w:r>
                    </w:p>
                    <w:p w14:paraId="7BBB4A42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5B1CB997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7808BA2E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01DB7F3C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5CACD279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6D135635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9DF0F77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D610466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2DF2916D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4DC1CA4E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E7AE5A9" w14:textId="77777777" w:rsidR="0066420A" w:rsidRPr="00904142" w:rsidRDefault="0066420A" w:rsidP="003F63BA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A4D8E5" wp14:editId="5B781C4A">
                <wp:simplePos x="0" y="0"/>
                <wp:positionH relativeFrom="margin">
                  <wp:posOffset>-359410</wp:posOffset>
                </wp:positionH>
                <wp:positionV relativeFrom="paragraph">
                  <wp:posOffset>-237490</wp:posOffset>
                </wp:positionV>
                <wp:extent cx="2668270" cy="7599045"/>
                <wp:effectExtent l="25400" t="25400" r="49530" b="46355"/>
                <wp:wrapNone/>
                <wp:docPr id="798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8270" cy="759904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215A38B8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Если же тебя спросят: 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«Как ты познал своего Господа?»</w:t>
                            </w: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- то скажи: </w:t>
                            </w:r>
                          </w:p>
                          <w:p w14:paraId="1D3EBEFE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«По Его знамениям и творениям».</w:t>
                            </w:r>
                          </w:p>
                          <w:p w14:paraId="0B31C914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FFBBD97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К Его знамениям относятся ночь и день, солнце и луна. Его творениями являются семь небес и семь земель и те, кто в них, и все, что между ними. </w:t>
                            </w:r>
                          </w:p>
                          <w:p w14:paraId="47A4FB9C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F555A87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>Доказательством этого является высказывание Всевышнего:</w:t>
                            </w:r>
                          </w:p>
                          <w:p w14:paraId="287EB221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F846199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«Среди Его знамений — ночь и день, солнце и луна. Не падайте ниц перед солнцем и луной, а падайте ниц перед Аллахом, Который сотворил их, если Ему вы поклоняетесь.» (41:37).</w:t>
                            </w:r>
                          </w:p>
                          <w:p w14:paraId="34A0FA9B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EBAE5DA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Всевышний также сказал: </w:t>
                            </w:r>
                          </w:p>
                          <w:p w14:paraId="031091FF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DBDA726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>«Воистину, ваш Господь — Аллах, Который сотворил небеса и землю за шесть дней, а затем вознесся на Трон (или утвердился на Троне). Он покрывает ночью день, который поспешно за ней следует. Солнце, луна и звезды — все они покорны Его воле. Несомненно, Он творит и повелевает. Благословен Аллах, Господь миров!» (7:54).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5FC22988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6C03740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Тот, Кто является Господом, Тот и достоин  поклонения. </w:t>
                            </w:r>
                          </w:p>
                          <w:p w14:paraId="07145ADC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2EE5DC6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этого является высказывание Всевышнего: </w:t>
                            </w:r>
                          </w:p>
                          <w:p w14:paraId="7D904314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26A416A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«О люди! Поклоняйтесь вашему Господу, Который сотворил вас и тех, кто был до вас, — быть может, вы устрашитесь. </w:t>
                            </w:r>
                            <w:r w:rsidRPr="00904142">
                              <w:rPr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>Он сделал для вас землю ложем, а небо — кровлей, низвел с неба воду и взрастил ею плоды для вашего пропитания. Посему никого не равняйте с Аллахом сознательно.» (2:21-22).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615C4FC1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D6C8D8F" w14:textId="77777777" w:rsidR="0066420A" w:rsidRPr="00904142" w:rsidRDefault="0066420A" w:rsidP="003F63B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Ибн Касир (да смилуется над ним Аллах) сказал: 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«Творец всего этого – именно Он достоин поклонения».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</w:p>
                          <w:p w14:paraId="387F76C0" w14:textId="77777777" w:rsidR="0066420A" w:rsidRPr="00904142" w:rsidRDefault="0066420A" w:rsidP="00F036CC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Cs w:val="20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4D8E5" id="Rectangle_x0020_683" o:spid="_x0000_s1242" style="position:absolute;margin-left:-28.3pt;margin-top:-18.65pt;width:210.1pt;height:598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" filled="f" strokecolor="#d9a279" strokeweight="5pt">
                <v:stroke linestyle="thickThin"/>
                <v:textbox>
                  <w:txbxContent>
                    <w:p w14:paraId="215A38B8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Если же тебя спросят: 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«Как ты познал своего Господа?»</w:t>
                      </w: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 - то скажи: </w:t>
                      </w:r>
                    </w:p>
                    <w:p w14:paraId="1D3EBEFE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«По Его знамениям и творениям».</w:t>
                      </w:r>
                    </w:p>
                    <w:p w14:paraId="0B31C914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0FFBBD97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К Его знамениям относятся ночь и день, солнце и луна. Его творениями являются семь небес и семь земель и те, кто в них, и все, что между ними. </w:t>
                      </w:r>
                    </w:p>
                    <w:p w14:paraId="47A4FB9C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F555A87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>Доказательством этого является высказывание Всевышнего:</w:t>
                      </w:r>
                    </w:p>
                    <w:p w14:paraId="287EB221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F846199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 xml:space="preserve"> «Среди Его знамений — ночь и день, солнце и луна. Не падайте ниц перед солнцем и луной, а падайте ниц перед Аллахом, Который сотворил их, если Ему вы поклоняетесь.» (41:37).</w:t>
                      </w:r>
                    </w:p>
                    <w:p w14:paraId="34A0FA9B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EBAE5DA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Всевышний также сказал: </w:t>
                      </w:r>
                    </w:p>
                    <w:p w14:paraId="031091FF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DBDA726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>«Воистину, ваш Господь — Аллах, Который сотворил небеса и землю за шесть дней, а затем вознесся на Трон (или утвердился на Троне). Он покрывает ночью день, который поспешно за ней следует. Солнце, луна и звезды — все они покорны Его воле. Несомненно, Он творит и повелевает. Благословен Аллах, Господь миров!» (7:54).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5FC22988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36C03740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Тот, Кто является Господом, Тот и достоин  поклонения. </w:t>
                      </w:r>
                    </w:p>
                    <w:p w14:paraId="07145ADC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32EE5DC6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этого является высказывание Всевышнего: </w:t>
                      </w:r>
                    </w:p>
                    <w:p w14:paraId="7D904314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26A416A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 xml:space="preserve">«О люди! Поклоняйтесь вашему Господу, Который сотворил вас и тех, кто был до вас, — быть может, вы устрашитесь. </w:t>
                      </w:r>
                      <w:r w:rsidRPr="00904142">
                        <w:rPr>
                          <w:szCs w:val="20"/>
                          <w:lang w:val="ru-RU"/>
                        </w:rPr>
                        <w:t xml:space="preserve"> </w:t>
                      </w:r>
                      <w:r w:rsidRPr="00904142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>Он сделал для вас землю ложем, а небо — кровлей, низвел с неба воду и взрастил ею плоды для вашего пропитания. Посему никого не равняйте с Аллахом сознательно.» (2:21-22).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615C4FC1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D6C8D8F" w14:textId="77777777" w:rsidR="0066420A" w:rsidRPr="00904142" w:rsidRDefault="0066420A" w:rsidP="003F63B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Ибн Касир (да смилуется над ним Аллах) сказал: 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«Творец всего этого – именно Он достоин поклонения».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</w:p>
                    <w:p w14:paraId="387F76C0" w14:textId="77777777" w:rsidR="0066420A" w:rsidRPr="00904142" w:rsidRDefault="0066420A" w:rsidP="00F036CC">
                      <w:pPr>
                        <w:bidi w:val="0"/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Cs w:val="20"/>
                          <w:rtl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796EED" w14:textId="77777777" w:rsidR="00DD475E" w:rsidRPr="00DD475E" w:rsidRDefault="00DD475E" w:rsidP="00DD475E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rtl/>
          <w:lang w:val="ru-RU"/>
        </w:rPr>
      </w:pPr>
    </w:p>
    <w:p w14:paraId="53A15EA7" w14:textId="77777777" w:rsidR="00D8798D" w:rsidRPr="003E5CC3" w:rsidRDefault="00D8798D" w:rsidP="0031428C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70B8FD5D" w14:textId="77777777" w:rsidR="00D8798D" w:rsidRPr="003E5CC3" w:rsidRDefault="00D8798D" w:rsidP="0031428C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fr-FR"/>
        </w:rPr>
      </w:pPr>
    </w:p>
    <w:p w14:paraId="03DCCAAE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48582C48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79A7B366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319A49D0" w14:textId="77777777" w:rsidR="00F1697B" w:rsidRPr="003E5CC3" w:rsidRDefault="00F1697B" w:rsidP="0031428C">
      <w:pPr>
        <w:tabs>
          <w:tab w:val="left" w:pos="0"/>
        </w:tabs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070E90D9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54D797F8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6DEDD557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581E590C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1F4B17AC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1ED7F40F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5DBA9D5E" w14:textId="77777777" w:rsidR="00F1697B" w:rsidRPr="003E5CC3" w:rsidRDefault="00F1697B" w:rsidP="0031428C">
      <w:pPr>
        <w:bidi w:val="0"/>
        <w:spacing w:line="214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5B3408A5" w14:textId="77777777" w:rsidR="00F1697B" w:rsidRPr="003E5CC3" w:rsidRDefault="00F1697B" w:rsidP="0031428C">
      <w:pPr>
        <w:bidi w:val="0"/>
        <w:spacing w:line="214" w:lineRule="auto"/>
        <w:jc w:val="both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763C988D" w14:textId="77777777" w:rsidR="00E37EA3" w:rsidRPr="003E5CC3" w:rsidRDefault="00E37EA3" w:rsidP="0031428C">
      <w:pPr>
        <w:bidi w:val="0"/>
        <w:spacing w:line="214" w:lineRule="auto"/>
        <w:jc w:val="both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0DB547AC" w14:textId="77777777" w:rsidR="00E37EA3" w:rsidRPr="003E5CC3" w:rsidRDefault="00E37EA3" w:rsidP="0031428C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7E8B3B11" w14:textId="77777777" w:rsidR="00E37EA3" w:rsidRPr="003E5CC3" w:rsidRDefault="00E37EA3" w:rsidP="0031428C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</w:pPr>
    </w:p>
    <w:p w14:paraId="3E65F41C" w14:textId="77777777" w:rsidR="002C7167" w:rsidRPr="003E5CC3" w:rsidRDefault="002C7167" w:rsidP="0031428C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fr-FR"/>
        </w:rPr>
      </w:pPr>
      <w:r w:rsidRPr="003E5CC3">
        <w:rPr>
          <w:rFonts w:ascii="Times New Roman" w:hAnsi="Times New Roman" w:cs="Times New Roman"/>
          <w:color w:val="000000"/>
          <w:sz w:val="28"/>
          <w:szCs w:val="28"/>
          <w:rtl/>
          <w:lang w:val="fr-FR"/>
        </w:rPr>
        <w:br w:type="page"/>
      </w:r>
    </w:p>
    <w:p w14:paraId="6852B69A" w14:textId="20B99344" w:rsidR="00F1697B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21BE74" wp14:editId="4EF8253E">
                <wp:simplePos x="0" y="0"/>
                <wp:positionH relativeFrom="margin">
                  <wp:posOffset>2418715</wp:posOffset>
                </wp:positionH>
                <wp:positionV relativeFrom="paragraph">
                  <wp:posOffset>-514985</wp:posOffset>
                </wp:positionV>
                <wp:extent cx="2654300" cy="7943215"/>
                <wp:effectExtent l="25400" t="25400" r="63500" b="57785"/>
                <wp:wrapNone/>
                <wp:docPr id="797" name="Rectangl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0" cy="794321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23E06021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Виды поклонения, которые приказал совершать Аллах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, такие, как Ислам, Иман, Ихсан («искренность»). И к ним так же относятся Мольба 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(ад-ду’а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Страх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аль-хауф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), Надежда 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(ар-раджа),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Упование 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(ат-тауаккуль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Желание 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ар-ра</w:t>
                            </w:r>
                            <w:r w:rsidR="00336BD4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г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’ба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Боязнь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ар-рахба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), Смирение 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(аль-хушу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’), Опасение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аль-хашйа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Обращение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аль-инаба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Просьба о помощи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аль-исти’ана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Прибегание к защите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аль-исти’аза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Просьба о спасении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аль-истигаса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Жертвоприношение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аз-забх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), Обет (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ан-назр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) и прочие виды поклонения, которые приказал совершать Аллах, – все они должны посвящаться только Аллаху.</w:t>
                            </w:r>
                          </w:p>
                          <w:p w14:paraId="71D4945F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34CFE2C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Доказательством этого являются Слова Всевышнего:</w:t>
                            </w:r>
                          </w:p>
                          <w:p w14:paraId="3BBF82A0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D030726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«Мечети принадлежат Аллаху. Не взывайте же ни к кому наряду с Аллахом.» (72:18). </w:t>
                            </w:r>
                          </w:p>
                          <w:p w14:paraId="3836112D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D3DB30F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Каждый, кто посвящает что-либо из упомянутых видов поклонения кому-то помимо Аллаха, является многобожником  и неверующим . </w:t>
                            </w:r>
                          </w:p>
                          <w:p w14:paraId="130AF369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628B606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Доказательством этого являются Слова Всевышнего:</w:t>
                            </w:r>
                          </w:p>
                          <w:p w14:paraId="02DBC479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40D0397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«У того, кто молится наряду с Аллахом другим богам, нет в пользу этого никакого довода. Его счет хранится у его Господа. Воистину, неверующие не преуспеют.» ( 23:117).</w:t>
                            </w:r>
                          </w:p>
                          <w:p w14:paraId="424F8316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F64BB8E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И приходи</w:t>
                            </w:r>
                            <w:r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>т</w:t>
                            </w: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в хадисе:</w:t>
                            </w:r>
                          </w:p>
                          <w:p w14:paraId="567C2B40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494090B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i/>
                                <w:szCs w:val="24"/>
                                <w:shd w:val="clear" w:color="auto" w:fill="FFFFFF"/>
                                <w:lang w:val="ru-RU"/>
                              </w:rPr>
                              <w:t>«Мольба — сердцевина поклонения».</w:t>
                            </w:r>
                          </w:p>
                          <w:p w14:paraId="6E2BE02E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4444836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Доказательством этого являются Слова Всевышнего: </w:t>
                            </w:r>
                          </w:p>
                          <w:p w14:paraId="6A931110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7027DA9" w14:textId="77777777" w:rsidR="0066420A" w:rsidRPr="00904142" w:rsidRDefault="0066420A" w:rsidP="0077712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szCs w:val="24"/>
                                <w:shd w:val="clear" w:color="auto" w:fill="FFFFFF"/>
                                <w:lang w:val="ru-RU"/>
                              </w:rPr>
                              <w:t>«Ваш Господь сказал: «Взывайте ко Мне, и Я отвечу вам. Воистину, те, которые превозносятся над поклонением Мне, войдут в Геенну униженными». (40:60).</w:t>
                            </w:r>
                          </w:p>
                          <w:p w14:paraId="259B96FC" w14:textId="77777777" w:rsidR="0066420A" w:rsidRPr="00904142" w:rsidRDefault="0066420A" w:rsidP="00D708BD">
                            <w:pPr>
                              <w:widowControl w:val="0"/>
                              <w:bidi w:val="0"/>
                              <w:spacing w:after="0" w:line="240" w:lineRule="auto"/>
                              <w:jc w:val="both"/>
                              <w:rPr>
                                <w:rFonts w:ascii="adwa-assalaf" w:hAnsi="adwa-assalaf" w:cs="adwa-assalaf"/>
                                <w:b/>
                                <w:bCs/>
                                <w:sz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BE74" id="Rectangle_x0020_684" o:spid="_x0000_s1243" style="position:absolute;margin-left:190.45pt;margin-top:-40.5pt;width:209pt;height:625.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" filled="f" strokecolor="#d9a279" strokeweight="5pt">
                <v:stroke linestyle="thickThin"/>
                <v:textbox>
                  <w:txbxContent>
                    <w:p w14:paraId="23E06021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Виды поклонения, которые приказал совершать Аллах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 xml:space="preserve">, такие, как Ислам, Иман, Ихсан («искренность»). И к ним так же относятся Мольба 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(ад-ду’а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Страх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аль-хауф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 xml:space="preserve">), Надежда 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(ар-раджа),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 xml:space="preserve"> Упование 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(ат-тауаккуль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Желание 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ар-ра</w:t>
                      </w:r>
                      <w:r w:rsidR="00336BD4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г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’ба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Боязнь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ар-рахба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 xml:space="preserve">), Смирение 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(аль-хушу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’), Опасение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аль-хашйа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Обращение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аль-инаба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Просьба о помощи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аль-исти’ана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Прибегание к защите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аль-исти’аза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Просьба о спасении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аль-истигаса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Жертвоприношение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аз-забх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), Обет (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ан-назр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) и прочие виды поклонения, которые приказал совершать Аллах, – все они должны посвящаться только Аллаху.</w:t>
                      </w:r>
                    </w:p>
                    <w:p w14:paraId="71D4945F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034CFE2C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Доказательством этого являются Слова Всевышнего:</w:t>
                      </w:r>
                    </w:p>
                    <w:p w14:paraId="3BBF82A0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3D030726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  <w:t xml:space="preserve"> «Мечети принадлежат Аллаху. Не взывайте же ни к кому наряду с Аллахом.» (72:18). </w:t>
                      </w:r>
                    </w:p>
                    <w:p w14:paraId="3836112D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0D3DB30F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 xml:space="preserve">Каждый, кто посвящает что-либо из упомянутых видов поклонения кому-то помимо Аллаха, является многобожником  и неверующим . </w:t>
                      </w:r>
                    </w:p>
                    <w:p w14:paraId="130AF369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2628B606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Доказательством этого являются Слова Всевышнего:</w:t>
                      </w:r>
                    </w:p>
                    <w:p w14:paraId="02DBC479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440D0397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  <w:t xml:space="preserve"> «У того, кто молится наряду с Аллахом другим богам, нет в пользу этого никакого довода. Его счет хранится у его Господа. Воистину, неверующие не преуспеют.» ( 23:117).</w:t>
                      </w:r>
                    </w:p>
                    <w:p w14:paraId="424F8316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7F64BB8E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И приходи</w:t>
                      </w:r>
                      <w:r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>т</w:t>
                      </w: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 xml:space="preserve"> в хадисе:</w:t>
                      </w:r>
                    </w:p>
                    <w:p w14:paraId="567C2B40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7494090B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i/>
                          <w:szCs w:val="24"/>
                          <w:shd w:val="clear" w:color="auto" w:fill="FFFFFF"/>
                          <w:lang w:val="ru-RU"/>
                        </w:rPr>
                        <w:t>«Мольба — сердцевина поклонения».</w:t>
                      </w:r>
                    </w:p>
                    <w:p w14:paraId="6E2BE02E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24444836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  <w:t xml:space="preserve">Доказательством этого являются Слова Всевышнего: </w:t>
                      </w:r>
                    </w:p>
                    <w:p w14:paraId="6A931110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27027DA9" w14:textId="77777777" w:rsidR="0066420A" w:rsidRPr="00904142" w:rsidRDefault="0066420A" w:rsidP="0077712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szCs w:val="24"/>
                          <w:shd w:val="clear" w:color="auto" w:fill="FFFFFF"/>
                          <w:lang w:val="ru-RU"/>
                        </w:rPr>
                        <w:t>«Ваш Господь сказал: «Взывайте ко Мне, и Я отвечу вам. Воистину, те, которые превозносятся над поклонением Мне, войдут в Геенну униженными». (40:60).</w:t>
                      </w:r>
                    </w:p>
                    <w:p w14:paraId="259B96FC" w14:textId="77777777" w:rsidR="0066420A" w:rsidRPr="00904142" w:rsidRDefault="0066420A" w:rsidP="00D708BD">
                      <w:pPr>
                        <w:widowControl w:val="0"/>
                        <w:bidi w:val="0"/>
                        <w:spacing w:after="0" w:line="240" w:lineRule="auto"/>
                        <w:jc w:val="both"/>
                        <w:rPr>
                          <w:rFonts w:ascii="adwa-assalaf" w:hAnsi="adwa-assalaf" w:cs="adwa-assalaf"/>
                          <w:b/>
                          <w:bCs/>
                          <w:sz w:val="1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45720" distB="45720" distL="114300" distR="114300" simplePos="0" relativeHeight="252521472" behindDoc="1" locked="0" layoutInCell="1" allowOverlap="1" wp14:anchorId="50944C3E" wp14:editId="70CC037C">
                <wp:simplePos x="0" y="0"/>
                <wp:positionH relativeFrom="margin">
                  <wp:posOffset>11430</wp:posOffset>
                </wp:positionH>
                <wp:positionV relativeFrom="paragraph">
                  <wp:posOffset>-279400</wp:posOffset>
                </wp:positionV>
                <wp:extent cx="2217420" cy="930275"/>
                <wp:effectExtent l="0" t="0" r="17780" b="34925"/>
                <wp:wrapThrough wrapText="bothSides">
                  <wp:wrapPolygon edited="0">
                    <wp:start x="0" y="0"/>
                    <wp:lineTo x="0" y="21821"/>
                    <wp:lineTo x="21526" y="21821"/>
                    <wp:lineTo x="21526" y="0"/>
                    <wp:lineTo x="0" y="0"/>
                  </wp:wrapPolygon>
                </wp:wrapThrough>
                <wp:docPr id="7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930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BF0E4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310B65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310B65">
                              <w:rPr>
                                <w:rFonts w:ascii="Cambria" w:hAnsi="Cambria"/>
                                <w:sz w:val="18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10B65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310B6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После слов Ибн Касира</w:t>
                            </w:r>
                            <w:r w:rsidRPr="00310B65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автор упоминает некоторые виды поклонений как сердцем, так и телом, приводя доказательства из Корана на каждое это действие.</w:t>
                            </w:r>
                          </w:p>
                          <w:p w14:paraId="64052CCC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35948360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D80B79E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6E10F5A6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BACC590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4E23DA49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507A0C78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753D2B49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46B28B9A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4AA264FE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53093A24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24085710" w14:textId="77777777" w:rsidR="0066420A" w:rsidRPr="00310B65" w:rsidRDefault="0066420A" w:rsidP="00310B65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44C3E" id="_x0000_s1244" type="#_x0000_t202" style="position:absolute;margin-left:.9pt;margin-top:-21.95pt;width:174.6pt;height:73.25pt;z-index:-25079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" fillcolor="white [3212]" strokecolor="white [3212]">
                <v:textbox>
                  <w:txbxContent>
                    <w:p w14:paraId="4C6BF0E4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310B65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vertAlign w:val="superscript"/>
                          <w:lang w:val="ru-RU"/>
                        </w:rPr>
                        <w:t>(1)</w:t>
                      </w:r>
                      <w:r w:rsidRPr="00310B65">
                        <w:rPr>
                          <w:rFonts w:ascii="Cambria" w:hAnsi="Cambria"/>
                          <w:sz w:val="18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10B65">
                        <w:rPr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310B65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После слов Ибн Касира</w:t>
                      </w:r>
                      <w:r w:rsidRPr="00310B65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автор упоминает некоторые виды поклонений как сердцем, так и телом, приводя доказательства из Корана на каждое это действие.</w:t>
                      </w:r>
                    </w:p>
                    <w:p w14:paraId="64052CCC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35948360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D80B79E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6E10F5A6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BACC590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4E23DA49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507A0C78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753D2B49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46B28B9A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4AA264FE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53093A24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24085710" w14:textId="77777777" w:rsidR="0066420A" w:rsidRPr="00310B65" w:rsidRDefault="0066420A" w:rsidP="00310B65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8342961" w14:textId="1B4C0CF3" w:rsidR="00F1697B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43DDA23" wp14:editId="2585DBC0">
                <wp:simplePos x="0" y="0"/>
                <wp:positionH relativeFrom="margin">
                  <wp:posOffset>11430</wp:posOffset>
                </wp:positionH>
                <wp:positionV relativeFrom="paragraph">
                  <wp:posOffset>289560</wp:posOffset>
                </wp:positionV>
                <wp:extent cx="2096135" cy="583565"/>
                <wp:effectExtent l="74930" t="73660" r="102235" b="104775"/>
                <wp:wrapNone/>
                <wp:docPr id="795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5835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C7F6C" w14:textId="77777777" w:rsidR="0066420A" w:rsidRPr="00310B65" w:rsidRDefault="0066420A" w:rsidP="00310B65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10B65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 xml:space="preserve">Мольба («ад-ду’а») </w:t>
                            </w:r>
                          </w:p>
                          <w:p w14:paraId="4DB118E4" w14:textId="77777777" w:rsidR="0066420A" w:rsidRPr="00310B65" w:rsidRDefault="0066420A" w:rsidP="00310B65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10B65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делится на:</w:t>
                            </w:r>
                          </w:p>
                          <w:p w14:paraId="1E14C7AF" w14:textId="77777777" w:rsidR="0066420A" w:rsidRPr="00310B65" w:rsidRDefault="0066420A" w:rsidP="007B230E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adwa-assalaf" w:hAnsi="adwa-assalaf" w:cs="adwa-assalaf"/>
                                <w:color w:val="C00000"/>
                                <w:sz w:val="20"/>
                                <w:szCs w:val="20"/>
                                <w:lang w:val="ru-RU" w:bidi="ar-AE"/>
                              </w:rPr>
                            </w:pPr>
                          </w:p>
                          <w:p w14:paraId="1E3D4AC9" w14:textId="77777777" w:rsidR="0066420A" w:rsidRPr="00310B65" w:rsidRDefault="0066420A" w:rsidP="007B230E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adwa-assalaf" w:hAnsi="adwa-assalaf" w:cs="adwa-assalaf"/>
                                <w:color w:val="C00000"/>
                                <w:sz w:val="20"/>
                                <w:szCs w:val="20"/>
                                <w:lang w:val="fr-FR"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DDA23" id="Rectangle_x0020_236" o:spid="_x0000_s1245" style="position:absolute;margin-left:.9pt;margin-top:22.8pt;width:165.05pt;height:45.9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0CFC7F6C" w14:textId="77777777" w:rsidR="0066420A" w:rsidRPr="00310B65" w:rsidRDefault="0066420A" w:rsidP="00310B65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b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310B65">
                        <w:rPr>
                          <w:rFonts w:ascii="Cambria" w:hAnsi="Cambria" w:cs="ae_AlArabiya"/>
                          <w:b/>
                          <w:color w:val="C00000"/>
                          <w:sz w:val="20"/>
                          <w:szCs w:val="20"/>
                          <w:lang w:val="ru-RU"/>
                        </w:rPr>
                        <w:t xml:space="preserve">Мольба («ад-ду’а») </w:t>
                      </w:r>
                    </w:p>
                    <w:p w14:paraId="4DB118E4" w14:textId="77777777" w:rsidR="0066420A" w:rsidRPr="00310B65" w:rsidRDefault="0066420A" w:rsidP="00310B65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310B65">
                        <w:rPr>
                          <w:rFonts w:ascii="Cambria" w:hAnsi="Cambria" w:cs="ae_AlArabiya"/>
                          <w:color w:val="C00000"/>
                          <w:sz w:val="20"/>
                          <w:szCs w:val="20"/>
                          <w:lang w:val="ru-RU"/>
                        </w:rPr>
                        <w:t>делится на:</w:t>
                      </w:r>
                    </w:p>
                    <w:p w14:paraId="1E14C7AF" w14:textId="77777777" w:rsidR="0066420A" w:rsidRPr="00310B65" w:rsidRDefault="0066420A" w:rsidP="007B230E">
                      <w:pPr>
                        <w:bidi w:val="0"/>
                        <w:spacing w:line="240" w:lineRule="auto"/>
                        <w:jc w:val="center"/>
                        <w:rPr>
                          <w:rFonts w:ascii="adwa-assalaf" w:hAnsi="adwa-assalaf" w:cs="adwa-assalaf"/>
                          <w:color w:val="C00000"/>
                          <w:sz w:val="20"/>
                          <w:szCs w:val="20"/>
                          <w:lang w:val="ru-RU" w:bidi="ar-AE"/>
                        </w:rPr>
                      </w:pPr>
                    </w:p>
                    <w:p w14:paraId="1E3D4AC9" w14:textId="77777777" w:rsidR="0066420A" w:rsidRPr="00310B65" w:rsidRDefault="0066420A" w:rsidP="007B230E">
                      <w:pPr>
                        <w:bidi w:val="0"/>
                        <w:spacing w:line="240" w:lineRule="auto"/>
                        <w:jc w:val="center"/>
                        <w:rPr>
                          <w:rFonts w:ascii="adwa-assalaf" w:hAnsi="adwa-assalaf" w:cs="adwa-assalaf"/>
                          <w:color w:val="C00000"/>
                          <w:sz w:val="20"/>
                          <w:szCs w:val="20"/>
                          <w:lang w:val="fr-FR" w:bidi="ar-A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245C9C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2019580" w14:textId="7FE224DA" w:rsidR="00F1697B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985920" behindDoc="1" locked="0" layoutInCell="1" allowOverlap="1" wp14:anchorId="33E654F8" wp14:editId="30D53F17">
                <wp:simplePos x="0" y="0"/>
                <wp:positionH relativeFrom="column">
                  <wp:posOffset>485775</wp:posOffset>
                </wp:positionH>
                <wp:positionV relativeFrom="paragraph">
                  <wp:posOffset>206375</wp:posOffset>
                </wp:positionV>
                <wp:extent cx="0" cy="157480"/>
                <wp:effectExtent l="130175" t="130175" r="161925" b="169545"/>
                <wp:wrapNone/>
                <wp:docPr id="794" name="رابط مستقيم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7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81997" id="_x0631__x0627__x0628__x0637__x0020__x0645__x0633__x062a__x0642__x064a__x0645__x0020_44" o:spid="_x0000_s1026" style="position:absolute;z-index:-251330560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from="38.25pt,16.25pt" to="38.25pt,28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984896" behindDoc="1" locked="0" layoutInCell="1" allowOverlap="1" wp14:anchorId="26568949" wp14:editId="270C96C6">
                <wp:simplePos x="0" y="0"/>
                <wp:positionH relativeFrom="column">
                  <wp:posOffset>485775</wp:posOffset>
                </wp:positionH>
                <wp:positionV relativeFrom="paragraph">
                  <wp:posOffset>206375</wp:posOffset>
                </wp:positionV>
                <wp:extent cx="1143000" cy="0"/>
                <wp:effectExtent l="130175" t="130175" r="161925" b="161925"/>
                <wp:wrapNone/>
                <wp:docPr id="793" name="رابط مستقيم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0365D" id="_x0631__x0627__x0628__x0637__x0020__x0645__x0633__x062a__x0642__x064a__x0645__x0020_42" o:spid="_x0000_s1026" style="position:absolute;z-index:-25133158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page" from="38.25pt,16.25pt" to="128.25pt,16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986944" behindDoc="1" locked="0" layoutInCell="1" allowOverlap="1" wp14:anchorId="60DD6B2B" wp14:editId="1D05E8AE">
                <wp:simplePos x="0" y="0"/>
                <wp:positionH relativeFrom="column">
                  <wp:posOffset>1628775</wp:posOffset>
                </wp:positionH>
                <wp:positionV relativeFrom="paragraph">
                  <wp:posOffset>206375</wp:posOffset>
                </wp:positionV>
                <wp:extent cx="0" cy="177800"/>
                <wp:effectExtent l="130175" t="130175" r="161925" b="161925"/>
                <wp:wrapNone/>
                <wp:docPr id="792" name="رابط مستقيم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54DBFF" id="_x0631__x0627__x0628__x0637__x0020__x0645__x0633__x062a__x0642__x064a__x0645__x0020_45" o:spid="_x0000_s1026" style="position:absolute;z-index:-251329536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from="128.25pt,16.25pt" to="128.25pt,30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1991040" behindDoc="1" locked="0" layoutInCell="1" allowOverlap="1" wp14:anchorId="29652C8F" wp14:editId="6CD72F22">
                <wp:simplePos x="0" y="0"/>
                <wp:positionH relativeFrom="column">
                  <wp:posOffset>1079500</wp:posOffset>
                </wp:positionH>
                <wp:positionV relativeFrom="paragraph">
                  <wp:posOffset>15240</wp:posOffset>
                </wp:positionV>
                <wp:extent cx="0" cy="190500"/>
                <wp:effectExtent l="127000" t="129540" r="165100" b="162560"/>
                <wp:wrapNone/>
                <wp:docPr id="791" name="رابط مستقيم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4C3CC" id="_x0631__x0627__x0628__x0637__x0020__x0645__x0633__x062a__x0642__x064a__x0645__x0020_103" o:spid="_x0000_s1026" style="position:absolute;z-index:-251325440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from="85pt,1.2pt" to="85pt,16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</w:p>
    <w:p w14:paraId="21D13E9F" w14:textId="17CCA4C1" w:rsidR="00F1697B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96B3EEB" wp14:editId="52E434DB">
                <wp:simplePos x="0" y="0"/>
                <wp:positionH relativeFrom="column">
                  <wp:posOffset>1116965</wp:posOffset>
                </wp:positionH>
                <wp:positionV relativeFrom="paragraph">
                  <wp:posOffset>21590</wp:posOffset>
                </wp:positionV>
                <wp:extent cx="1057275" cy="2907030"/>
                <wp:effectExtent l="76200" t="76200" r="111125" b="90170"/>
                <wp:wrapNone/>
                <wp:docPr id="789" name="مستطيل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275" cy="290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9BD90C0" w14:textId="77777777" w:rsidR="0066420A" w:rsidRPr="00310B65" w:rsidRDefault="0066420A" w:rsidP="00310B65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10B65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«Мольба-просьба»</w:t>
                            </w:r>
                          </w:p>
                          <w:p w14:paraId="4866CE8C" w14:textId="77777777" w:rsidR="0066420A" w:rsidRPr="00310B65" w:rsidRDefault="0066420A" w:rsidP="00310B65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10B65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Это мольба через слова, как например, слова</w:t>
                            </w:r>
                            <w:r w:rsidRPr="00310B65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: </w:t>
                            </w:r>
                            <w:r w:rsidRPr="00310B65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«О Аллах, прости меня, помилуй меня»</w:t>
                            </w:r>
                          </w:p>
                          <w:p w14:paraId="2B0E9E90" w14:textId="77777777" w:rsidR="0066420A" w:rsidRPr="00310B65" w:rsidRDefault="0066420A" w:rsidP="007D4930">
                            <w:pPr>
                              <w:bidi w:val="0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lang w:val="ru-RU"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B3EEB" id="_x0645__x0633__x062a__x0637__x064a__x0644__x0020_610" o:spid="_x0000_s1246" style="position:absolute;margin-left:87.95pt;margin-top:1.7pt;width:83.25pt;height:228.9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" fillcolor="white [3212]" strokecolor="#bd7f38">
                <v:path arrowok="t"/>
                <v:textbox>
                  <w:txbxContent>
                    <w:p w14:paraId="09BD90C0" w14:textId="77777777" w:rsidR="0066420A" w:rsidRPr="00310B65" w:rsidRDefault="0066420A" w:rsidP="00310B65">
                      <w:pPr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10B65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«Мольба-просьба»</w:t>
                      </w:r>
                    </w:p>
                    <w:p w14:paraId="4866CE8C" w14:textId="77777777" w:rsidR="0066420A" w:rsidRPr="00310B65" w:rsidRDefault="0066420A" w:rsidP="00310B65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10B65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Это мольба через слова, как например, слова</w:t>
                      </w:r>
                      <w:r w:rsidRPr="00310B65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: </w:t>
                      </w:r>
                      <w:r w:rsidRPr="00310B65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«О Аллах, прости меня, помилуй меня»</w:t>
                      </w:r>
                    </w:p>
                    <w:p w14:paraId="2B0E9E90" w14:textId="77777777" w:rsidR="0066420A" w:rsidRPr="00310B65" w:rsidRDefault="0066420A" w:rsidP="007D4930">
                      <w:pPr>
                        <w:bidi w:val="0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lang w:val="ru-RU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2599677" wp14:editId="2D58D3D8">
                <wp:simplePos x="0" y="0"/>
                <wp:positionH relativeFrom="column">
                  <wp:posOffset>-95885</wp:posOffset>
                </wp:positionH>
                <wp:positionV relativeFrom="paragraph">
                  <wp:posOffset>21590</wp:posOffset>
                </wp:positionV>
                <wp:extent cx="1121410" cy="2907030"/>
                <wp:effectExtent l="76200" t="76200" r="97790" b="90170"/>
                <wp:wrapNone/>
                <wp:docPr id="787" name="مستطيل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1410" cy="2907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A5CB822" w14:textId="77777777" w:rsidR="0066420A" w:rsidRPr="00310B65" w:rsidRDefault="0066420A" w:rsidP="00310B65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10B65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«Мольба-поклонение»:</w:t>
                            </w:r>
                          </w:p>
                          <w:p w14:paraId="2210A853" w14:textId="77777777" w:rsidR="0066420A" w:rsidRPr="00310B65" w:rsidRDefault="0066420A" w:rsidP="00310B65">
                            <w:pPr>
                              <w:jc w:val="right"/>
                              <w:rPr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310B65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Это мольба через действия, как например, молитва, пост или паломничество.</w:t>
                            </w:r>
                          </w:p>
                          <w:p w14:paraId="741645ED" w14:textId="77777777" w:rsidR="0066420A" w:rsidRPr="00310B65" w:rsidRDefault="0066420A" w:rsidP="00797BA4">
                            <w:pPr>
                              <w:bidi w:val="0"/>
                              <w:rPr>
                                <w:sz w:val="18"/>
                                <w:rtl/>
                                <w:lang w:val="ru-RU" w:bidi="ar-AE"/>
                              </w:rPr>
                            </w:pPr>
                          </w:p>
                          <w:p w14:paraId="158583C5" w14:textId="77777777" w:rsidR="0066420A" w:rsidRPr="00310B65" w:rsidRDefault="0066420A" w:rsidP="00673D08">
                            <w:pPr>
                              <w:rPr>
                                <w:sz w:val="18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99677" id="_x0645__x0633__x062a__x0637__x064a__x0644__x0020_611" o:spid="_x0000_s1247" style="position:absolute;margin-left:-7.55pt;margin-top:1.7pt;width:88.3pt;height:228.9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" fillcolor="white [3212]" strokecolor="#bd7f38">
                <v:path arrowok="t"/>
                <v:textbox>
                  <w:txbxContent>
                    <w:p w14:paraId="0A5CB822" w14:textId="77777777" w:rsidR="0066420A" w:rsidRPr="00310B65" w:rsidRDefault="0066420A" w:rsidP="00310B65">
                      <w:pPr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10B65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«Мольба-поклонение»:</w:t>
                      </w:r>
                    </w:p>
                    <w:p w14:paraId="2210A853" w14:textId="77777777" w:rsidR="0066420A" w:rsidRPr="00310B65" w:rsidRDefault="0066420A" w:rsidP="00310B65">
                      <w:pPr>
                        <w:jc w:val="right"/>
                        <w:rPr>
                          <w:sz w:val="20"/>
                          <w:szCs w:val="24"/>
                          <w:lang w:val="ru-RU"/>
                        </w:rPr>
                      </w:pPr>
                      <w:r w:rsidRPr="00310B65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Это мольба через действия, как например, молитва, пост или паломничество.</w:t>
                      </w:r>
                    </w:p>
                    <w:p w14:paraId="741645ED" w14:textId="77777777" w:rsidR="0066420A" w:rsidRPr="00310B65" w:rsidRDefault="0066420A" w:rsidP="00797BA4">
                      <w:pPr>
                        <w:bidi w:val="0"/>
                        <w:rPr>
                          <w:sz w:val="18"/>
                          <w:rtl/>
                          <w:lang w:val="ru-RU" w:bidi="ar-AE"/>
                        </w:rPr>
                      </w:pPr>
                    </w:p>
                    <w:p w14:paraId="158583C5" w14:textId="77777777" w:rsidR="0066420A" w:rsidRPr="00310B65" w:rsidRDefault="0066420A" w:rsidP="00673D08">
                      <w:pPr>
                        <w:rPr>
                          <w:sz w:val="18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5C1B8C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F99B622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6ECFBF6" w14:textId="77777777" w:rsidR="00F1697B" w:rsidRPr="003E5CC3" w:rsidRDefault="00F1697B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C8ADC64" w14:textId="77777777" w:rsidR="00FF156F" w:rsidRPr="003E5CC3" w:rsidRDefault="00FF156F" w:rsidP="0031428C">
      <w:pPr>
        <w:bidi w:val="0"/>
        <w:spacing w:line="214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3635C1DE" w14:textId="480A95F0" w:rsidR="00FF156F" w:rsidRPr="003E5CC3" w:rsidRDefault="00AB6B4F" w:rsidP="0031428C">
      <w:pPr>
        <w:bidi w:val="0"/>
        <w:spacing w:line="214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sz w:val="24"/>
          <w:szCs w:val="24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11EE0596" wp14:editId="0039E4C9">
                <wp:simplePos x="0" y="0"/>
                <wp:positionH relativeFrom="column">
                  <wp:posOffset>-92075</wp:posOffset>
                </wp:positionH>
                <wp:positionV relativeFrom="paragraph">
                  <wp:posOffset>196215</wp:posOffset>
                </wp:positionV>
                <wp:extent cx="2320925" cy="3619500"/>
                <wp:effectExtent l="0" t="5715" r="19050" b="6985"/>
                <wp:wrapNone/>
                <wp:docPr id="768" name="مجموعة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0925" cy="3619500"/>
                          <a:chOff x="-2047" y="0"/>
                          <a:chExt cx="23207" cy="29225"/>
                        </a:xfrm>
                      </wpg:grpSpPr>
                      <wpg:grpSp>
                        <wpg:cNvPr id="769" name="مجموعة 582"/>
                        <wpg:cNvGrpSpPr>
                          <a:grpSpLocks/>
                        </wpg:cNvGrpSpPr>
                        <wpg:grpSpPr bwMode="auto">
                          <a:xfrm>
                            <a:off x="-2047" y="0"/>
                            <a:ext cx="11207" cy="29216"/>
                            <a:chOff x="-2047" y="0"/>
                            <a:chExt cx="11207" cy="28433"/>
                          </a:xfrm>
                        </wpg:grpSpPr>
                        <wps:wsp>
                          <wps:cNvPr id="770" name="مستطيل 583"/>
                          <wps:cNvSpPr>
                            <a:spLocks noChangeArrowheads="1"/>
                          </wps:cNvSpPr>
                          <wps:spPr bwMode="auto">
                            <a:xfrm>
                              <a:off x="-2047" y="10938"/>
                              <a:ext cx="11207" cy="174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BD7F38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09B4C9" w14:textId="77777777" w:rsidR="0066420A" w:rsidRPr="003A446A" w:rsidRDefault="0066420A" w:rsidP="003A446A">
                                <w:pPr>
                                  <w:jc w:val="right"/>
                                  <w:rPr>
                                    <w:rFonts w:ascii="Cambria" w:hAnsi="Cambria"/>
                                    <w:b/>
                                    <w:i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3A446A"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  <w:lang w:val="ru-RU"/>
                                  </w:rPr>
                                  <w:t xml:space="preserve">Посвящение чего-либо из этого кому-либо помимо Аллаха  является </w:t>
                                </w:r>
                                <w:r w:rsidRPr="003A446A">
                                  <w:rPr>
                                    <w:rFonts w:ascii="Cambria" w:hAnsi="Cambria"/>
                                    <w:b/>
                                    <w:i/>
                                    <w:sz w:val="20"/>
                                    <w:szCs w:val="20"/>
                                    <w:lang w:val="ru-RU"/>
                                  </w:rPr>
                                  <w:t>большим многобожием.</w:t>
                                </w:r>
                              </w:p>
                              <w:p w14:paraId="3369688C" w14:textId="77777777" w:rsidR="0066420A" w:rsidRPr="003A446A" w:rsidRDefault="0066420A" w:rsidP="00F7583C">
                                <w:pPr>
                                  <w:bidi w:val="0"/>
                                  <w:jc w:val="center"/>
                                  <w:rPr>
                                    <w:rFonts w:ascii="adwa-assalaf" w:hAnsi="adwa-assalaf" w:cs="adwa-assalaf"/>
                                    <w:color w:val="000000" w:themeColor="text1"/>
                                    <w:sz w:val="20"/>
                                    <w:szCs w:val="20"/>
                                    <w:lang w:val="ru-RU" w:bidi="ar-A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71" name="رابط مستقيم 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29" y="0"/>
                              <a:ext cx="0" cy="114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BD7F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5" name="رابط مستقيم 5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38" y="0"/>
                              <a:ext cx="0" cy="114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BD7F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78" name="مجموعة 597"/>
                        <wpg:cNvGrpSpPr>
                          <a:grpSpLocks/>
                        </wpg:cNvGrpSpPr>
                        <wpg:grpSpPr bwMode="auto">
                          <a:xfrm>
                            <a:off x="9672" y="0"/>
                            <a:ext cx="11488" cy="29225"/>
                            <a:chOff x="9672" y="0"/>
                            <a:chExt cx="11488" cy="28478"/>
                          </a:xfrm>
                        </wpg:grpSpPr>
                        <wps:wsp>
                          <wps:cNvPr id="780" name="مستطيل 598"/>
                          <wps:cNvSpPr>
                            <a:spLocks noChangeArrowheads="1"/>
                          </wps:cNvSpPr>
                          <wps:spPr bwMode="auto">
                            <a:xfrm>
                              <a:off x="9672" y="10956"/>
                              <a:ext cx="11488" cy="1752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BD7F38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2C486C" w14:textId="77777777" w:rsidR="0066420A" w:rsidRPr="003A446A" w:rsidRDefault="0066420A" w:rsidP="003A446A">
                                <w:pPr>
                                  <w:spacing w:after="0" w:line="214" w:lineRule="auto"/>
                                  <w:jc w:val="right"/>
                                  <w:rPr>
                                    <w:rFonts w:ascii="Cambria" w:hAnsi="Cambria" w:cs="Tahoma"/>
                                    <w:b/>
                                    <w:i/>
                                    <w:sz w:val="20"/>
                                    <w:szCs w:val="20"/>
                                    <w:shd w:val="clear" w:color="auto" w:fill="FFFFFF"/>
                                    <w:vertAlign w:val="superscript"/>
                                    <w:lang w:val="ru-RU"/>
                                  </w:rPr>
                                </w:pPr>
                                <w:r w:rsidRPr="003A446A">
                                  <w:rPr>
                                    <w:rFonts w:ascii="Cambria" w:hAnsi="Cambria" w:cs="Tahoma"/>
                                    <w:i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Постановление касательно этого требует более подробного разъяснения,  как это придет далее. </w:t>
                                </w:r>
                              </w:p>
                              <w:p w14:paraId="71E33591" w14:textId="77777777" w:rsidR="0066420A" w:rsidRPr="003A446A" w:rsidRDefault="0066420A" w:rsidP="00673D08">
                                <w:pPr>
                                  <w:jc w:val="center"/>
                                  <w:rPr>
                                    <w:rFonts w:ascii="adwa-assalaf" w:hAnsi="adwa-assalaf" w:cs="adwa-assalaf"/>
                                    <w:color w:val="000000" w:themeColor="text1"/>
                                    <w:sz w:val="20"/>
                                    <w:szCs w:val="20"/>
                                    <w:lang w:val="ru-RU" w:bidi="ar-A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82" name="رابط مستقيم 6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045" y="0"/>
                              <a:ext cx="0" cy="114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BD7F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6" name="رابط مستقيم 6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53" y="0"/>
                              <a:ext cx="0" cy="114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BD7F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E0596" id="_x0645__x062c__x0645__x0648__x0639__x0629__x0020_580" o:spid="_x0000_s1248" style="position:absolute;margin-left:-7.25pt;margin-top:15.45pt;width:182.75pt;height:285pt;z-index:251996160" coordorigin="-2047" coordsize="23207,292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">
                <v:group id="_x0645__x062c__x0645__x0648__x0639__x0629__x0020_582" o:spid="_x0000_s1249" style="position:absolute;left:-2047;width:11207;height:29216" coordorigin="-2047" coordsize="11207,284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LFqFJnGAAAA3AAA&#10;AA8AAAAAAAAAAAAAAAAAqQIAAGRycy9kb3ducmV2LnhtbFBLBQYAAAAABAAEAPoAAACcAwAAAAA=&#10;">
                  <v:rect id="_x0645__x0633__x062a__x0637__x064a__x0644__x0020_583" o:spid="_x0000_s1250" style="position:absolute;left:-2047;top:10938;width:11207;height:1749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rfgMwgAA&#10;ANwAAAAPAAAAZHJzL2Rvd25yZXYueG1sRE/Pa8IwFL4L/g/hCV6Gpvag0hlFxpQNRVDHYLdH82yr&#10;zUtJotb/3hwGHj++37NFa2pxI+crywpGwwQEcW51xYWCn+NqMAXhA7LG2jIpeJCHxbzbmWGm7Z33&#10;dDuEQsQQ9hkqKENoMil9XpJBP7QNceRO1hkMEbpCaof3GG5qmSbJWBqsODaU2NBHSfnlcDUKtlVY&#10;f7/9pecNXc3vp0vzXZ1uler32uU7iEBteIn/3V9awWQS58cz8QjI+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qt+AzCAAAA3AAAAA8AAAAAAAAAAAAAAAAAlwIAAGRycy9kb3du&#10;cmV2LnhtbFBLBQYAAAAABAAEAPUAAACGAwAAAAA=&#10;" fillcolor="white [3212]" strokecolor="#bd7f38">
                    <v:stroke dashstyle="longDash"/>
                    <v:textbox>
                      <w:txbxContent>
                        <w:p w14:paraId="7409B4C9" w14:textId="77777777" w:rsidR="0066420A" w:rsidRPr="003A446A" w:rsidRDefault="0066420A" w:rsidP="003A446A">
                          <w:pPr>
                            <w:jc w:val="right"/>
                            <w:rPr>
                              <w:rFonts w:ascii="Cambria" w:hAnsi="Cambria"/>
                              <w:b/>
                              <w:i/>
                              <w:sz w:val="20"/>
                              <w:szCs w:val="20"/>
                              <w:lang w:val="ru-RU"/>
                            </w:rPr>
                          </w:pPr>
                          <w:r w:rsidRPr="003A446A"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  <w:lang w:val="ru-RU"/>
                            </w:rPr>
                            <w:t xml:space="preserve">Посвящение чего-либо из этого кому-либо помимо Аллаха  является </w:t>
                          </w:r>
                          <w:r w:rsidRPr="003A446A">
                            <w:rPr>
                              <w:rFonts w:ascii="Cambria" w:hAnsi="Cambria"/>
                              <w:b/>
                              <w:i/>
                              <w:sz w:val="20"/>
                              <w:szCs w:val="20"/>
                              <w:lang w:val="ru-RU"/>
                            </w:rPr>
                            <w:t>большим многобожием.</w:t>
                          </w:r>
                        </w:p>
                        <w:p w14:paraId="3369688C" w14:textId="77777777" w:rsidR="0066420A" w:rsidRPr="003A446A" w:rsidRDefault="0066420A" w:rsidP="00F7583C">
                          <w:pPr>
                            <w:bidi w:val="0"/>
                            <w:jc w:val="center"/>
                            <w:rPr>
                              <w:rFonts w:ascii="adwa-assalaf" w:hAnsi="adwa-assalaf" w:cs="adwa-assalaf"/>
                              <w:color w:val="000000" w:themeColor="text1"/>
                              <w:sz w:val="20"/>
                              <w:szCs w:val="20"/>
                              <w:lang w:val="ru-RU" w:bidi="ar-AE"/>
                            </w:rPr>
                          </w:pPr>
                        </w:p>
                      </w:txbxContent>
                    </v:textbox>
                  </v:rect>
                  <v:line id="_x0631__x0627__x0628__x0637__x0020__x0645__x0633__x062a__x0642__x064a__x0645__x0020_591" o:spid="_x0000_s1251" style="position:absolute;visibility:visible;mso-wrap-style:square" from="1529,0" to="1529,114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Ov4T8UAAADcAAAADwAAAGRycy9kb3ducmV2LnhtbESP0WrCQBRE3wv+w3KFvtWNFjSkrqKi&#10;pT7VaD/gkr1mo9m7IbvV1K93hYKPw8ycYabzztbiQq2vHCsYDhIQxIXTFZcKfg6btxSED8gaa8ek&#10;4I88zGe9lylm2l05p8s+lCJC2GeowITQZFL6wpBFP3ANcfSOrrUYomxLqVu8Rrit5ShJxtJixXHB&#10;YEMrQ8V5/2sVvJ92t89jmpYn/l5ubxuTp3KdK/Xa7xYfIAJ14Rn+b39pBZPJEB5n4hGQszs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pOv4T8UAAADcAAAADwAAAAAAAAAA&#10;AAAAAAChAgAAZHJzL2Rvd25yZXYueG1sUEsFBgAAAAAEAAQA+QAAAJMDAAAAAA==&#10;" strokecolor="#bd7f38"/>
                  <v:line id="_x0631__x0627__x0628__x0637__x0020__x0645__x0633__x062a__x0642__x064a__x0645__x0020_595" o:spid="_x0000_s1252" style="position:absolute;visibility:visible;mso-wrap-style:square" from="6938,0" to="6938,114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29D+TMUAAADcAAAADwAAAGRycy9kb3ducmV2LnhtbESPwW7CMBBE70j9B2uRuIFDUSEKGNRW&#10;pWpPEOADVvESB+J1FLuQ8vV1JSSOo5l5o1msOluLC7W+cqxgPEpAEBdOV1wqOOzXwxSED8gaa8ek&#10;4Jc8rJZPvQVm2l05p8sulCJC2GeowITQZFL6wpBFP3INcfSOrrUYomxLqVu8Rrit5XOSTKXFiuOC&#10;wYbeDRXn3Y9VMDltb5/HNC1PvHn7vq1NnsqPXKlBv3udgwjUhUf43v7SCmazF/g/E4+AXP4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29D+TMUAAADcAAAADwAAAAAAAAAA&#10;AAAAAAChAgAAZHJzL2Rvd25yZXYueG1sUEsFBgAAAAAEAAQA+QAAAJMDAAAAAA==&#10;" strokecolor="#bd7f38"/>
                </v:group>
                <v:group id="_x0645__x062c__x0645__x0648__x0639__x0629__x0020_597" o:spid="_x0000_s1253" style="position:absolute;left:9672;width:11488;height:29225" coordorigin="9672" coordsize="11488,2847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W/8n38IAAADcAAAADwAA&#10;AAAAAAAAAAAAAACpAgAAZHJzL2Rvd25yZXYueG1sUEsFBgAAAAAEAAQA+gAAAJgDAAAAAA==&#10;">
                  <v:rect id="_x0645__x0633__x062a__x0637__x064a__x0644__x0020_598" o:spid="_x0000_s1254" style="position:absolute;left:9672;top:10956;width:11488;height:1752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eIgrxAAA&#10;ANwAAAAPAAAAZHJzL2Rvd25yZXYueG1sRE/LasJAFN0L/sNwhW6KmTQLG6ITKaUtFUXwgdDdJXOb&#10;pM3cCTOjxr/vLAouD+e9WA6mExdyvrWs4ClJQRBXVrdcKzge3qc5CB+QNXaWScGNPCzL8WiBhbZX&#10;3tFlH2oRQ9gXqKAJoS+k9FVDBn1ie+LIfVtnMEToaqkdXmO46WSWpjNpsOXY0GBPrw1Vv/uzUbBp&#10;w8fq8Sv7WdPZnN5cVm27bKPUw2R4mYMINIS7+N/9qRU853F+PBOPgCz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3iIK8QAAADcAAAADwAAAAAAAAAAAAAAAACXAgAAZHJzL2Rv&#10;d25yZXYueG1sUEsFBgAAAAAEAAQA9QAAAIgDAAAAAA==&#10;" fillcolor="white [3212]" strokecolor="#bd7f38">
                    <v:stroke dashstyle="longDash"/>
                    <v:textbox>
                      <w:txbxContent>
                        <w:p w14:paraId="442C486C" w14:textId="77777777" w:rsidR="0066420A" w:rsidRPr="003A446A" w:rsidRDefault="0066420A" w:rsidP="003A446A">
                          <w:pPr>
                            <w:spacing w:after="0" w:line="214" w:lineRule="auto"/>
                            <w:jc w:val="right"/>
                            <w:rPr>
                              <w:rFonts w:ascii="Cambria" w:hAnsi="Cambria" w:cs="Tahoma"/>
                              <w:b/>
                              <w:i/>
                              <w:sz w:val="20"/>
                              <w:szCs w:val="20"/>
                              <w:shd w:val="clear" w:color="auto" w:fill="FFFFFF"/>
                              <w:vertAlign w:val="superscript"/>
                              <w:lang w:val="ru-RU"/>
                            </w:rPr>
                          </w:pPr>
                          <w:r w:rsidRPr="003A446A">
                            <w:rPr>
                              <w:rFonts w:ascii="Cambria" w:hAnsi="Cambria" w:cs="Tahoma"/>
                              <w:i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Постановление касательно этого требует более подробного разъяснения,  как это придет далее. </w:t>
                          </w:r>
                        </w:p>
                        <w:p w14:paraId="71E33591" w14:textId="77777777" w:rsidR="0066420A" w:rsidRPr="003A446A" w:rsidRDefault="0066420A" w:rsidP="00673D08">
                          <w:pPr>
                            <w:jc w:val="center"/>
                            <w:rPr>
                              <w:rFonts w:ascii="adwa-assalaf" w:hAnsi="adwa-assalaf" w:cs="adwa-assalaf"/>
                              <w:color w:val="000000" w:themeColor="text1"/>
                              <w:sz w:val="20"/>
                              <w:szCs w:val="20"/>
                              <w:lang w:val="ru-RU" w:bidi="ar-AE"/>
                            </w:rPr>
                          </w:pPr>
                        </w:p>
                      </w:txbxContent>
                    </v:textbox>
                  </v:rect>
                  <v:line id="_x0631__x0627__x0628__x0637__x0020__x0645__x0633__x062a__x0642__x064a__x0645__x0020_608" o:spid="_x0000_s1255" style="position:absolute;visibility:visible;mso-wrap-style:square" from="12045,0" to="12045,114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ewWH8UAAADcAAAADwAAAGRycy9kb3ducmV2LnhtbESP0WoCMRRE3wX/IVyhb5qtBRu2RmlL&#10;LfZJV/2Ay+a6Wbu5WTapbv36Rij4OMzMGWa+7F0jztSF2rOGx0kGgrj0puZKw2G/GisQISIbbDyT&#10;hl8KsFwMB3PMjb9wQeddrESCcMhRg42xzaUMpSWHYeJb4uQdfecwJtlV0nR4SXDXyGmWzaTDmtOC&#10;xZbeLZXfux+n4em0vX4elapOvHn7uq5soeRHofXDqH99ARGpj/fwf3ttNDyrKdzOpCMgF3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YewWH8UAAADcAAAADwAAAAAAAAAA&#10;AAAAAAChAgAAZHJzL2Rvd25yZXYueG1sUEsFBgAAAAAEAAQA+QAAAJMDAAAAAA==&#10;" strokecolor="#bd7f38"/>
                  <v:line id="_x0631__x0627__x0628__x0637__x0020__x0645__x0633__x062a__x0642__x064a__x0645__x0020_609" o:spid="_x0000_s1256" style="position:absolute;visibility:visible;mso-wrap-style:square" from="17453,0" to="17453,114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tcQHMUAAADcAAAADwAAAGRycy9kb3ducmV2LnhtbESP0WoCMRRE3wv+Q7hC32q2FWzYGqUt&#10;tdQnXfUDLpvrZu3mZtlE3fr1Rij4OMzMGWY6710jTtSF2rOG51EGgrj0puZKw267eFIgQkQ22Hgm&#10;DX8UYD4bPEwxN/7MBZ02sRIJwiFHDTbGNpcylJYchpFviZO3953DmGRXSdPhOcFdI1+ybCId1pwW&#10;LLb0aan83RydhvFhffneK1UdePWxvCxsoeRXofXjsH9/AxGpj/fwf/vHaHhVE7idSUdAzq4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HtcQHMUAAADcAAAADwAAAAAAAAAA&#10;AAAAAAChAgAAZHJzL2Rvd25yZXYueG1sUEsFBgAAAAAEAAQA+QAAAJMDAAAAAA==&#10;" strokecolor="#bd7f38"/>
                </v:group>
              </v:group>
            </w:pict>
          </mc:Fallback>
        </mc:AlternateContent>
      </w:r>
    </w:p>
    <w:p w14:paraId="475B3DCF" w14:textId="77777777" w:rsidR="00FF156F" w:rsidRPr="003E5CC3" w:rsidRDefault="00FF156F" w:rsidP="0031428C">
      <w:pPr>
        <w:bidi w:val="0"/>
        <w:spacing w:line="214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25F1813" w14:textId="77777777" w:rsidR="00FF156F" w:rsidRPr="003E5CC3" w:rsidRDefault="00FF156F" w:rsidP="0031428C">
      <w:pPr>
        <w:bidi w:val="0"/>
        <w:spacing w:line="214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652B5DA1" w14:textId="71713260" w:rsidR="00FF156F" w:rsidRPr="003E5CC3" w:rsidRDefault="00AB6B4F" w:rsidP="0031428C">
      <w:pPr>
        <w:bidi w:val="0"/>
        <w:spacing w:line="214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71968" behindDoc="1" locked="0" layoutInCell="1" allowOverlap="1" wp14:anchorId="7359015D" wp14:editId="63E8B4E9">
                <wp:simplePos x="0" y="0"/>
                <wp:positionH relativeFrom="column">
                  <wp:posOffset>521970</wp:posOffset>
                </wp:positionH>
                <wp:positionV relativeFrom="paragraph">
                  <wp:posOffset>229870</wp:posOffset>
                </wp:positionV>
                <wp:extent cx="3175" cy="441960"/>
                <wp:effectExtent l="128270" t="128270" r="160655" b="166370"/>
                <wp:wrapNone/>
                <wp:docPr id="63" name="Lin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3175" cy="441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5E794" id="Line_x0020_760" o:spid="_x0000_s1026" style="position:absolute;flip:x y;z-index:-25094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18.1pt" to="41.35pt,52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69920" behindDoc="1" locked="0" layoutInCell="1" allowOverlap="1" wp14:anchorId="38963DA1" wp14:editId="42204B40">
                <wp:simplePos x="0" y="0"/>
                <wp:positionH relativeFrom="column">
                  <wp:posOffset>1619250</wp:posOffset>
                </wp:positionH>
                <wp:positionV relativeFrom="paragraph">
                  <wp:posOffset>219710</wp:posOffset>
                </wp:positionV>
                <wp:extent cx="3175" cy="441960"/>
                <wp:effectExtent l="133350" t="130810" r="168275" b="163830"/>
                <wp:wrapNone/>
                <wp:docPr id="62" name="Lin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3175" cy="441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58DA0B" id="Line_x0020_759" o:spid="_x0000_s1026" style="position:absolute;flip:x y;z-index:-25094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5pt,17.3pt" to="127.75pt,52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</w:p>
    <w:p w14:paraId="4BB3C354" w14:textId="77777777" w:rsidR="00402A8C" w:rsidRPr="003E5CC3" w:rsidRDefault="00402A8C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 w:bidi="ar-AE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 w:bidi="ar-AE"/>
        </w:rPr>
        <w:br w:type="page"/>
      </w:r>
    </w:p>
    <w:p w14:paraId="4A593F30" w14:textId="381EA338" w:rsidR="00402A8C" w:rsidRPr="003E5CC3" w:rsidRDefault="00AB6B4F" w:rsidP="0031428C">
      <w:pPr>
        <w:bidi w:val="0"/>
        <w:spacing w:line="214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76C7123E" wp14:editId="604AFED2">
                <wp:simplePos x="0" y="0"/>
                <wp:positionH relativeFrom="column">
                  <wp:posOffset>772160</wp:posOffset>
                </wp:positionH>
                <wp:positionV relativeFrom="paragraph">
                  <wp:posOffset>-521335</wp:posOffset>
                </wp:positionV>
                <wp:extent cx="2980055" cy="709930"/>
                <wp:effectExtent l="73660" t="75565" r="95885" b="103505"/>
                <wp:wrapNone/>
                <wp:docPr id="61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0055" cy="7099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EED61" w14:textId="77777777" w:rsidR="0066420A" w:rsidRPr="003A446A" w:rsidRDefault="0066420A" w:rsidP="003A446A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  <w:t>«Мольба-просьба»</w:t>
                            </w:r>
                          </w:p>
                          <w:p w14:paraId="2A8594E1" w14:textId="77777777" w:rsidR="0066420A" w:rsidRPr="003A446A" w:rsidRDefault="0066420A" w:rsidP="003A446A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  <w:t xml:space="preserve">делится на </w:t>
                            </w:r>
                            <w:r w:rsidR="00336BD4"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  <w:t xml:space="preserve">два </w:t>
                            </w:r>
                            <w:r w:rsidRPr="003A446A"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  <w:t>вида:</w:t>
                            </w:r>
                          </w:p>
                          <w:p w14:paraId="61AD5221" w14:textId="77777777" w:rsidR="0066420A" w:rsidRPr="003A446A" w:rsidRDefault="0066420A" w:rsidP="004A6886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ru-RU"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7123E" id="Rectangle_x0020_248" o:spid="_x0000_s1257" style="position:absolute;margin-left:60.8pt;margin-top:-41pt;width:234.65pt;height:55.9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511EED61" w14:textId="77777777" w:rsidR="0066420A" w:rsidRPr="003A446A" w:rsidRDefault="0066420A" w:rsidP="003A446A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24"/>
                          <w:lang w:val="ru-RU"/>
                        </w:rPr>
                      </w:pPr>
                      <w:r w:rsidRPr="003A446A"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24"/>
                          <w:lang w:val="ru-RU"/>
                        </w:rPr>
                        <w:t>«Мольба-просьба»</w:t>
                      </w:r>
                    </w:p>
                    <w:p w14:paraId="2A8594E1" w14:textId="77777777" w:rsidR="0066420A" w:rsidRPr="003A446A" w:rsidRDefault="0066420A" w:rsidP="003A446A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4"/>
                          <w:szCs w:val="24"/>
                          <w:lang w:val="ru-RU"/>
                        </w:rPr>
                      </w:pPr>
                      <w:r w:rsidRPr="003A446A">
                        <w:rPr>
                          <w:rFonts w:ascii="Cambria" w:hAnsi="Cambria" w:cs="ae_AlArabiya"/>
                          <w:color w:val="C00000"/>
                          <w:sz w:val="24"/>
                          <w:szCs w:val="24"/>
                          <w:lang w:val="ru-RU"/>
                        </w:rPr>
                        <w:t xml:space="preserve">делится на </w:t>
                      </w:r>
                      <w:r w:rsidR="00336BD4">
                        <w:rPr>
                          <w:rFonts w:ascii="Cambria" w:hAnsi="Cambria" w:cs="ae_AlArabiya"/>
                          <w:color w:val="C00000"/>
                          <w:sz w:val="24"/>
                          <w:szCs w:val="24"/>
                          <w:lang w:val="ru-RU"/>
                        </w:rPr>
                        <w:t xml:space="preserve">два </w:t>
                      </w:r>
                      <w:r w:rsidRPr="003A446A">
                        <w:rPr>
                          <w:rFonts w:ascii="Cambria" w:hAnsi="Cambria" w:cs="ae_AlArabiya"/>
                          <w:color w:val="C00000"/>
                          <w:sz w:val="24"/>
                          <w:szCs w:val="24"/>
                          <w:lang w:val="ru-RU"/>
                        </w:rPr>
                        <w:t>вида:</w:t>
                      </w:r>
                    </w:p>
                    <w:p w14:paraId="61AD5221" w14:textId="77777777" w:rsidR="0066420A" w:rsidRPr="003A446A" w:rsidRDefault="0066420A" w:rsidP="004A6886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b/>
                          <w:bCs/>
                          <w:color w:val="C00000"/>
                          <w:sz w:val="24"/>
                          <w:szCs w:val="24"/>
                          <w:lang w:val="ru-RU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173312" behindDoc="0" locked="0" layoutInCell="1" allowOverlap="1" wp14:anchorId="4E13BCAC" wp14:editId="5E5312E4">
                <wp:simplePos x="0" y="0"/>
                <wp:positionH relativeFrom="column">
                  <wp:posOffset>2321559</wp:posOffset>
                </wp:positionH>
                <wp:positionV relativeFrom="paragraph">
                  <wp:posOffset>199390</wp:posOffset>
                </wp:positionV>
                <wp:extent cx="0" cy="102870"/>
                <wp:effectExtent l="76200" t="50800" r="101600" b="100330"/>
                <wp:wrapNone/>
                <wp:docPr id="818" name="رابط مستقيم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287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E93DBF" id="_x0631__x0627__x0628__x0637__x0020__x0645__x0633__x062a__x0642__x064a__x0645__x0020_818" o:spid="_x0000_s1026" style="position:absolute;z-index:252173312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182.8pt,15.7pt" to="182.8pt,23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176384" behindDoc="0" locked="0" layoutInCell="1" allowOverlap="1" wp14:anchorId="6639FEE7" wp14:editId="03A7B1C3">
                <wp:simplePos x="0" y="0"/>
                <wp:positionH relativeFrom="column">
                  <wp:posOffset>610869</wp:posOffset>
                </wp:positionH>
                <wp:positionV relativeFrom="paragraph">
                  <wp:posOffset>285115</wp:posOffset>
                </wp:positionV>
                <wp:extent cx="0" cy="104775"/>
                <wp:effectExtent l="76200" t="50800" r="101600" b="98425"/>
                <wp:wrapNone/>
                <wp:docPr id="821" name="رابط مستقيم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3B2DD" id="_x0631__x0627__x0628__x0637__x0020__x0645__x0633__x062a__x0642__x064a__x0645__x0020_821" o:spid="_x0000_s1026" style="position:absolute;z-index:25217638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48.1pt,22.45pt" to="48.1pt,3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175360" behindDoc="0" locked="0" layoutInCell="1" allowOverlap="1" wp14:anchorId="59F4DDC0" wp14:editId="77CEF395">
                <wp:simplePos x="0" y="0"/>
                <wp:positionH relativeFrom="column">
                  <wp:posOffset>3966209</wp:posOffset>
                </wp:positionH>
                <wp:positionV relativeFrom="paragraph">
                  <wp:posOffset>292100</wp:posOffset>
                </wp:positionV>
                <wp:extent cx="0" cy="98425"/>
                <wp:effectExtent l="76200" t="50800" r="101600" b="104775"/>
                <wp:wrapNone/>
                <wp:docPr id="820" name="رابط مستقيم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842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3EFD3" id="_x0631__x0627__x0628__x0637__x0020__x0645__x0633__x062a__x0642__x064a__x0645__x0020_820" o:spid="_x0000_s1026" style="position:absolute;z-index:252175360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312.3pt,23pt" to="312.3pt,30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21EBF5EE" wp14:editId="5C0B6C44">
                <wp:simplePos x="0" y="0"/>
                <wp:positionH relativeFrom="column">
                  <wp:posOffset>609600</wp:posOffset>
                </wp:positionH>
                <wp:positionV relativeFrom="paragraph">
                  <wp:posOffset>291465</wp:posOffset>
                </wp:positionV>
                <wp:extent cx="3341370" cy="10795"/>
                <wp:effectExtent l="76200" t="76200" r="113030" b="90805"/>
                <wp:wrapNone/>
                <wp:docPr id="819" name="رابط مستقيم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41370" cy="1079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C3D1B" id="_x0631__x0627__x0628__x0637__x0020__x0645__x0633__x062a__x0642__x064a__x0645__x0020_819" o:spid="_x0000_s1026" style="position:absolute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22.95pt" to="311.1pt,23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" filled="t" fillcolor="white [3212]" strokecolor="#bd7f38">
                <o:lock v:ext="edit" shapetype="f"/>
              </v:line>
            </w:pict>
          </mc:Fallback>
        </mc:AlternateContent>
      </w:r>
    </w:p>
    <w:p w14:paraId="5CD9EDD3" w14:textId="2BEB1178" w:rsidR="002712BD" w:rsidRPr="003E5CC3" w:rsidRDefault="00AB6B4F" w:rsidP="0031428C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4466381" wp14:editId="2770C2BA">
                <wp:simplePos x="0" y="0"/>
                <wp:positionH relativeFrom="column">
                  <wp:posOffset>-92075</wp:posOffset>
                </wp:positionH>
                <wp:positionV relativeFrom="paragraph">
                  <wp:posOffset>81915</wp:posOffset>
                </wp:positionV>
                <wp:extent cx="2870200" cy="858520"/>
                <wp:effectExtent l="76200" t="76200" r="101600" b="106680"/>
                <wp:wrapNone/>
                <wp:docPr id="60" name="مستطيل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0" cy="858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6BDFFB1B" w14:textId="77777777" w:rsidR="0066420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b/>
                                <w:color w:val="C00000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Просьба о том, что НЕ может совершить </w:t>
                            </w:r>
                            <w:r>
                              <w:rPr>
                                <w:rFonts w:ascii="Cambria" w:hAnsi="Cambria" w:cs="Tahoma"/>
                                <w:b/>
                                <w:color w:val="C00000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  <w:t>никто, кроме Аллаха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color w:val="C00000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0AB11E2B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Посвящение чего-либо из этого кому – либо помимо Аллаха  является </w:t>
                            </w:r>
                            <w:r w:rsidRPr="003A446A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>большим многобожием.</w:t>
                            </w:r>
                          </w:p>
                          <w:p w14:paraId="47DF05B4" w14:textId="77777777" w:rsidR="0066420A" w:rsidRPr="003A446A" w:rsidRDefault="0066420A" w:rsidP="00200742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18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66381" id="_x0645__x0633__x062a__x0637__x064a__x0644__x0020_655" o:spid="_x0000_s1258" style="position:absolute;left:0;text-align:left;margin-left:-7.25pt;margin-top:6.45pt;width:226pt;height:67.6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" fillcolor="white [3212]" strokecolor="#bd7f38">
                <v:path arrowok="t"/>
                <v:textbox>
                  <w:txbxContent>
                    <w:p w14:paraId="6BDFFB1B" w14:textId="77777777" w:rsidR="0066420A" w:rsidRDefault="0066420A" w:rsidP="003A446A">
                      <w:pPr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b/>
                          <w:color w:val="C00000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  <w:t xml:space="preserve">Просьба о том, что НЕ может совершить </w:t>
                      </w:r>
                      <w:r>
                        <w:rPr>
                          <w:rFonts w:ascii="Cambria" w:hAnsi="Cambria" w:cs="Tahoma"/>
                          <w:b/>
                          <w:color w:val="C00000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  <w:t>никто, кроме Аллаха</w:t>
                      </w:r>
                      <w:r w:rsidRPr="003A446A">
                        <w:rPr>
                          <w:rFonts w:ascii="Cambria" w:hAnsi="Cambria" w:cs="Tahoma"/>
                          <w:b/>
                          <w:color w:val="C00000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0AB11E2B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Посвящение чего-либо из этого кому – либо помимо Аллаха  является </w:t>
                      </w:r>
                      <w:r w:rsidRPr="003A446A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>большим многобожием.</w:t>
                      </w:r>
                    </w:p>
                    <w:p w14:paraId="47DF05B4" w14:textId="77777777" w:rsidR="0066420A" w:rsidRPr="003A446A" w:rsidRDefault="0066420A" w:rsidP="00200742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18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B6446F8" wp14:editId="2D61937E">
                <wp:simplePos x="0" y="0"/>
                <wp:positionH relativeFrom="column">
                  <wp:posOffset>2863850</wp:posOffset>
                </wp:positionH>
                <wp:positionV relativeFrom="paragraph">
                  <wp:posOffset>83820</wp:posOffset>
                </wp:positionV>
                <wp:extent cx="1931670" cy="814070"/>
                <wp:effectExtent l="76200" t="76200" r="100330" b="100330"/>
                <wp:wrapNone/>
                <wp:docPr id="59" name="مستطيل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1670" cy="814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2FFEF060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  <w:t>Просьба о том, что может совершить раб.</w:t>
                            </w:r>
                          </w:p>
                          <w:p w14:paraId="62586C7D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Дозволена с  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  <w:t>условиями</w:t>
                            </w:r>
                            <w:r w:rsidRPr="003A446A">
                              <w:rPr>
                                <w:rFonts w:ascii="Cambria" w:hAnsi="Cambria" w:cs="Tahoma"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  <w:t>:</w:t>
                            </w:r>
                          </w:p>
                          <w:p w14:paraId="7546DA8A" w14:textId="77777777" w:rsidR="0066420A" w:rsidRPr="003A446A" w:rsidRDefault="0066420A" w:rsidP="00200742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1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446F8" id="_x0645__x0633__x062a__x0637__x064a__x0644__x0020_654" o:spid="_x0000_s1259" style="position:absolute;left:0;text-align:left;margin-left:225.5pt;margin-top:6.6pt;width:152.1pt;height:64.1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" fillcolor="white [3212]" strokecolor="#bd7f38">
                <v:path arrowok="t"/>
                <v:textbox>
                  <w:txbxContent>
                    <w:p w14:paraId="2FFEF060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  <w:t>Просьба о том, что может совершить раб.</w:t>
                      </w:r>
                    </w:p>
                    <w:p w14:paraId="62586C7D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  <w:t xml:space="preserve">Дозволена с  </w:t>
                      </w:r>
                      <w:r w:rsidRPr="003A446A">
                        <w:rPr>
                          <w:rFonts w:ascii="Cambria" w:hAnsi="Cambria" w:cs="Tahoma"/>
                          <w:b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  <w:t>условиями</w:t>
                      </w:r>
                      <w:r w:rsidRPr="003A446A">
                        <w:rPr>
                          <w:rFonts w:ascii="Cambria" w:hAnsi="Cambria" w:cs="Tahoma"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  <w:t>:</w:t>
                      </w:r>
                    </w:p>
                    <w:p w14:paraId="7546DA8A" w14:textId="77777777" w:rsidR="0066420A" w:rsidRPr="003A446A" w:rsidRDefault="0066420A" w:rsidP="00200742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16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10382B7" wp14:editId="7838962C">
                <wp:simplePos x="0" y="0"/>
                <wp:positionH relativeFrom="column">
                  <wp:posOffset>702945</wp:posOffset>
                </wp:positionH>
                <wp:positionV relativeFrom="paragraph">
                  <wp:posOffset>8260715</wp:posOffset>
                </wp:positionV>
                <wp:extent cx="3148965" cy="462280"/>
                <wp:effectExtent l="80645" t="81915" r="97790" b="103505"/>
                <wp:wrapNone/>
                <wp:docPr id="58" name="مستطيل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8965" cy="462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662B6" w14:textId="77777777" w:rsidR="0066420A" w:rsidRPr="008C365C" w:rsidRDefault="0066420A" w:rsidP="002712BD">
                            <w:pPr>
                              <w:jc w:val="center"/>
                              <w:rPr>
                                <w:rFonts w:ascii="adwa-assalaf" w:hAnsi="adwa-assalaf" w:cs="adwa-assalaf"/>
                                <w:lang w:bidi="ar-AE"/>
                              </w:rPr>
                            </w:pPr>
                            <w:r w:rsidRPr="00873D5B">
                              <w:rPr>
                                <w:rFonts w:ascii="adwa-assalaf" w:hAnsi="adwa-assalaf" w:cs="Times New Roman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جعل الله </w:t>
                            </w:r>
                            <w:r w:rsidRPr="00873D5B">
                              <w:rPr>
                                <w:rFonts w:ascii="adwa-assalaf" w:hAnsi="adwa-assalaf" w:cs="adwa-assalaf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-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color w:val="C00000"/>
                                <w:sz w:val="32"/>
                                <w:szCs w:val="32"/>
                                <w:lang w:bidi="ar-AE"/>
                              </w:rPr>
                              <w:sym w:font="AGA Arabesque" w:char="F049"/>
                            </w:r>
                            <w:r w:rsidRPr="00873D5B">
                              <w:rPr>
                                <w:rFonts w:ascii="adwa-assalaf" w:hAnsi="adwa-assalaf" w:cs="adwa-assalaf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- </w:t>
                            </w:r>
                            <w:r w:rsidRPr="00873D5B">
                              <w:rPr>
                                <w:rFonts w:ascii="adwa-assalaf" w:hAnsi="adwa-assalaf" w:cs="Times New Roman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لنا الأسباب تنقسم إلى قسمَين</w:t>
                            </w:r>
                            <w:r w:rsidRPr="00873D5B">
                              <w:rPr>
                                <w:rFonts w:ascii="adwa-assalaf" w:hAnsi="adwa-assalaf" w:cs="adwa-assalaf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382B7" id="_x0645__x0633__x062a__x0637__x064a__x0644__x0020_675" o:spid="_x0000_s1260" style="position:absolute;left:0;text-align:left;margin-left:55.35pt;margin-top:650.45pt;width:247.95pt;height:36.4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7BC662B6" w14:textId="77777777" w:rsidR="0066420A" w:rsidRPr="008C365C" w:rsidRDefault="0066420A" w:rsidP="002712BD">
                      <w:pPr>
                        <w:jc w:val="center"/>
                        <w:rPr>
                          <w:rFonts w:ascii="adwa-assalaf" w:hAnsi="adwa-assalaf" w:cs="adwa-assalaf"/>
                          <w:lang w:bidi="ar-AE"/>
                        </w:rPr>
                      </w:pPr>
                      <w:r w:rsidRPr="00873D5B">
                        <w:rPr>
                          <w:rFonts w:ascii="adwa-assalaf" w:hAnsi="adwa-assalaf" w:cs="Times New Roman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 xml:space="preserve">جعل الله </w:t>
                      </w:r>
                      <w:r w:rsidRPr="00873D5B">
                        <w:rPr>
                          <w:rFonts w:ascii="adwa-assalaf" w:hAnsi="adwa-assalaf" w:cs="adwa-assalaf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-</w:t>
                      </w:r>
                      <w:r w:rsidRPr="008C365C">
                        <w:rPr>
                          <w:rFonts w:ascii="adwa-assalaf" w:hAnsi="adwa-assalaf" w:cs="adwa-assalaf"/>
                          <w:color w:val="C00000"/>
                          <w:sz w:val="32"/>
                          <w:szCs w:val="32"/>
                          <w:lang w:bidi="ar-AE"/>
                        </w:rPr>
                        <w:sym w:font="AGA Arabesque" w:char="F049"/>
                      </w:r>
                      <w:r w:rsidRPr="00873D5B">
                        <w:rPr>
                          <w:rFonts w:ascii="adwa-assalaf" w:hAnsi="adwa-assalaf" w:cs="adwa-assalaf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 xml:space="preserve">- </w:t>
                      </w:r>
                      <w:r w:rsidRPr="00873D5B">
                        <w:rPr>
                          <w:rFonts w:ascii="adwa-assalaf" w:hAnsi="adwa-assalaf" w:cs="Times New Roman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لنا الأسباب تنقسم إلى قسمَين</w:t>
                      </w:r>
                      <w:r w:rsidRPr="00873D5B">
                        <w:rPr>
                          <w:rFonts w:ascii="adwa-assalaf" w:hAnsi="adwa-assalaf" w:cs="adwa-assalaf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EBA9287" wp14:editId="63CBCF70">
                <wp:simplePos x="0" y="0"/>
                <wp:positionH relativeFrom="column">
                  <wp:posOffset>2949575</wp:posOffset>
                </wp:positionH>
                <wp:positionV relativeFrom="paragraph">
                  <wp:posOffset>8136255</wp:posOffset>
                </wp:positionV>
                <wp:extent cx="10795" cy="146685"/>
                <wp:effectExtent l="0" t="0" r="40005" b="31115"/>
                <wp:wrapNone/>
                <wp:docPr id="57" name="رابط مستقيم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" cy="1466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0B3C" id="_x0631__x0627__x0628__x0637__x0020__x0645__x0633__x062a__x0642__x064a__x0645__x0020_676" o:spid="_x0000_s1026" style="position:absolute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25pt,640.65pt" to="233.1pt,652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030976" behindDoc="0" locked="0" layoutInCell="1" allowOverlap="1" wp14:anchorId="36941C09" wp14:editId="02235A81">
                <wp:simplePos x="0" y="0"/>
                <wp:positionH relativeFrom="column">
                  <wp:posOffset>1737994</wp:posOffset>
                </wp:positionH>
                <wp:positionV relativeFrom="paragraph">
                  <wp:posOffset>8136255</wp:posOffset>
                </wp:positionV>
                <wp:extent cx="0" cy="146685"/>
                <wp:effectExtent l="0" t="0" r="25400" b="31115"/>
                <wp:wrapNone/>
                <wp:docPr id="56" name="رابط مستقيم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DD4B3" id="_x0631__x0627__x0628__x0637__x0020__x0645__x0633__x062a__x0642__x064a__x0645__x0020_677" o:spid="_x0000_s1026" style="position:absolute;z-index:25203097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136.85pt,640.65pt" to="136.85pt,652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" strokecolor="#4a7ebb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B045AAF" wp14:editId="34D9D0FA">
                <wp:simplePos x="0" y="0"/>
                <wp:positionH relativeFrom="column">
                  <wp:posOffset>1122045</wp:posOffset>
                </wp:positionH>
                <wp:positionV relativeFrom="paragraph">
                  <wp:posOffset>8896350</wp:posOffset>
                </wp:positionV>
                <wp:extent cx="2245995" cy="10795"/>
                <wp:effectExtent l="0" t="0" r="40005" b="40005"/>
                <wp:wrapNone/>
                <wp:docPr id="55" name="رابط مستقيم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45995" cy="107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F3694" id="_x0631__x0627__x0628__x0637__x0020__x0645__x0633__x062a__x0642__x064a__x0645__x0020_678" o:spid="_x0000_s1026" style="position:absolute;flip: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35pt,700.5pt" to="265.2pt,70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" strokecolor="#4a7ebb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033024" behindDoc="0" locked="0" layoutInCell="1" allowOverlap="1" wp14:anchorId="2117EE7A" wp14:editId="564D68DD">
                <wp:simplePos x="0" y="0"/>
                <wp:positionH relativeFrom="column">
                  <wp:posOffset>3344544</wp:posOffset>
                </wp:positionH>
                <wp:positionV relativeFrom="paragraph">
                  <wp:posOffset>8906510</wp:posOffset>
                </wp:positionV>
                <wp:extent cx="0" cy="124460"/>
                <wp:effectExtent l="0" t="0" r="25400" b="27940"/>
                <wp:wrapNone/>
                <wp:docPr id="54" name="رابط مستقيم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9F6A9" id="_x0631__x0627__x0628__x0637__x0020__x0645__x0633__x062a__x0642__x064a__x0645__x0020_679" o:spid="_x0000_s1026" style="position:absolute;z-index:25203302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263.35pt,701.3pt" to="263.35pt,71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" strokecolor="#4a7ebb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034048" behindDoc="0" locked="0" layoutInCell="1" allowOverlap="1" wp14:anchorId="2E247E63" wp14:editId="54DD3218">
                <wp:simplePos x="0" y="0"/>
                <wp:positionH relativeFrom="column">
                  <wp:posOffset>1134109</wp:posOffset>
                </wp:positionH>
                <wp:positionV relativeFrom="paragraph">
                  <wp:posOffset>8907145</wp:posOffset>
                </wp:positionV>
                <wp:extent cx="0" cy="124460"/>
                <wp:effectExtent l="0" t="0" r="25400" b="27940"/>
                <wp:wrapNone/>
                <wp:docPr id="53" name="رابط مستقيم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4DAB4" id="_x0631__x0627__x0628__x0637__x0020__x0645__x0633__x062a__x0642__x064a__x0645__x0020_680" o:spid="_x0000_s1026" style="position:absolute;z-index:252034048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89.3pt,701.35pt" to="89.3pt,71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" strokecolor="#4a7ebb">
                <o:lock v:ext="edit" shapetype="f"/>
              </v:line>
            </w:pict>
          </mc:Fallback>
        </mc:AlternateContent>
      </w:r>
    </w:p>
    <w:p w14:paraId="2F85AC3E" w14:textId="77777777" w:rsidR="002712BD" w:rsidRPr="003E5CC3" w:rsidRDefault="002712BD" w:rsidP="0031428C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val="fr-FR" w:bidi="ar-AE"/>
        </w:rPr>
      </w:pPr>
    </w:p>
    <w:p w14:paraId="362D9247" w14:textId="647EEDFB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9115B0E" wp14:editId="3A1576E4">
                <wp:simplePos x="0" y="0"/>
                <wp:positionH relativeFrom="column">
                  <wp:posOffset>4381500</wp:posOffset>
                </wp:positionH>
                <wp:positionV relativeFrom="paragraph">
                  <wp:posOffset>297180</wp:posOffset>
                </wp:positionV>
                <wp:extent cx="1270" cy="163195"/>
                <wp:effectExtent l="76200" t="76200" r="100330" b="90805"/>
                <wp:wrapNone/>
                <wp:docPr id="52" name="رابط مستقيم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16319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11B92" id="_x0631__x0627__x0628__x0637__x0020__x0645__x0633__x062a__x0642__x064a__x0645__x0020_656" o:spid="_x0000_s1026" style="position:absolute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pt,23.4pt" to="345.1pt,36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011520" behindDoc="0" locked="0" layoutInCell="1" allowOverlap="1" wp14:anchorId="39DEFFAE" wp14:editId="4513A6A8">
                <wp:simplePos x="0" y="0"/>
                <wp:positionH relativeFrom="column">
                  <wp:posOffset>3850004</wp:posOffset>
                </wp:positionH>
                <wp:positionV relativeFrom="paragraph">
                  <wp:posOffset>170815</wp:posOffset>
                </wp:positionV>
                <wp:extent cx="0" cy="147320"/>
                <wp:effectExtent l="76200" t="50800" r="101600" b="106680"/>
                <wp:wrapNone/>
                <wp:docPr id="51" name="رابط مستقيم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3C558" id="_x0631__x0627__x0628__x0637__x0020__x0645__x0633__x062a__x0642__x064a__x0645__x0020_658" o:spid="_x0000_s1026" style="position:absolute;z-index:252011520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303.15pt,13.45pt" to="303.15pt,25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014592" behindDoc="0" locked="0" layoutInCell="1" allowOverlap="1" wp14:anchorId="3B0376A6" wp14:editId="69D37F82">
                <wp:simplePos x="0" y="0"/>
                <wp:positionH relativeFrom="column">
                  <wp:posOffset>262254</wp:posOffset>
                </wp:positionH>
                <wp:positionV relativeFrom="paragraph">
                  <wp:posOffset>304800</wp:posOffset>
                </wp:positionV>
                <wp:extent cx="0" cy="147320"/>
                <wp:effectExtent l="76200" t="50800" r="101600" b="106680"/>
                <wp:wrapNone/>
                <wp:docPr id="50" name="رابط مستقيم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6500A" id="_x0631__x0627__x0628__x0637__x0020__x0645__x0633__x062a__x0642__x064a__x0645__x0020_661" o:spid="_x0000_s1026" style="position:absolute;z-index:252014592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20.65pt,24pt" to="20.65pt,35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2010496" behindDoc="0" locked="0" layoutInCell="1" allowOverlap="1" wp14:anchorId="0EEBA03D" wp14:editId="3185767D">
                <wp:simplePos x="0" y="0"/>
                <wp:positionH relativeFrom="column">
                  <wp:posOffset>262890</wp:posOffset>
                </wp:positionH>
                <wp:positionV relativeFrom="paragraph">
                  <wp:posOffset>295909</wp:posOffset>
                </wp:positionV>
                <wp:extent cx="4119880" cy="0"/>
                <wp:effectExtent l="50800" t="76200" r="96520" b="101600"/>
                <wp:wrapNone/>
                <wp:docPr id="49" name="رابط مستقيم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9880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DC863" id="_x0631__x0627__x0628__x0637__x0020__x0645__x0633__x062a__x0642__x064a__x0645__x0020_657" o:spid="_x0000_s1026" style="position:absolute;z-index:252010496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margin;mso-height-relative:margin" from="20.7pt,23.3pt" to="345.1pt,23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" filled="t" fillcolor="white [3212]" strokecolor="#bd7f38">
                <o:lock v:ext="edit" shapetype="f"/>
              </v:line>
            </w:pict>
          </mc:Fallback>
        </mc:AlternateContent>
      </w:r>
    </w:p>
    <w:p w14:paraId="0D5179C6" w14:textId="02643BDC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06F0726" wp14:editId="24699ACC">
                <wp:simplePos x="0" y="0"/>
                <wp:positionH relativeFrom="column">
                  <wp:posOffset>2418715</wp:posOffset>
                </wp:positionH>
                <wp:positionV relativeFrom="paragraph">
                  <wp:posOffset>162560</wp:posOffset>
                </wp:positionV>
                <wp:extent cx="1073150" cy="2611120"/>
                <wp:effectExtent l="76200" t="76200" r="95250" b="106680"/>
                <wp:wrapNone/>
                <wp:docPr id="48" name="مستطيل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2611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37CB09A3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Чтобы тот, к кому обращена просьба, был 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u w:val="single"/>
                                <w:shd w:val="clear" w:color="auto" w:fill="FFFFFF"/>
                                <w:lang w:val="ru-RU"/>
                              </w:rPr>
                              <w:t>в силах  выполнить то,  о чем его просят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033D75CE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И исключается этим условием  обращение с просьбой к 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тем, кто НЕ может  ответить на просьбу. </w:t>
                            </w:r>
                          </w:p>
                          <w:p w14:paraId="67DD0D2A" w14:textId="77777777" w:rsidR="0066420A" w:rsidRPr="003A446A" w:rsidRDefault="0066420A" w:rsidP="00356231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18"/>
                                <w:szCs w:val="24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F0726" id="_x0645__x0633__x062a__x0637__x064a__x0644__x0020_663" o:spid="_x0000_s1261" style="position:absolute;margin-left:190.45pt;margin-top:12.8pt;width:84.5pt;height:205.6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" fillcolor="white [3212]" strokecolor="#bd7f38">
                <v:path arrowok="t"/>
                <v:textbox>
                  <w:txbxContent>
                    <w:p w14:paraId="37CB09A3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Чтобы тот, к кому обращена просьба, был 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u w:val="single"/>
                          <w:shd w:val="clear" w:color="auto" w:fill="FFFFFF"/>
                          <w:lang w:val="ru-RU"/>
                        </w:rPr>
                        <w:t>в силах  выполнить то,  о чем его просят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033D75CE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И исключается этим условием  обращение с просьбой к 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тем, кто НЕ может  ответить на просьбу. </w:t>
                      </w:r>
                    </w:p>
                    <w:p w14:paraId="67DD0D2A" w14:textId="77777777" w:rsidR="0066420A" w:rsidRPr="003A446A" w:rsidRDefault="0066420A" w:rsidP="00356231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18"/>
                          <w:szCs w:val="24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E71FF1E" wp14:editId="7897B9CC">
                <wp:simplePos x="0" y="0"/>
                <wp:positionH relativeFrom="column">
                  <wp:posOffset>1075055</wp:posOffset>
                </wp:positionH>
                <wp:positionV relativeFrom="paragraph">
                  <wp:posOffset>172085</wp:posOffset>
                </wp:positionV>
                <wp:extent cx="1184910" cy="2683510"/>
                <wp:effectExtent l="76200" t="76200" r="110490" b="110490"/>
                <wp:wrapNone/>
                <wp:docPr id="47" name="مستطيل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4910" cy="268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3FCCF2A8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Чтобы тот, к кому обращена просьба, был 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u w:val="single"/>
                                <w:shd w:val="clear" w:color="auto" w:fill="FFFFFF"/>
                                <w:lang w:val="ru-RU"/>
                              </w:rPr>
                              <w:t>присутствующим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3485E3D5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И исключается этим условием  обращение  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>к отсутствующим.</w:t>
                            </w:r>
                          </w:p>
                          <w:p w14:paraId="0F824331" w14:textId="77777777" w:rsidR="0066420A" w:rsidRPr="003A446A" w:rsidRDefault="0066420A" w:rsidP="002712B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1FF1E" id="_x0645__x0633__x062a__x0637__x064a__x0644__x0020_664" o:spid="_x0000_s1262" style="position:absolute;margin-left:84.65pt;margin-top:13.55pt;width:93.3pt;height:211.3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" fillcolor="white [3212]" strokecolor="#bd7f38">
                <v:path arrowok="t"/>
                <v:textbox>
                  <w:txbxContent>
                    <w:p w14:paraId="3FCCF2A8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Чтобы тот, к кому обращена просьба, был 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u w:val="single"/>
                          <w:shd w:val="clear" w:color="auto" w:fill="FFFFFF"/>
                          <w:lang w:val="ru-RU"/>
                        </w:rPr>
                        <w:t>присутствующим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3485E3D5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И исключается этим условием  обращение  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>к отсутствующим.</w:t>
                      </w:r>
                    </w:p>
                    <w:p w14:paraId="0F824331" w14:textId="77777777" w:rsidR="0066420A" w:rsidRPr="003A446A" w:rsidRDefault="0066420A" w:rsidP="002712BD">
                      <w:pPr>
                        <w:jc w:val="center"/>
                        <w:rPr>
                          <w:color w:val="000000" w:themeColor="text1"/>
                          <w:sz w:val="16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654F239" wp14:editId="7171E1CF">
                <wp:simplePos x="0" y="0"/>
                <wp:positionH relativeFrom="column">
                  <wp:posOffset>-126365</wp:posOffset>
                </wp:positionH>
                <wp:positionV relativeFrom="paragraph">
                  <wp:posOffset>156210</wp:posOffset>
                </wp:positionV>
                <wp:extent cx="1061085" cy="2657475"/>
                <wp:effectExtent l="76200" t="76200" r="107315" b="111125"/>
                <wp:wrapNone/>
                <wp:docPr id="45" name="مستطيل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85" cy="2657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3EE7A4AD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Чтобы тот, к кому обращена просьба, был 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u w:val="single"/>
                                <w:shd w:val="clear" w:color="auto" w:fill="FFFFFF"/>
                                <w:lang w:val="ru-RU"/>
                              </w:rPr>
                              <w:t>живым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57A54B8D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И исключается этим условием  обращение к  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>мертвым</w:t>
                            </w:r>
                          </w:p>
                          <w:p w14:paraId="7B503DBB" w14:textId="77777777" w:rsidR="0066420A" w:rsidRPr="003A446A" w:rsidRDefault="0066420A" w:rsidP="002712B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4F239" id="_x0645__x0633__x062a__x0637__x064a__x0644__x0020_665" o:spid="_x0000_s1263" style="position:absolute;margin-left:-9.95pt;margin-top:12.3pt;width:83.55pt;height:209.2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" fillcolor="white [3212]" strokecolor="#bd7f38">
                <v:path arrowok="t"/>
                <v:textbox>
                  <w:txbxContent>
                    <w:p w14:paraId="3EE7A4AD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Чтобы тот, к кому обращена просьба, был 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u w:val="single"/>
                          <w:shd w:val="clear" w:color="auto" w:fill="FFFFFF"/>
                          <w:lang w:val="ru-RU"/>
                        </w:rPr>
                        <w:t>живым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57A54B8D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И исключается этим условием  обращение к  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>мертвым</w:t>
                      </w:r>
                    </w:p>
                    <w:p w14:paraId="7B503DBB" w14:textId="77777777" w:rsidR="0066420A" w:rsidRPr="003A446A" w:rsidRDefault="0066420A" w:rsidP="002712BD">
                      <w:pPr>
                        <w:jc w:val="center"/>
                        <w:rPr>
                          <w:color w:val="000000" w:themeColor="text1"/>
                          <w:sz w:val="16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73DD4F38" wp14:editId="51B4A577">
                <wp:simplePos x="0" y="0"/>
                <wp:positionH relativeFrom="column">
                  <wp:posOffset>3617595</wp:posOffset>
                </wp:positionH>
                <wp:positionV relativeFrom="paragraph">
                  <wp:posOffset>153670</wp:posOffset>
                </wp:positionV>
                <wp:extent cx="1045845" cy="2696845"/>
                <wp:effectExtent l="76200" t="76200" r="97155" b="97155"/>
                <wp:wrapNone/>
                <wp:docPr id="44" name="مستطيل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5" cy="2696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201A3828" w14:textId="77777777" w:rsidR="0066420A" w:rsidRPr="003A446A" w:rsidRDefault="0066420A" w:rsidP="003A446A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Необходимо быть убежденным в том, что тот, к кому обращена просьба, является всего лишь 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u w:val="single"/>
                                <w:shd w:val="clear" w:color="auto" w:fill="FFFFFF"/>
                                <w:lang w:val="ru-RU"/>
                              </w:rPr>
                              <w:t>причиной</w:t>
                            </w:r>
                            <w:r w:rsidRPr="003A446A">
                              <w:rPr>
                                <w:rFonts w:ascii="Cambria" w:hAnsi="Cambria" w:cs="Tahoma"/>
                                <w:b/>
                                <w:sz w:val="18"/>
                                <w:szCs w:val="28"/>
                                <w:shd w:val="clear" w:color="auto" w:fill="FFFFFF"/>
                                <w:lang w:val="ru-RU"/>
                              </w:rPr>
                              <w:t xml:space="preserve">. </w:t>
                            </w:r>
                          </w:p>
                          <w:p w14:paraId="28E917B8" w14:textId="77777777" w:rsidR="0066420A" w:rsidRPr="003A446A" w:rsidRDefault="0066420A" w:rsidP="00356231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18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D4F38" id="_x0645__x0633__x062a__x0637__x064a__x0644__x0020_662" o:spid="_x0000_s1264" style="position:absolute;margin-left:284.85pt;margin-top:12.1pt;width:82.35pt;height:212.3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" fillcolor="white [3212]" strokecolor="#bd7f38">
                <v:path arrowok="t"/>
                <v:textbox>
                  <w:txbxContent>
                    <w:p w14:paraId="201A3828" w14:textId="77777777" w:rsidR="0066420A" w:rsidRPr="003A446A" w:rsidRDefault="0066420A" w:rsidP="003A446A">
                      <w:pPr>
                        <w:jc w:val="right"/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Необходимо быть убежденным в том, что тот, к кому обращена просьба, является всего лишь 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u w:val="single"/>
                          <w:shd w:val="clear" w:color="auto" w:fill="FFFFFF"/>
                          <w:lang w:val="ru-RU"/>
                        </w:rPr>
                        <w:t>причиной</w:t>
                      </w:r>
                      <w:r w:rsidRPr="003A446A">
                        <w:rPr>
                          <w:rFonts w:ascii="Cambria" w:hAnsi="Cambria" w:cs="Tahoma"/>
                          <w:b/>
                          <w:sz w:val="18"/>
                          <w:szCs w:val="28"/>
                          <w:shd w:val="clear" w:color="auto" w:fill="FFFFFF"/>
                          <w:lang w:val="ru-RU"/>
                        </w:rPr>
                        <w:t xml:space="preserve">. </w:t>
                      </w:r>
                    </w:p>
                    <w:p w14:paraId="28E917B8" w14:textId="77777777" w:rsidR="0066420A" w:rsidRPr="003A446A" w:rsidRDefault="0066420A" w:rsidP="00356231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18"/>
                          <w:szCs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013568" behindDoc="0" locked="0" layoutInCell="1" allowOverlap="1" wp14:anchorId="0C35015F" wp14:editId="601E2F0B">
                <wp:simplePos x="0" y="0"/>
                <wp:positionH relativeFrom="column">
                  <wp:posOffset>1690369</wp:posOffset>
                </wp:positionH>
                <wp:positionV relativeFrom="paragraph">
                  <wp:posOffset>11430</wp:posOffset>
                </wp:positionV>
                <wp:extent cx="0" cy="147320"/>
                <wp:effectExtent l="76200" t="50800" r="101600" b="106680"/>
                <wp:wrapNone/>
                <wp:docPr id="43" name="رابط مستقيم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D8333" id="_x0631__x0627__x0628__x0637__x0020__x0645__x0633__x062a__x0642__x064a__x0645__x0020_660" o:spid="_x0000_s1026" style="position:absolute;z-index:252013568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133.1pt,.9pt" to="133.1pt,1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012544" behindDoc="0" locked="0" layoutInCell="1" allowOverlap="1" wp14:anchorId="68824DE2" wp14:editId="656AF0D5">
                <wp:simplePos x="0" y="0"/>
                <wp:positionH relativeFrom="column">
                  <wp:posOffset>2950209</wp:posOffset>
                </wp:positionH>
                <wp:positionV relativeFrom="paragraph">
                  <wp:posOffset>16510</wp:posOffset>
                </wp:positionV>
                <wp:extent cx="0" cy="147320"/>
                <wp:effectExtent l="76200" t="50800" r="101600" b="106680"/>
                <wp:wrapNone/>
                <wp:docPr id="42" name="رابط مستقيم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1ACBD" id="_x0631__x0627__x0628__x0637__x0020__x0645__x0633__x062a__x0642__x064a__x0645__x0020_659" o:spid="_x0000_s1026" style="position:absolute;z-index:25201254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232.3pt,1.3pt" to="232.3pt,12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" filled="t" fillcolor="white [3212]" strokecolor="#bd7f38">
                <o:lock v:ext="edit" shapetype="f"/>
              </v:line>
            </w:pict>
          </mc:Fallback>
        </mc:AlternateContent>
      </w:r>
    </w:p>
    <w:p w14:paraId="09B95B74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26F61F4C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4B1B7C41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787A94B0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11A7244B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54280A91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1F2A34CB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31381A9A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50614B07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3F883784" w14:textId="18224E93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9F2D607" wp14:editId="0265D829">
                <wp:simplePos x="0" y="0"/>
                <wp:positionH relativeFrom="column">
                  <wp:posOffset>-127000</wp:posOffset>
                </wp:positionH>
                <wp:positionV relativeFrom="paragraph">
                  <wp:posOffset>31115</wp:posOffset>
                </wp:positionV>
                <wp:extent cx="4872355" cy="2245360"/>
                <wp:effectExtent l="0" t="0" r="0" b="0"/>
                <wp:wrapNone/>
                <wp:docPr id="41" name="مستطيل مستدير الزوايا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2355" cy="22453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lgDash"/>
                        </a:ln>
                        <a:effectLst/>
                      </wps:spPr>
                      <wps:txbx>
                        <w:txbxContent>
                          <w:p w14:paraId="5704946F" w14:textId="77777777" w:rsidR="0066420A" w:rsidRPr="00904142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Что же касается убеждений, что тот, к кому обращаются с просьбой, может скрытно и самостоятельно распоряжаться Вселенной может приносить пользу или отвращать вред – то это является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многобожием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. </w:t>
                            </w:r>
                          </w:p>
                          <w:p w14:paraId="65BF52BE" w14:textId="77777777" w:rsidR="0066420A" w:rsidRPr="00904142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lang w:val="ru-RU"/>
                              </w:rPr>
                              <w:t>Примечание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:</w:t>
                            </w:r>
                          </w:p>
                          <w:p w14:paraId="77D63CDB" w14:textId="77777777" w:rsidR="0066420A" w:rsidRPr="00904142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Мы изучаем установление касаемо действий, а что же касается установлений о действующем лице – то это требует доведения доводов и устранения сомнений. </w:t>
                            </w:r>
                          </w:p>
                          <w:p w14:paraId="70E984BB" w14:textId="77777777" w:rsidR="0066420A" w:rsidRPr="00904142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И только ученые могут выносить постановления о действующем лице, является ли он верующим или неверующим. </w:t>
                            </w:r>
                          </w:p>
                          <w:p w14:paraId="4995FEC8" w14:textId="77777777" w:rsidR="0066420A" w:rsidRPr="00904142" w:rsidRDefault="0066420A">
                            <w:pPr>
                              <w:rPr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F2D607" id="_x0645__x0633__x062a__x0637__x064a__x0644__x0020__x0645__x0633__x062a__x062f__x064a__x0631__x0020__x0627__x0644__x0632__x0648__x0627__x064a__x0627__x0020_684" o:spid="_x0000_s1265" style="position:absolute;margin-left:-10pt;margin-top:2.45pt;width:383.65pt;height:176.8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" filled="f" stroked="f" strokeweight="2pt">
                <v:stroke dashstyle="longDash"/>
                <v:path arrowok="t"/>
                <v:textbox>
                  <w:txbxContent>
                    <w:p w14:paraId="5704946F" w14:textId="77777777" w:rsidR="0066420A" w:rsidRPr="00904142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Что же касается убеждений, что тот, к кому обращаются с просьбой, может скрытно и самостоятельно распоряжаться Вселенной может приносить пользу или отвращать вред – то это является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многобожием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. </w:t>
                      </w:r>
                    </w:p>
                    <w:p w14:paraId="65BF52BE" w14:textId="77777777" w:rsidR="0066420A" w:rsidRPr="00904142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lang w:val="ru-RU"/>
                        </w:rPr>
                        <w:t>Примечание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:</w:t>
                      </w:r>
                    </w:p>
                    <w:p w14:paraId="77D63CDB" w14:textId="77777777" w:rsidR="0066420A" w:rsidRPr="00904142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Мы изучаем установление касаемо действий, а что же касается установлений о действующем лице – то это требует доведения доводов и устранения сомнений. </w:t>
                      </w:r>
                    </w:p>
                    <w:p w14:paraId="70E984BB" w14:textId="77777777" w:rsidR="0066420A" w:rsidRPr="00904142" w:rsidRDefault="0066420A" w:rsidP="00466C77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И только ученые могут выносить постановления о действующем лице, является ли он верующим или неверующим. </w:t>
                      </w:r>
                    </w:p>
                    <w:p w14:paraId="4995FEC8" w14:textId="77777777" w:rsidR="0066420A" w:rsidRPr="00904142" w:rsidRDefault="0066420A">
                      <w:pPr>
                        <w:rPr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C692F9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48015A5C" w14:textId="77777777" w:rsidR="00BF21F6" w:rsidRPr="003E5CC3" w:rsidRDefault="00BF21F6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76F45795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16D0D901" w14:textId="77777777" w:rsidR="00EE23A0" w:rsidRPr="003E5CC3" w:rsidRDefault="00EE23A0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521C82A" w14:textId="77777777" w:rsidR="00EE23A0" w:rsidRPr="003E5CC3" w:rsidRDefault="00EE23A0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C08D410" w14:textId="77777777" w:rsidR="007127CD" w:rsidRDefault="007127C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9BC5DBA" w14:textId="2009DF6D" w:rsidR="002712BD" w:rsidRPr="003E5CC3" w:rsidRDefault="00AB6B4F" w:rsidP="007127CD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066303" behindDoc="0" locked="0" layoutInCell="1" allowOverlap="1" wp14:anchorId="2409BF35" wp14:editId="4A1B9AAE">
                <wp:simplePos x="0" y="0"/>
                <wp:positionH relativeFrom="margin">
                  <wp:posOffset>321310</wp:posOffset>
                </wp:positionH>
                <wp:positionV relativeFrom="paragraph">
                  <wp:posOffset>-102870</wp:posOffset>
                </wp:positionV>
                <wp:extent cx="3765550" cy="642620"/>
                <wp:effectExtent l="80010" t="74930" r="104140" b="95250"/>
                <wp:wrapNone/>
                <wp:docPr id="40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5550" cy="642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F4E72" w14:textId="77777777" w:rsidR="0066420A" w:rsidRPr="00466C77" w:rsidRDefault="0066420A" w:rsidP="00466C77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 w:cs="ae_AlArabiya"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Люди по убеждениям к причинам делятся на три группы:</w:t>
                            </w:r>
                          </w:p>
                          <w:p w14:paraId="7B214CBE" w14:textId="77777777" w:rsidR="0066420A" w:rsidRPr="00466C77" w:rsidRDefault="0066420A" w:rsidP="007615D1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color w:val="C00000"/>
                                <w:sz w:val="26"/>
                                <w:szCs w:val="28"/>
                                <w:rtl/>
                                <w:lang w:val="ru-RU"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9BF35" id="Rectangle_x0020_257" o:spid="_x0000_s1266" style="position:absolute;margin-left:25.3pt;margin-top:-8.05pt;width:296.5pt;height:50.6pt;z-index:252066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5A6F4E72" w14:textId="77777777" w:rsidR="0066420A" w:rsidRPr="00466C77" w:rsidRDefault="0066420A" w:rsidP="00466C77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4"/>
                          <w:szCs w:val="36"/>
                          <w:lang w:val="ru-RU"/>
                        </w:rPr>
                      </w:pPr>
                      <w:r w:rsidRPr="00466C77">
                        <w:rPr>
                          <w:rFonts w:ascii="Cambria" w:hAnsi="Cambria" w:cs="ae_AlArabiya"/>
                          <w:color w:val="C00000"/>
                          <w:sz w:val="24"/>
                          <w:szCs w:val="36"/>
                          <w:lang w:val="ru-RU"/>
                        </w:rPr>
                        <w:t>Люди по убеждениям к причинам делятся на три группы:</w:t>
                      </w:r>
                    </w:p>
                    <w:p w14:paraId="7B214CBE" w14:textId="77777777" w:rsidR="0066420A" w:rsidRPr="00466C77" w:rsidRDefault="0066420A" w:rsidP="007615D1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color w:val="C00000"/>
                          <w:sz w:val="26"/>
                          <w:szCs w:val="28"/>
                          <w:rtl/>
                          <w:lang w:val="ru-RU" w:bidi="ar-A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648256" w14:textId="7481312B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294709" behindDoc="0" locked="0" layoutInCell="1" allowOverlap="1" wp14:anchorId="24F926FA" wp14:editId="1A8B7E83">
                <wp:simplePos x="0" y="0"/>
                <wp:positionH relativeFrom="column">
                  <wp:posOffset>506095</wp:posOffset>
                </wp:positionH>
                <wp:positionV relativeFrom="paragraph">
                  <wp:posOffset>222885</wp:posOffset>
                </wp:positionV>
                <wp:extent cx="3347720" cy="334645"/>
                <wp:effectExtent l="76200" t="50800" r="106680" b="97155"/>
                <wp:wrapNone/>
                <wp:docPr id="826" name="مجموعة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7720" cy="334645"/>
                          <a:chOff x="0" y="0"/>
                          <a:chExt cx="3348271" cy="335597"/>
                        </a:xfrm>
                      </wpg:grpSpPr>
                      <wps:wsp>
                        <wps:cNvPr id="39" name="رابط مستقيم 671"/>
                        <wps:cNvCnPr/>
                        <wps:spPr>
                          <a:xfrm>
                            <a:off x="0" y="189781"/>
                            <a:ext cx="0" cy="135255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822" name="رابط مستقيم 822"/>
                        <wps:cNvCnPr/>
                        <wps:spPr>
                          <a:xfrm>
                            <a:off x="1690777" y="0"/>
                            <a:ext cx="0" cy="335597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823" name="رابط مستقيم 823"/>
                        <wps:cNvCnPr/>
                        <wps:spPr>
                          <a:xfrm>
                            <a:off x="6901" y="155276"/>
                            <a:ext cx="3341370" cy="0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824" name="رابط مستقيم 824"/>
                        <wps:cNvCnPr/>
                        <wps:spPr>
                          <a:xfrm>
                            <a:off x="3340148" y="165627"/>
                            <a:ext cx="0" cy="135255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61EEF" id="_x0645__x062c__x0645__x0648__x0639__x0629__x0020_826" o:spid="_x0000_s1026" style="position:absolute;margin-left:39.85pt;margin-top:17.55pt;width:263.6pt;height:26.35pt;z-index:251294709;mso-height-relative:margin" coordsize="3348271,33559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">
                <v:line id="_x0631__x0627__x0628__x0637__x0020__x0645__x0633__x062a__x0642__x064a__x0645__x0020_671" o:spid="_x0000_s1027" style="position:absolute;visibility:visible;mso-wrap-style:square" from="0,189781" to="0,32503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8W5b8QAAADbAAAADwAAAGRycy9kb3ducmV2LnhtbESPT2vCQBTE74LfYXlCb82mLaQ2uoq2&#10;VHoTY/H8yL78odm3IbsmMZ++Wyh4HGbmN8x6O5pG9NS52rKCpygGQZxbXXOp4Pv8+bgE4TyyxsYy&#10;KbiRg+1mPltjqu3AJ+ozX4oAYZeigsr7NpXS5RUZdJFtiYNX2M6gD7Irpe5wCHDTyOc4TqTBmsNC&#10;hS29V5T/ZFej4FBfjsNH/lrsy95M+jpImpKjUg+LcbcC4Wn09/B/+0sreHmDvy/hB8jNL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DxblvxAAAANsAAAAPAAAAAAAAAAAA&#10;AAAAAKECAABkcnMvZG93bnJldi54bWxQSwUGAAAAAAQABAD5AAAAkgMAAAAA&#10;" filled="t" fillcolor="white [3212]" strokecolor="#bd7f38"/>
                <v:line id="_x0631__x0627__x0628__x0637__x0020__x0645__x0633__x062a__x0642__x064a__x0645__x0020_822" o:spid="_x0000_s1028" style="position:absolute;visibility:visible;mso-wrap-style:square" from="1690777,0" to="1690777,33559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ajzxMMAAADcAAAADwAAAGRycy9kb3ducmV2LnhtbESPT2vCQBTE70K/w/IEb7oxB5XUNbQV&#10;pbfQKJ4f2WcSmn0bsps/9dO7hUKPw8z8htmnk2nEQJ2rLStYryIQxIXVNZcKrpfTcgfCeWSNjWVS&#10;8EMO0sPLbI+JtiN/0ZD7UgQIuwQVVN63iZSuqMigW9mWOHh32xn0QXal1B2OAW4aGUfRRhqsOSxU&#10;2NJHRcV33hsF5/qWjcdie38vB/PQ/SjpscmUWsynt1cQnib/H/5rf2oFuziG3zPhCMjDE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2o88TDAAAA3AAAAA8AAAAAAAAAAAAA&#10;AAAAoQIAAGRycy9kb3ducmV2LnhtbFBLBQYAAAAABAAEAPkAAACRAwAAAAA=&#10;" filled="t" fillcolor="white [3212]" strokecolor="#bd7f38"/>
                <v:line id="_x0631__x0627__x0628__x0637__x0020__x0645__x0633__x062a__x0642__x064a__x0645__x0020_823" o:spid="_x0000_s1029" style="position:absolute;visibility:visible;mso-wrap-style:square" from="6901,155276" to="3348271,15527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uRWX8MAAADcAAAADwAAAGRycy9kb3ducmV2LnhtbESPT4vCMBTE74LfITzBm6YqqFRT0V1c&#10;vInu4vnRvP7B5qU0sa1++o2wsMdhZn7DbHe9qURLjSstK5hNIxDEqdUl5wp+vo+TNQjnkTVWlknB&#10;kxzskuFgi7G2HV+ovfpcBAi7GBUU3texlC4tyKCb2po4eJltDPogm1zqBrsAN5WcR9FSGiw5LBRY&#10;00dB6f36MAq+ytu5+0xX2SFvzUs/Okmv5Vmp8ajfb0B46v1/+K990grW8wW8z4QjIJN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LkVl/DAAAA3AAAAA8AAAAAAAAAAAAA&#10;AAAAoQIAAGRycy9kb3ducmV2LnhtbFBLBQYAAAAABAAEAPkAAACRAwAAAAA=&#10;" filled="t" fillcolor="white [3212]" strokecolor="#bd7f38"/>
                <v:line id="_x0631__x0627__x0628__x0637__x0020__x0645__x0633__x062a__x0642__x064a__x0645__x0020_824" o:spid="_x0000_s1030" style="position:absolute;visibility:visible;mso-wrap-style:square" from="3340148,165627" to="3340148,30088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Q3OK8MAAADcAAAADwAAAGRycy9kb3ducmV2LnhtbESPT4vCMBTE74LfITzBm6aKqFRT0V1c&#10;vInu4vnRvP7B5qU0sa1++o2wsMdhZn7DbHe9qURLjSstK5hNIxDEqdUl5wp+vo+TNQjnkTVWlknB&#10;kxzskuFgi7G2HV+ovfpcBAi7GBUU3texlC4tyKCb2po4eJltDPogm1zqBrsAN5WcR9FSGiw5LBRY&#10;00dB6f36MAq+ytu5+0xX2SFvzUs/Okmv5Vmp8ajfb0B46v1/+K990grW8wW8z4QjIJN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E0NzivDAAAA3AAAAA8AAAAAAAAAAAAA&#10;AAAAoQIAAGRycy9kb3ducmV2LnhtbFBLBQYAAAAABAAEAPkAAACRAwAAAAA=&#10;" filled="t" fillcolor="white [3212]" strokecolor="#bd7f38"/>
              </v:group>
            </w:pict>
          </mc:Fallback>
        </mc:AlternateContent>
      </w:r>
    </w:p>
    <w:p w14:paraId="6CE8E7F1" w14:textId="2A10C1BD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182528" behindDoc="0" locked="0" layoutInCell="1" allowOverlap="1" wp14:anchorId="05590CAE" wp14:editId="3BD65F3F">
                <wp:simplePos x="0" y="0"/>
                <wp:positionH relativeFrom="column">
                  <wp:posOffset>-99695</wp:posOffset>
                </wp:positionH>
                <wp:positionV relativeFrom="paragraph">
                  <wp:posOffset>121920</wp:posOffset>
                </wp:positionV>
                <wp:extent cx="5041265" cy="1738630"/>
                <wp:effectExtent l="1905" t="0" r="11430" b="19050"/>
                <wp:wrapNone/>
                <wp:docPr id="35" name="مجموعة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265" cy="1738630"/>
                          <a:chOff x="0" y="0"/>
                          <a:chExt cx="50414" cy="22065"/>
                        </a:xfrm>
                      </wpg:grpSpPr>
                      <wps:wsp>
                        <wps:cNvPr id="36" name="مستطيل 672"/>
                        <wps:cNvSpPr>
                          <a:spLocks noChangeArrowheads="1"/>
                        </wps:cNvSpPr>
                        <wps:spPr bwMode="auto">
                          <a:xfrm>
                            <a:off x="31607" y="0"/>
                            <a:ext cx="18807" cy="220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154721" w14:textId="77777777" w:rsidR="0066420A" w:rsidRPr="00466C77" w:rsidRDefault="0066420A" w:rsidP="00466C77">
                              <w:pPr>
                                <w:jc w:val="right"/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466C77"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Те, кто считает, что   сама причина  оказывает влияние на действие,  и что она сама по себе приносит пользу   и отвращает вред.</w:t>
                              </w:r>
                            </w:p>
                            <w:p w14:paraId="265671E4" w14:textId="77777777" w:rsidR="0066420A" w:rsidRPr="00466C77" w:rsidRDefault="0066420A" w:rsidP="00466C77">
                              <w:pPr>
                                <w:jc w:val="right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466C77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Это является </w:t>
                              </w:r>
                              <w:r w:rsidRPr="00466C77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большим многобожием.</w:t>
                              </w:r>
                            </w:p>
                            <w:p w14:paraId="5D5BF472" w14:textId="77777777" w:rsidR="0066420A" w:rsidRPr="00466C77" w:rsidRDefault="0066420A" w:rsidP="00BF21F6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rtl/>
                                  <w:lang w:bidi="ar-AE"/>
                                </w:rPr>
                              </w:pPr>
                            </w:p>
                            <w:p w14:paraId="2BBD913B" w14:textId="77777777" w:rsidR="0066420A" w:rsidRPr="00466C77" w:rsidRDefault="0066420A" w:rsidP="00BF21F6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rtl/>
                                  <w:lang w:bidi="ar-AE"/>
                                </w:rPr>
                              </w:pPr>
                            </w:p>
                            <w:p w14:paraId="227959C7" w14:textId="77777777" w:rsidR="0066420A" w:rsidRPr="00466C77" w:rsidRDefault="0066420A" w:rsidP="00BF21F6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rtl/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مستطيل 673"/>
                        <wps:cNvSpPr>
                          <a:spLocks noChangeArrowheads="1"/>
                        </wps:cNvSpPr>
                        <wps:spPr bwMode="auto">
                          <a:xfrm>
                            <a:off x="15907" y="206"/>
                            <a:ext cx="14687" cy="218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726E65" w14:textId="77777777" w:rsidR="0066420A" w:rsidRPr="00466C77" w:rsidRDefault="0066420A" w:rsidP="00466C77">
                              <w:pPr>
                                <w:jc w:val="right"/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466C77"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Те, кто считает причиной то, что Аллах НЕ сделал причиной. </w:t>
                              </w:r>
                            </w:p>
                            <w:p w14:paraId="0A01F6CE" w14:textId="77777777" w:rsidR="0066420A" w:rsidRPr="00466C77" w:rsidRDefault="0066420A" w:rsidP="00466C77">
                              <w:pPr>
                                <w:jc w:val="right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466C77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Это является </w:t>
                              </w:r>
                              <w:r w:rsidRPr="00466C77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малым многобожием.</w:t>
                              </w:r>
                            </w:p>
                            <w:p w14:paraId="0865F5B6" w14:textId="77777777" w:rsidR="0066420A" w:rsidRPr="00466C77" w:rsidRDefault="0066420A" w:rsidP="00BF21F6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rtl/>
                                  <w:lang w:bidi="ar-AE"/>
                                </w:rPr>
                              </w:pPr>
                            </w:p>
                            <w:p w14:paraId="4A8FF56C" w14:textId="77777777" w:rsidR="0066420A" w:rsidRPr="00466C77" w:rsidRDefault="0066420A" w:rsidP="00BF21F6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rtl/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مستطيل 674"/>
                        <wps:cNvSpPr>
                          <a:spLocks noChangeArrowheads="1"/>
                        </wps:cNvSpPr>
                        <wps:spPr bwMode="auto">
                          <a:xfrm>
                            <a:off x="0" y="206"/>
                            <a:ext cx="14674" cy="218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4FFBC3" w14:textId="77777777" w:rsidR="0066420A" w:rsidRPr="00466C77" w:rsidRDefault="0066420A" w:rsidP="00466C77">
                              <w:pPr>
                                <w:jc w:val="right"/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466C77"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Те, кто считает причиной то, что Аллах сделал причиной.</w:t>
                              </w:r>
                            </w:p>
                            <w:p w14:paraId="0E7A4295" w14:textId="77777777" w:rsidR="0066420A" w:rsidRPr="00466C77" w:rsidRDefault="0066420A" w:rsidP="00466C77">
                              <w:pPr>
                                <w:jc w:val="right"/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466C77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И это является правильным мнением.</w:t>
                              </w:r>
                            </w:p>
                            <w:p w14:paraId="03590056" w14:textId="77777777" w:rsidR="0066420A" w:rsidRPr="00466C77" w:rsidRDefault="0066420A" w:rsidP="007615D1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rtl/>
                                  <w:lang w:val="ru-RU"/>
                                </w:rPr>
                              </w:pPr>
                            </w:p>
                            <w:p w14:paraId="086E8B2F" w14:textId="77777777" w:rsidR="0066420A" w:rsidRPr="00466C77" w:rsidRDefault="0066420A" w:rsidP="00BF21F6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13DE366F" w14:textId="77777777" w:rsidR="0066420A" w:rsidRPr="00466C77" w:rsidRDefault="0066420A" w:rsidP="00BF21F6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4EDB082E" w14:textId="77777777" w:rsidR="0066420A" w:rsidRPr="00466C77" w:rsidRDefault="0066420A" w:rsidP="00BF21F6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90CAE" id="_x0645__x062c__x0645__x0648__x0639__x0629__x0020_825" o:spid="_x0000_s1267" style="position:absolute;margin-left:-7.85pt;margin-top:9.6pt;width:396.95pt;height:136.9pt;z-index:252182528;mso-width-relative:margin;mso-height-relative:margin" coordsize="50414,2206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">
                <v:rect id="_x0645__x0633__x062a__x0637__x064a__x0644__x0020_672" o:spid="_x0000_s1268" style="position:absolute;left:31607;width:18807;height:2206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OaXBxgAA&#10;ANsAAAAPAAAAZHJzL2Rvd25yZXYueG1sRI9Ba8JAFITvBf/D8oTemo22pBJdRQu29WDBRBBvj+wz&#10;CWbfhuw2pv++KxR6HGbmG2axGkwjeupcbVnBJIpBEBdW11wqOObbpxkI55E1NpZJwQ85WC1HDwtM&#10;tb3xgfrMlyJA2KWooPK+TaV0RUUGXWRb4uBdbGfQB9mVUnd4C3DTyGkcJ9JgzWGhwpbeKiqu2bdR&#10;EJv+/WW33Xxt8nV+zprkw7/uT0o9jof1HISnwf+H/9qfWsFzAvcv4QfI5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QOaXBxgAAANsAAAAPAAAAAAAAAAAAAAAAAJcCAABkcnMv&#10;ZG93bnJldi54bWxQSwUGAAAAAAQABAD1AAAAigMAAAAA&#10;" fillcolor="white [3212]" strokecolor="#bd7f38">
                  <v:textbox>
                    <w:txbxContent>
                      <w:p w14:paraId="17154721" w14:textId="77777777" w:rsidR="0066420A" w:rsidRPr="00466C77" w:rsidRDefault="0066420A" w:rsidP="00466C77">
                        <w:pPr>
                          <w:jc w:val="right"/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466C77"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Те, кто считает, что   сама причина  оказывает влияние на действие,  и что она сама по себе приносит пользу   и отвращает вред.</w:t>
                        </w:r>
                      </w:p>
                      <w:p w14:paraId="265671E4" w14:textId="77777777" w:rsidR="0066420A" w:rsidRPr="00466C77" w:rsidRDefault="0066420A" w:rsidP="00466C77">
                        <w:pPr>
                          <w:jc w:val="right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  <w:r w:rsidRPr="00466C77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Это является </w:t>
                        </w:r>
                        <w:r w:rsidRPr="00466C77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большим многобожием.</w:t>
                        </w:r>
                      </w:p>
                      <w:p w14:paraId="5D5BF472" w14:textId="77777777" w:rsidR="0066420A" w:rsidRPr="00466C77" w:rsidRDefault="0066420A" w:rsidP="00BF21F6">
                        <w:pPr>
                          <w:jc w:val="center"/>
                          <w:rPr>
                            <w:sz w:val="20"/>
                            <w:szCs w:val="20"/>
                            <w:rtl/>
                            <w:lang w:bidi="ar-AE"/>
                          </w:rPr>
                        </w:pPr>
                      </w:p>
                      <w:p w14:paraId="2BBD913B" w14:textId="77777777" w:rsidR="0066420A" w:rsidRPr="00466C77" w:rsidRDefault="0066420A" w:rsidP="00BF21F6">
                        <w:pPr>
                          <w:jc w:val="center"/>
                          <w:rPr>
                            <w:sz w:val="20"/>
                            <w:szCs w:val="20"/>
                            <w:rtl/>
                            <w:lang w:bidi="ar-AE"/>
                          </w:rPr>
                        </w:pPr>
                      </w:p>
                      <w:p w14:paraId="227959C7" w14:textId="77777777" w:rsidR="0066420A" w:rsidRPr="00466C77" w:rsidRDefault="0066420A" w:rsidP="00BF21F6">
                        <w:pPr>
                          <w:jc w:val="center"/>
                          <w:rPr>
                            <w:sz w:val="20"/>
                            <w:szCs w:val="20"/>
                            <w:rtl/>
                            <w:lang w:bidi="ar-AE"/>
                          </w:rPr>
                        </w:pPr>
                      </w:p>
                    </w:txbxContent>
                  </v:textbox>
                </v:rect>
                <v:rect id="_x0645__x0633__x062a__x0637__x064a__x0644__x0020_673" o:spid="_x0000_s1269" style="position:absolute;left:15907;top:206;width:14687;height:2185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dQBaxQAA&#10;ANsAAAAPAAAAZHJzL2Rvd25yZXYueG1sRI9Ba8JAFITvQv/D8gq96aa2qKSuooJWDxVMBPH2yL4m&#10;odm3IbvG+O9dQehxmJlvmOm8M5VoqXGlZQXvgwgEcWZ1ybmCY7ruT0A4j6yxskwKbuRgPnvpTTHW&#10;9soHahOfiwBhF6OCwvs6ltJlBRl0A1sTB+/XNgZ9kE0udYPXADeVHEbRSBosOSwUWNOqoOwvuRgF&#10;kWk3n7v1cr9MF+k5qUbffvxzUurttVt8gfDU+f/ws73VCj7G8PgSfoCc3Q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91AFrFAAAA2wAAAA8AAAAAAAAAAAAAAAAAlwIAAGRycy9k&#10;b3ducmV2LnhtbFBLBQYAAAAABAAEAPUAAACJAwAAAAA=&#10;" fillcolor="white [3212]" strokecolor="#bd7f38">
                  <v:textbox>
                    <w:txbxContent>
                      <w:p w14:paraId="5D726E65" w14:textId="77777777" w:rsidR="0066420A" w:rsidRPr="00466C77" w:rsidRDefault="0066420A" w:rsidP="00466C77">
                        <w:pPr>
                          <w:jc w:val="right"/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466C77"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Те, кто считает причиной то, что Аллах НЕ сделал причиной. </w:t>
                        </w:r>
                      </w:p>
                      <w:p w14:paraId="0A01F6CE" w14:textId="77777777" w:rsidR="0066420A" w:rsidRPr="00466C77" w:rsidRDefault="0066420A" w:rsidP="00466C77">
                        <w:pPr>
                          <w:jc w:val="right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  <w:r w:rsidRPr="00466C77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Это является </w:t>
                        </w:r>
                        <w:r w:rsidRPr="00466C77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малым многобожием.</w:t>
                        </w:r>
                      </w:p>
                      <w:p w14:paraId="0865F5B6" w14:textId="77777777" w:rsidR="0066420A" w:rsidRPr="00466C77" w:rsidRDefault="0066420A" w:rsidP="00BF21F6">
                        <w:pPr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rtl/>
                            <w:lang w:bidi="ar-AE"/>
                          </w:rPr>
                        </w:pPr>
                      </w:p>
                      <w:p w14:paraId="4A8FF56C" w14:textId="77777777" w:rsidR="0066420A" w:rsidRPr="00466C77" w:rsidRDefault="0066420A" w:rsidP="00BF21F6">
                        <w:pPr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rtl/>
                            <w:lang w:bidi="ar-AE"/>
                          </w:rPr>
                        </w:pPr>
                      </w:p>
                    </w:txbxContent>
                  </v:textbox>
                </v:rect>
                <v:rect id="_x0645__x0633__x062a__x0637__x064a__x0644__x0020_674" o:spid="_x0000_s1270" style="position:absolute;top:206;width:14674;height:2185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6pQowgAA&#10;ANsAAAAPAAAAZHJzL2Rvd25yZXYueG1sRE9Na8JAEL0X/A/LCN6ajbWoRFfRgm09KJgI4m3Ijkkw&#10;Oxuy25j+e/dQ6PHxvpfr3tSio9ZVlhWMoxgEcW51xYWCc7Z7nYNwHlljbZkU/JKD9WrwssRE2wef&#10;qEt9IUIIuwQVlN43iZQuL8mgi2xDHLibbQ36ANtC6hYfIdzU8i2Op9JgxaGhxIY+Ssrv6Y9REJvu&#10;832/2x632Sa7pvX0y88OF6VGw36zAOGp9//iP/e3VjAJY8OX8APk6gk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7qlCjCAAAA2wAAAA8AAAAAAAAAAAAAAAAAlwIAAGRycy9kb3du&#10;cmV2LnhtbFBLBQYAAAAABAAEAPUAAACGAwAAAAA=&#10;" fillcolor="white [3212]" strokecolor="#bd7f38">
                  <v:textbox>
                    <w:txbxContent>
                      <w:p w14:paraId="634FFBC3" w14:textId="77777777" w:rsidR="0066420A" w:rsidRPr="00466C77" w:rsidRDefault="0066420A" w:rsidP="00466C77">
                        <w:pPr>
                          <w:jc w:val="right"/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466C77"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Те, кто считает причиной то, что Аллах сделал причиной.</w:t>
                        </w:r>
                      </w:p>
                      <w:p w14:paraId="0E7A4295" w14:textId="77777777" w:rsidR="0066420A" w:rsidRPr="00466C77" w:rsidRDefault="0066420A" w:rsidP="00466C77">
                        <w:pPr>
                          <w:jc w:val="right"/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466C77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И это является правильным мнением.</w:t>
                        </w:r>
                      </w:p>
                      <w:p w14:paraId="03590056" w14:textId="77777777" w:rsidR="0066420A" w:rsidRPr="00466C77" w:rsidRDefault="0066420A" w:rsidP="007615D1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rtl/>
                            <w:lang w:val="ru-RU"/>
                          </w:rPr>
                        </w:pPr>
                      </w:p>
                      <w:p w14:paraId="086E8B2F" w14:textId="77777777" w:rsidR="0066420A" w:rsidRPr="00466C77" w:rsidRDefault="0066420A" w:rsidP="00BF21F6">
                        <w:pPr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rtl/>
                          </w:rPr>
                        </w:pPr>
                      </w:p>
                      <w:p w14:paraId="13DE366F" w14:textId="77777777" w:rsidR="0066420A" w:rsidRPr="00466C77" w:rsidRDefault="0066420A" w:rsidP="00BF21F6">
                        <w:pPr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rtl/>
                          </w:rPr>
                        </w:pPr>
                      </w:p>
                      <w:p w14:paraId="4EDB082E" w14:textId="77777777" w:rsidR="0066420A" w:rsidRPr="00466C77" w:rsidRDefault="0066420A" w:rsidP="00BF21F6">
                        <w:pPr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rtl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3E170C6D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5447F73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FDA2E0C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025894D" w14:textId="77777777" w:rsidR="00EE23A0" w:rsidRPr="003E5CC3" w:rsidRDefault="00EE23A0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B11546B" w14:textId="77777777" w:rsidR="00EE23A0" w:rsidRPr="003E5CC3" w:rsidRDefault="00EE23A0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2E07A0B" w14:textId="41522043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184576" behindDoc="0" locked="0" layoutInCell="1" allowOverlap="1" wp14:anchorId="44482A1B" wp14:editId="4900DE04">
                <wp:simplePos x="0" y="0"/>
                <wp:positionH relativeFrom="column">
                  <wp:posOffset>836929</wp:posOffset>
                </wp:positionH>
                <wp:positionV relativeFrom="paragraph">
                  <wp:posOffset>6350</wp:posOffset>
                </wp:positionV>
                <wp:extent cx="0" cy="91440"/>
                <wp:effectExtent l="76200" t="50800" r="101600" b="111760"/>
                <wp:wrapNone/>
                <wp:docPr id="34" name="رابط مستقيم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12846" id="_x0631__x0627__x0628__x0637__x0020__x0645__x0633__x062a__x0642__x064a__x0645__x0020_668" o:spid="_x0000_s1026" style="position:absolute;z-index:25218457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65.9pt,.5pt" to="65.9pt,7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192768" behindDoc="0" locked="0" layoutInCell="1" allowOverlap="1" wp14:anchorId="1F841ECF" wp14:editId="4BF9452E">
                <wp:simplePos x="0" y="0"/>
                <wp:positionH relativeFrom="column">
                  <wp:posOffset>316864</wp:posOffset>
                </wp:positionH>
                <wp:positionV relativeFrom="paragraph">
                  <wp:posOffset>102870</wp:posOffset>
                </wp:positionV>
                <wp:extent cx="0" cy="190500"/>
                <wp:effectExtent l="76200" t="50800" r="101600" b="88900"/>
                <wp:wrapNone/>
                <wp:docPr id="1149" name="رابط مستقي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6C8D28" id="_x0631__x0627__x0628__x0637__x0020__x0645__x0633__x062a__x0642__x064a__x0645__x0020_15" o:spid="_x0000_s1026" style="position:absolute;z-index:252192768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margin;mso-height-relative:margin" from="24.95pt,8.1pt" to="24.95pt,23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186624" behindDoc="0" locked="0" layoutInCell="1" allowOverlap="1" wp14:anchorId="2A9EAC3D" wp14:editId="40D70065">
                <wp:simplePos x="0" y="0"/>
                <wp:positionH relativeFrom="column">
                  <wp:posOffset>4231639</wp:posOffset>
                </wp:positionH>
                <wp:positionV relativeFrom="paragraph">
                  <wp:posOffset>105410</wp:posOffset>
                </wp:positionV>
                <wp:extent cx="0" cy="177165"/>
                <wp:effectExtent l="76200" t="50800" r="101600" b="102235"/>
                <wp:wrapNone/>
                <wp:docPr id="33" name="رابط مستقيم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DDA2E2" id="_x0631__x0627__x0628__x0637__x0020__x0645__x0633__x062a__x0642__x064a__x0645__x0020_670" o:spid="_x0000_s1026" style="position:absolute;z-index:25218662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margin;mso-height-relative:margin" from="333.2pt,8.3pt" to="333.2pt,22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24426D1D" wp14:editId="4ADF56F1">
                <wp:simplePos x="0" y="0"/>
                <wp:positionH relativeFrom="column">
                  <wp:posOffset>315595</wp:posOffset>
                </wp:positionH>
                <wp:positionV relativeFrom="paragraph">
                  <wp:posOffset>104775</wp:posOffset>
                </wp:positionV>
                <wp:extent cx="3921125" cy="17145"/>
                <wp:effectExtent l="76200" t="76200" r="92075" b="109855"/>
                <wp:wrapNone/>
                <wp:docPr id="32" name="رابط مستقيم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1125" cy="1714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4BBC9" id="_x0631__x0627__x0628__x0637__x0020__x0645__x0633__x062a__x0642__x064a__x0645__x0020_669" o:spid="_x0000_s1026" style="position:absolute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85pt,8.25pt" to="333.6pt,9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" filled="t" fillcolor="white [3212]" strokecolor="#bd7f38">
                <o:lock v:ext="edit" shapetype="f"/>
              </v:line>
            </w:pict>
          </mc:Fallback>
        </mc:AlternateContent>
      </w:r>
    </w:p>
    <w:p w14:paraId="48B6C47F" w14:textId="6BCE54D5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360B9EB" wp14:editId="0AB8BA43">
                <wp:simplePos x="0" y="0"/>
                <wp:positionH relativeFrom="column">
                  <wp:posOffset>60960</wp:posOffset>
                </wp:positionH>
                <wp:positionV relativeFrom="paragraph">
                  <wp:posOffset>5715</wp:posOffset>
                </wp:positionV>
                <wp:extent cx="1994535" cy="1459230"/>
                <wp:effectExtent l="76200" t="76200" r="113665" b="90170"/>
                <wp:wrapNone/>
                <wp:docPr id="703" name="مستطيل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4535" cy="1459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777FD417" w14:textId="77777777" w:rsidR="0066420A" w:rsidRPr="00466C77" w:rsidRDefault="0066420A" w:rsidP="00466C77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Шариатская причина</w:t>
                            </w:r>
                          </w:p>
                          <w:p w14:paraId="7DF85DC1" w14:textId="77777777" w:rsidR="0066420A" w:rsidRPr="00466C77" w:rsidRDefault="0066420A" w:rsidP="00466C77">
                            <w:pPr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Как например, заклинание </w:t>
                            </w:r>
                            <w:r w:rsidRPr="00466C77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«ар-рукйя»</w:t>
                            </w:r>
                            <w:r w:rsidRPr="00466C77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, которое Аллах сделал шариатской причиной  устранения болезней.</w:t>
                            </w:r>
                          </w:p>
                          <w:p w14:paraId="3C31A86E" w14:textId="77777777" w:rsidR="0066420A" w:rsidRPr="00466C77" w:rsidRDefault="0066420A" w:rsidP="00EE5FB0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0B9EB" id="_x0645__x0633__x062a__x0637__x064a__x0644__x0020_682" o:spid="_x0000_s1271" style="position:absolute;margin-left:4.8pt;margin-top:.45pt;width:157.05pt;height:114.9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" fillcolor="white [3212]" strokecolor="#bd7f38">
                <v:path arrowok="t"/>
                <v:textbox>
                  <w:txbxContent>
                    <w:p w14:paraId="777FD417" w14:textId="77777777" w:rsidR="0066420A" w:rsidRPr="00466C77" w:rsidRDefault="0066420A" w:rsidP="00466C77">
                      <w:pPr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466C77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Шариатская причина</w:t>
                      </w:r>
                    </w:p>
                    <w:p w14:paraId="7DF85DC1" w14:textId="77777777" w:rsidR="0066420A" w:rsidRPr="00466C77" w:rsidRDefault="0066420A" w:rsidP="00466C77">
                      <w:pPr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466C77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Как например, заклинание </w:t>
                      </w:r>
                      <w:r w:rsidRPr="00466C77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«ар-рукйя»</w:t>
                      </w:r>
                      <w:r w:rsidRPr="00466C77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, которое Аллах сделал шариатской причиной  устранения болезней.</w:t>
                      </w:r>
                    </w:p>
                    <w:p w14:paraId="3C31A86E" w14:textId="77777777" w:rsidR="0066420A" w:rsidRPr="00466C77" w:rsidRDefault="0066420A" w:rsidP="00EE5FB0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sz w:val="20"/>
                          <w:szCs w:val="20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0C931AE" wp14:editId="0562F8C2">
                <wp:simplePos x="0" y="0"/>
                <wp:positionH relativeFrom="column">
                  <wp:posOffset>2320290</wp:posOffset>
                </wp:positionH>
                <wp:positionV relativeFrom="paragraph">
                  <wp:posOffset>5715</wp:posOffset>
                </wp:positionV>
                <wp:extent cx="2084705" cy="1459230"/>
                <wp:effectExtent l="76200" t="76200" r="99695" b="90170"/>
                <wp:wrapNone/>
                <wp:docPr id="702" name="مستطيل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705" cy="1459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10DB7127" w14:textId="77777777" w:rsidR="0066420A" w:rsidRPr="00466C77" w:rsidRDefault="0066420A" w:rsidP="00466C77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Физическая причина</w:t>
                            </w:r>
                          </w:p>
                          <w:p w14:paraId="4D909532" w14:textId="77777777" w:rsidR="0066420A" w:rsidRPr="00466C77" w:rsidRDefault="0066420A" w:rsidP="00466C77">
                            <w:pPr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Как например, лекарство, которое Аллах сделал причиной  излечения.</w:t>
                            </w:r>
                          </w:p>
                          <w:p w14:paraId="3EB88990" w14:textId="77777777" w:rsidR="0066420A" w:rsidRPr="00466C77" w:rsidRDefault="0066420A">
                            <w:pPr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931AE" id="_x0645__x0633__x062a__x0637__x064a__x0644__x0020_681" o:spid="_x0000_s1272" style="position:absolute;margin-left:182.7pt;margin-top:.45pt;width:164.15pt;height:114.9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" fillcolor="white [3212]" strokecolor="#bd7f38">
                <v:path arrowok="t"/>
                <v:textbox>
                  <w:txbxContent>
                    <w:p w14:paraId="10DB7127" w14:textId="77777777" w:rsidR="0066420A" w:rsidRPr="00466C77" w:rsidRDefault="0066420A" w:rsidP="00466C77">
                      <w:pPr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466C77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Физическая причина</w:t>
                      </w:r>
                    </w:p>
                    <w:p w14:paraId="4D909532" w14:textId="77777777" w:rsidR="0066420A" w:rsidRPr="00466C77" w:rsidRDefault="0066420A" w:rsidP="00466C77">
                      <w:pPr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466C77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Как например, лекарство, которое Аллах сделал причиной  излечения.</w:t>
                      </w:r>
                    </w:p>
                    <w:p w14:paraId="3EB88990" w14:textId="77777777" w:rsidR="0066420A" w:rsidRPr="00466C77" w:rsidRDefault="0066420A">
                      <w:pPr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9D2770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5FEAB5B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600C0B0" w14:textId="77777777" w:rsidR="00794499" w:rsidRPr="003E5CC3" w:rsidRDefault="00794499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5ECF8E1" w14:textId="77777777" w:rsidR="00794499" w:rsidRPr="003E5CC3" w:rsidRDefault="00794499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F149A85" w14:textId="6484B11E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5183BAB9" wp14:editId="19837DFA">
                <wp:simplePos x="0" y="0"/>
                <wp:positionH relativeFrom="column">
                  <wp:posOffset>-95885</wp:posOffset>
                </wp:positionH>
                <wp:positionV relativeFrom="paragraph">
                  <wp:posOffset>13970</wp:posOffset>
                </wp:positionV>
                <wp:extent cx="5036820" cy="3503930"/>
                <wp:effectExtent l="0" t="0" r="17780" b="26670"/>
                <wp:wrapNone/>
                <wp:docPr id="11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820" cy="3503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9B57F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Хадис: </w:t>
                            </w:r>
                            <w:r w:rsidRPr="00466C77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szCs w:val="20"/>
                                <w:lang w:val="ru-RU"/>
                              </w:rPr>
                              <w:t>«Мольба – сердцевина поклонения»</w:t>
                            </w:r>
                            <w:r w:rsidRPr="00466C77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является слабым. Достоверными являются слова Посланника Аллаха </w:t>
                            </w:r>
                            <w:r w:rsidRPr="00466C77">
                              <w:rPr>
                                <w:rFonts w:ascii="Arial Unicode MS" w:hAnsi="Arial Unicode MS" w:cs="Arial Unicode MS"/>
                                <w:sz w:val="20"/>
                                <w:szCs w:val="20"/>
                              </w:rPr>
                              <w:t>ﷺ</w:t>
                            </w:r>
                            <w:r w:rsidRPr="00466C77">
                              <w:rPr>
                                <w:rFonts w:ascii="Arial Unicode MS" w:hAnsi="Arial Unicode MS" w:cs="Arial Unicode MS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</w:p>
                          <w:p w14:paraId="4F049D6E" w14:textId="77777777" w:rsidR="0066420A" w:rsidRPr="00466C77" w:rsidRDefault="0066420A" w:rsidP="00466C77">
                            <w:pPr>
                              <w:bidi w:val="0"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szCs w:val="20"/>
                                <w:lang w:val="ru-RU"/>
                              </w:rPr>
                              <w:t>«Мольба – это и есть поклонение»</w:t>
                            </w:r>
                          </w:p>
                          <w:p w14:paraId="7F186C0F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noProof/>
                                <w:color w:val="C00000"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 wp14:anchorId="62482FBC" wp14:editId="065C2F78">
                                  <wp:extent cx="4780404" cy="500932"/>
                                  <wp:effectExtent l="0" t="0" r="1270" b="0"/>
                                  <wp:docPr id="127" name="Рисунок 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44415" cy="507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F67940" w14:textId="77777777" w:rsidR="00336BD4" w:rsidRPr="005729E4" w:rsidRDefault="0066420A" w:rsidP="00336BD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DecoType Naskh Special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На это указывает следующий аят:</w:t>
                            </w:r>
                            <w:r w:rsidRPr="00466C77">
                              <w:rPr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t xml:space="preserve"> </w:t>
                            </w:r>
                            <w:r w:rsidRPr="00466C77">
                              <w:rPr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 wp14:anchorId="1995BEDA" wp14:editId="20C763C6">
                                  <wp:extent cx="4611756" cy="716332"/>
                                  <wp:effectExtent l="0" t="0" r="0" b="0"/>
                                  <wp:docPr id="111" name="Рисунок 111" descr="http://quran-online.ru/ayats-png/40_6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quran-online.ru/ayats-png/40_6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4929" cy="724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6BD4" w:rsidRPr="00336BD4">
                              <w:rPr>
                                <w:rFonts w:asciiTheme="majorHAnsi" w:hAnsiTheme="majorHAnsi" w:cs="DecoType Naskh Special"/>
                                <w:b/>
                                <w:bCs/>
                                <w:sz w:val="18"/>
                                <w:szCs w:val="18"/>
                                <w:lang w:val="ru-RU"/>
                              </w:rPr>
                              <w:t>«Ваш Господь сказал: «Взывайте ко Мне, и Я отвечу вам. Воистину, те, которые превозносятся над поклонением Мне, войдут в Геенну униженными». (40:60)</w:t>
                            </w:r>
                          </w:p>
                          <w:p w14:paraId="18968B8E" w14:textId="77777777" w:rsidR="0066420A" w:rsidRPr="00466C77" w:rsidRDefault="0066420A" w:rsidP="00336BD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6274915D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66C77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Слова Всевышнего Аллаха : </w:t>
                            </w:r>
                            <w:r w:rsidRPr="00466C77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>«над поклонением Мне»</w:t>
                            </w:r>
                            <w:r w:rsidRPr="00466C77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указывают на то, что мольба и есть поклонение.</w:t>
                            </w:r>
                          </w:p>
                          <w:p w14:paraId="2CF98144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AE0D76E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1EB58CFA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5EE0998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07F2DD98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0B2BCDBD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2A808402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1F550AFC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1C931940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523C6C76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319DE41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2705953" w14:textId="77777777" w:rsidR="0066420A" w:rsidRPr="00466C77" w:rsidRDefault="0066420A" w:rsidP="00466C7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3BAB9" id="_x0000_s1273" type="#_x0000_t202" style="position:absolute;margin-left:-7.55pt;margin-top:1.1pt;width:396.6pt;height:275.9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" fillcolor="white [3212]" strokecolor="white [3212]">
                <v:textbox>
                  <w:txbxContent>
                    <w:p w14:paraId="4589B57F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466C77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Хадис: </w:t>
                      </w:r>
                      <w:r w:rsidRPr="00466C77">
                        <w:rPr>
                          <w:rFonts w:ascii="Cambria" w:hAnsi="Cambria"/>
                          <w:b/>
                          <w:i/>
                          <w:sz w:val="20"/>
                          <w:szCs w:val="20"/>
                          <w:lang w:val="ru-RU"/>
                        </w:rPr>
                        <w:t>«Мольба – сердцевина поклонения»</w:t>
                      </w:r>
                      <w:r w:rsidRPr="00466C77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является слабым. Достоверными являются слова Посланника Аллаха </w:t>
                      </w:r>
                      <w:r w:rsidRPr="00466C77">
                        <w:rPr>
                          <w:rFonts w:ascii="Arial Unicode MS" w:hAnsi="Arial Unicode MS" w:cs="Arial Unicode MS"/>
                          <w:sz w:val="20"/>
                          <w:szCs w:val="20"/>
                        </w:rPr>
                        <w:t>ﷺ</w:t>
                      </w:r>
                      <w:r w:rsidRPr="00466C77">
                        <w:rPr>
                          <w:rFonts w:ascii="Arial Unicode MS" w:hAnsi="Arial Unicode MS" w:cs="Arial Unicode MS"/>
                          <w:sz w:val="20"/>
                          <w:szCs w:val="20"/>
                          <w:lang w:val="ru-RU"/>
                        </w:rPr>
                        <w:t>:</w:t>
                      </w:r>
                    </w:p>
                    <w:p w14:paraId="4F049D6E" w14:textId="77777777" w:rsidR="0066420A" w:rsidRPr="00466C77" w:rsidRDefault="0066420A" w:rsidP="00466C77">
                      <w:pPr>
                        <w:bidi w:val="0"/>
                        <w:jc w:val="center"/>
                        <w:rPr>
                          <w:rFonts w:ascii="Cambria" w:hAnsi="Cambria"/>
                          <w:b/>
                          <w:i/>
                          <w:sz w:val="20"/>
                          <w:szCs w:val="20"/>
                          <w:lang w:val="ru-RU"/>
                        </w:rPr>
                      </w:pPr>
                      <w:r w:rsidRPr="00466C77">
                        <w:rPr>
                          <w:rFonts w:ascii="Cambria" w:hAnsi="Cambria"/>
                          <w:b/>
                          <w:i/>
                          <w:sz w:val="20"/>
                          <w:szCs w:val="20"/>
                          <w:lang w:val="ru-RU"/>
                        </w:rPr>
                        <w:t>«Мольба – это и есть поклонение»</w:t>
                      </w:r>
                    </w:p>
                    <w:p w14:paraId="7F186C0F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b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Cambria" w:hAnsi="Cambria"/>
                          <w:b/>
                          <w:noProof/>
                          <w:color w:val="C00000"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 wp14:anchorId="62482FBC" wp14:editId="065C2F78">
                            <wp:extent cx="4780404" cy="500932"/>
                            <wp:effectExtent l="0" t="0" r="1270" b="0"/>
                            <wp:docPr id="127" name="Рисунок 1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44415" cy="507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F67940" w14:textId="77777777" w:rsidR="00336BD4" w:rsidRPr="005729E4" w:rsidRDefault="0066420A" w:rsidP="00336BD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HAnsi" w:hAnsiTheme="majorHAnsi" w:cs="DecoType Naskh Special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466C77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На это указывает следующий аят:</w:t>
                      </w:r>
                      <w:r w:rsidRPr="00466C77">
                        <w:rPr>
                          <w:noProof/>
                          <w:sz w:val="20"/>
                          <w:szCs w:val="20"/>
                          <w:lang w:val="ru-RU" w:eastAsia="ru-RU"/>
                        </w:rPr>
                        <w:t xml:space="preserve"> </w:t>
                      </w:r>
                      <w:r w:rsidRPr="00466C77">
                        <w:rPr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 wp14:anchorId="1995BEDA" wp14:editId="20C763C6">
                            <wp:extent cx="4611756" cy="716332"/>
                            <wp:effectExtent l="0" t="0" r="0" b="0"/>
                            <wp:docPr id="111" name="Рисунок 111" descr="http://quran-online.ru/ayats-png/40_6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quran-online.ru/ayats-png/40_6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4929" cy="724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6BD4" w:rsidRPr="00336BD4">
                        <w:rPr>
                          <w:rFonts w:asciiTheme="majorHAnsi" w:hAnsiTheme="majorHAnsi" w:cs="DecoType Naskh Special"/>
                          <w:b/>
                          <w:bCs/>
                          <w:sz w:val="18"/>
                          <w:szCs w:val="18"/>
                          <w:lang w:val="ru-RU"/>
                        </w:rPr>
                        <w:t>«Ваш Господь сказал: «Взывайте ко Мне, и Я отвечу вам. Воистину, те, которые превозносятся над поклонением Мне, войдут в Геенну униженными». (40:60)</w:t>
                      </w:r>
                    </w:p>
                    <w:p w14:paraId="18968B8E" w14:textId="77777777" w:rsidR="0066420A" w:rsidRPr="00466C77" w:rsidRDefault="0066420A" w:rsidP="00336BD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6274915D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466C77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Слова Всевышнего Аллаха : </w:t>
                      </w:r>
                      <w:r w:rsidRPr="00466C77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>«над поклонением Мне»</w:t>
                      </w:r>
                      <w:r w:rsidRPr="00466C77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указывают на то, что мольба и есть поклонение.</w:t>
                      </w:r>
                    </w:p>
                    <w:p w14:paraId="2CF98144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7AE0D76E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1EB58CFA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35EE0998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07F2DD98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0B2BCDBD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2A808402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1F550AFC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1C931940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523C6C76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7319DE41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42705953" w14:textId="77777777" w:rsidR="0066420A" w:rsidRPr="00466C77" w:rsidRDefault="0066420A" w:rsidP="00466C7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789E6F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262D20E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42132BC" w14:textId="5BAF5E6C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lang w:val="fr-FR" w:bidi="ar-AE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59F353B" wp14:editId="51EBBC9B">
                <wp:simplePos x="0" y="0"/>
                <wp:positionH relativeFrom="margin">
                  <wp:posOffset>7620</wp:posOffset>
                </wp:positionH>
                <wp:positionV relativeFrom="paragraph">
                  <wp:posOffset>-248285</wp:posOffset>
                </wp:positionV>
                <wp:extent cx="1828800" cy="3526155"/>
                <wp:effectExtent l="25400" t="25400" r="50800" b="55245"/>
                <wp:wrapNone/>
                <wp:docPr id="1147" name="Rectangl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52615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9343026" w14:textId="77777777" w:rsidR="0066420A" w:rsidRPr="005D1572" w:rsidRDefault="0066420A" w:rsidP="00487A3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D1572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lang w:val="fr-FR"/>
                              </w:rPr>
                              <w:t>La preuve concernant la peur [d’Allah] se trouve dans la parole d’Allah :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fr-FR"/>
                              </w:rPr>
                              <w:t xml:space="preserve">{N’ayez donc pas peur d’eux. Mais ayez peur de Moi, si vous êtes croyants} 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lang w:val="fr-FR"/>
                              </w:rPr>
                              <w:t>(1)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</w:p>
                          <w:p w14:paraId="22280456" w14:textId="77777777" w:rsidR="0066420A" w:rsidRPr="005D1572" w:rsidRDefault="0066420A" w:rsidP="00487A3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adwa-assalaf" w:hAnsi="adwa-assalaf" w:cs="adwa-assalaf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D1572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lang w:val="fr-FR"/>
                              </w:rPr>
                              <w:t>La preuve concernant l’espoir [en Allah] réside dans la parole d’Allah :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fr-FR"/>
                              </w:rPr>
                              <w:t>{Quiconque espère rencontrer son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color w:val="00B050"/>
                                <w:spacing w:val="10"/>
                                <w:sz w:val="28"/>
                                <w:szCs w:val="28"/>
                                <w:lang w:val="fr-FR" w:eastAsia="fr-FR"/>
                              </w:rPr>
                              <w:t xml:space="preserve"> 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fr-FR"/>
                              </w:rPr>
                              <w:t>Seigneur, qu’il fasse de bonnes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color w:val="00B050"/>
                                <w:spacing w:val="14"/>
                                <w:sz w:val="28"/>
                                <w:szCs w:val="28"/>
                                <w:lang w:val="fr-FR" w:eastAsia="fr-FR"/>
                              </w:rPr>
                              <w:t xml:space="preserve"> 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fr-FR"/>
                              </w:rPr>
                              <w:t>actions et qu’il n’associe personne dans l’adoration de son Seigneur}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lang w:val="fr-FR"/>
                              </w:rPr>
                              <w:t>(2)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</w:p>
                          <w:p w14:paraId="743B2B9C" w14:textId="77777777" w:rsidR="0066420A" w:rsidRPr="005D1572" w:rsidRDefault="0066420A" w:rsidP="00487A31">
                            <w:pPr>
                              <w:widowControl w:val="0"/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1D04EDBE" w14:textId="77777777" w:rsidR="0066420A" w:rsidRPr="005D1572" w:rsidRDefault="0066420A" w:rsidP="007B5681">
                            <w:pPr>
                              <w:bidi w:val="0"/>
                              <w:rPr>
                                <w:rFonts w:ascii="adwa-assalaf" w:hAnsi="adwa-as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6121656B" w14:textId="77777777" w:rsidR="0066420A" w:rsidRPr="00487A31" w:rsidRDefault="0066420A" w:rsidP="007B5681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487A3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</w:p>
                          <w:p w14:paraId="593C9A14" w14:textId="77777777" w:rsidR="0066420A" w:rsidRDefault="0066420A" w:rsidP="007B5681">
                            <w:pPr>
                              <w:bidi w:val="0"/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F353B" id="Rectangle_x0020_749" o:spid="_x0000_s1274" style="position:absolute;margin-left:.6pt;margin-top:-19.5pt;width:2in;height:277.65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" fillcolor="#ffffe1" strokecolor="#d9a279" strokeweight="5pt">
                <v:stroke linestyle="thickThin"/>
                <v:textbox>
                  <w:txbxContent>
                    <w:p w14:paraId="39343026" w14:textId="77777777" w:rsidR="0066420A" w:rsidRPr="005D1572" w:rsidRDefault="0066420A" w:rsidP="00487A31">
                      <w:pPr>
                        <w:bidi w:val="0"/>
                        <w:spacing w:after="0" w:line="240" w:lineRule="auto"/>
                        <w:jc w:val="both"/>
                        <w:rPr>
                          <w:rFonts w:ascii="adwa-assalaf" w:hAnsi="adwa-assalaf" w:cs="adwa-assalaf"/>
                          <w:sz w:val="24"/>
                          <w:szCs w:val="24"/>
                          <w:lang w:val="fr-FR"/>
                        </w:rPr>
                      </w:pPr>
                      <w:r w:rsidRPr="005D1572">
                        <w:rPr>
                          <w:rFonts w:ascii="adwa-assalaf" w:hAnsi="adwa-assalaf" w:cs="adwa-assalaf" w:hint="cs"/>
                          <w:sz w:val="24"/>
                          <w:szCs w:val="24"/>
                          <w:lang w:val="fr-FR"/>
                        </w:rPr>
                        <w:t>La preuve concernant la peur [d’Allah] se trouve dans la parole d’Allah :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lang w:val="fr-FR"/>
                        </w:rPr>
                        <w:t xml:space="preserve">{N’ayez donc pas peur d’eux. Mais ayez peur de Moi, si vous êtes croyants} </w:t>
                      </w:r>
                      <w:r w:rsidRPr="005D1572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lang w:val="fr-FR"/>
                        </w:rPr>
                        <w:t>(1)</w:t>
                      </w:r>
                      <w:r w:rsidRPr="005D1572">
                        <w:rPr>
                          <w:rFonts w:ascii="adwa-assalaf" w:hAnsi="adwa-assalaf" w:cs="adwa-assalaf" w:hint="cs"/>
                          <w:sz w:val="24"/>
                          <w:szCs w:val="24"/>
                          <w:lang w:val="fr-FR"/>
                        </w:rPr>
                        <w:t>.</w:t>
                      </w:r>
                    </w:p>
                    <w:p w14:paraId="22280456" w14:textId="77777777" w:rsidR="0066420A" w:rsidRPr="005D1572" w:rsidRDefault="0066420A" w:rsidP="00487A31">
                      <w:pPr>
                        <w:bidi w:val="0"/>
                        <w:spacing w:after="0" w:line="240" w:lineRule="auto"/>
                        <w:jc w:val="both"/>
                        <w:rPr>
                          <w:rFonts w:ascii="adwa-assalaf" w:hAnsi="adwa-assalaf" w:cs="adwa-assalaf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</w:pPr>
                      <w:r w:rsidRPr="005D1572">
                        <w:rPr>
                          <w:rFonts w:ascii="adwa-assalaf" w:hAnsi="adwa-assalaf" w:cs="adwa-assalaf" w:hint="cs"/>
                          <w:sz w:val="24"/>
                          <w:szCs w:val="24"/>
                          <w:lang w:val="fr-FR"/>
                        </w:rPr>
                        <w:t>La preuve concernant l’espoir [en Allah] réside dans la parole d’Allah :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lang w:val="fr-FR"/>
                        </w:rPr>
                        <w:t>{Quiconque espère rencontrer son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color w:val="00B050"/>
                          <w:spacing w:val="10"/>
                          <w:sz w:val="28"/>
                          <w:szCs w:val="28"/>
                          <w:lang w:val="fr-FR" w:eastAsia="fr-FR"/>
                        </w:rPr>
                        <w:t xml:space="preserve"> 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lang w:val="fr-FR"/>
                        </w:rPr>
                        <w:t>Seigneur, qu’il fasse de bonnes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color w:val="00B050"/>
                          <w:spacing w:val="14"/>
                          <w:sz w:val="28"/>
                          <w:szCs w:val="28"/>
                          <w:lang w:val="fr-FR" w:eastAsia="fr-FR"/>
                        </w:rPr>
                        <w:t xml:space="preserve"> 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lang w:val="fr-FR"/>
                        </w:rPr>
                        <w:t>actions et qu’il n’associe personne dans l’adoration de son Seigneur}</w:t>
                      </w:r>
                      <w:r w:rsidRPr="005D1572">
                        <w:rPr>
                          <w:rFonts w:ascii="adwa-assalaf" w:hAnsi="adwa-assalaf" w:cs="adwa-assalaf" w:hint="cs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D1572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lang w:val="fr-FR"/>
                        </w:rPr>
                        <w:t>(2)</w:t>
                      </w:r>
                      <w:r w:rsidRPr="005D1572">
                        <w:rPr>
                          <w:rFonts w:ascii="adwa-assalaf" w:hAnsi="adwa-assalaf" w:cs="adwa-assalaf" w:hint="cs"/>
                          <w:sz w:val="24"/>
                          <w:szCs w:val="24"/>
                          <w:lang w:val="fr-FR"/>
                        </w:rPr>
                        <w:t>.</w:t>
                      </w:r>
                    </w:p>
                    <w:p w14:paraId="743B2B9C" w14:textId="77777777" w:rsidR="0066420A" w:rsidRPr="005D1572" w:rsidRDefault="0066420A" w:rsidP="00487A31">
                      <w:pPr>
                        <w:widowControl w:val="0"/>
                        <w:bidi w:val="0"/>
                        <w:jc w:val="both"/>
                        <w:rPr>
                          <w:rFonts w:ascii="adwa-assalaf" w:hAnsi="adwa-assalaf" w:cs="adwa-assalaf"/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</w:p>
                    <w:p w14:paraId="1D04EDBE" w14:textId="77777777" w:rsidR="0066420A" w:rsidRPr="005D1572" w:rsidRDefault="0066420A" w:rsidP="007B5681">
                      <w:pPr>
                        <w:bidi w:val="0"/>
                        <w:rPr>
                          <w:rFonts w:ascii="adwa-assalaf" w:hAnsi="adwa-assalaf" w:cs="adwa-assalaf"/>
                          <w:b/>
                          <w:bCs/>
                          <w:color w:val="00B050"/>
                          <w:sz w:val="24"/>
                          <w:szCs w:val="24"/>
                          <w:lang w:val="fr-FR"/>
                        </w:rPr>
                      </w:pPr>
                    </w:p>
                    <w:p w14:paraId="6121656B" w14:textId="77777777" w:rsidR="0066420A" w:rsidRPr="00487A31" w:rsidRDefault="0066420A" w:rsidP="007B5681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24"/>
                          <w:szCs w:val="24"/>
                          <w:lang w:val="fr-FR"/>
                        </w:rPr>
                      </w:pPr>
                      <w:r w:rsidRPr="00487A31"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</w:p>
                    <w:p w14:paraId="593C9A14" w14:textId="77777777" w:rsidR="0066420A" w:rsidRDefault="0066420A" w:rsidP="007B5681">
                      <w:pPr>
                        <w:bidi w:val="0"/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7C9F31A" wp14:editId="5B9A200D">
                <wp:simplePos x="0" y="0"/>
                <wp:positionH relativeFrom="column">
                  <wp:posOffset>1933575</wp:posOffset>
                </wp:positionH>
                <wp:positionV relativeFrom="paragraph">
                  <wp:posOffset>-359410</wp:posOffset>
                </wp:positionV>
                <wp:extent cx="2730500" cy="1414145"/>
                <wp:effectExtent l="0" t="0" r="0" b="8255"/>
                <wp:wrapNone/>
                <wp:docPr id="701" name="مستطيل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0" cy="14141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F9D0D7A" w14:textId="77777777" w:rsidR="0066420A" w:rsidRPr="005D1572" w:rsidRDefault="0066420A" w:rsidP="005D1572">
                            <w:pPr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D1572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lang w:val="fr-FR"/>
                              </w:rPr>
                              <w:t xml:space="preserve">(1) La peur : </w:t>
                            </w:r>
                            <w:r w:rsidRPr="00B94921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val="fr-FR"/>
                              </w:rPr>
                              <w:t>c’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est un sentiment qui survient lor</w:t>
                            </w:r>
                            <w:r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s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que l’on est confronté à ce qui peut nous nuire ou nous détruire.</w:t>
                            </w:r>
                          </w:p>
                          <w:p w14:paraId="471AEF64" w14:textId="77777777" w:rsidR="0066420A" w:rsidRPr="005D1572" w:rsidRDefault="0066420A" w:rsidP="005D1572">
                            <w:pPr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D1572">
                              <w:rPr>
                                <w:rFonts w:ascii="adwa-assalaf" w:hAnsi="adwa-assalaf" w:cs="adwa-assalaf" w:hint="cs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Allah 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KFGQPC Arabic Symbols 01" w:char="F045"/>
                            </w:r>
                            <w:r w:rsidRPr="00042C4B">
                              <w:rPr>
                                <w:rFonts w:ascii="adwa-assalaf" w:hAnsi="adwa-assalaf" w:cs="adwa-assalaf"/>
                                <w:bCs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nous a interdit de craindre les alliés de satan et nous a ordonné de </w:t>
                            </w:r>
                            <w:r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L</w:t>
                            </w:r>
                            <w:r w:rsidRPr="005D1572">
                              <w:rPr>
                                <w:rFonts w:ascii="adwa-assalaf" w:hAnsi="adwa-assalaf" w:cs="adwa-assalaf" w:hint="cs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e craindre Seul.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9F31A" id="_x0645__x0633__x062a__x0637__x064a__x0644__x0020_696" o:spid="_x0000_s1275" style="position:absolute;margin-left:152.25pt;margin-top:-28.25pt;width:215pt;height:111.3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" filled="f" stroked="f" strokeweight="2pt">
                <v:path arrowok="t"/>
                <v:textbox>
                  <w:txbxContent>
                    <w:p w14:paraId="7F9D0D7A" w14:textId="77777777" w:rsidR="0066420A" w:rsidRPr="005D1572" w:rsidRDefault="0066420A" w:rsidP="005D1572">
                      <w:pPr>
                        <w:bidi w:val="0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5D1572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lang w:val="fr-FR"/>
                        </w:rPr>
                        <w:t xml:space="preserve">(1) La peur : </w:t>
                      </w:r>
                      <w:r w:rsidRPr="00B94921">
                        <w:rPr>
                          <w:rFonts w:ascii="adwa-assalaf" w:hAnsi="adwa-assalaf" w:cs="adwa-assalaf"/>
                          <w:sz w:val="24"/>
                          <w:szCs w:val="24"/>
                          <w:lang w:val="fr-FR"/>
                        </w:rPr>
                        <w:t>c’</w:t>
                      </w:r>
                      <w:r w:rsidRPr="005D1572">
                        <w:rPr>
                          <w:rFonts w:ascii="adwa-assalaf" w:hAnsi="adwa-assalaf" w:cs="adwa-assalaf" w:hint="cs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est un sentiment qui survient lor</w:t>
                      </w:r>
                      <w:r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s</w:t>
                      </w:r>
                      <w:r w:rsidRPr="005D1572">
                        <w:rPr>
                          <w:rFonts w:ascii="adwa-assalaf" w:hAnsi="adwa-assalaf" w:cs="adwa-assalaf" w:hint="cs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que l’on est confronté à ce qui peut nous nuire ou nous détruire.</w:t>
                      </w:r>
                    </w:p>
                    <w:p w14:paraId="471AEF64" w14:textId="77777777" w:rsidR="0066420A" w:rsidRPr="005D1572" w:rsidRDefault="0066420A" w:rsidP="005D1572">
                      <w:pPr>
                        <w:bidi w:val="0"/>
                        <w:jc w:val="both"/>
                        <w:rPr>
                          <w:rFonts w:ascii="adwa-assalaf" w:hAnsi="adwa-assalaf" w:cs="adwa-assalaf"/>
                          <w:sz w:val="24"/>
                          <w:szCs w:val="24"/>
                          <w:lang w:val="fr-FR"/>
                        </w:rPr>
                      </w:pPr>
                      <w:r w:rsidRPr="005D1572">
                        <w:rPr>
                          <w:rFonts w:ascii="adwa-assalaf" w:hAnsi="adwa-assalaf" w:cs="adwa-assalaf" w:hint="cs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Allah </w:t>
                      </w:r>
                      <w:r w:rsidRPr="005D1572">
                        <w:rPr>
                          <w:rFonts w:ascii="adwa-assalaf" w:hAnsi="adwa-assalaf" w:cs="adwa-assalaf" w:hint="cs"/>
                          <w:bCs/>
                          <w:color w:val="000000" w:themeColor="text1"/>
                          <w:sz w:val="24"/>
                          <w:szCs w:val="24"/>
                        </w:rPr>
                        <w:sym w:font="KFGQPC Arabic Symbols 01" w:char="F045"/>
                      </w:r>
                      <w:r w:rsidRPr="00042C4B">
                        <w:rPr>
                          <w:rFonts w:ascii="adwa-assalaf" w:hAnsi="adwa-assalaf" w:cs="adwa-assalaf"/>
                          <w:bCs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D1572">
                        <w:rPr>
                          <w:rFonts w:ascii="adwa-assalaf" w:hAnsi="adwa-assalaf" w:cs="adwa-assalaf" w:hint="cs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nous a interdit de craindre les alliés de satan et nous a ordonné de </w:t>
                      </w:r>
                      <w:r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L</w:t>
                      </w:r>
                      <w:r w:rsidRPr="005D1572">
                        <w:rPr>
                          <w:rFonts w:ascii="adwa-assalaf" w:hAnsi="adwa-assalaf" w:cs="adwa-assalaf" w:hint="cs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e craindre Seul.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297" distR="114297" simplePos="0" relativeHeight="252003839" behindDoc="0" locked="0" layoutInCell="1" allowOverlap="1" wp14:anchorId="697FD7AD" wp14:editId="6572842B">
                <wp:simplePos x="0" y="0"/>
                <wp:positionH relativeFrom="column">
                  <wp:posOffset>3342004</wp:posOffset>
                </wp:positionH>
                <wp:positionV relativeFrom="paragraph">
                  <wp:posOffset>1744345</wp:posOffset>
                </wp:positionV>
                <wp:extent cx="0" cy="281940"/>
                <wp:effectExtent l="76200" t="50800" r="101600" b="99060"/>
                <wp:wrapNone/>
                <wp:docPr id="700" name="رابط مستقيم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A4989" id="_x0631__x0627__x0628__x0637__x0020__x0645__x0633__x062a__x0642__x064a__x0645__x0020_688" o:spid="_x0000_s1026" style="position:absolute;z-index:252003839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263.15pt,137.35pt" to="263.15pt,159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688200A1" wp14:editId="7A07ACF2">
                <wp:simplePos x="0" y="0"/>
                <wp:positionH relativeFrom="column">
                  <wp:posOffset>2559050</wp:posOffset>
                </wp:positionH>
                <wp:positionV relativeFrom="paragraph">
                  <wp:posOffset>1891665</wp:posOffset>
                </wp:positionV>
                <wp:extent cx="1625600" cy="635"/>
                <wp:effectExtent l="50800" t="76200" r="101600" b="100965"/>
                <wp:wrapNone/>
                <wp:docPr id="698" name="رابط مستقيم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25600" cy="63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5C534" id="_x0631__x0627__x0628__x0637__x0020__x0645__x0633__x062a__x0642__x064a__x0645__x0020_689" o:spid="_x0000_s1026" style="position:absolute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5pt,148.95pt" to="329.5pt,14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297" distR="114297" simplePos="0" relativeHeight="252044288" behindDoc="0" locked="0" layoutInCell="1" allowOverlap="1" wp14:anchorId="5E5F1932" wp14:editId="408AAAE9">
                <wp:simplePos x="0" y="0"/>
                <wp:positionH relativeFrom="column">
                  <wp:posOffset>4182744</wp:posOffset>
                </wp:positionH>
                <wp:positionV relativeFrom="paragraph">
                  <wp:posOffset>1891665</wp:posOffset>
                </wp:positionV>
                <wp:extent cx="0" cy="135255"/>
                <wp:effectExtent l="76200" t="50800" r="101600" b="93345"/>
                <wp:wrapNone/>
                <wp:docPr id="697" name="رابط مستقيم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9D4CC" id="_x0631__x0627__x0628__x0637__x0020__x0645__x0633__x062a__x0642__x064a__x0645__x0020_690" o:spid="_x0000_s1026" style="position:absolute;z-index:252044288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329.35pt,148.95pt" to="329.35pt,159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" filled="t" fillcolor="white [3212]" strokecolor="#bd7f38">
                <o:lock v:ext="edit" shapetype="f"/>
              </v:line>
            </w:pict>
          </mc:Fallback>
        </mc:AlternateContent>
      </w:r>
    </w:p>
    <w:p w14:paraId="68A4335B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E531AD2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5538F8A7" w14:textId="77777777" w:rsidR="002712BD" w:rsidRPr="003E5CC3" w:rsidRDefault="002712BD" w:rsidP="0031428C">
      <w:pPr>
        <w:bidi w:val="0"/>
        <w:jc w:val="center"/>
        <w:rPr>
          <w:rFonts w:ascii="Times New Roman" w:hAnsi="Times New Roman" w:cs="Times New Roman"/>
          <w:rtl/>
          <w:lang w:val="fr-FR"/>
        </w:rPr>
      </w:pPr>
    </w:p>
    <w:p w14:paraId="05A7FD02" w14:textId="77777777" w:rsidR="00DD475E" w:rsidRDefault="00DD475E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lang w:val="ru-RU" w:bidi="ar-AE"/>
        </w:rPr>
      </w:pPr>
    </w:p>
    <w:p w14:paraId="18A1DD24" w14:textId="0C07440D" w:rsidR="002712BD" w:rsidRPr="003E5CC3" w:rsidRDefault="00AB6B4F" w:rsidP="00DD475E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lang w:val="fr-FR" w:bidi="ar-AE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015684E9" wp14:editId="3E0CCC52">
                <wp:simplePos x="0" y="0"/>
                <wp:positionH relativeFrom="column">
                  <wp:posOffset>1970405</wp:posOffset>
                </wp:positionH>
                <wp:positionV relativeFrom="paragraph">
                  <wp:posOffset>-5715</wp:posOffset>
                </wp:positionV>
                <wp:extent cx="2743200" cy="1108075"/>
                <wp:effectExtent l="0" t="0" r="25400" b="34925"/>
                <wp:wrapNone/>
                <wp:docPr id="11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5736B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vertAlign w:val="superscript"/>
                                <w:lang w:val="ru-RU"/>
                              </w:rPr>
                              <w:t xml:space="preserve">(1)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Страх</w:t>
                            </w: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- это переживание, возникающее в связи с ожиданием чего-то, что может повлечь за собой гибель, нанесение вреда или страдание. </w:t>
                            </w:r>
                          </w:p>
                          <w:p w14:paraId="2C798C0A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Аллах, Свят Он и Велик, запретил страх перед помощниками Шайтана и приказал страшиться Его Одного.</w:t>
                            </w:r>
                          </w:p>
                          <w:p w14:paraId="4DFE3000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2B845E12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019ABDD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43E2F029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74243B8B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2D0D3DDB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700AC5DC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685577D0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31E2602C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54904A41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3E7D8A63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684E9" id="_x0000_s1276" type="#_x0000_t202" style="position:absolute;margin-left:155.15pt;margin-top:-.4pt;width:3in;height:87.25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" filled="f" strokecolor="white [3212]">
                <v:textbox>
                  <w:txbxContent>
                    <w:p w14:paraId="1C95736B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vertAlign w:val="superscript"/>
                          <w:lang w:val="ru-RU"/>
                        </w:rPr>
                        <w:t xml:space="preserve">(1) </w:t>
                      </w:r>
                      <w:r w:rsidRPr="00904142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Страх</w:t>
                      </w: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- это переживание, возникающее в связи с ожиданием чего-то, что может повлечь за собой гибель, нанесение вреда или страдание. </w:t>
                      </w:r>
                    </w:p>
                    <w:p w14:paraId="2C798C0A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Аллах, Свят Он и Велик, запретил страх перед помощниками Шайтана и приказал страшиться Его Одного.</w:t>
                      </w:r>
                    </w:p>
                    <w:p w14:paraId="4DFE3000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2B845E12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019ABDD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43E2F029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74243B8B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2D0D3DDB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700AC5DC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685577D0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31E2602C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54904A41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3E7D8A63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AD7663" w14:textId="6F3DFE31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6F3587C7" wp14:editId="5CCE3E6F">
                <wp:simplePos x="0" y="0"/>
                <wp:positionH relativeFrom="margin">
                  <wp:posOffset>-400050</wp:posOffset>
                </wp:positionH>
                <wp:positionV relativeFrom="paragraph">
                  <wp:posOffset>-360045</wp:posOffset>
                </wp:positionV>
                <wp:extent cx="2137410" cy="3255010"/>
                <wp:effectExtent l="25400" t="25400" r="46990" b="46990"/>
                <wp:wrapNone/>
                <wp:docPr id="696" name="Rectangl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7410" cy="325501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44B9083E" w14:textId="77777777" w:rsidR="0066420A" w:rsidRPr="00904142" w:rsidRDefault="0066420A" w:rsidP="00273E92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 того, что Страх  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(«аль-хауф»)</w:t>
                            </w: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(является поклонением) служат Слова Всевышнего:</w:t>
                            </w:r>
                          </w:p>
                          <w:p w14:paraId="097E08C5" w14:textId="77777777" w:rsidR="0066420A" w:rsidRPr="00904142" w:rsidRDefault="0066420A" w:rsidP="00273E92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32323AA" w14:textId="77777777" w:rsidR="0066420A" w:rsidRPr="00904142" w:rsidRDefault="0066420A" w:rsidP="00273E92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>«Не бойтесь их, а бойтесь Меня, если вы являетесь верующими.»  (3:175)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361C1024" w14:textId="77777777" w:rsidR="0066420A" w:rsidRPr="00904142" w:rsidRDefault="0066420A" w:rsidP="00273E92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6DA417AE" w14:textId="77777777" w:rsidR="0066420A" w:rsidRPr="00904142" w:rsidRDefault="0066420A" w:rsidP="00273E92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того, что Надежда </w:t>
                            </w:r>
                            <w:r w:rsidRPr="00904142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(«ар-раджа»)</w:t>
                            </w:r>
                            <w:r w:rsidRPr="00904142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(является поклонением)  служат Слова Всевышнего:</w:t>
                            </w:r>
                          </w:p>
                          <w:p w14:paraId="4B2D6FE9" w14:textId="77777777" w:rsidR="0066420A" w:rsidRPr="00904142" w:rsidRDefault="0066420A" w:rsidP="00273E92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92B27AB" w14:textId="77777777" w:rsidR="0066420A" w:rsidRPr="00904142" w:rsidRDefault="0066420A" w:rsidP="00273E92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>«Тот, кто надеется на встречу со своим Господом, пусть совершает праведные деяния и никому не поклоняется наряду со своим Господом» (18:110)</w:t>
                            </w:r>
                            <w:r w:rsidRPr="00904142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779DA5C8" w14:textId="77777777" w:rsidR="0066420A" w:rsidRPr="00904142" w:rsidRDefault="0066420A" w:rsidP="00273E92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5EDE19D" w14:textId="77777777" w:rsidR="0066420A" w:rsidRPr="00904142" w:rsidRDefault="0066420A" w:rsidP="00273E92">
                            <w:pPr>
                              <w:widowControl w:val="0"/>
                              <w:bidi w:val="0"/>
                              <w:spacing w:after="0" w:line="240" w:lineRule="auto"/>
                              <w:jc w:val="both"/>
                              <w:rPr>
                                <w:rFonts w:ascii="adwa-assalaf" w:hAnsi="adwa-assalaf" w:cs="adwa-assalaf"/>
                                <w:b/>
                                <w:bCs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587C7" id="_x0000_s1277" style="position:absolute;margin-left:-31.5pt;margin-top:-28.3pt;width:168.3pt;height:256.3pt;z-index:25252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" filled="f" strokecolor="#d9a279" strokeweight="5pt">
                <v:stroke linestyle="thickThin"/>
                <v:textbox>
                  <w:txbxContent>
                    <w:p w14:paraId="44B9083E" w14:textId="77777777" w:rsidR="0066420A" w:rsidRPr="00904142" w:rsidRDefault="0066420A" w:rsidP="00273E92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 того, что Страх  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(«аль-хауф»)</w:t>
                      </w: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 (является поклонением) служат Слова Всевышнего:</w:t>
                      </w:r>
                    </w:p>
                    <w:p w14:paraId="097E08C5" w14:textId="77777777" w:rsidR="0066420A" w:rsidRPr="00904142" w:rsidRDefault="0066420A" w:rsidP="00273E92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432323AA" w14:textId="77777777" w:rsidR="0066420A" w:rsidRPr="00904142" w:rsidRDefault="0066420A" w:rsidP="00273E92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>«Не бойтесь их, а бойтесь Меня, если вы являетесь верующими.»  (3:175)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361C1024" w14:textId="77777777" w:rsidR="0066420A" w:rsidRPr="00904142" w:rsidRDefault="0066420A" w:rsidP="00273E92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6DA417AE" w14:textId="77777777" w:rsidR="0066420A" w:rsidRPr="00904142" w:rsidRDefault="0066420A" w:rsidP="00273E92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того, что Надежда </w:t>
                      </w:r>
                      <w:r w:rsidRPr="00904142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(«ар-раджа»)</w:t>
                      </w:r>
                      <w:r w:rsidRPr="00904142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 (является поклонением)  служат Слова Всевышнего:</w:t>
                      </w:r>
                    </w:p>
                    <w:p w14:paraId="4B2D6FE9" w14:textId="77777777" w:rsidR="0066420A" w:rsidRPr="00904142" w:rsidRDefault="0066420A" w:rsidP="00273E92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92B27AB" w14:textId="77777777" w:rsidR="0066420A" w:rsidRPr="00904142" w:rsidRDefault="0066420A" w:rsidP="00273E92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04142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>«Тот, кто надеется на встречу со своим Господом, пусть совершает праведные деяния и никому не поклоняется наряду со своим Господом» (18:110)</w:t>
                      </w:r>
                      <w:r w:rsidRPr="00904142"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779DA5C8" w14:textId="77777777" w:rsidR="0066420A" w:rsidRPr="00904142" w:rsidRDefault="0066420A" w:rsidP="00273E92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75EDE19D" w14:textId="77777777" w:rsidR="0066420A" w:rsidRPr="00904142" w:rsidRDefault="0066420A" w:rsidP="00273E92">
                      <w:pPr>
                        <w:widowControl w:val="0"/>
                        <w:bidi w:val="0"/>
                        <w:spacing w:after="0" w:line="240" w:lineRule="auto"/>
                        <w:jc w:val="both"/>
                        <w:rPr>
                          <w:rFonts w:ascii="adwa-assalaf" w:hAnsi="adwa-assalaf" w:cs="adwa-assalaf"/>
                          <w:b/>
                          <w:bCs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A3724E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264F8F8" w14:textId="2116CA6A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rtl/>
          <w:lang w:val="fr-FR" w:bidi="ar-AE"/>
        </w:rPr>
      </w:pP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29664" behindDoc="0" locked="0" layoutInCell="1" allowOverlap="1" wp14:anchorId="73A6D2C7" wp14:editId="454FCA75">
                <wp:simplePos x="0" y="0"/>
                <wp:positionH relativeFrom="column">
                  <wp:posOffset>2197735</wp:posOffset>
                </wp:positionH>
                <wp:positionV relativeFrom="paragraph">
                  <wp:posOffset>290830</wp:posOffset>
                </wp:positionV>
                <wp:extent cx="2675255" cy="5752465"/>
                <wp:effectExtent l="635" t="0" r="16510" b="14605"/>
                <wp:wrapNone/>
                <wp:docPr id="681" name="Группа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5752465"/>
                          <a:chOff x="-1637" y="5238"/>
                          <a:chExt cx="37139" cy="62560"/>
                        </a:xfrm>
                      </wpg:grpSpPr>
                      <wpg:grpSp>
                        <wpg:cNvPr id="682" name="Группа 301"/>
                        <wpg:cNvGrpSpPr>
                          <a:grpSpLocks/>
                        </wpg:cNvGrpSpPr>
                        <wpg:grpSpPr bwMode="auto">
                          <a:xfrm>
                            <a:off x="-1637" y="5238"/>
                            <a:ext cx="37138" cy="54528"/>
                            <a:chOff x="4807" y="5239"/>
                            <a:chExt cx="66281" cy="54534"/>
                          </a:xfrm>
                        </wpg:grpSpPr>
                        <wpg:grpSp>
                          <wpg:cNvPr id="683" name="Группа 310"/>
                          <wpg:cNvGrpSpPr>
                            <a:grpSpLocks/>
                          </wpg:cNvGrpSpPr>
                          <wpg:grpSpPr bwMode="auto">
                            <a:xfrm>
                              <a:off x="4807" y="5239"/>
                              <a:ext cx="66282" cy="54534"/>
                              <a:chOff x="4807" y="5239"/>
                              <a:chExt cx="66281" cy="54534"/>
                            </a:xfrm>
                          </wpg:grpSpPr>
                          <wpg:grpSp>
                            <wpg:cNvPr id="684" name="Группа 3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4807" y="5239"/>
                                <a:ext cx="66282" cy="53041"/>
                                <a:chOff x="4808" y="9430"/>
                                <a:chExt cx="66289" cy="53040"/>
                              </a:xfrm>
                            </wpg:grpSpPr>
                            <wpg:grpSp>
                              <wpg:cNvPr id="685" name="Group 2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08" y="9430"/>
                                  <a:ext cx="66230" cy="53041"/>
                                  <a:chOff x="-14326" y="3520"/>
                                  <a:chExt cx="84881" cy="35988"/>
                                </a:xfrm>
                              </wpg:grpSpPr>
                              <wps:wsp>
                                <wps:cNvPr id="686" name="AutoShape 27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-14326" y="39508"/>
                                    <a:ext cx="7499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C67F38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blurRad="63500" dist="38099" dir="2700000" algn="tl" rotWithShape="0">
                                      <a:srgbClr val="000000">
                                        <a:alpha val="39998"/>
                                      </a:srgbClr>
                                    </a:outerShdw>
                                  </a:effectLst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7" name="AutoShape 27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-14326" y="5622"/>
                                    <a:ext cx="16125" cy="6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C67F38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blurRad="63500" dist="38099" dir="2700000" algn="tl" rotWithShape="0">
                                      <a:srgbClr val="000000">
                                        <a:alpha val="39998"/>
                                      </a:srgbClr>
                                    </a:outerShdw>
                                  </a:effectLst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8" name="Rectangle 2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-7860" y="11459"/>
                                    <a:ext cx="78415" cy="5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C67F38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blurRad="63500" dist="38099" dir="2700000" algn="tl" rotWithShape="0">
                                      <a:srgbClr val="000000">
                                        <a:alpha val="39998"/>
                                      </a:srgbClr>
                                    </a:outerShdw>
                                  </a:effectLst>
                                </wps:spPr>
                                <wps:txbx>
                                  <w:txbxContent>
                                    <w:p w14:paraId="782DF694" w14:textId="77777777" w:rsidR="0066420A" w:rsidRPr="00D24C09" w:rsidRDefault="0066420A" w:rsidP="00D24C09">
                                      <w:pPr>
                                        <w:jc w:val="right"/>
                                        <w:rPr>
                                          <w:rFonts w:ascii="Cambria" w:hAnsi="Cambria" w:cs="Tahoma"/>
                                          <w:b/>
                                          <w:color w:val="C00000"/>
                                          <w:sz w:val="20"/>
                                          <w:szCs w:val="20"/>
                                          <w:shd w:val="clear" w:color="auto" w:fill="FFFFFF"/>
                                          <w:lang w:val="ru-RU"/>
                                        </w:rPr>
                                      </w:pPr>
                                      <w:r w:rsidRPr="00D24C09">
                                        <w:rPr>
                                          <w:rFonts w:ascii="Cambria" w:hAnsi="Cambria" w:cs="Tahoma"/>
                                          <w:b/>
                                          <w:color w:val="C00000"/>
                                          <w:sz w:val="20"/>
                                          <w:szCs w:val="20"/>
                                          <w:shd w:val="clear" w:color="auto" w:fill="FFFFFF"/>
                                          <w:lang w:val="ru-RU"/>
                                        </w:rPr>
                                        <w:t xml:space="preserve">1.Страх, являющийся </w:t>
                                      </w:r>
                                      <w:r w:rsidRPr="00D24C09">
                                        <w:rPr>
                                          <w:rFonts w:ascii="Cambria" w:hAnsi="Cambria" w:cs="Tahoma"/>
                                          <w:b/>
                                          <w:color w:val="C00000"/>
                                          <w:sz w:val="20"/>
                                          <w:szCs w:val="20"/>
                                          <w:u w:val="single"/>
                                          <w:shd w:val="clear" w:color="auto" w:fill="FFFFFF"/>
                                          <w:lang w:val="ru-RU"/>
                                        </w:rPr>
                                        <w:t>поклонением</w:t>
                                      </w:r>
                                      <w:r w:rsidRPr="00D24C09">
                                        <w:rPr>
                                          <w:rFonts w:ascii="Cambria" w:hAnsi="Cambria" w:cs="Tahoma"/>
                                          <w:b/>
                                          <w:color w:val="C00000"/>
                                          <w:sz w:val="20"/>
                                          <w:szCs w:val="20"/>
                                          <w:shd w:val="clear" w:color="auto" w:fill="FFFFFF"/>
                                          <w:lang w:val="ru-RU"/>
                                        </w:rPr>
                                        <w:t>, тайный страх, сопровождающийся возвеличиванием.</w:t>
                                      </w:r>
                                    </w:p>
                                    <w:p w14:paraId="1659805B" w14:textId="77777777" w:rsidR="0066420A" w:rsidRPr="00D24C09" w:rsidRDefault="0066420A" w:rsidP="00D24C09">
                                      <w:pPr>
                                        <w:jc w:val="right"/>
                                        <w:rPr>
                                          <w:sz w:val="20"/>
                                          <w:szCs w:val="20"/>
                                          <w:lang w:val="ru-RU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9" name="Rectangle 2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99" y="3520"/>
                                    <a:ext cx="59272" cy="4205"/>
                                  </a:xfrm>
                                  <a:prstGeom prst="rect">
                                    <a:avLst/>
                                  </a:prstGeom>
                                  <a:gradFill rotWithShape="0">
                                    <a:gsLst>
                                      <a:gs pos="0">
                                        <a:srgbClr val="F6EEDE"/>
                                      </a:gs>
                                      <a:gs pos="100000">
                                        <a:srgbClr val="D4A85A"/>
                                      </a:gs>
                                    </a:gsLst>
                                    <a:lin ang="2700000" scaled="1"/>
                                  </a:gradFill>
                                  <a:ln>
                                    <a:noFill/>
                                  </a:ln>
                                  <a:effectLst>
                                    <a:outerShdw blurRad="63500" dist="38099" dir="2700000" algn="tl" rotWithShape="0">
                                      <a:srgbClr val="000000">
                                        <a:alpha val="39998"/>
                                      </a:srgbClr>
                                    </a:outerShdw>
                                  </a:effectLst>
                                  <a:extLs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FDF6D89" w14:textId="77777777" w:rsidR="0066420A" w:rsidRPr="00D24C09" w:rsidRDefault="0066420A" w:rsidP="00D24C09">
                                      <w:pPr>
                                        <w:tabs>
                                          <w:tab w:val="left" w:pos="2444"/>
                                        </w:tabs>
                                        <w:spacing w:line="240" w:lineRule="auto"/>
                                        <w:jc w:val="center"/>
                                        <w:rPr>
                                          <w:rFonts w:ascii="Cambria" w:hAnsi="Cambria" w:cs="ae_AlArabiya"/>
                                          <w:color w:val="C00000"/>
                                          <w:sz w:val="20"/>
                                          <w:szCs w:val="20"/>
                                          <w:lang w:val="ru-RU"/>
                                        </w:rPr>
                                      </w:pPr>
                                      <w:r w:rsidRPr="00D24C09">
                                        <w:rPr>
                                          <w:rFonts w:ascii="Cambria" w:hAnsi="Cambria" w:cs="ae_AlArabiya"/>
                                          <w:color w:val="C00000"/>
                                          <w:sz w:val="20"/>
                                          <w:szCs w:val="20"/>
                                          <w:lang w:val="ru-RU"/>
                                        </w:rPr>
                                        <w:t>Страх бывает трёх видов:</w:t>
                                      </w:r>
                                    </w:p>
                                    <w:p w14:paraId="397A2805" w14:textId="77777777" w:rsidR="0066420A" w:rsidRPr="00D24C09" w:rsidRDefault="0066420A" w:rsidP="00D24C09">
                                      <w:pPr>
                                        <w:tabs>
                                          <w:tab w:val="left" w:pos="2444"/>
                                        </w:tabs>
                                        <w:jc w:val="center"/>
                                        <w:rPr>
                                          <w:rFonts w:ascii="ae_AlArabiya" w:hAnsi="ae_AlArabiya" w:cs="ae_AlArabiya"/>
                                          <w:b/>
                                          <w:color w:val="C00000"/>
                                          <w:sz w:val="20"/>
                                          <w:szCs w:val="20"/>
                                          <w:lang w:val="ru-RU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90" name="Rectangle 2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91" y="48353"/>
                                  <a:ext cx="61106" cy="3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C67F3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blurRad="63500" dist="38099" dir="2700000" algn="tl" rotWithShape="0">
                                    <a:srgbClr val="000000">
                                      <a:alpha val="39998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9249F66" w14:textId="77777777" w:rsidR="0066420A" w:rsidRPr="00D24C09" w:rsidRDefault="0066420A" w:rsidP="00D24C09">
                                    <w:pPr>
                                      <w:jc w:val="right"/>
                                      <w:rPr>
                                        <w:rFonts w:ascii="Cambria" w:hAnsi="Cambria" w:cs="Tahoma"/>
                                        <w:b/>
                                        <w:color w:val="C00000"/>
                                        <w:sz w:val="20"/>
                                        <w:szCs w:val="20"/>
                                        <w:shd w:val="clear" w:color="auto" w:fill="FFFFFF"/>
                                        <w:lang w:val="ru-RU"/>
                                      </w:rPr>
                                    </w:pPr>
                                    <w:r w:rsidRPr="00D24C09">
                                      <w:rPr>
                                        <w:rFonts w:ascii="Cambria" w:hAnsi="Cambria" w:cs="Tahoma"/>
                                        <w:b/>
                                        <w:color w:val="C00000"/>
                                        <w:sz w:val="20"/>
                                        <w:szCs w:val="20"/>
                                        <w:shd w:val="clear" w:color="auto" w:fill="FFFFFF"/>
                                        <w:lang w:val="ru-RU"/>
                                      </w:rPr>
                                      <w:t>2.Естественный страх.</w:t>
                                    </w:r>
                                  </w:p>
                                  <w:p w14:paraId="2D03D7F5" w14:textId="77777777" w:rsidR="0066420A" w:rsidRPr="00D24C09" w:rsidRDefault="0066420A" w:rsidP="00D24C09">
                                    <w:pPr>
                                      <w:jc w:val="right"/>
                                      <w:rPr>
                                        <w:b/>
                                        <w:sz w:val="20"/>
                                        <w:szCs w:val="20"/>
                                        <w:lang w:val="ru-RU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691" name="Rectangle 2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89" y="56768"/>
                                <a:ext cx="61093" cy="3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6E502F02" w14:textId="77777777" w:rsidR="0066420A" w:rsidRPr="00D24C09" w:rsidRDefault="0066420A" w:rsidP="00D24C09">
                                  <w:pPr>
                                    <w:jc w:val="right"/>
                                    <w:rPr>
                                      <w:rFonts w:ascii="Cambria" w:hAnsi="Cambria" w:cs="Tahoma"/>
                                      <w:b/>
                                      <w:color w:val="C00000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</w:pPr>
                                  <w:r w:rsidRPr="00D24C09">
                                    <w:rPr>
                                      <w:rFonts w:ascii="Cambria" w:hAnsi="Cambria" w:cs="Tahoma"/>
                                      <w:b/>
                                      <w:color w:val="C00000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3.Запрещенный страх.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92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0" y="26230"/>
                              <a:ext cx="61113" cy="15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C67F38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4845A72C" w14:textId="77777777" w:rsidR="0066420A" w:rsidRPr="00AB6B4F" w:rsidRDefault="0066420A" w:rsidP="00AB6B4F">
                                <w:pPr>
                                  <w:jc w:val="right"/>
                                  <w:rPr>
                                    <w:rFonts w:ascii="Cambria" w:hAnsi="Cambria" w:cs="Tahoma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AB6B4F">
                                  <w:rPr>
                                    <w:rFonts w:ascii="Cambria" w:hAnsi="Cambria" w:cs="Tahoma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 xml:space="preserve">Это страх, который испытывает раб по отношению к тому, кому он поклоняется, с унижением,  смиренностью, и с возвеличиванием того, кому он поклоняется. И этот вид страха  обязателен по отношению к Аллаху.  Посвящение  его кому-либо, помимо Аллаха, является </w:t>
                                </w:r>
                                <w:r w:rsidRPr="00AB6B4F">
                                  <w:rPr>
                                    <w:rFonts w:ascii="Cambria" w:hAnsi="Cambria" w:cs="Tahoma"/>
                                    <w:b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большим многобожием</w:t>
                                </w:r>
                                <w:r w:rsidRPr="00AB6B4F">
                                  <w:rPr>
                                    <w:rFonts w:ascii="Cambria" w:hAnsi="Cambria" w:cs="Tahoma"/>
                                    <w:sz w:val="18"/>
                                    <w:szCs w:val="18"/>
                                    <w:shd w:val="clear" w:color="auto" w:fill="FFFFFF"/>
                                    <w:lang w:val="ru-RU"/>
                                  </w:rPr>
                                  <w:t>.</w:t>
                                </w:r>
                              </w:p>
                              <w:p w14:paraId="332B1927" w14:textId="77777777" w:rsidR="0066420A" w:rsidRPr="00D24C09" w:rsidRDefault="0066420A" w:rsidP="00D24C09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9" y="49003"/>
                              <a:ext cx="61093" cy="46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C67F38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BE8B0E6" w14:textId="77777777" w:rsidR="0066420A" w:rsidRPr="0066420A" w:rsidRDefault="0066420A" w:rsidP="00D24C09">
                                <w:pPr>
                                  <w:jc w:val="right"/>
                                  <w:rPr>
                                    <w:rFonts w:ascii="Cambria" w:hAnsi="Cambria" w:cs="Tahoma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66420A">
                                  <w:rPr>
                                    <w:rFonts w:ascii="Cambria" w:hAnsi="Cambria" w:cs="Tahoma"/>
                                    <w:sz w:val="16"/>
                                    <w:szCs w:val="16"/>
                                    <w:shd w:val="clear" w:color="auto" w:fill="FFFFFF"/>
                                    <w:lang w:val="ru-RU"/>
                                  </w:rPr>
                                  <w:t>Это когда человек боится огня, врага, хищного животного и т.д</w:t>
                                </w:r>
                                <w:r w:rsidRPr="0066420A">
                                  <w:rPr>
                                    <w:rFonts w:ascii="Cambria" w:hAnsi="Cambria" w:cs="Tahoma"/>
                                    <w:b/>
                                    <w:sz w:val="16"/>
                                    <w:szCs w:val="16"/>
                                    <w:shd w:val="clear" w:color="auto" w:fill="FFFFFF"/>
                                    <w:lang w:val="ru-RU"/>
                                  </w:rPr>
                                  <w:t>. Это является дозволенным.</w:t>
                                </w:r>
                              </w:p>
                              <w:p w14:paraId="08D749CA" w14:textId="77777777" w:rsidR="0066420A" w:rsidRPr="00D24C09" w:rsidRDefault="0066420A" w:rsidP="00D24C09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95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189" y="61151"/>
                            <a:ext cx="34226" cy="66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C67F38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447C9EE" w14:textId="77777777" w:rsidR="0066420A" w:rsidRPr="00D24C09" w:rsidRDefault="0066420A" w:rsidP="00D24C09">
                              <w:pPr>
                                <w:jc w:val="right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24C09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Это страх, ведущий к отчаянию в милостях Аллаха или к подчинению творению в ослушании  Творца.</w:t>
                              </w:r>
                            </w:p>
                            <w:p w14:paraId="411A8148" w14:textId="77777777" w:rsidR="0066420A" w:rsidRPr="00D24C09" w:rsidRDefault="0066420A" w:rsidP="00D24C09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A6D2C7" id="_x0413__x0440__x0443__x043f__x043f__x0430__x0020_297" o:spid="_x0000_s1278" style="position:absolute;margin-left:173.05pt;margin-top:22.9pt;width:210.65pt;height:452.95pt;z-index:252529664;mso-width-relative:margin;mso-height-relative:margin" coordorigin="-1637,5238" coordsize="37139,625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">
                <v:group id="_x0413__x0440__x0443__x043f__x043f__x0430__x0020_301" o:spid="_x0000_s1279" style="position:absolute;left:-1637;top:5238;width:37138;height:54528" coordorigin="4807,5239" coordsize="66281,545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5I2+PxAAAANwAAAAP&#10;AAAAAAAAAAAAAAAAAKkCAABkcnMvZG93bnJldi54bWxQSwUGAAAAAAQABAD6AAAAmgMAAAAA&#10;">
                  <v:group id="_x0413__x0440__x0443__x043f__x043f__x0430__x0020_310" o:spid="_x0000_s1280" style="position:absolute;left:4807;top:5239;width:66282;height:54534" coordorigin="4807,5239" coordsize="66281,545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Wb8oUxAAAANwAAAAP&#10;AAAAAAAAAAAAAAAAAKkCAABkcnMvZG93bnJldi54bWxQSwUGAAAAAAQABAD6AAAAmgMAAAAA&#10;">
                    <v:group id="_x0413__x0440__x0443__x043f__x043f__x0430__x0020_312" o:spid="_x0000_s1281" style="position:absolute;left:4807;top:5239;width:66282;height:53041" coordorigin="4808,9430" coordsize="66289,530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JmGUmDGAAAA3AAA&#10;AA8AAAAAAAAAAAAAAAAAqQIAAGRycy9kb3ducmV2LnhtbFBLBQYAAAAABAAEAPoAAACcAwAAAAA=&#10;">
                      <v:group id="Group_x0020_274" o:spid="_x0000_s1282" style="position:absolute;left:4808;top:9430;width:66230;height:53041" coordorigin="-14326,3520" coordsize="84881,3598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bK9/vGAAAA3AAA&#10;AA8AAAAAAAAAAAAAAAAAqQIAAGRycy9kb3ducmV2LnhtbFBLBQYAAAAABAAEAPoAAACcAwAAAAA=&#10;">
                        <v:shape id="AutoShape_x0020_275" o:spid="_x0000_s1283" type="#_x0000_t32" style="position:absolute;left:-14326;top:39508;width:7499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TrorsQAAADcAAAADwAAAGRycy9kb3ducmV2LnhtbESPQWvCQBSE74X+h+UVepFmN5aGEF1F&#10;CoLHNhXPz+xrEs2+jdmtif/eLRR6HGbmG2a5nmwnrjT41rGGNFEgiCtnWq417L+2LzkIH5ANdo5J&#10;w408rFePD0ssjBv5k65lqEWEsC9QQxNCX0jpq4Ys+sT1xNH7doPFEOVQSzPgGOG2k3OlMmmx5bjQ&#10;YE/vDVXn8sdqOF66mT20p2ranj9e31KnZmmmtH5+mjYLEIGm8B/+a++MhizP4PdMPAJydQc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JOuiuxAAAANwAAAAPAAAAAAAAAAAA&#10;AAAAAKECAABkcnMvZG93bnJldi54bWxQSwUGAAAAAAQABAD5AAAAkgMAAAAA&#10;" strokecolor="#c67f38">
                          <v:stroke joinstyle="miter"/>
                          <v:shadow on="t" opacity="26213f" origin="-.5,-.5"/>
                        </v:shape>
                        <v:shape id="AutoShape_x0020_276" o:spid="_x0000_s1284" type="#_x0000_t32" style="position:absolute;left:-14326;top:5622;width:16125;height:61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nZNNcMAAADcAAAADwAAAGRycy9kb3ducmV2LnhtbESPQWvCQBSE7wX/w/IEL6K7URolukop&#10;CB5bFc/P7DOJZt/G7Krpv3cLhR6HmfmGWa47W4sHtb5yrCEZKxDEuTMVFxoO+81oDsIHZIO1Y9Lw&#10;Qx7Wq97bEjPjnvxNj10oRISwz1BDGUKTSenzkiz6sWuIo3d2rcUQZVtI0+Izwm0tJ0ql0mLFcaHE&#10;hj5Lyq+7u9VwutVDe6wuebe5fk3fE6eGSaq0HvS7jwWIQF34D/+1t0ZDOp/B75l4BOTqB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Z2TTXDAAAA3AAAAA8AAAAAAAAAAAAA&#10;AAAAoQIAAGRycy9kb3ducmV2LnhtbFBLBQYAAAAABAAEAPkAAACRAwAAAAA=&#10;" strokecolor="#c67f38">
                          <v:stroke joinstyle="miter"/>
                          <v:shadow on="t" opacity="26213f" origin="-.5,-.5"/>
                        </v:shape>
                        <v:rect id="Rectangle_x0020_277" o:spid="_x0000_s1285" style="position:absolute;left:-7860;top:11459;width:78415;height:530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136bwQAA&#10;ANwAAAAPAAAAZHJzL2Rvd25yZXYueG1sRE9La8JAEL4X+h+WEXqrG3NQia4ilkJ7qY+I4G3Ijkkw&#10;Oxuy25j++85B8PjxvZfrwTWqpy7Ung1Mxgko4sLbmksDp/zzfQ4qRGSLjWcy8EcB1qvXlyVm1t/5&#10;QP0xlkpCOGRooIqxzbQORUUOw9i3xMJdfecwCuxKbTu8S7hrdJokU+2wZmmosKVtRcXt+OsM1D2m&#10;59nlZ7ffHvZpnn+03yIw5m00bBagIg3xKX64v6yB6VzWyhk5Anr1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dd+m8EAAADcAAAADwAAAAAAAAAAAAAAAACXAgAAZHJzL2Rvd25y&#10;ZXYueG1sUEsFBgAAAAAEAAQA9QAAAIUDAAAAAA==&#10;" strokecolor="#c67f38">
                          <v:shadow on="t" opacity="26213f" origin="-.5,-.5"/>
                          <v:textbox>
                            <w:txbxContent>
                              <w:p w14:paraId="782DF694" w14:textId="77777777" w:rsidR="0066420A" w:rsidRPr="00D24C09" w:rsidRDefault="0066420A" w:rsidP="00D24C09">
                                <w:pPr>
                                  <w:jc w:val="right"/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D24C09"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1.Страх, являющийся </w:t>
                                </w:r>
                                <w:r w:rsidRPr="00D24C09"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u w:val="single"/>
                                    <w:shd w:val="clear" w:color="auto" w:fill="FFFFFF"/>
                                    <w:lang w:val="ru-RU"/>
                                  </w:rPr>
                                  <w:t>поклонением</w:t>
                                </w:r>
                                <w:r w:rsidRPr="00D24C09"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, тайный страх, сопровождающийся возвеличиванием.</w:t>
                                </w:r>
                              </w:p>
                              <w:p w14:paraId="1659805B" w14:textId="77777777" w:rsidR="0066420A" w:rsidRPr="00D24C09" w:rsidRDefault="0066420A" w:rsidP="00D24C09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_x0020_278" o:spid="_x0000_s1286" style="position:absolute;left:1799;top:3520;width:59272;height:42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XkyrxwAA&#10;ANwAAAAPAAAAZHJzL2Rvd25yZXYueG1sRI9Pa8JAFMTvhX6H5RW86aYFQ5q6iigFrdg/aQ89vmZf&#10;k2D2bdjdmvjtXUHocZiZ3zCzxWBacSTnG8sK7icJCOLS6oYrBV+fz+MMhA/IGlvLpOBEHhbz25sZ&#10;5tr2/EHHIlQiQtjnqKAOocul9GVNBv3EdsTR+7XOYIjSVVI77CPctPIhSVJpsOG4UGNHq5rKQ/Fn&#10;FBRm5V7eduuled9/Z68/uO3T3VSp0d2wfAIRaAj/4Wt7oxWk2SNczsQjIOdn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iV5Mq8cAAADcAAAADwAAAAAAAAAAAAAAAACXAgAAZHJz&#10;L2Rvd25yZXYueG1sUEsFBgAAAAAEAAQA9QAAAIsDAAAAAA==&#10;" fillcolor="#f6eede" stroked="f" strokeweight="1pt">
                          <v:fill color2="#d4a85a" angle="-135" focus="100%" type="gradient"/>
                          <v:shadow on="t" opacity="26213f" origin="-.5,-.5"/>
                          <v:textbox>
                            <w:txbxContent>
                              <w:p w14:paraId="7FDF6D89" w14:textId="77777777" w:rsidR="0066420A" w:rsidRPr="00D24C09" w:rsidRDefault="0066420A" w:rsidP="00D24C09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D24C09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Страх бывает трёх видов:</w:t>
                                </w:r>
                              </w:p>
                              <w:p w14:paraId="397A2805" w14:textId="77777777" w:rsidR="0066420A" w:rsidRPr="00D24C09" w:rsidRDefault="0066420A" w:rsidP="00D24C09">
                                <w:pPr>
                                  <w:tabs>
                                    <w:tab w:val="left" w:pos="2444"/>
                                  </w:tabs>
                                  <w:jc w:val="center"/>
                                  <w:rPr>
                                    <w:rFonts w:ascii="ae_AlArabiya" w:hAnsi="ae_AlArabiy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_x0020_279" o:spid="_x0000_s1287" style="position:absolute;left:9991;top:48353;width:61106;height:33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eORAwgAA&#10;ANwAAAAPAAAAZHJzL2Rvd25yZXYueG1sRE9La8JAEL4X/A/LCL3VTXPwkbpKsRTspTVGhN6G7DQJ&#10;zc6G7BrTf+8cCh4/vvd6O7pWDdSHxrOB51kCirj0tuHKwKl4f1qCChHZYuuZDPxRgO1m8rDGzPor&#10;5zQcY6UkhEOGBuoYu0zrUNbkMMx8Ryzcj+8dRoF9pW2PVwl3rU6TZK4dNiwNNXa0q6n8PV6cgWbA&#10;9Lz4/vw67PJDWhRv3YcIjHmcjq8voCKN8S7+d++tgflK5ssZOQJ6cw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J45EDCAAAA3AAAAA8AAAAAAAAAAAAAAAAAlwIAAGRycy9kb3du&#10;cmV2LnhtbFBLBQYAAAAABAAEAPUAAACGAwAAAAA=&#10;" strokecolor="#c67f38">
                        <v:shadow on="t" opacity="26213f" origin="-.5,-.5"/>
                        <v:textbox>
                          <w:txbxContent>
                            <w:p w14:paraId="19249F66" w14:textId="77777777" w:rsidR="0066420A" w:rsidRPr="00D24C09" w:rsidRDefault="0066420A" w:rsidP="00D24C09">
                              <w:pPr>
                                <w:jc w:val="right"/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D24C09"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2.Естественный страх.</w:t>
                              </w:r>
                            </w:p>
                            <w:p w14:paraId="2D03D7F5" w14:textId="77777777" w:rsidR="0066420A" w:rsidRPr="00D24C09" w:rsidRDefault="0066420A" w:rsidP="00D24C09">
                              <w:pPr>
                                <w:jc w:val="right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Rectangle_x0020_280" o:spid="_x0000_s1288" style="position:absolute;left:9989;top:56768;width:61093;height:30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NEHbxAAA&#10;ANwAAAAPAAAAZHJzL2Rvd25yZXYueG1sRI9Bi8IwFITvC/6H8ARva2oP7lqNIoqgF1etCN4ezbMt&#10;Ni+libX++83CgsdhvplhZovOVKKlxpWWFYyGEQjizOqScwXndPP5DcJ5ZI2VZVLwIgeLee9jhom2&#10;Tz5Se/K5CCXsElRQeF8nUrqsIINuaGvi4N1sY9AH2eRSN/gM5aaScRSNpcGSw0KBNa0Kyu6nh1FQ&#10;thhfvq77n8PqeIjTdF3vAqDUoN8tpyA8df4N/6e3WsF4MoK/M+EIyP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TRB28QAAADcAAAADwAAAAAAAAAAAAAAAACXAgAAZHJzL2Rv&#10;d25yZXYueG1sUEsFBgAAAAAEAAQA9QAAAIgDAAAAAA==&#10;" strokecolor="#c67f38">
                      <v:shadow on="t" opacity="26213f" origin="-.5,-.5"/>
                      <v:textbox>
                        <w:txbxContent>
                          <w:p w14:paraId="6E502F02" w14:textId="77777777" w:rsidR="0066420A" w:rsidRPr="00D24C09" w:rsidRDefault="0066420A" w:rsidP="00D24C09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D24C09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3.Запрещенный страх.</w:t>
                            </w:r>
                          </w:p>
                        </w:txbxContent>
                      </v:textbox>
                    </v:rect>
                  </v:group>
                  <v:rect id="Rectangle_x0020_281" o:spid="_x0000_s1289" style="position:absolute;left:9910;top:26230;width:61113;height:15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yjyoxwAA&#10;ANwAAAAPAAAAZHJzL2Rvd25yZXYueG1sRI/dasJAFITvC77DcoTe1U0jSJu6ij8IolAxbentIXtM&#10;QrNnw+5WE5/eLRS8HGbmG2Y670wjzuR8bVnB8ygBQVxYXXOp4PNj8/QCwgdkjY1lUtCTh/ls8DDF&#10;TNsLH+mch1JECPsMFVQhtJmUvqjIoB/Zljh6J+sMhihdKbXDS4SbRqZJMpEGa44LFba0qqj4yX+N&#10;gvdFe1he6bhfu698/L099etd2iv1OOwWbyACdeEe/m9vtYLJawp/Z+IRkLMb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sMo8qMcAAADcAAAADwAAAAAAAAAAAAAAAACXAgAAZHJz&#10;L2Rvd25yZXYueG1sUEsFBgAAAAAEAAQA9QAAAIsDAAAAAA==&#10;" strokecolor="#c67f38" strokeweight="2.25pt">
                    <v:stroke dashstyle="1 1"/>
                    <v:shadow on="t" opacity="26213f" origin="-.5,-.5"/>
                    <v:textbox>
                      <w:txbxContent>
                        <w:p w14:paraId="4845A72C" w14:textId="77777777" w:rsidR="0066420A" w:rsidRPr="00AB6B4F" w:rsidRDefault="0066420A" w:rsidP="00AB6B4F">
                          <w:pPr>
                            <w:jc w:val="right"/>
                            <w:rPr>
                              <w:rFonts w:ascii="Cambria" w:hAnsi="Cambria" w:cs="Tahoma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</w:pPr>
                          <w:r w:rsidRPr="00AB6B4F">
                            <w:rPr>
                              <w:rFonts w:ascii="Cambria" w:hAnsi="Cambria" w:cs="Tahoma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 xml:space="preserve">Это страх, который испытывает раб по отношению к тому, кому он поклоняется, с унижением,  смиренностью, и с возвеличиванием того, кому он поклоняется. И этот вид страха  обязателен по отношению к Аллаху.  Посвящение  его кому-либо, помимо Аллаха, является </w:t>
                          </w:r>
                          <w:r w:rsidRPr="00AB6B4F">
                            <w:rPr>
                              <w:rFonts w:ascii="Cambria" w:hAnsi="Cambria" w:cs="Tahoma"/>
                              <w:b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большим многобожием</w:t>
                          </w:r>
                          <w:r w:rsidRPr="00AB6B4F">
                            <w:rPr>
                              <w:rFonts w:ascii="Cambria" w:hAnsi="Cambria" w:cs="Tahoma"/>
                              <w:sz w:val="18"/>
                              <w:szCs w:val="18"/>
                              <w:shd w:val="clear" w:color="auto" w:fill="FFFFFF"/>
                              <w:lang w:val="ru-RU"/>
                            </w:rPr>
                            <w:t>.</w:t>
                          </w:r>
                        </w:p>
                        <w:p w14:paraId="332B1927" w14:textId="77777777" w:rsidR="0066420A" w:rsidRPr="00D24C09" w:rsidRDefault="0066420A" w:rsidP="00D24C09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282" o:spid="_x0000_s1290" style="position:absolute;left:9909;top:49003;width:61093;height:465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hpkzxgAA&#10;ANwAAAAPAAAAZHJzL2Rvd25yZXYueG1sRI/dasJAFITvC77Dcgq9q5sqiI2u4g+CVKgYld4essck&#10;NHs27G416dO7BaGXw8x8w0znranFlZyvLCt46ycgiHOrKy4UnI6b1zEIH5A11pZJQUce5rPe0xRT&#10;bW98oGsWChEh7FNUUIbQpFL6vCSDvm8b4uhdrDMYonSF1A5vEW5qOUiSkTRYcVwosaFVSfl39mMU&#10;fC6a/fKXDru1O2fDr+2lW38MOqVentvFBESgNvyHH+2tVjB6H8LfmXgE5OwO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fhpkzxgAAANwAAAAPAAAAAAAAAAAAAAAAAJcCAABkcnMv&#10;ZG93bnJldi54bWxQSwUGAAAAAAQABAD1AAAAigMAAAAA&#10;" strokecolor="#c67f38" strokeweight="2.25pt">
                    <v:stroke dashstyle="1 1"/>
                    <v:shadow on="t" opacity="26213f" origin="-.5,-.5"/>
                    <v:textbox>
                      <w:txbxContent>
                        <w:p w14:paraId="5BE8B0E6" w14:textId="77777777" w:rsidR="0066420A" w:rsidRPr="0066420A" w:rsidRDefault="0066420A" w:rsidP="00D24C09">
                          <w:pPr>
                            <w:jc w:val="right"/>
                            <w:rPr>
                              <w:rFonts w:ascii="Cambria" w:hAnsi="Cambria" w:cs="Tahoma"/>
                              <w:b/>
                              <w:sz w:val="16"/>
                              <w:szCs w:val="16"/>
                              <w:shd w:val="clear" w:color="auto" w:fill="FFFFFF"/>
                              <w:lang w:val="ru-RU"/>
                            </w:rPr>
                          </w:pPr>
                          <w:r w:rsidRPr="0066420A">
                            <w:rPr>
                              <w:rFonts w:ascii="Cambria" w:hAnsi="Cambria" w:cs="Tahoma"/>
                              <w:sz w:val="16"/>
                              <w:szCs w:val="16"/>
                              <w:shd w:val="clear" w:color="auto" w:fill="FFFFFF"/>
                              <w:lang w:val="ru-RU"/>
                            </w:rPr>
                            <w:t>Это когда человек боится огня, врага, хищного животного и т.д</w:t>
                          </w:r>
                          <w:r w:rsidRPr="0066420A">
                            <w:rPr>
                              <w:rFonts w:ascii="Cambria" w:hAnsi="Cambria" w:cs="Tahoma"/>
                              <w:b/>
                              <w:sz w:val="16"/>
                              <w:szCs w:val="16"/>
                              <w:shd w:val="clear" w:color="auto" w:fill="FFFFFF"/>
                              <w:lang w:val="ru-RU"/>
                            </w:rPr>
                            <w:t>. Это является дозволенным.</w:t>
                          </w:r>
                        </w:p>
                        <w:p w14:paraId="08D749CA" w14:textId="77777777" w:rsidR="0066420A" w:rsidRPr="00D24C09" w:rsidRDefault="0066420A" w:rsidP="00D24C09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Rectangle_x0020_282" o:spid="_x0000_s1291" style="position:absolute;left:1189;top:61151;width:34226;height:664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I6TcxgAA&#10;ANwAAAAPAAAAZHJzL2Rvd25yZXYueG1sRI9Ba8JAFITvBf/D8gredFOl0kZXsRVBWrCYtnh9ZJ9J&#10;MPs27K6a+OvdgtDjMDPfMLNFa2pxJucrywqehgkI4tzqigsFP9/rwQsIH5A11pZJQUceFvPewwxT&#10;bS+8o3MWChEh7FNUUIbQpFL6vCSDfmgb4ugdrDMYonSF1A4vEW5qOUqSiTRYcVwosaH3kvJjdjIK&#10;tsvm6+1Ku8+V+83G+82hW32MOqX6j+1yCiJQG/7D9/ZGK5i8PsPfmXgE5PwG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/I6TcxgAAANwAAAAPAAAAAAAAAAAAAAAAAJcCAABkcnMv&#10;ZG93bnJldi54bWxQSwUGAAAAAAQABAD1AAAAigMAAAAA&#10;" strokecolor="#c67f38" strokeweight="2.25pt">
                  <v:stroke dashstyle="1 1"/>
                  <v:shadow on="t" opacity="26213f" origin="-.5,-.5"/>
                  <v:textbox>
                    <w:txbxContent>
                      <w:p w14:paraId="3447C9EE" w14:textId="77777777" w:rsidR="0066420A" w:rsidRPr="00D24C09" w:rsidRDefault="0066420A" w:rsidP="00D24C09">
                        <w:pPr>
                          <w:jc w:val="right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  <w:r w:rsidRPr="00D24C09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Это страх, ведущий к отчаянию в милостях Аллаха или к подчинению творению в ослушании  Творца.</w:t>
                        </w:r>
                      </w:p>
                      <w:p w14:paraId="411A8148" w14:textId="77777777" w:rsidR="0066420A" w:rsidRPr="00D24C09" w:rsidRDefault="0066420A" w:rsidP="00D24C09">
                        <w:pPr>
                          <w:jc w:val="right"/>
                          <w:rPr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6B02BBE" w14:textId="1917CB51" w:rsidR="00A96480" w:rsidRDefault="00AB6B4F" w:rsidP="0031428C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lang w:val="fr-FR" w:bidi="ar-AE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298" distR="114298" simplePos="0" relativeHeight="252531712" behindDoc="0" locked="0" layoutInCell="1" allowOverlap="1" wp14:anchorId="61F120D7" wp14:editId="2D9DC83E">
                <wp:simplePos x="0" y="0"/>
                <wp:positionH relativeFrom="column">
                  <wp:posOffset>2180590</wp:posOffset>
                </wp:positionH>
                <wp:positionV relativeFrom="paragraph">
                  <wp:posOffset>279400</wp:posOffset>
                </wp:positionV>
                <wp:extent cx="0" cy="4580255"/>
                <wp:effectExtent l="123190" t="127000" r="168910" b="169545"/>
                <wp:wrapNone/>
                <wp:docPr id="680" name="AutoShap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80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53E0" id="AutoShape_x0020_731" o:spid="_x0000_s1026" type="#_x0000_t32" style="position:absolute;margin-left:171.7pt;margin-top:22pt;width:0;height:360.65pt;flip:y;z-index:252531712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3F8AF635" w14:textId="77777777" w:rsidR="00D24C09" w:rsidRDefault="00D24C09" w:rsidP="00D24C09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lang w:val="fr-FR" w:bidi="ar-AE"/>
        </w:rPr>
      </w:pPr>
    </w:p>
    <w:p w14:paraId="51143575" w14:textId="77777777" w:rsidR="00D24C09" w:rsidRDefault="00D24C09" w:rsidP="00D24C09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lang w:val="fr-FR" w:bidi="ar-AE"/>
        </w:rPr>
      </w:pPr>
    </w:p>
    <w:p w14:paraId="0F539A0E" w14:textId="77777777" w:rsidR="00D24C09" w:rsidRPr="003E5CC3" w:rsidRDefault="00D24C09" w:rsidP="00D24C09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lang w:val="fr-FR" w:bidi="ar-AE"/>
        </w:rPr>
      </w:pPr>
    </w:p>
    <w:p w14:paraId="1549C8AE" w14:textId="3BFCDA39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2535808" behindDoc="0" locked="0" layoutInCell="1" allowOverlap="1" wp14:anchorId="7A85BE61" wp14:editId="57D90760">
                <wp:simplePos x="0" y="0"/>
                <wp:positionH relativeFrom="column">
                  <wp:posOffset>2188845</wp:posOffset>
                </wp:positionH>
                <wp:positionV relativeFrom="paragraph">
                  <wp:posOffset>141605</wp:posOffset>
                </wp:positionV>
                <wp:extent cx="202565" cy="0"/>
                <wp:effectExtent l="131445" t="128905" r="161290" b="163195"/>
                <wp:wrapNone/>
                <wp:docPr id="679" name="AutoShap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2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48625" id="AutoShape_x0020_730" o:spid="_x0000_s1026" type="#_x0000_t32" style="position:absolute;margin-left:172.35pt;margin-top:11.15pt;width:15.95pt;height:0;flip:x;z-index:25253580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4AA47A86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22FD532E" w14:textId="0EB7E29F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77E58D1D" wp14:editId="41FFD5BF">
                <wp:simplePos x="0" y="0"/>
                <wp:positionH relativeFrom="column">
                  <wp:posOffset>-488950</wp:posOffset>
                </wp:positionH>
                <wp:positionV relativeFrom="paragraph">
                  <wp:posOffset>268605</wp:posOffset>
                </wp:positionV>
                <wp:extent cx="2520315" cy="4802505"/>
                <wp:effectExtent l="0" t="0" r="19685" b="23495"/>
                <wp:wrapNone/>
                <wp:docPr id="11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4802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CF107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(2)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Надежда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- желание человека обрести нечто доступное или желание того, чтобы нечто труднодоступное было сделано для него легкодоступным.</w:t>
                            </w:r>
                          </w:p>
                          <w:p w14:paraId="3C878C69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Надежда, основанная на покорности  и смирении, должна быть посвящена только Аллаху, Свят Он и Велик. Посвящение чему-либо помимо Аллаха является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большим многобожием. </w:t>
                            </w:r>
                          </w:p>
                          <w:p w14:paraId="37225D14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Похвальная надежда может быть только у того:</w:t>
                            </w:r>
                          </w:p>
                          <w:p w14:paraId="3C59A64D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- кто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повинуется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Аллаху,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надеясь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на Его награду;</w:t>
                            </w:r>
                          </w:p>
                          <w:p w14:paraId="564DB03D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-или кто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раскаивается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в своих грехах,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надеясь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, что его покаяние будет принято.</w:t>
                            </w:r>
                          </w:p>
                          <w:p w14:paraId="7D6EECF2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А что же касается надежды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без праведных дел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- то это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самообольщение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и </w:t>
                            </w:r>
                            <w:r w:rsidRPr="00904142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порицаемое желание</w:t>
                            </w:r>
                            <w:r w:rsidRPr="00904142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14:paraId="2385097C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1C9A068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6F1B7EC2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0CDAD589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23EA264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77E8A3F3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32E6A860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5D63188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15371343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7CEAB78B" w14:textId="77777777" w:rsidR="0066420A" w:rsidRPr="00904142" w:rsidRDefault="0066420A" w:rsidP="00D24C0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58D1D" id="_x0000_s1292" type="#_x0000_t202" style="position:absolute;margin-left:-38.5pt;margin-top:21.15pt;width:198.45pt;height:378.15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" filled="f" strokecolor="white [3212]">
                <v:textbox>
                  <w:txbxContent>
                    <w:p w14:paraId="650CF107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(2)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Надежда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- желание человека обрести нечто доступное или желание того, чтобы нечто труднодоступное было сделано для него легкодоступным.</w:t>
                      </w:r>
                    </w:p>
                    <w:p w14:paraId="3C878C69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Надежда, основанная на покорности  и смирении, должна быть посвящена только Аллаху, Свят Он и Велик. Посвящение чему-либо помимо Аллаха является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большим многобожием. </w:t>
                      </w:r>
                    </w:p>
                    <w:p w14:paraId="37225D14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Похвальная надежда может быть только у того:</w:t>
                      </w:r>
                    </w:p>
                    <w:p w14:paraId="3C59A64D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- кто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повинуется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Аллаху,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надеясь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на Его награду;</w:t>
                      </w:r>
                    </w:p>
                    <w:p w14:paraId="564DB03D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-или кто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раскаивается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в своих грехах,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надеясь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, что его покаяние будет принято.</w:t>
                      </w:r>
                    </w:p>
                    <w:p w14:paraId="7D6EECF2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А что же касается надежды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без праведных дел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- то это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самообольщение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и </w:t>
                      </w:r>
                      <w:r w:rsidRPr="00904142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порицаемое желание</w:t>
                      </w:r>
                      <w:r w:rsidRPr="00904142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.</w:t>
                      </w:r>
                    </w:p>
                    <w:p w14:paraId="2385097C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41C9A068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6F1B7EC2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0CDAD589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423EA264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77E8A3F3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32E6A860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5D63188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15371343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7CEAB78B" w14:textId="77777777" w:rsidR="0066420A" w:rsidRPr="00904142" w:rsidRDefault="0066420A" w:rsidP="00D24C0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6CBFC9" w14:textId="39CA11E5" w:rsidR="002712BD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2533760" behindDoc="0" locked="0" layoutInCell="1" allowOverlap="1" wp14:anchorId="3C6397BB" wp14:editId="376506FE">
                <wp:simplePos x="0" y="0"/>
                <wp:positionH relativeFrom="column">
                  <wp:posOffset>2197100</wp:posOffset>
                </wp:positionH>
                <wp:positionV relativeFrom="paragraph">
                  <wp:posOffset>1555750</wp:posOffset>
                </wp:positionV>
                <wp:extent cx="194310" cy="0"/>
                <wp:effectExtent l="127000" t="133350" r="161290" b="158750"/>
                <wp:wrapNone/>
                <wp:docPr id="678" name="AutoShap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52D98" id="AutoShape_x0020_729" o:spid="_x0000_s1026" type="#_x0000_t32" style="position:absolute;margin-left:173pt;margin-top:122.5pt;width:15.3pt;height:0;flip:x;z-index:25253376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" strokecolor="#c67f38">
                <v:stroke joinstyle="miter"/>
                <v:shadow on="t" opacity="26213f" origin="-.5,-.5"/>
              </v:shape>
            </w:pict>
          </mc:Fallback>
        </mc:AlternateContent>
      </w:r>
      <w:r w:rsidR="002712BD" w:rsidRPr="003E5CC3"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  <w:br w:type="page"/>
      </w:r>
      <w:bookmarkStart w:id="0" w:name="_GoBack"/>
      <w:bookmarkEnd w:id="0"/>
    </w:p>
    <w:p w14:paraId="46066513" w14:textId="6397AA87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53C0C70F" wp14:editId="4F96B481">
                <wp:simplePos x="0" y="0"/>
                <wp:positionH relativeFrom="margin">
                  <wp:posOffset>2917190</wp:posOffset>
                </wp:positionH>
                <wp:positionV relativeFrom="paragraph">
                  <wp:posOffset>-405765</wp:posOffset>
                </wp:positionV>
                <wp:extent cx="2035175" cy="5015865"/>
                <wp:effectExtent l="25400" t="25400" r="47625" b="38735"/>
                <wp:wrapNone/>
                <wp:docPr id="694" name="Rectangl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175" cy="501586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6370AAA3" w14:textId="77777777" w:rsidR="0066420A" w:rsidRPr="00365EB1" w:rsidRDefault="0066420A" w:rsidP="002712BD">
                            <w:pPr>
                              <w:spacing w:after="0"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</w:rPr>
                            </w:pPr>
                          </w:p>
                          <w:p w14:paraId="744F0E5F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 того, что Упование 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(«ат-тауаккуль»)</w:t>
                            </w: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(является поклонением) служат Слова Всевышнего:</w:t>
                            </w:r>
                          </w:p>
                          <w:p w14:paraId="17E74694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E8B5D2E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>«Уповайте только на Аллаха, если вы являетесь верующими.»  (5:23)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63827724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F217A38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>И также Его Слова:</w:t>
                            </w:r>
                          </w:p>
                          <w:p w14:paraId="625A7D86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48E6CF3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>«Тому, кто уповает на Аллаха, достаточно Его.» (65:3)</w:t>
                            </w:r>
                          </w:p>
                          <w:p w14:paraId="26F67601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819C207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того, что Желание 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(«ар-ра</w:t>
                            </w:r>
                            <w:r w:rsidR="007231A5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гь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ба»)</w:t>
                            </w: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, Боязнь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(«ар-рахба») и</w:t>
                            </w: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Смирение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(«аль-хушу’»)</w:t>
                            </w: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 (являются поклонением)  служат Слова Всевышнего:</w:t>
                            </w:r>
                          </w:p>
                          <w:p w14:paraId="6F357330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090E0CF" w14:textId="77777777" w:rsidR="0066420A" w:rsidRPr="00365EB1" w:rsidRDefault="0066420A" w:rsidP="00D24C0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>«Воистину, они спешили творить добро, взывали к Нам с чаянием и страхом и были смиренны перед Нами.» (21:90)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010D6674" w14:textId="77777777" w:rsidR="0066420A" w:rsidRPr="00365EB1" w:rsidRDefault="0066420A" w:rsidP="007C1289">
                            <w:pPr>
                              <w:bidi w:val="0"/>
                              <w:jc w:val="both"/>
                              <w:rPr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0C70F" id="_x0000_s1293" style="position:absolute;margin-left:229.7pt;margin-top:-31.9pt;width:160.25pt;height:394.95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" filled="f" strokecolor="#d9a279" strokeweight="5pt">
                <v:stroke linestyle="thickThin"/>
                <v:textbox>
                  <w:txbxContent>
                    <w:p w14:paraId="6370AAA3" w14:textId="77777777" w:rsidR="0066420A" w:rsidRPr="00365EB1" w:rsidRDefault="0066420A" w:rsidP="002712BD">
                      <w:pPr>
                        <w:spacing w:after="0"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</w:rPr>
                      </w:pPr>
                    </w:p>
                    <w:p w14:paraId="744F0E5F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 того, что Упование  </w:t>
                      </w:r>
                      <w:r w:rsidRPr="00365EB1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(«ат-тауаккуль»)</w:t>
                      </w: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 (является поклонением) служат Слова Всевышнего:</w:t>
                      </w:r>
                    </w:p>
                    <w:p w14:paraId="17E74694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E8B5D2E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>«Уповайте только на Аллаха, если вы являетесь верующими.»  (5:23)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63827724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F217A38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>И также Его Слова:</w:t>
                      </w:r>
                    </w:p>
                    <w:p w14:paraId="625A7D86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448E6CF3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>«Тому, кто уповает на Аллаха, достаточно Его.» (65:3)</w:t>
                      </w:r>
                    </w:p>
                    <w:p w14:paraId="26F67601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5819C207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того, что Желание  </w:t>
                      </w:r>
                      <w:r w:rsidRPr="00365EB1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(«ар-ра</w:t>
                      </w:r>
                      <w:r w:rsidR="007231A5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гь</w:t>
                      </w:r>
                      <w:r w:rsidRPr="00365EB1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ба»)</w:t>
                      </w: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, Боязнь </w:t>
                      </w:r>
                      <w:r w:rsidRPr="00365EB1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(«ар-рахба») и</w:t>
                      </w: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 Смирение </w:t>
                      </w:r>
                      <w:r w:rsidRPr="00365EB1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(«аль-хушу’»)</w:t>
                      </w: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  (являются поклонением)  служат Слова Всевышнего:</w:t>
                      </w:r>
                    </w:p>
                    <w:p w14:paraId="6F357330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7090E0CF" w14:textId="77777777" w:rsidR="0066420A" w:rsidRPr="00365EB1" w:rsidRDefault="0066420A" w:rsidP="00D24C0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>«Воистину, они спешили творить добро, взывали к Нам с чаянием и страхом и были смиренны перед Нами.» (21:90)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010D6674" w14:textId="77777777" w:rsidR="0066420A" w:rsidRPr="00365EB1" w:rsidRDefault="0066420A" w:rsidP="007C1289">
                      <w:pPr>
                        <w:bidi w:val="0"/>
                        <w:jc w:val="both"/>
                        <w:rPr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5A17A65" wp14:editId="3F045D02">
                <wp:simplePos x="0" y="0"/>
                <wp:positionH relativeFrom="column">
                  <wp:posOffset>8890</wp:posOffset>
                </wp:positionH>
                <wp:positionV relativeFrom="paragraph">
                  <wp:posOffset>-502285</wp:posOffset>
                </wp:positionV>
                <wp:extent cx="2445385" cy="662305"/>
                <wp:effectExtent l="72390" t="81915" r="98425" b="106680"/>
                <wp:wrapNone/>
                <wp:docPr id="677" name="مستطيل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5385" cy="6623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BE016" w14:textId="77777777" w:rsidR="0066420A" w:rsidRDefault="0066420A" w:rsidP="00D24C09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24C09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 xml:space="preserve">Определение «Упования» </w:t>
                            </w:r>
                          </w:p>
                          <w:p w14:paraId="570086E1" w14:textId="77777777" w:rsidR="0066420A" w:rsidRPr="00D24C09" w:rsidRDefault="0066420A" w:rsidP="00D24C09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24C09">
                              <w:rPr>
                                <w:rFonts w:ascii="Cambria" w:hAnsi="Cambria" w:cs="ae_AlArabiya"/>
                                <w:i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(«ат-тауаккуль»):</w:t>
                            </w:r>
                          </w:p>
                          <w:p w14:paraId="4A434C3D" w14:textId="77777777" w:rsidR="0066420A" w:rsidRPr="00D24C09" w:rsidRDefault="0066420A" w:rsidP="00A97522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  <w:lang w:val="fr-FR"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17A65" id="_x0645__x0633__x062a__x0637__x064a__x0644__x0020_695" o:spid="_x0000_s1294" style="position:absolute;margin-left:.7pt;margin-top:-39.5pt;width:192.55pt;height:52.1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3FEBE016" w14:textId="77777777" w:rsidR="0066420A" w:rsidRDefault="0066420A" w:rsidP="00D24C09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D24C09">
                        <w:rPr>
                          <w:rFonts w:ascii="Cambria" w:hAnsi="Cambria" w:cs="ae_AlArabiya"/>
                          <w:color w:val="C00000"/>
                          <w:sz w:val="20"/>
                          <w:szCs w:val="20"/>
                          <w:lang w:val="ru-RU"/>
                        </w:rPr>
                        <w:t xml:space="preserve">Определение «Упования» </w:t>
                      </w:r>
                    </w:p>
                    <w:p w14:paraId="570086E1" w14:textId="77777777" w:rsidR="0066420A" w:rsidRPr="00D24C09" w:rsidRDefault="0066420A" w:rsidP="00D24C09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D24C09">
                        <w:rPr>
                          <w:rFonts w:ascii="Cambria" w:hAnsi="Cambria" w:cs="ae_AlArabiya"/>
                          <w:i/>
                          <w:color w:val="C00000"/>
                          <w:sz w:val="20"/>
                          <w:szCs w:val="20"/>
                          <w:lang w:val="ru-RU"/>
                        </w:rPr>
                        <w:t>(«ат-тауаккуль»):</w:t>
                      </w:r>
                    </w:p>
                    <w:p w14:paraId="4A434C3D" w14:textId="77777777" w:rsidR="0066420A" w:rsidRPr="00D24C09" w:rsidRDefault="0066420A" w:rsidP="00A97522">
                      <w:pPr>
                        <w:spacing w:line="240" w:lineRule="auto"/>
                        <w:jc w:val="center"/>
                        <w:rPr>
                          <w:i/>
                          <w:iCs/>
                          <w:sz w:val="20"/>
                          <w:szCs w:val="20"/>
                          <w:lang w:val="fr-FR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205056" behindDoc="0" locked="0" layoutInCell="1" allowOverlap="1" wp14:anchorId="3EE13667" wp14:editId="709009A5">
                <wp:simplePos x="0" y="0"/>
                <wp:positionH relativeFrom="column">
                  <wp:posOffset>1223009</wp:posOffset>
                </wp:positionH>
                <wp:positionV relativeFrom="paragraph">
                  <wp:posOffset>179070</wp:posOffset>
                </wp:positionV>
                <wp:extent cx="0" cy="155575"/>
                <wp:effectExtent l="76200" t="50800" r="101600" b="98425"/>
                <wp:wrapNone/>
                <wp:docPr id="46" name="رابط مستقيم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3828A" id="_x0631__x0627__x0628__x0637__x0020__x0645__x0633__x062a__x0642__x064a__x0645__x0020_46" o:spid="_x0000_s1026" style="position:absolute;z-index:25220505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96.3pt,14.1pt" to="96.3pt,26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" filled="t" fillcolor="white [3212]" strokecolor="#bd7f38">
                <o:lock v:ext="edit" shapetype="f"/>
              </v:line>
            </w:pict>
          </mc:Fallback>
        </mc:AlternateContent>
      </w:r>
      <w:r w:rsidR="002712BD" w:rsidRPr="003E5CC3">
        <w:rPr>
          <w:rFonts w:ascii="Times New Roman" w:hAnsi="Times New Roman" w:cs="Times New Roman"/>
          <w:sz w:val="28"/>
          <w:szCs w:val="28"/>
          <w:rtl/>
          <w:lang w:val="fr-FR" w:bidi="ar-AE"/>
        </w:rPr>
        <w:tab/>
      </w:r>
    </w:p>
    <w:p w14:paraId="7E6068D5" w14:textId="53C09494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60F0F2B8" wp14:editId="74AE09F3">
                <wp:simplePos x="0" y="0"/>
                <wp:positionH relativeFrom="column">
                  <wp:posOffset>-27940</wp:posOffset>
                </wp:positionH>
                <wp:positionV relativeFrom="paragraph">
                  <wp:posOffset>9525</wp:posOffset>
                </wp:positionV>
                <wp:extent cx="2544445" cy="1754505"/>
                <wp:effectExtent l="0" t="0" r="10795" b="13970"/>
                <wp:wrapNone/>
                <wp:docPr id="671" name="مجموعة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4445" cy="1754505"/>
                          <a:chOff x="-523" y="-244"/>
                          <a:chExt cx="25447" cy="17558"/>
                        </a:xfrm>
                      </wpg:grpSpPr>
                      <wps:wsp>
                        <wps:cNvPr id="672" name="مستطيل 615"/>
                        <wps:cNvSpPr>
                          <a:spLocks noChangeArrowheads="1"/>
                        </wps:cNvSpPr>
                        <wps:spPr bwMode="auto">
                          <a:xfrm>
                            <a:off x="-523" y="1168"/>
                            <a:ext cx="9309" cy="161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79A399" w14:textId="77777777" w:rsidR="0066420A" w:rsidRPr="00D24C09" w:rsidRDefault="0066420A" w:rsidP="00D24C09">
                              <w:pPr>
                                <w:jc w:val="right"/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D24C09">
                                <w:rPr>
                                  <w:rFonts w:ascii="Cambria" w:hAnsi="Cambria" w:cs="Tahoma"/>
                                  <w:i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В язык. зн.:  </w:t>
                              </w:r>
                            </w:p>
                            <w:p w14:paraId="57860BC2" w14:textId="77777777" w:rsidR="0066420A" w:rsidRPr="00D24C09" w:rsidRDefault="0066420A" w:rsidP="00D24C09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24C09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«Упование на что-либо» </w:t>
                              </w:r>
                              <w:r w:rsidRPr="00D24C09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- т.е. полагаться на это.</w:t>
                              </w:r>
                            </w:p>
                            <w:p w14:paraId="4C7DEFE3" w14:textId="77777777" w:rsidR="0066420A" w:rsidRPr="00D24C09" w:rsidRDefault="0066420A" w:rsidP="001B6A10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73" name="رابط مستقيم 616"/>
                        <wps:cNvCnPr>
                          <a:cxnSpLocks noChangeShapeType="1"/>
                        </wps:cNvCnPr>
                        <wps:spPr bwMode="auto">
                          <a:xfrm flipV="1">
                            <a:off x="3696" y="-244"/>
                            <a:ext cx="17310" cy="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رابط مستقيم 620"/>
                        <wps:cNvCnPr>
                          <a:cxnSpLocks noChangeShapeType="1"/>
                        </wps:cNvCnPr>
                        <wps:spPr bwMode="auto">
                          <a:xfrm>
                            <a:off x="3696" y="-149"/>
                            <a:ext cx="0" cy="13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رابط مستقيم 636"/>
                        <wps:cNvCnPr>
                          <a:cxnSpLocks noChangeShapeType="1"/>
                        </wps:cNvCnPr>
                        <wps:spPr bwMode="auto">
                          <a:xfrm>
                            <a:off x="21006" y="-244"/>
                            <a:ext cx="5" cy="14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مستطيل 639"/>
                        <wps:cNvSpPr>
                          <a:spLocks noChangeArrowheads="1"/>
                        </wps:cNvSpPr>
                        <wps:spPr bwMode="auto">
                          <a:xfrm>
                            <a:off x="10021" y="1167"/>
                            <a:ext cx="14902" cy="1614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A357CD" w14:textId="77777777" w:rsidR="0066420A" w:rsidRPr="00D24C09" w:rsidRDefault="0066420A" w:rsidP="00D24C09">
                              <w:pPr>
                                <w:jc w:val="right"/>
                                <w:rPr>
                                  <w:rFonts w:ascii="Cambria" w:hAnsi="Cambria" w:cs="Tahoma"/>
                                  <w:i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D24C09">
                                <w:rPr>
                                  <w:rFonts w:ascii="Cambria" w:hAnsi="Cambria" w:cs="Tahoma"/>
                                  <w:i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шариатск. зн.: </w:t>
                              </w:r>
                            </w:p>
                            <w:p w14:paraId="3D6C388D" w14:textId="77777777" w:rsidR="0066420A" w:rsidRPr="00D24C09" w:rsidRDefault="0066420A" w:rsidP="00D24C09">
                              <w:pPr>
                                <w:jc w:val="right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24C09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Это (когда человек) правдиво  полагается на Аллаха, вверяясь Ему, и предпринимает для этого шариатские </w:t>
                              </w:r>
                              <w:r w:rsidRPr="00D24C09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меры.</w:t>
                              </w:r>
                            </w:p>
                            <w:p w14:paraId="7BC25455" w14:textId="77777777" w:rsidR="0066420A" w:rsidRPr="00D24C09" w:rsidRDefault="0066420A" w:rsidP="001B6A10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color w:val="000000" w:themeColor="text1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0F2B8" id="_x0645__x062c__x0645__x0648__x0639__x0629__x0020_612" o:spid="_x0000_s1295" style="position:absolute;margin-left:-2.2pt;margin-top:.75pt;width:200.35pt;height:138.15pt;z-index:252057600" coordorigin="-523,-244" coordsize="25447,1755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">
                <v:rect id="_x0645__x0633__x062a__x0637__x064a__x0644__x0020_615" o:spid="_x0000_s1296" style="position:absolute;left:-523;top:1168;width:9309;height:1614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h/vHxgAA&#10;ANwAAAAPAAAAZHJzL2Rvd25yZXYueG1sRI9Ba8JAFITvQv/D8gredFORWFJX0YJVDwomhdLbI/ua&#10;hGbfhuwa4793BcHjMDPfMPNlb2rRUesqywrexhEI4tzqigsF39lm9A7CeWSNtWVScCUHy8XLYI6J&#10;thc+UZf6QgQIuwQVlN43iZQuL8mgG9uGOHh/tjXog2wLqVu8BLip5SSKYmmw4rBQYkOfJeX/6dko&#10;iEz3Nd1v1sd1tsp+0zre+tnhR6nha7/6AOGp98/wo73TCuLZBO5nwhGQix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5h/vHxgAAANwAAAAPAAAAAAAAAAAAAAAAAJcCAABkcnMv&#10;ZG93bnJldi54bWxQSwUGAAAAAAQABAD1AAAAigMAAAAA&#10;" fillcolor="white [3212]" strokecolor="#bd7f38">
                  <v:textbox>
                    <w:txbxContent>
                      <w:p w14:paraId="6A79A399" w14:textId="77777777" w:rsidR="0066420A" w:rsidRPr="00D24C09" w:rsidRDefault="0066420A" w:rsidP="00D24C09">
                        <w:pPr>
                          <w:jc w:val="right"/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D24C09">
                          <w:rPr>
                            <w:rFonts w:ascii="Cambria" w:hAnsi="Cambria" w:cs="Tahoma"/>
                            <w:i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В язык. зн.:  </w:t>
                        </w:r>
                      </w:p>
                      <w:p w14:paraId="57860BC2" w14:textId="77777777" w:rsidR="0066420A" w:rsidRPr="00D24C09" w:rsidRDefault="0066420A" w:rsidP="00D24C09">
                        <w:pPr>
                          <w:jc w:val="right"/>
                          <w:rPr>
                            <w:sz w:val="20"/>
                            <w:szCs w:val="20"/>
                            <w:lang w:val="ru-RU"/>
                          </w:rPr>
                        </w:pPr>
                        <w:r w:rsidRPr="00D24C09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«Упование на что-либо» </w:t>
                        </w:r>
                        <w:r w:rsidRPr="00D24C09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- т.е. полагаться на это.</w:t>
                        </w:r>
                      </w:p>
                      <w:p w14:paraId="4C7DEFE3" w14:textId="77777777" w:rsidR="0066420A" w:rsidRPr="00D24C09" w:rsidRDefault="0066420A" w:rsidP="001B6A10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line id="_x0631__x0627__x0628__x0637__x0020__x0645__x0633__x062a__x0642__x064a__x0645__x0020_616" o:spid="_x0000_s1297" style="position:absolute;flip:y;visibility:visible;mso-wrap-style:square" from="3696,-244" to="21006,-14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1GTQ8UAAADcAAAADwAAAGRycy9kb3ducmV2LnhtbESPT4vCMBTE78J+h/AWvGm6ClqqURbB&#10;P6AX3bLg7dk822rzUpqo9dubhQWPw8z8hpnOW1OJOzWutKzgqx+BIM6sLjlXkP4sezEI55E1VpZJ&#10;wZMczGcfnSkm2j54T/eDz0WAsEtQQeF9nUjpsoIMur6tiYN3to1BH2STS93gI8BNJQdRNJIGSw4L&#10;Bda0KCi7Hm5GwXqYrna0fZ4uLlvH8eb3uNqPa6W6n+33BISn1r/D/+2NVjAaD+HvTDgCcvY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a1GTQ8UAAADcAAAADwAAAAAAAAAA&#10;AAAAAAChAgAAZHJzL2Rvd25yZXYueG1sUEsFBgAAAAAEAAQA+QAAAJMDAAAAAA==&#10;" strokecolor="#bd7f38"/>
                <v:line id="_x0631__x0627__x0628__x0637__x0020__x0645__x0633__x062a__x0642__x064a__x0645__x0020_620" o:spid="_x0000_s1298" style="position:absolute;visibility:visible;mso-wrap-style:square" from="3696,-149" to="3696,116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n1USsUAAADcAAAADwAAAGRycy9kb3ducmV2LnhtbESPwW7CMBBE70j8g7VIvYHTgmgUMKit&#10;ANETDeUDVvESh8brKHYh8PUYqVKPo5l5o5kvO1uLM7W+cqzgeZSAIC6crrhUcPheD1MQPiBrrB2T&#10;git5WC76vTlm2l04p/M+lCJC2GeowITQZFL6wpBFP3INcfSOrrUYomxLqVu8RLit5UuSTKXFiuOC&#10;wYY+DBU/+1+rYHz6um2OaVqeePf+eVubPJWrXKmnQfc2AxGoC//hv/ZWK5i+TuBxJh4BubgD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wn1USsUAAADcAAAADwAAAAAAAAAA&#10;AAAAAAChAgAAZHJzL2Rvd25yZXYueG1sUEsFBgAAAAAEAAQA+QAAAJMDAAAAAA==&#10;" strokecolor="#bd7f38"/>
                <v:line id="_x0631__x0627__x0628__x0637__x0020__x0645__x0633__x062a__x0642__x064a__x0645__x0020_636" o:spid="_x0000_s1299" style="position:absolute;visibility:visible;mso-wrap-style:square" from="21006,-244" to="21011,116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THx0cUAAADcAAAADwAAAGRycy9kb3ducmV2LnhtbESPwW7CMBBE70j8g7VIvYHTImgUMKit&#10;ANETDeUDVvESh8brKHYh8PUYqVKPo5l5o5kvO1uLM7W+cqzgeZSAIC6crrhUcPheD1MQPiBrrB2T&#10;git5WC76vTlm2l04p/M+lCJC2GeowITQZFL6wpBFP3INcfSOrrUYomxLqVu8RLit5UuSTKXFiuOC&#10;wYY+DBU/+1+rYHz6um2OaVqeePf+eVubPJWrXKmnQfc2AxGoC//hv/ZWK5i+TuBxJh4BubgD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rTHx0cUAAADcAAAADwAAAAAAAAAA&#10;AAAAAAChAgAAZHJzL2Rvd25yZXYueG1sUEsFBgAAAAAEAAQA+QAAAJMDAAAAAA==&#10;" strokecolor="#bd7f38"/>
                <v:rect id="_x0645__x0633__x062a__x0637__x064a__x0644__x0020_639" o:spid="_x0000_s1300" style="position:absolute;left:10021;top:1167;width:14902;height:1614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vP3ExgAA&#10;ANwAAAAPAAAAZHJzL2Rvd25yZXYueG1sRI9Pa8JAFMTvBb/D8oTe6sZSokQ3QQX751DBRBBvj+wz&#10;CWbfhuw2pt++Wyj0OMzMb5h1NppWDNS7xrKC+SwCQVxa3XCl4FTsn5YgnEfW2FomBd/kIEsnD2tM&#10;tL3zkYbcVyJA2CWooPa+S6R0ZU0G3cx2xMG72t6gD7KvpO7xHuCmlc9RFEuDDYeFGjva1VTe8i+j&#10;IDLD68vHfnvYFpvikrfxm198npV6nI6bFQhPo/8P/7XftYJ4EcPvmXAEZPo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GvP3ExgAAANwAAAAPAAAAAAAAAAAAAAAAAJcCAABkcnMv&#10;ZG93bnJldi54bWxQSwUGAAAAAAQABAD1AAAAigMAAAAA&#10;" fillcolor="white [3212]" strokecolor="#bd7f38">
                  <v:textbox>
                    <w:txbxContent>
                      <w:p w14:paraId="48A357CD" w14:textId="77777777" w:rsidR="0066420A" w:rsidRPr="00D24C09" w:rsidRDefault="0066420A" w:rsidP="00D24C09">
                        <w:pPr>
                          <w:jc w:val="right"/>
                          <w:rPr>
                            <w:rFonts w:ascii="Cambria" w:hAnsi="Cambria" w:cs="Tahoma"/>
                            <w:i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D24C09">
                          <w:rPr>
                            <w:rFonts w:ascii="Cambria" w:hAnsi="Cambria" w:cs="Tahoma"/>
                            <w:i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шариатск. зн.: </w:t>
                        </w:r>
                      </w:p>
                      <w:p w14:paraId="3D6C388D" w14:textId="77777777" w:rsidR="0066420A" w:rsidRPr="00D24C09" w:rsidRDefault="0066420A" w:rsidP="00D24C09">
                        <w:pPr>
                          <w:jc w:val="right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  <w:r w:rsidRPr="00D24C09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Это (когда человек) правдиво  полагается на Аллаха, вверяясь Ему, и предпринимает для этого шариатские </w:t>
                        </w:r>
                        <w:r w:rsidRPr="00D24C09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меры.</w:t>
                        </w:r>
                      </w:p>
                      <w:p w14:paraId="7BC25455" w14:textId="77777777" w:rsidR="0066420A" w:rsidRPr="00D24C09" w:rsidRDefault="0066420A" w:rsidP="001B6A10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color w:val="000000" w:themeColor="text1"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3A2B8E6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249C43C5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19E0ABD8" w14:textId="77777777" w:rsidR="00AA5419" w:rsidRPr="003E5CC3" w:rsidRDefault="00AA5419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5B2D37B0" w14:textId="77777777" w:rsidR="00AA5419" w:rsidRPr="003E5CC3" w:rsidRDefault="00AA5419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70BE39F2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4CC1DF0A" w14:textId="331788AE" w:rsidR="00AA5419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39904" behindDoc="0" locked="0" layoutInCell="1" allowOverlap="1" wp14:anchorId="169C6CDD" wp14:editId="173DA60A">
                <wp:simplePos x="0" y="0"/>
                <wp:positionH relativeFrom="column">
                  <wp:posOffset>-201295</wp:posOffset>
                </wp:positionH>
                <wp:positionV relativeFrom="paragraph">
                  <wp:posOffset>69215</wp:posOffset>
                </wp:positionV>
                <wp:extent cx="2984500" cy="2429510"/>
                <wp:effectExtent l="1905" t="5715" r="10795" b="15875"/>
                <wp:wrapNone/>
                <wp:docPr id="660" name="Группа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0" cy="2429510"/>
                          <a:chOff x="240" y="4143"/>
                          <a:chExt cx="38885" cy="28575"/>
                        </a:xfrm>
                      </wpg:grpSpPr>
                      <wpg:grpSp>
                        <wpg:cNvPr id="661" name="Группа 1095"/>
                        <wpg:cNvGrpSpPr>
                          <a:grpSpLocks/>
                        </wpg:cNvGrpSpPr>
                        <wpg:grpSpPr bwMode="auto">
                          <a:xfrm>
                            <a:off x="240" y="4143"/>
                            <a:ext cx="34171" cy="28575"/>
                            <a:chOff x="365" y="8334"/>
                            <a:chExt cx="51822" cy="28575"/>
                          </a:xfrm>
                        </wpg:grpSpPr>
                        <wpg:grpSp>
                          <wpg:cNvPr id="662" name="Group 295"/>
                          <wpg:cNvGrpSpPr>
                            <a:grpSpLocks/>
                          </wpg:cNvGrpSpPr>
                          <wpg:grpSpPr bwMode="auto">
                            <a:xfrm>
                              <a:off x="365" y="8334"/>
                              <a:ext cx="51823" cy="28575"/>
                              <a:chOff x="-20020" y="2776"/>
                              <a:chExt cx="66416" cy="19388"/>
                            </a:xfrm>
                          </wpg:grpSpPr>
                          <wps:wsp>
                            <wps:cNvPr id="663" name="AutoShape 29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10578" y="9501"/>
                                <a:ext cx="56930" cy="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4" name="AutoShape 29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10579" y="9501"/>
                                <a:ext cx="1" cy="651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5" name="AutoShap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350" y="9526"/>
                                <a:ext cx="46" cy="682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6" name="AutoShape 2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156" y="4074"/>
                                <a:ext cx="0" cy="542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7" name="Rectangle 3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20020" y="15916"/>
                                <a:ext cx="36098" cy="62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4579CA8" w14:textId="77777777" w:rsidR="0066420A" w:rsidRPr="00D24C09" w:rsidRDefault="0066420A" w:rsidP="00D24C09">
                                  <w:pPr>
                                    <w:jc w:val="right"/>
                                    <w:rPr>
                                      <w:rFonts w:ascii="Cambria" w:hAnsi="Cambria" w:cs="Tahoma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</w:pPr>
                                  <w:r w:rsidRPr="00D24C09">
                                    <w:rPr>
                                      <w:rFonts w:ascii="Cambria" w:hAnsi="Cambria" w:cs="Tahoma"/>
                                      <w:b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1.</w:t>
                                  </w:r>
                                  <w:r w:rsidRPr="00D24C09">
                                    <w:rPr>
                                      <w:rFonts w:ascii="Cambria" w:hAnsi="Cambria" w:cs="Tahoma"/>
                                      <w:i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 xml:space="preserve">  </w:t>
                                  </w:r>
                                  <w:r w:rsidRPr="00D24C09">
                                    <w:rPr>
                                      <w:rFonts w:ascii="Cambria" w:hAnsi="Cambria" w:cs="Tahoma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 xml:space="preserve">Ты </w:t>
                                  </w:r>
                                  <w:r w:rsidRPr="00D24C09">
                                    <w:rPr>
                                      <w:rFonts w:ascii="Cambria" w:hAnsi="Cambria" w:cs="Tahoma"/>
                                      <w:b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искренне</w:t>
                                  </w:r>
                                  <w:r w:rsidRPr="00D24C09">
                                    <w:rPr>
                                      <w:rFonts w:ascii="Cambria" w:hAnsi="Cambria" w:cs="Tahoma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 xml:space="preserve"> </w:t>
                                  </w:r>
                                  <w:r w:rsidRPr="00D24C09">
                                    <w:rPr>
                                      <w:rFonts w:ascii="Cambria" w:hAnsi="Cambria" w:cs="Tahoma"/>
                                      <w:b/>
                                      <w:color w:val="C00000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полагаешься</w:t>
                                  </w:r>
                                  <w:r w:rsidRPr="00D24C09">
                                    <w:rPr>
                                      <w:rFonts w:ascii="Cambria" w:hAnsi="Cambria" w:cs="Tahoma"/>
                                      <w:color w:val="C00000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 xml:space="preserve"> </w:t>
                                  </w:r>
                                  <w:r w:rsidRPr="00D24C09">
                                    <w:rPr>
                                      <w:rFonts w:ascii="Cambria" w:hAnsi="Cambria" w:cs="Tahoma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на Аллаха, Свят Он и Велик.</w:t>
                                  </w:r>
                                </w:p>
                                <w:p w14:paraId="00218E3C" w14:textId="77777777" w:rsidR="0066420A" w:rsidRPr="00D24C09" w:rsidRDefault="0066420A" w:rsidP="00D24C09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8" name="Rectangle 3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4036" y="2776"/>
                                <a:ext cx="46016" cy="4206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6EEDE"/>
                                  </a:gs>
                                  <a:gs pos="100000">
                                    <a:srgbClr val="D4A85A"/>
                                  </a:gs>
                                </a:gsLst>
                                <a:lin ang="2700000" scaled="1"/>
                              </a:gradFill>
                              <a:ln>
                                <a:noFill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395C6D" w14:textId="77777777" w:rsidR="0066420A" w:rsidRPr="00D24C09" w:rsidRDefault="0066420A" w:rsidP="00D24C09">
                                  <w:pPr>
                                    <w:tabs>
                                      <w:tab w:val="left" w:pos="2444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ascii="Cambria" w:hAnsi="Cambria" w:cs="ae_AlArabiya"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D24C09">
                                    <w:rPr>
                                      <w:rFonts w:ascii="Cambria" w:hAnsi="Cambria" w:cs="ae_AlArabiya"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  <w:t>Упование состоит из трех обязательных частей:</w:t>
                                  </w:r>
                                </w:p>
                                <w:p w14:paraId="3F9BCD30" w14:textId="77777777" w:rsidR="0066420A" w:rsidRPr="00D24C09" w:rsidRDefault="0066420A" w:rsidP="00D24C09">
                                  <w:pPr>
                                    <w:tabs>
                                      <w:tab w:val="left" w:pos="2444"/>
                                    </w:tabs>
                                    <w:jc w:val="center"/>
                                    <w:rPr>
                                      <w:rFonts w:ascii="ae_AlArabiya" w:hAnsi="ae_AlArabiya" w:cs="ae_AlArabiya"/>
                                      <w:b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9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98" y="19731"/>
                              <a:ext cx="34524" cy="69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7F8CF15" w14:textId="77777777" w:rsidR="0066420A" w:rsidRPr="00D24C09" w:rsidRDefault="0066420A" w:rsidP="00D24C09">
                                <w:pPr>
                                  <w:jc w:val="right"/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D24C09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2</w:t>
                                </w:r>
                                <w:r w:rsidRPr="00D24C09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. </w:t>
                                </w:r>
                                <w:r w:rsidRPr="00D24C09"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Доверяешься</w:t>
                                </w:r>
                                <w:r w:rsidRPr="00D24C09">
                                  <w:rPr>
                                    <w:rFonts w:ascii="Cambria" w:hAnsi="Cambria" w:cs="Tahoma"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 </w:t>
                                </w:r>
                                <w:r w:rsidRPr="00D24C09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Ему, веря в то, что Он не нарушает обещания.</w:t>
                                </w:r>
                              </w:p>
                              <w:p w14:paraId="7F2D3550" w14:textId="77777777" w:rsidR="0066420A" w:rsidRPr="00D24C09" w:rsidRDefault="0066420A" w:rsidP="00D24C09">
                                <w:pPr>
                                  <w:jc w:val="right"/>
                                  <w:rPr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70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21076" y="23650"/>
                            <a:ext cx="18050" cy="9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C8F7CEF" w14:textId="77777777" w:rsidR="0066420A" w:rsidRPr="00D24C09" w:rsidRDefault="0066420A" w:rsidP="00D24C09">
                              <w:pPr>
                                <w:jc w:val="right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24C09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3</w:t>
                              </w:r>
                              <w:r w:rsidRPr="00D24C09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.  Предпринимаешь узаконенные </w:t>
                              </w:r>
                              <w:r w:rsidRPr="00D24C09"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причины</w:t>
                              </w:r>
                              <w:r w:rsidRPr="00D24C09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9C6CDD" id="_x0413__x0440__x0443__x043f__x043f__x0430__x0020_1089" o:spid="_x0000_s1301" style="position:absolute;margin-left:-15.85pt;margin-top:5.45pt;width:235pt;height:191.3pt;z-index:252539904;mso-width-relative:margin;mso-height-relative:margin" coordorigin="240,4143" coordsize="38885,2857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">
                <v:group id="_x0413__x0440__x0443__x043f__x043f__x0430__x0020_1095" o:spid="_x0000_s1302" style="position:absolute;left:240;top:4143;width:34171;height:28575" coordorigin="365,8334" coordsize="51822,2857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Dn9FwLGAAAA3AAA&#10;AA8AAAAAAAAAAAAAAAAAqQIAAGRycy9kb3ducmV2LnhtbFBLBQYAAAAABAAEAPoAAACcAwAAAAA=&#10;">
                  <v:group id="Group_x0020_295" o:spid="_x0000_s1303" style="position:absolute;left:365;top:8334;width:51823;height:28575" coordorigin="-20020,2776" coordsize="66416,1938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JL4l1xAAAANwAAAAP&#10;AAAAAAAAAAAAAAAAAKkCAABkcnMvZG93bnJldi54bWxQSwUGAAAAAAQABAD6AAAAmgMAAAAA&#10;">
                    <v:shape id="AutoShape_x0020_296" o:spid="_x0000_s1304" type="#_x0000_t32" style="position:absolute;left:-10578;top:9501;width:56930;height:25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UGtzMIAAADcAAAADwAAAGRycy9kb3ducmV2LnhtbESPQYvCMBSE74L/ITzBi2hSxSLVKLIg&#10;7NFV8fxsnm21eek2Wa3/frOw4HGYmW+Y1aaztXhQ6yvHGpKJAkGcO1NxoeF03I0XIHxANlg7Jg0v&#10;8rBZ93srzIx78hc9DqEQEcI+Qw1lCE0mpc9LsugnriGO3tW1FkOUbSFNi88It7WcKpVKixXHhRIb&#10;+igpvx9+rIbLdz2y5+qWd7v7fjZPnBolqdJ6OOi2SxCBuvAO/7c/jYY0ncHfmXgE5PoX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qUGtzMIAAADcAAAADwAAAAAAAAAAAAAA&#10;AAChAgAAZHJzL2Rvd25yZXYueG1sUEsFBgAAAAAEAAQA+QAAAJADAAAAAA==&#10;" strokecolor="#c67f38">
                      <v:stroke joinstyle="miter"/>
                      <v:shadow on="t" opacity="26213f" origin="-.5,-.5"/>
                    </v:shape>
                    <v:shape id="AutoShape_x0020_297" o:spid="_x0000_s1305" type="#_x0000_t32" style="position:absolute;left:-10579;top:9501;width:1;height:6511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qg1uMQAAADcAAAADwAAAGRycy9kb3ducmV2LnhtbESPT4vCMBTE78J+h/AWvIgmdd0i1SjL&#10;guDRP4vnZ/NsuzYv3SZq/fYbQfA4zMxvmPmys7W4UusrxxqSkQJBnDtTcaHhZ78aTkH4gGywdkwa&#10;7uRhuXjrzTEz7sZbuu5CISKEfYYayhCaTEqfl2TRj1xDHL2Tay2GKNtCmhZvEW5rOVYqlRYrjgsl&#10;NvRdUn7eXayG4189sIfqN+9W583HZ+LUIEmV1v337msGIlAXXuFne200pOkEHmfiEZCL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mqDW4xAAAANwAAAAPAAAAAAAAAAAA&#10;AAAAAKECAABkcnMvZG93bnJldi54bWxQSwUGAAAAAAQABAD5AAAAkgMAAAAA&#10;" strokecolor="#c67f38">
                      <v:stroke joinstyle="miter"/>
                      <v:shadow on="t" opacity="26213f" origin="-.5,-.5"/>
                    </v:shape>
                    <v:shape id="AutoShape_x0020_297" o:spid="_x0000_s1306" type="#_x0000_t32" style="position:absolute;left:46350;top:9526;width:46;height:6822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C37acMAAADcAAAADwAAAGRycy9kb3ducmV2LnhtbESPT4vCMBTE7wv7HcJb8Lamlt1aq1FU&#10;XNCjf/D8aJ5tsXkpSVbrt98sCB6HmfkNM1v0phU3cr6xrGA0TEAQl1Y3XCk4HX8+cxA+IGtsLZOC&#10;B3lYzN/fZlhoe+c93Q6hEhHCvkAFdQhdIaUvazLoh7Yjjt7FOoMhSldJ7fAe4aaVaZJk0mDDcaHG&#10;jtY1ldfDr1GQ79LJV0qrPPhNuX9sz+PdunJKDT765RREoD68ws/2VivIsm/4PxOPgJz/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gt+2nDAAAA3AAAAA8AAAAAAAAAAAAA&#10;AAAAoQIAAGRycy9kb3ducmV2LnhtbFBLBQYAAAAABAAEAPkAAACRAwAAAAA=&#10;" strokecolor="#c67f38">
                      <v:stroke joinstyle="miter"/>
                      <v:shadow on="t" opacity="26213f" origin="-.5,-.5"/>
                    </v:shape>
                    <v:shape id="AutoShape_x0020_298" o:spid="_x0000_s1307" type="#_x0000_t32" style="position:absolute;left:18156;top:4074;width:0;height:542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P9lHsMAAADcAAAADwAAAGRycy9kb3ducmV2LnhtbESPwWrDMBBE74X8g9hAb40cU1zXjRKS&#10;0EB8dFp6XqytbWKtjKTazt9HhUKPw8y8YTa72fRiJOc7ywrWqwQEcW11x42Cz4/TUw7CB2SNvWVS&#10;cCMPu+3iYYOFthNXNF5CIyKEfYEK2hCGQkpft2TQr+xAHL1v6wyGKF0jtcMpwk0v0yTJpMGO40KL&#10;Ax1bqq+XH6MgL9PX55QOefDvdXU7f72Ux8Yp9bic928gAs3hP/zXPmsFWZbB75l4BOT2D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j/ZR7DAAAA3AAAAA8AAAAAAAAAAAAA&#10;AAAAoQIAAGRycy9kb3ducmV2LnhtbFBLBQYAAAAABAAEAPkAAACRAwAAAAA=&#10;" strokecolor="#c67f38">
                      <v:stroke joinstyle="miter"/>
                      <v:shadow on="t" opacity="26213f" origin="-.5,-.5"/>
                    </v:shape>
                    <v:rect id="Rectangle_x0020_300" o:spid="_x0000_s1308" style="position:absolute;left:-20020;top:15916;width:36098;height:624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RAwTxQAA&#10;ANwAAAAPAAAAZHJzL2Rvd25yZXYueG1sRI9Ba4NAFITvhf6H5RV6q2s9aLDZhJJSSC9NoqXQ28N9&#10;UYn7VtyN2n+fDQRyHOabGWa5nk0nRhpca1nBaxSDIK6sbrlW8FN+vixAOI+ssbNMCv7JwXr1+LDE&#10;XNuJDzQWvhahhF2OChrv+1xKVzVk0EW2Jw7e0Q4GfZBDLfWAUyg3nUziOJUGWw4LDfa0aag6FWej&#10;oB0x+c3+vnf7zWGflOVH/xUApZ6f5vc3EJ5mf4dv6a1WkKYZXM+EIyBX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hEDBPFAAAA3AAAAA8AAAAAAAAAAAAAAAAAlwIAAGRycy9k&#10;b3ducmV2LnhtbFBLBQYAAAAABAAEAPUAAACJAwAAAAA=&#10;" strokecolor="#c67f38">
                      <v:shadow on="t" opacity="26213f" origin="-.5,-.5"/>
                      <v:textbox>
                        <w:txbxContent>
                          <w:p w14:paraId="14579CA8" w14:textId="77777777" w:rsidR="0066420A" w:rsidRPr="00D24C09" w:rsidRDefault="0066420A" w:rsidP="00D24C09">
                            <w:pPr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D24C09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1.</w:t>
                            </w:r>
                            <w:r w:rsidRPr="00D24C09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  <w:r w:rsidRPr="00D24C0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Ты </w:t>
                            </w:r>
                            <w:r w:rsidRPr="00D24C09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искренне</w:t>
                            </w:r>
                            <w:r w:rsidRPr="00D24C0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D24C09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полагаешься</w:t>
                            </w:r>
                            <w:r w:rsidRPr="00D24C09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D24C0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на Аллаха, Свят Он и Велик.</w:t>
                            </w:r>
                          </w:p>
                          <w:p w14:paraId="00218E3C" w14:textId="77777777" w:rsidR="0066420A" w:rsidRPr="00D24C09" w:rsidRDefault="0066420A" w:rsidP="00D24C09">
                            <w:pPr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rect id="Rectangle_x0020_301" o:spid="_x0000_s1309" style="position:absolute;left:-4036;top:2776;width:46016;height:420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Hg/KwwAA&#10;ANwAAAAPAAAAZHJzL2Rvd25yZXYueG1sRE/Pa8IwFL4P/B/CE7zNVMEi1SiiCDqZm90OO741z7bY&#10;vJQks91/bw6DHT++38t1bxpxJ+drywom4wQEcWF1zaWCz4/98xyED8gaG8uk4Jc8rFeDpyVm2nZ8&#10;oXseShFD2GeooAqhzaT0RUUG/di2xJG7WmcwROhKqR12Mdw0cpokqTRYc2yosKVtRcUt/zEKcrN1&#10;L2+n3ca8v37Nz9947NLTTKnRsN8sQATqw7/4z33QCtI0ro1n4hGQq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WHg/KwwAAANwAAAAPAAAAAAAAAAAAAAAAAJcCAABkcnMvZG93&#10;bnJldi54bWxQSwUGAAAAAAQABAD1AAAAhwMAAAAA&#10;" fillcolor="#f6eede" stroked="f" strokeweight="1pt">
                      <v:fill color2="#d4a85a" angle="-135" focus="100%" type="gradient"/>
                      <v:shadow on="t" opacity="26213f" origin="-.5,-.5"/>
                      <v:textbox>
                        <w:txbxContent>
                          <w:p w14:paraId="7C395C6D" w14:textId="77777777" w:rsidR="0066420A" w:rsidRPr="00D24C09" w:rsidRDefault="0066420A" w:rsidP="00D24C09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24C09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Упование состоит из трех обязательных частей:</w:t>
                            </w:r>
                          </w:p>
                          <w:p w14:paraId="3F9BCD30" w14:textId="77777777" w:rsidR="0066420A" w:rsidRPr="00D24C09" w:rsidRDefault="0066420A" w:rsidP="00D24C09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v:group>
                  <v:rect id="Rectangle_x0020_302" o:spid="_x0000_s1310" style="position:absolute;left:12798;top:19731;width:34524;height:698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lz36xQAA&#10;ANwAAAAPAAAAZHJzL2Rvd25yZXYueG1sRI9Ba8JAFITvQv/D8gredNMcUo1uQrEU6sVqUgreHtnX&#10;JDT7NmS3Mf77bkHwOMw3M8w2n0wnRhpca1nB0zICQVxZ3XKt4LN8W6xAOI+ssbNMCq7kIM8eZltM&#10;tb3wicbC1yKUsEtRQeN9n0rpqoYMuqXtiYP3bQeDPsihlnrASyg3nYyjKJEGWw4LDfa0a6j6KX6N&#10;gnbE+Ov5fPg47k7HuCxf+30AlJo/Ti8bEJ4mf4dv6XetIEnW8H8mHAGZ/Q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aXPfrFAAAA3AAAAA8AAAAAAAAAAAAAAAAAlwIAAGRycy9k&#10;b3ducmV2LnhtbFBLBQYAAAAABAAEAPUAAACJAwAAAAA=&#10;" strokecolor="#c67f38">
                    <v:shadow on="t" opacity="26213f" origin="-.5,-.5"/>
                    <v:textbox>
                      <w:txbxContent>
                        <w:p w14:paraId="57F8CF15" w14:textId="77777777" w:rsidR="0066420A" w:rsidRPr="00D24C09" w:rsidRDefault="0066420A" w:rsidP="00D24C09">
                          <w:pPr>
                            <w:jc w:val="right"/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D24C09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2</w:t>
                          </w:r>
                          <w:r w:rsidRPr="00D24C09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. </w:t>
                          </w:r>
                          <w:r w:rsidRPr="00D24C09">
                            <w:rPr>
                              <w:rFonts w:ascii="Cambria" w:hAnsi="Cambria" w:cs="Tahoma"/>
                              <w:b/>
                              <w:color w:val="C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Доверяешься</w:t>
                          </w:r>
                          <w:r w:rsidRPr="00D24C09">
                            <w:rPr>
                              <w:rFonts w:ascii="Cambria" w:hAnsi="Cambria" w:cs="Tahoma"/>
                              <w:color w:val="C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 </w:t>
                          </w:r>
                          <w:r w:rsidRPr="00D24C09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Ему, веря в то, что Он не нарушает обещания.</w:t>
                          </w:r>
                        </w:p>
                        <w:p w14:paraId="7F2D3550" w14:textId="77777777" w:rsidR="0066420A" w:rsidRPr="00D24C09" w:rsidRDefault="0066420A" w:rsidP="00D24C09">
                          <w:pPr>
                            <w:jc w:val="right"/>
                            <w:rPr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Rectangle_x0020_303" o:spid="_x0000_s1311" style="position:absolute;left:21076;top:23650;width:18050;height:906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dAK6wQAA&#10;ANwAAAAPAAAAZHJzL2Rvd25yZXYueG1sRE9Na8JAEL0X/A/LCN7qxhy0RFcpSqFerBoRehuy0yQ0&#10;Oxuya4z/3jkUeny879VmcI3qqQu1ZwOzaQKKuPC25tLAJf94fQMVIrLFxjMZeFCAzXr0ssLM+juf&#10;qD/HUkkIhwwNVDG2mdahqMhhmPqWWLgf3zmMArtS2w7vEu4anSbJXDusWRoqbGlbUfF7vjkDdY/p&#10;dfF9+DpuT8c0z3ftXgTGTMbD+xJUpCH+i//cn9bAfCHz5YwcAb1+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YnQCusEAAADcAAAADwAAAAAAAAAAAAAAAACXAgAAZHJzL2Rvd25y&#10;ZXYueG1sUEsFBgAAAAAEAAQA9QAAAIUDAAAAAA==&#10;" strokecolor="#c67f38">
                  <v:shadow on="t" opacity="26213f" origin="-.5,-.5"/>
                  <v:textbox>
                    <w:txbxContent>
                      <w:p w14:paraId="6C8F7CEF" w14:textId="77777777" w:rsidR="0066420A" w:rsidRPr="00D24C09" w:rsidRDefault="0066420A" w:rsidP="00D24C09">
                        <w:pPr>
                          <w:jc w:val="right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  <w:r w:rsidRPr="00D24C09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3</w:t>
                        </w:r>
                        <w:r w:rsidRPr="00D24C09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.  Предпринимаешь узаконенные </w:t>
                        </w:r>
                        <w:r w:rsidRPr="00D24C09"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причины</w:t>
                        </w:r>
                        <w:r w:rsidRPr="00D24C09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49672A7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5AB93959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0ED9EC84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59534DFB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6BE381B4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11F3C955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507F8DEE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4874CB50" w14:textId="2ADEC7D1" w:rsidR="000D780B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0A0922F8" wp14:editId="5A5285AB">
                <wp:simplePos x="0" y="0"/>
                <wp:positionH relativeFrom="column">
                  <wp:posOffset>10160</wp:posOffset>
                </wp:positionH>
                <wp:positionV relativeFrom="paragraph">
                  <wp:posOffset>290195</wp:posOffset>
                </wp:positionV>
                <wp:extent cx="4942840" cy="2429510"/>
                <wp:effectExtent l="0" t="0" r="35560" b="34290"/>
                <wp:wrapNone/>
                <wp:docPr id="11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2840" cy="2429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8C2D6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(2)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>Желание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7231A5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(«ар-рагь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 xml:space="preserve">ба»)- 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стремление к достижению (получению) желаемого. </w:t>
                            </w:r>
                          </w:p>
                          <w:p w14:paraId="50077C49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      Боязнь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(«ар-рахба»)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– это страх, приводящий к отдалению от предмета страха, т.е. это страх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(«аль-хауф»)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в сочетании с действием.</w:t>
                            </w:r>
                          </w:p>
                          <w:p w14:paraId="4A37CF9D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   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>Смирение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(«аль-хушу’»)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– покорность и смирение перед Величием Аллаха через подчинение Его постановлениям как в Бытие, так и в Шариате. </w:t>
                            </w:r>
                          </w:p>
                          <w:p w14:paraId="5A24A4BB" w14:textId="77777777" w:rsidR="0066420A" w:rsidRPr="00365EB1" w:rsidRDefault="0066420A" w:rsidP="00924129">
                            <w:pPr>
                              <w:pStyle w:val="ac"/>
                              <w:numPr>
                                <w:ilvl w:val="0"/>
                                <w:numId w:val="38"/>
                              </w:numPr>
                              <w:ind w:left="142" w:firstLine="0"/>
                              <w:jc w:val="left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Стремящийся к Аллаху, Свят Он и Велик, должен совмещать в себе как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szCs w:val="20"/>
                                <w:lang w:val="ru-RU"/>
                              </w:rPr>
                              <w:t>страх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, так и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szCs w:val="20"/>
                                <w:lang w:val="ru-RU"/>
                              </w:rPr>
                              <w:t>надежду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, если одно чувство преобладает над другим – то это приведет к погибели.</w:t>
                            </w:r>
                          </w:p>
                          <w:p w14:paraId="4AD08CF3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Поэтому необходимо наличие страха и надежды, подобно двум крыльям птицы.</w:t>
                            </w:r>
                          </w:p>
                          <w:p w14:paraId="3DBC1926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41D9C98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2F0D7299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1F22954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2285BE0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51596A7A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6E56BCCF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10964005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6F22CC2A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24FF6AFC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5B8059C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922F8" id="_x0000_s1312" type="#_x0000_t202" style="position:absolute;margin-left:.8pt;margin-top:22.85pt;width:389.2pt;height:191.3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" filled="f" strokecolor="white [3212]">
                <v:textbox>
                  <w:txbxContent>
                    <w:p w14:paraId="6A68C2D6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(2)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>Желание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="007231A5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(«ар-рагь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 xml:space="preserve">ба»)- 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стремление к достижению (получению) желаемого. </w:t>
                      </w:r>
                    </w:p>
                    <w:p w14:paraId="50077C49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 xml:space="preserve">      Боязнь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(«ар-рахба»)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– это страх, приводящий к отдалению от предмета страха, т.е. это страх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(«аль-хауф»)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в сочетании с действием.</w:t>
                      </w:r>
                    </w:p>
                    <w:p w14:paraId="4A37CF9D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   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>Смирение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(«аль-хушу’»)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– покорность и смирение перед Величием Аллаха через подчинение Его постановлениям как в Бытие, так и в Шариате. </w:t>
                      </w:r>
                    </w:p>
                    <w:p w14:paraId="5A24A4BB" w14:textId="77777777" w:rsidR="0066420A" w:rsidRPr="00365EB1" w:rsidRDefault="0066420A" w:rsidP="00924129">
                      <w:pPr>
                        <w:pStyle w:val="ac"/>
                        <w:numPr>
                          <w:ilvl w:val="0"/>
                          <w:numId w:val="38"/>
                        </w:numPr>
                        <w:ind w:left="142" w:firstLine="0"/>
                        <w:jc w:val="left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Стремящийся к Аллаху, Свят Он и Велик, должен совмещать в себе как </w:t>
                      </w:r>
                      <w:r w:rsidRPr="00365EB1">
                        <w:rPr>
                          <w:rFonts w:ascii="Cambria" w:hAnsi="Cambria"/>
                          <w:b/>
                          <w:i/>
                          <w:sz w:val="20"/>
                          <w:szCs w:val="20"/>
                          <w:lang w:val="ru-RU"/>
                        </w:rPr>
                        <w:t>страх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, так и </w:t>
                      </w:r>
                      <w:r w:rsidRPr="00365EB1">
                        <w:rPr>
                          <w:rFonts w:ascii="Cambria" w:hAnsi="Cambria"/>
                          <w:b/>
                          <w:i/>
                          <w:sz w:val="20"/>
                          <w:szCs w:val="20"/>
                          <w:lang w:val="ru-RU"/>
                        </w:rPr>
                        <w:t>надежду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, если одно чувство преобладает над другим – то это приведет к погибели.</w:t>
                      </w:r>
                    </w:p>
                    <w:p w14:paraId="4AD08CF3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Поэтому необходимо наличие страха и надежды, подобно двум крыльям птицы.</w:t>
                      </w:r>
                    </w:p>
                    <w:p w14:paraId="3DBC1926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741D9C98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2F0D7299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31F22954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32285BE0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51596A7A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6E56BCCF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10964005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6F22CC2A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24FF6AFC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75B8059C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A88C76" w14:textId="77777777" w:rsidR="000D780B" w:rsidRPr="003E5CC3" w:rsidRDefault="000D780B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342160E3" w14:textId="77777777" w:rsidR="000D780B" w:rsidRPr="003E5CC3" w:rsidRDefault="000D780B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7F8EAC05" w14:textId="77777777" w:rsidR="000D780B" w:rsidRPr="003E5CC3" w:rsidRDefault="000D780B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1F6A2791" w14:textId="77777777" w:rsidR="000D780B" w:rsidRPr="003E5CC3" w:rsidRDefault="000D780B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467CA0F2" w14:textId="77777777" w:rsidR="000D780B" w:rsidRPr="003E5CC3" w:rsidRDefault="000D780B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</w:p>
    <w:p w14:paraId="36373164" w14:textId="77777777" w:rsidR="000D780B" w:rsidRDefault="000D780B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E6E9C1F" w14:textId="41BD6AA5" w:rsidR="00DD475E" w:rsidRPr="00DD475E" w:rsidRDefault="00AB6B4F" w:rsidP="00DD475E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ru-RU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B8F3EEA" wp14:editId="6C70E2E5">
                <wp:simplePos x="0" y="0"/>
                <wp:positionH relativeFrom="margin">
                  <wp:posOffset>-241300</wp:posOffset>
                </wp:positionH>
                <wp:positionV relativeFrom="paragraph">
                  <wp:posOffset>-455930</wp:posOffset>
                </wp:positionV>
                <wp:extent cx="2767330" cy="7861300"/>
                <wp:effectExtent l="25400" t="25400" r="52070" b="63500"/>
                <wp:wrapNone/>
                <wp:docPr id="1101" name="Rectangl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7330" cy="786130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DCFFE5D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 того, что Опасение 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(«аль-хашйа»)</w:t>
                            </w: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(является поклонением) служат Слова Всевышнего:</w:t>
                            </w:r>
                          </w:p>
                          <w:p w14:paraId="0F5E2A87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A92305F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«Не бойтесь их, а бойтесь Меня»  (2:150)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4556703F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01D0285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того, что Обращение 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(«аль-инаба»)</w:t>
                            </w: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 (является поклонением)  служат Слова Всевышнего:</w:t>
                            </w:r>
                          </w:p>
                          <w:p w14:paraId="13F675CC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111BF8A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«Обратитесь к вашему Господу и покоритесь Ему.» (39:54)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50EE0652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67554ED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того, что Мольба о помощи 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(«аль-исти'ана»)</w:t>
                            </w: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 (является поклонением)  служат Слова Всевышнего:</w:t>
                            </w:r>
                          </w:p>
                          <w:p w14:paraId="6E47D978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56EB479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«Тебе одному мы поклоняемся и Тебя одного молим о помощи.» (1:5)</w:t>
                            </w:r>
                          </w:p>
                          <w:p w14:paraId="130E64BF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A3B9E3F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А также хадис: </w:t>
                            </w:r>
                          </w:p>
                          <w:p w14:paraId="4C32ACD4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«Если просишь о помощи, то проси у Аллаха»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</w:p>
                          <w:p w14:paraId="4F1D27F7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rtl/>
                                <w:lang w:val="ru-RU"/>
                              </w:rPr>
                            </w:pPr>
                          </w:p>
                          <w:p w14:paraId="2C931E9A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того, что Прибегание  к защите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(«аль-исти'аза»)</w:t>
                            </w: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 (является поклонением)  служат Слова Всевышнего:</w:t>
                            </w:r>
                          </w:p>
                          <w:p w14:paraId="2309B4B1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665AD5D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«Скажи: «Прибегаю к защите Господа рассвета» (113:1)</w:t>
                            </w:r>
                          </w:p>
                          <w:p w14:paraId="45B89211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4C86260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И:  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«Скажи: «Прибегаю к защите Господа людей» (114:1)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(4)</w:t>
                            </w:r>
                          </w:p>
                          <w:p w14:paraId="2672F2AA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rtl/>
                                <w:lang w:val="ru-RU"/>
                              </w:rPr>
                            </w:pPr>
                          </w:p>
                          <w:p w14:paraId="22D42BEA" w14:textId="77777777" w:rsidR="0066420A" w:rsidRPr="00365EB1" w:rsidRDefault="0066420A" w:rsidP="007231A5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того, что Мольба о спасении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(«аль-исти</w:t>
                            </w:r>
                            <w:r w:rsidR="007231A5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га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са»)</w:t>
                            </w: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 (является поклонением)  служат Слова Всевышнего:</w:t>
                            </w:r>
                          </w:p>
                          <w:p w14:paraId="40A586C6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93040CF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«Вот вы попросили своего Господа о помощи, и Он ответил вам» (8:9)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(5)</w:t>
                            </w:r>
                          </w:p>
                          <w:p w14:paraId="3B3307BC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FBC9C87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того, что Жертвоприношение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(«аз-забх»)</w:t>
                            </w: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 (является поклонением)  служат Слова Всевышнего:</w:t>
                            </w:r>
                          </w:p>
                          <w:p w14:paraId="71CDA9BA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9F537BB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«Скажи: «Воистину, мой намаз и мое жертвоприношение (или поклонение), моя жизнь и моя смерть посвящены Аллаху, Господу миров.</w:t>
                            </w:r>
                            <w:r w:rsidRPr="00365EB1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Нет у Него сотоварищей.» (6:162-163)</w:t>
                            </w:r>
                          </w:p>
                          <w:p w14:paraId="4F68082E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650EA14E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D4F09F2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И также из Сунны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: «Аллах проклял того, принес жертву кому-либо, помимо  Аллаха»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(6)</w:t>
                            </w:r>
                          </w:p>
                          <w:p w14:paraId="5C3D763C" w14:textId="77777777" w:rsidR="0066420A" w:rsidRPr="00365EB1" w:rsidRDefault="0066420A" w:rsidP="00183B69">
                            <w:pPr>
                              <w:bidi w:val="0"/>
                              <w:rPr>
                                <w:rFonts w:ascii="adwa-assalaf" w:hAnsi="adwa-assalaf" w:cs="adwa-assalaf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CEDB63C" w14:textId="77777777" w:rsidR="0066420A" w:rsidRPr="00365EB1" w:rsidRDefault="0066420A" w:rsidP="00AF00B3">
                            <w:pPr>
                              <w:bidi w:val="0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674FEDB" w14:textId="77777777" w:rsidR="0066420A" w:rsidRPr="00365EB1" w:rsidRDefault="0066420A" w:rsidP="00AF00B3">
                            <w:pPr>
                              <w:bidi w:val="0"/>
                              <w:rPr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5161CFFB" w14:textId="77777777" w:rsidR="0066420A" w:rsidRPr="00365EB1" w:rsidRDefault="0066420A" w:rsidP="00AF00B3">
                            <w:pPr>
                              <w:bidi w:val="0"/>
                              <w:jc w:val="both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F3EEA" id="Rectangle_x0020_751" o:spid="_x0000_s1313" style="position:absolute;margin-left:-19pt;margin-top:-35.85pt;width:217.9pt;height:619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" filled="f" strokecolor="#d9a279" strokeweight="5pt">
                <v:stroke linestyle="thickThin"/>
                <v:textbox>
                  <w:txbxContent>
                    <w:p w14:paraId="5DCFFE5D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 того, что Опасение  </w:t>
                      </w: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(«аль-хашйа»)</w:t>
                      </w: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(является поклонением) служат Слова Всевышнего:</w:t>
                      </w:r>
                    </w:p>
                    <w:p w14:paraId="0F5E2A87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A92305F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«Не бойтесь их, а бойтесь Меня»  (2:150)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4556703F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01D0285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того, что Обращение  </w:t>
                      </w: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(«аль-инаба»)</w:t>
                      </w: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 (является поклонением)  служат Слова Всевышнего:</w:t>
                      </w:r>
                    </w:p>
                    <w:p w14:paraId="13F675CC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7111BF8A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«Обратитесь к вашему Господу и покоритесь Ему.» (39:54)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50EE0652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567554ED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того, что Мольба о помощи  </w:t>
                      </w: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(«аль-исти'ана»)</w:t>
                      </w: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 (является поклонением)  служат Слова Всевышнего:</w:t>
                      </w:r>
                    </w:p>
                    <w:p w14:paraId="6E47D978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556EB479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«Тебе одному мы поклоняемся и Тебя одного молим о помощи.» (1:5)</w:t>
                      </w:r>
                    </w:p>
                    <w:p w14:paraId="130E64BF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A3B9E3F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А также хадис: </w:t>
                      </w:r>
                    </w:p>
                    <w:p w14:paraId="4C32ACD4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«Если просишь о помощи, то проси у Аллаха»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</w:p>
                    <w:p w14:paraId="4F1D27F7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rtl/>
                          <w:lang w:val="ru-RU"/>
                        </w:rPr>
                      </w:pPr>
                    </w:p>
                    <w:p w14:paraId="2C931E9A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того, что Прибегание  к защите </w:t>
                      </w: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(«аль-исти'аза»)</w:t>
                      </w: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 (является поклонением)  служат Слова Всевышнего:</w:t>
                      </w:r>
                    </w:p>
                    <w:p w14:paraId="2309B4B1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4665AD5D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«Скажи: «Прибегаю к защите Господа рассвета» (113:1)</w:t>
                      </w:r>
                    </w:p>
                    <w:p w14:paraId="45B89211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54C86260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И:  </w:t>
                      </w: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«Скажи: «Прибегаю к защите Господа людей» (114:1)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(4)</w:t>
                      </w:r>
                    </w:p>
                    <w:p w14:paraId="2672F2AA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rtl/>
                          <w:lang w:val="ru-RU"/>
                        </w:rPr>
                      </w:pPr>
                    </w:p>
                    <w:p w14:paraId="22D42BEA" w14:textId="77777777" w:rsidR="0066420A" w:rsidRPr="00365EB1" w:rsidRDefault="0066420A" w:rsidP="007231A5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того, что Мольба о спасении </w:t>
                      </w: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(«аль-исти</w:t>
                      </w:r>
                      <w:r w:rsidR="007231A5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га</w:t>
                      </w: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са»)</w:t>
                      </w: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 (является поклонением)  служат Слова Всевышнего:</w:t>
                      </w:r>
                    </w:p>
                    <w:p w14:paraId="40A586C6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93040CF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«Вот вы попросили своего Господа о помощи, и Он ответил вам» (8:9)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(5)</w:t>
                      </w:r>
                    </w:p>
                    <w:p w14:paraId="3B3307BC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FBC9C87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того, что Жертвоприношение </w:t>
                      </w: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(«аз-забх»)</w:t>
                      </w: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 (является поклонением)  служат Слова Всевышнего:</w:t>
                      </w:r>
                    </w:p>
                    <w:p w14:paraId="71CDA9BA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79F537BB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«Скажи: «Воистину, мой намаз и мое жертвоприношение (или поклонение), моя жизнь и моя смерть посвящены Аллаху, Господу миров.</w:t>
                      </w:r>
                      <w:r w:rsidRPr="00365EB1">
                        <w:rPr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Нет у Него сотоварищей.» (6:162-163)</w:t>
                      </w:r>
                    </w:p>
                    <w:p w14:paraId="4F68082E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650EA14E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7D4F09F2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И также из Сунны</w:t>
                      </w:r>
                      <w:r w:rsidRPr="00365EB1">
                        <w:rPr>
                          <w:rFonts w:ascii="Cambria" w:hAnsi="Cambria" w:cs="Tahoma"/>
                          <w:i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: «Аллах проклял того, принес жертву кому-либо, помимо  Аллаха»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 w:val="2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(6)</w:t>
                      </w:r>
                    </w:p>
                    <w:p w14:paraId="5C3D763C" w14:textId="77777777" w:rsidR="0066420A" w:rsidRPr="00365EB1" w:rsidRDefault="0066420A" w:rsidP="00183B69">
                      <w:pPr>
                        <w:bidi w:val="0"/>
                        <w:rPr>
                          <w:rFonts w:ascii="adwa-assalaf" w:hAnsi="adwa-assalaf" w:cs="adwa-assalaf"/>
                          <w:color w:val="000000"/>
                          <w:sz w:val="20"/>
                          <w:szCs w:val="20"/>
                          <w:lang w:val="ru-RU"/>
                        </w:rPr>
                      </w:pPr>
                    </w:p>
                    <w:p w14:paraId="3CEDB63C" w14:textId="77777777" w:rsidR="0066420A" w:rsidRPr="00365EB1" w:rsidRDefault="0066420A" w:rsidP="00AF00B3">
                      <w:pPr>
                        <w:bidi w:val="0"/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0674FEDB" w14:textId="77777777" w:rsidR="0066420A" w:rsidRPr="00365EB1" w:rsidRDefault="0066420A" w:rsidP="00AF00B3">
                      <w:pPr>
                        <w:bidi w:val="0"/>
                        <w:rPr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5161CFFB" w14:textId="77777777" w:rsidR="0066420A" w:rsidRPr="00365EB1" w:rsidRDefault="0066420A" w:rsidP="00AF00B3">
                      <w:pPr>
                        <w:bidi w:val="0"/>
                        <w:jc w:val="both"/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684672" w14:textId="37CE2303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44000" behindDoc="1" locked="0" layoutInCell="1" allowOverlap="1" wp14:anchorId="616D6109" wp14:editId="66A089AA">
                <wp:simplePos x="0" y="0"/>
                <wp:positionH relativeFrom="column">
                  <wp:posOffset>2663825</wp:posOffset>
                </wp:positionH>
                <wp:positionV relativeFrom="paragraph">
                  <wp:posOffset>-93980</wp:posOffset>
                </wp:positionV>
                <wp:extent cx="2388235" cy="10013315"/>
                <wp:effectExtent l="0" t="0" r="24765" b="19685"/>
                <wp:wrapNone/>
                <wp:docPr id="11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235" cy="100133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0E8BA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(1)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Опасение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 xml:space="preserve">(«аль-хашйа»)- 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это страх, основанный на знании о величии и полноте власти того, кого боишься.</w:t>
                            </w:r>
                          </w:p>
                          <w:p w14:paraId="71CCE828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Обращение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(«аль-инаба»)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– это возвращение к Всевышнему Аллаху через подчинение Ему и отдаление от ослушания Его. «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Обратитесь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», т.е. вернитесь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«к вашему Господу и покоритесь Ему»,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т.е. покорис</w:t>
                            </w:r>
                            <w:r w:rsidR="007231A5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ь тому, что приказал тебе Аллах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, т.к. ты – раб, а раб обязан подчиняться своему Господину, а Господин – это Аллах, как сказал Пророк </w:t>
                            </w:r>
                            <w:r w:rsidRPr="00365EB1">
                              <w:rPr>
                                <w:rFonts w:ascii="Arial Unicode MS" w:hAnsi="Arial Unicode MS" w:cs="Arial Unicode MS"/>
                                <w:sz w:val="20"/>
                                <w:szCs w:val="18"/>
                              </w:rPr>
                              <w:t>ﷺ</w:t>
                            </w:r>
                            <w:r w:rsidRPr="00365EB1">
                              <w:rPr>
                                <w:rFonts w:ascii="Arial Unicode MS" w:hAnsi="Arial Unicode MS" w:cs="Arial Unicode MS"/>
                                <w:sz w:val="20"/>
                                <w:szCs w:val="18"/>
                                <w:lang w:val="ru-RU"/>
                              </w:rPr>
                              <w:t xml:space="preserve">: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«Господин – это Аллах»</w:t>
                            </w:r>
                          </w:p>
                          <w:p w14:paraId="5CF33666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   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Мольба о помощи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(«аль-исти’ана»)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– испрашивание содействия и помощи.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«Тебе одному мы поклоняемся и Тебя одного мы молим о помощи» -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в этом аяте то, что должно идти в конце (в ар. Языке, а это местоимение «Тебя/Тебе»),  идет впереди, что указывает на ограничение (т.е. ТОЛЬКО ТЕБЕ ОДНОМУ ),  т.е.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 xml:space="preserve">«мы не поклоняемся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szCs w:val="18"/>
                                <w:lang w:val="ru-RU"/>
                              </w:rPr>
                              <w:t>никому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 xml:space="preserve">, кроме Тебя, и мы не молим о помощи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szCs w:val="18"/>
                                <w:lang w:val="ru-RU"/>
                              </w:rPr>
                              <w:t>никого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, кроме Тебя»</w:t>
                            </w:r>
                          </w:p>
                          <w:p w14:paraId="797AC83C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   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(4)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Прибегание к защите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(«аль-исти’аза»)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– испрашивание защиты и убежища, т.е. покровительства от зла.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«Прибегаю к защите», 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т.е.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«я ищу убежища и защиты».</w:t>
                            </w:r>
                          </w:p>
                          <w:p w14:paraId="76609630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   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(5)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Мольба о спасении </w:t>
                            </w:r>
                            <w:r w:rsidR="007231A5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(«аль-истиг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аса»)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– испрашивание спасения от бедствия и гибели.  </w:t>
                            </w:r>
                          </w:p>
                          <w:p w14:paraId="726E9AF5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   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(6)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 Жертвоприношение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(«аз-забх»)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– умерщвление через пускание крови особым способом.  </w:t>
                            </w:r>
                          </w:p>
                          <w:p w14:paraId="183B9C06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1DD3EC3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FBD9B99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080737D8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17F6053B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4335EE8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1CCC624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37DA4771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BF39743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AFEBDAE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79BF9BF7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6CF582D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D6109" id="_x0000_s1314" type="#_x0000_t202" style="position:absolute;margin-left:209.75pt;margin-top:-7.35pt;width:188.05pt;height:788.45pt;z-index:-25077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" filled="f" strokecolor="white [3212]">
                <v:textbox>
                  <w:txbxContent>
                    <w:p w14:paraId="0560E8BA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(1)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Опасение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 xml:space="preserve">(«аль-хашйа»)- 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это страх, основанный на знании о величии и полноте власти того, кого боишься.</w:t>
                      </w:r>
                    </w:p>
                    <w:p w14:paraId="71CCE828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(2)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Обращение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(«аль-инаба»)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– это возвращение к Всевышнему Аллаху через подчинение Ему и отдаление от ослушания Его. «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Обратитесь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», т.е. вернитесь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«к вашему Господу и покоритесь Ему»,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т.е. покорис</w:t>
                      </w:r>
                      <w:r w:rsidR="007231A5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ь тому, что приказал тебе Аллах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, т.к. ты – раб, а раб обязан подчиняться своему Господину, а Господин – это Аллах, как сказал Пророк </w:t>
                      </w:r>
                      <w:r w:rsidRPr="00365EB1">
                        <w:rPr>
                          <w:rFonts w:ascii="Arial Unicode MS" w:hAnsi="Arial Unicode MS" w:cs="Arial Unicode MS"/>
                          <w:sz w:val="20"/>
                          <w:szCs w:val="18"/>
                        </w:rPr>
                        <w:t>ﷺ</w:t>
                      </w:r>
                      <w:r w:rsidRPr="00365EB1">
                        <w:rPr>
                          <w:rFonts w:ascii="Arial Unicode MS" w:hAnsi="Arial Unicode MS" w:cs="Arial Unicode MS"/>
                          <w:sz w:val="20"/>
                          <w:szCs w:val="18"/>
                          <w:lang w:val="ru-RU"/>
                        </w:rPr>
                        <w:t xml:space="preserve">: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«Господин – это Аллах»</w:t>
                      </w:r>
                    </w:p>
                    <w:p w14:paraId="5CF33666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    </w:t>
                      </w: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(3)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Мольба о помощи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(«аль-исти’ана»)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– испрашивание содействия и помощи.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«Тебе одному мы поклоняемся и Тебя одного мы молим о помощи» -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в этом аяте то, что должно идти в конце (в ар. Языке, а это местоимение «Тебя/Тебе»),  идет впереди, что указывает на ограничение (т.е. ТОЛЬКО ТЕБЕ ОДНОМУ ),  т.е.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 xml:space="preserve">«мы не поклоняемся </w:t>
                      </w:r>
                      <w:r w:rsidRPr="00365EB1">
                        <w:rPr>
                          <w:rFonts w:ascii="Cambria" w:hAnsi="Cambria"/>
                          <w:b/>
                          <w:i/>
                          <w:sz w:val="20"/>
                          <w:szCs w:val="18"/>
                          <w:lang w:val="ru-RU"/>
                        </w:rPr>
                        <w:t>никому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 xml:space="preserve">, кроме Тебя, и мы не молим о помощи </w:t>
                      </w:r>
                      <w:r w:rsidRPr="00365EB1">
                        <w:rPr>
                          <w:rFonts w:ascii="Cambria" w:hAnsi="Cambria"/>
                          <w:b/>
                          <w:i/>
                          <w:sz w:val="20"/>
                          <w:szCs w:val="18"/>
                          <w:lang w:val="ru-RU"/>
                        </w:rPr>
                        <w:t>никого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, кроме Тебя»</w:t>
                      </w:r>
                    </w:p>
                    <w:p w14:paraId="797AC83C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    </w:t>
                      </w: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(4)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Прибегание к защите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(«аль-исти’аза»)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– испрашивание защиты и убежища, т.е. покровительства от зла.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«Прибегаю к защите», 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т.е.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«я ищу убежища и защиты».</w:t>
                      </w:r>
                    </w:p>
                    <w:p w14:paraId="76609630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    </w:t>
                      </w: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(5)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Мольба о спасении </w:t>
                      </w:r>
                      <w:r w:rsidR="007231A5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(«аль-истиг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аса»)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– испрашивание спасения от бедствия и гибели.  </w:t>
                      </w:r>
                    </w:p>
                    <w:p w14:paraId="726E9AF5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    </w:t>
                      </w: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(6)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 Жертвоприношение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(«аз-забх»)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– умерщвление через пускание крови особым способом.  </w:t>
                      </w:r>
                    </w:p>
                    <w:p w14:paraId="183B9C06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41DD3EC3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FBD9B99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080737D8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17F6053B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4335EE8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1CCC624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37DA4771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4BF39743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AFEBDAE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79BF9BF7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46CF582D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6386E9" w14:textId="77777777" w:rsidR="002712BD" w:rsidRPr="003E5CC3" w:rsidRDefault="002712BD" w:rsidP="0031428C">
      <w:pPr>
        <w:bidi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color w:val="000000" w:themeColor="text1"/>
          <w:sz w:val="28"/>
          <w:szCs w:val="28"/>
          <w:rtl/>
          <w:lang w:val="fr-FR"/>
        </w:rPr>
        <w:br w:type="page"/>
      </w:r>
    </w:p>
    <w:p w14:paraId="083B9075" w14:textId="6EC256F3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  <w:r>
        <w:rPr>
          <w:noProof/>
          <w:rtl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2546048" behindDoc="0" locked="0" layoutInCell="1" allowOverlap="1" wp14:anchorId="3C3081CB" wp14:editId="7307011B">
                <wp:simplePos x="0" y="0"/>
                <wp:positionH relativeFrom="column">
                  <wp:posOffset>-200660</wp:posOffset>
                </wp:positionH>
                <wp:positionV relativeFrom="paragraph">
                  <wp:posOffset>-301625</wp:posOffset>
                </wp:positionV>
                <wp:extent cx="5040630" cy="2581910"/>
                <wp:effectExtent l="2540" t="3175" r="11430" b="18415"/>
                <wp:wrapNone/>
                <wp:docPr id="648" name="Группа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0630" cy="2581910"/>
                          <a:chOff x="-11409" y="4143"/>
                          <a:chExt cx="71498" cy="26693"/>
                        </a:xfrm>
                      </wpg:grpSpPr>
                      <wpg:grpSp>
                        <wpg:cNvPr id="649" name="Группа 1113"/>
                        <wpg:cNvGrpSpPr>
                          <a:grpSpLocks/>
                        </wpg:cNvGrpSpPr>
                        <wpg:grpSpPr bwMode="auto">
                          <a:xfrm>
                            <a:off x="-11409" y="4143"/>
                            <a:ext cx="64620" cy="26693"/>
                            <a:chOff x="-17302" y="8334"/>
                            <a:chExt cx="98002" cy="26693"/>
                          </a:xfrm>
                        </wpg:grpSpPr>
                        <wpg:grpSp>
                          <wpg:cNvPr id="651" name="Group 309"/>
                          <wpg:cNvGrpSpPr>
                            <a:grpSpLocks/>
                          </wpg:cNvGrpSpPr>
                          <wpg:grpSpPr bwMode="auto">
                            <a:xfrm>
                              <a:off x="-17302" y="8334"/>
                              <a:ext cx="98002" cy="26693"/>
                              <a:chOff x="-42663" y="2776"/>
                              <a:chExt cx="125601" cy="18111"/>
                            </a:xfrm>
                          </wpg:grpSpPr>
                          <wps:wsp>
                            <wps:cNvPr id="652" name="AutoShape 3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-19283" y="7119"/>
                                <a:ext cx="9649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3" name="AutoShape 3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-19283" y="7119"/>
                                <a:ext cx="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4" name="AutoShape 3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350" y="9526"/>
                                <a:ext cx="46" cy="682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5" name="AutoShape 3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704" y="4506"/>
                                <a:ext cx="0" cy="261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6" name="Rectangle 3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42663" y="8554"/>
                                <a:ext cx="48750" cy="123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16BF1BF" w14:textId="77777777" w:rsidR="0066420A" w:rsidRPr="00924129" w:rsidRDefault="0066420A" w:rsidP="00924129">
                                  <w:pPr>
                                    <w:jc w:val="right"/>
                                    <w:rPr>
                                      <w:rFonts w:ascii="Cambria" w:hAnsi="Cambria" w:cs="Tahoma"/>
                                      <w:b/>
                                      <w:color w:val="C00000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</w:pPr>
                                  <w:r w:rsidRPr="00924129">
                                    <w:rPr>
                                      <w:rFonts w:ascii="Cambria" w:hAnsi="Cambria" w:cs="Tahoma"/>
                                      <w:b/>
                                      <w:color w:val="C00000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1.</w:t>
                                  </w:r>
                                  <w:r w:rsidRPr="00924129">
                                    <w:rPr>
                                      <w:rFonts w:ascii="Cambria" w:hAnsi="Cambria" w:cs="Tahoma"/>
                                      <w:b/>
                                      <w:i/>
                                      <w:color w:val="C00000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 xml:space="preserve"> </w:t>
                                  </w:r>
                                  <w:r w:rsidRPr="00924129">
                                    <w:rPr>
                                      <w:rFonts w:ascii="Cambria" w:hAnsi="Cambria" w:cs="Tahoma"/>
                                      <w:b/>
                                      <w:color w:val="C00000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Жертвоприношение ради Аллаха.</w:t>
                                  </w:r>
                                </w:p>
                                <w:p w14:paraId="1525EA5B" w14:textId="77777777" w:rsidR="0066420A" w:rsidRPr="00924129" w:rsidRDefault="0066420A" w:rsidP="00924129">
                                  <w:pPr>
                                    <w:jc w:val="right"/>
                                    <w:rPr>
                                      <w:rFonts w:ascii="Cambria" w:hAnsi="Cambria" w:cs="Tahoma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</w:pPr>
                                  <w:r w:rsidRPr="00924129">
                                    <w:rPr>
                                      <w:rFonts w:ascii="Cambria" w:hAnsi="Cambria" w:cs="Tahoma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 xml:space="preserve"> Как жертвоприношение в Праздник Жертвоприношения «’Ид  аль-‘Адха», во время большого паломничества или в качестве милостыни («</w:t>
                                  </w:r>
                                  <w:r w:rsidRPr="00924129">
                                    <w:rPr>
                                      <w:rFonts w:ascii="Cambria" w:hAnsi="Cambria" w:cs="Tahoma"/>
                                      <w:i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садака</w:t>
                                  </w:r>
                                  <w:r w:rsidRPr="00924129">
                                    <w:rPr>
                                      <w:rFonts w:ascii="Cambria" w:hAnsi="Cambria" w:cs="Tahoma"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»)</w:t>
                                  </w:r>
                                </w:p>
                                <w:p w14:paraId="6A9C60D9" w14:textId="77777777" w:rsidR="0066420A" w:rsidRPr="00924129" w:rsidRDefault="0066420A" w:rsidP="0092412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7" name="Rectangle 3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25753" y="2776"/>
                                <a:ext cx="108690" cy="303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6EEDE"/>
                                  </a:gs>
                                  <a:gs pos="100000">
                                    <a:srgbClr val="D4A85A"/>
                                  </a:gs>
                                </a:gsLst>
                                <a:lin ang="2700000" scaled="1"/>
                              </a:gradFill>
                              <a:ln>
                                <a:noFill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B21F4F" w14:textId="77777777" w:rsidR="0066420A" w:rsidRPr="00924129" w:rsidRDefault="0066420A" w:rsidP="00924129">
                                  <w:pPr>
                                    <w:tabs>
                                      <w:tab w:val="left" w:pos="2444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ascii="Cambria" w:hAnsi="Cambria" w:cs="ae_AlArabiya"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924129">
                                    <w:rPr>
                                      <w:rFonts w:ascii="Cambria" w:hAnsi="Cambria" w:cs="ae_AlArabiya"/>
                                      <w:b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  <w:t>Жертвоприношение</w:t>
                                  </w:r>
                                  <w:r w:rsidRPr="00924129">
                                    <w:rPr>
                                      <w:rFonts w:ascii="Cambria" w:hAnsi="Cambria" w:cs="ae_AlArabiya"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924129">
                                    <w:rPr>
                                      <w:rFonts w:ascii="Cambria" w:hAnsi="Cambria" w:cs="ae_AlArabiya"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  <w:t>(«аз-забх»)</w:t>
                                  </w:r>
                                  <w:r w:rsidRPr="00924129">
                                    <w:rPr>
                                      <w:rFonts w:ascii="Cambria" w:hAnsi="Cambria" w:cs="ae_AlArabiya"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бывает трех видов:</w:t>
                                  </w:r>
                                </w:p>
                                <w:p w14:paraId="6367C4C8" w14:textId="77777777" w:rsidR="0066420A" w:rsidRPr="00924129" w:rsidRDefault="0066420A" w:rsidP="00924129">
                                  <w:pPr>
                                    <w:tabs>
                                      <w:tab w:val="left" w:pos="2444"/>
                                    </w:tabs>
                                    <w:jc w:val="center"/>
                                    <w:rPr>
                                      <w:rFonts w:ascii="ae_AlArabiya" w:hAnsi="ae_AlArabiya" w:cs="ae_AlArabiya"/>
                                      <w:b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58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61" y="16857"/>
                              <a:ext cx="37162" cy="181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B938A74" w14:textId="77777777" w:rsidR="0066420A" w:rsidRPr="00924129" w:rsidRDefault="0066420A" w:rsidP="00924129">
                                <w:pPr>
                                  <w:jc w:val="right"/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924129"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2. Жертвоприношение чему-либо помимо Аллаха с любовью и возвеличиванием</w:t>
                                </w:r>
                              </w:p>
                              <w:p w14:paraId="26334EC5" w14:textId="77777777" w:rsidR="0066420A" w:rsidRPr="00924129" w:rsidRDefault="0066420A" w:rsidP="00924129">
                                <w:pPr>
                                  <w:jc w:val="right"/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924129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Как жертвоприношение джиннам или мертвым. Это является </w:t>
                                </w:r>
                                <w:r w:rsidRPr="00924129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большим многобожием.</w:t>
                                </w:r>
                              </w:p>
                              <w:p w14:paraId="1961B21C" w14:textId="77777777" w:rsidR="0066420A" w:rsidRPr="00924129" w:rsidRDefault="0066420A" w:rsidP="00924129">
                                <w:pPr>
                                  <w:jc w:val="right"/>
                                  <w:rPr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59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40759" y="12665"/>
                            <a:ext cx="19330" cy="18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2F79057" w14:textId="77777777" w:rsidR="0066420A" w:rsidRPr="00924129" w:rsidRDefault="0066420A" w:rsidP="00924129">
                              <w:pPr>
                                <w:jc w:val="right"/>
                                <w:rPr>
                                  <w:rFonts w:ascii="Cambria" w:hAnsi="Cambria" w:cs="Tahoma"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924129"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3</w:t>
                              </w:r>
                              <w:r w:rsidRPr="00924129">
                                <w:rPr>
                                  <w:rFonts w:ascii="Cambria" w:hAnsi="Cambria" w:cs="Tahoma"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.  </w:t>
                              </w:r>
                              <w:r w:rsidRPr="00924129"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Дозволенное жертвоприношение</w:t>
                              </w:r>
                              <w:r w:rsidRPr="00924129">
                                <w:rPr>
                                  <w:rFonts w:ascii="Cambria" w:hAnsi="Cambria" w:cs="Tahoma"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.</w:t>
                              </w:r>
                            </w:p>
                            <w:p w14:paraId="7E693DB5" w14:textId="77777777" w:rsidR="0066420A" w:rsidRPr="00924129" w:rsidRDefault="0066420A" w:rsidP="00924129">
                              <w:pPr>
                                <w:jc w:val="right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924129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Как для потребления в виде еды, для угощения гостя или для торговли.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3081CB" id="_x0413__x0440__x0443__x043f__x043f__x0430__x0020_1112" o:spid="_x0000_s1315" style="position:absolute;margin-left:-15.8pt;margin-top:-23.7pt;width:396.9pt;height:203.3pt;z-index:252546048;mso-width-relative:margin;mso-height-relative:margin" coordorigin="-11409,4143" coordsize="71498,2669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">
                <v:group id="_x0413__x0440__x0443__x043f__x043f__x0430__x0020_1113" o:spid="_x0000_s1316" style="position:absolute;left:-11409;top:4143;width:64620;height:26693" coordorigin="-17302,8334" coordsize="98002,266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Iw+R2TGAAAA3AAA&#10;AA8AAAAAAAAAAAAAAAAAqQIAAGRycy9kb3ducmV2LnhtbFBLBQYAAAAABAAEAPoAAACcAwAAAAA=&#10;">
                  <v:group id="Group_x0020_309" o:spid="_x0000_s1317" style="position:absolute;left:-17302;top:8334;width:98002;height:26693" coordorigin="-42663,2776" coordsize="125601,1811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eR3b/GAAAA3AAA&#10;AA8AAAAAAAAAAAAAAAAAqQIAAGRycy9kb3ducmV2LnhtbFBLBQYAAAAABAAEAPoAAACcAwAAAAA=&#10;">
                    <v:shape id="AutoShape_x0020_310" o:spid="_x0000_s1318" type="#_x0000_t32" style="position:absolute;left:-19283;top:7119;width:96497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aipoMQAAADcAAAADwAAAGRycy9kb3ducmV2LnhtbESPQWvCQBSE74X+h+UVeqsbQ6tp6ioq&#10;FfSYKD0/sq9JMPs27G5N8u/dQqHHYWa+YVab0XTiRs63lhXMZwkI4srqlmsFl/PhJQPhA7LGzjIp&#10;mMjDZv34sMJc24ELupWhFhHCPkcFTQh9LqWvGjLoZ7Ynjt63dQZDlK6W2uEQ4aaTaZIspMGW40KD&#10;Pe0bqq7lj1GQndL315R2WfCfVTEdv5anfe2Uen4atx8gAo3hP/zXPmoFi7cUfs/EIyDX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JqKmgxAAAANwAAAAPAAAAAAAAAAAA&#10;AAAAAKECAABkcnMvZG93bnJldi54bWxQSwUGAAAAAAQABAD5AAAAkgMAAAAA&#10;" strokecolor="#c67f38">
                      <v:stroke joinstyle="miter"/>
                      <v:shadow on="t" opacity="26213f" origin="-.5,-.5"/>
                    </v:shape>
                    <v:shape id="AutoShape_x0020_311" o:spid="_x0000_s1319" type="#_x0000_t32" style="position:absolute;left:-19283;top:7119;width:0;height:317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uQMO8QAAADcAAAADwAAAGRycy9kb3ducmV2LnhtbESPQWvCQBSE7wX/w/KE3urGtNUYs4qV&#10;FvSoFc+P7DMJZt+G3dXEf98tFHocZuYbplgPphV3cr6xrGA6SUAQl1Y3XCk4fX+9ZCB8QNbYWiYF&#10;D/KwXo2eCsy17flA92OoRISwz1FBHUKXS+nLmgz6ie2Io3exzmCI0lVSO+wj3LQyTZKZNNhwXKix&#10;o21N5fV4Mwqyfbp4S+kjC/6zPDx25/l+WzmlnsfDZgki0BD+w3/tnVYwe3+F3zPxCMjV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m5Aw7xAAAANwAAAAPAAAAAAAAAAAA&#10;AAAAAKECAABkcnMvZG93bnJldi54bWxQSwUGAAAAAAQABAD5AAAAkgMAAAAA&#10;" strokecolor="#c67f38">
                      <v:stroke joinstyle="miter"/>
                      <v:shadow on="t" opacity="26213f" origin="-.5,-.5"/>
                    </v:shape>
                    <v:shape id="AutoShape_x0020_312" o:spid="_x0000_s1320" type="#_x0000_t32" style="position:absolute;left:46350;top:9526;width:46;height:6822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Q2UT8MAAADcAAAADwAAAGRycy9kb3ducmV2LnhtbESPW4vCMBSE3xf2P4SzsG9rusVLrUZZ&#10;ZQV99ILPh+bYFpuTkkSt/94Igo/DzHzDTOedacSVnK8tK/jtJSCIC6trLhUc9qufDIQPyBoby6Tg&#10;Th7ms8+PKeba3nhL110oRYSwz1FBFUKbS+mLigz6nm2Jo3eyzmCI0pVSO7xFuGlkmiRDabDmuFBh&#10;S8uKivPuYhRkm3TcT2mRBf9fbO/r42izLJ1S31/d3wREoC68w6/2WisYDvrwPBOPgJw9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kNlE/DAAAA3AAAAA8AAAAAAAAAAAAA&#10;AAAAoQIAAGRycy9kb3ducmV2LnhtbFBLBQYAAAAABAAEAPkAAACRAwAAAAA=&#10;" strokecolor="#c67f38">
                      <v:stroke joinstyle="miter"/>
                      <v:shadow on="t" opacity="26213f" origin="-.5,-.5"/>
                    </v:shape>
                    <v:shape id="AutoShape_x0020_313" o:spid="_x0000_s1321" type="#_x0000_t32" style="position:absolute;left:27704;top:4506;width:0;height:261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kEx1MIAAADcAAAADwAAAGRycy9kb3ducmV2LnhtbESPQYvCMBSE74L/ITzBm6YWdbvVKCou&#10;6FF32fOjedsWm5eSRK3/3iwIHoeZ+YZZrjvTiBs5X1tWMBknIIgLq2suFfx8f40yED4ga2wsk4IH&#10;eViv+r0l5tre+US3cyhFhLDPUUEVQptL6YuKDPqxbYmj92edwRClK6V2eI9w08g0SebSYM1xocKW&#10;dhUVl/PVKMiO6ec0pW0W/L44PQ6/H8dd6ZQaDrrNAkSgLrzDr/ZBK5jPZvB/Jh4BuXoC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BkEx1MIAAADcAAAADwAAAAAAAAAAAAAA&#10;AAChAgAAZHJzL2Rvd25yZXYueG1sUEsFBgAAAAAEAAQA+QAAAJADAAAAAA==&#10;" strokecolor="#c67f38">
                      <v:stroke joinstyle="miter"/>
                      <v:shadow on="t" opacity="26213f" origin="-.5,-.5"/>
                    </v:shape>
                    <v:rect id="_x0000_s1322" style="position:absolute;left:-42663;top:8554;width:48750;height:1233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ZGM1xQAA&#10;ANwAAAAPAAAAZHJzL2Rvd25yZXYueG1sRI/NasMwEITvhb6D2EJujVxDnOBENiWl0F7yY5dCbou1&#10;tU2tlbFUx337KBDIcZhvZphNPplOjDS41rKCl3kEgriyuuVawVf5/rwC4Tyyxs4yKfgnB3n2+LDB&#10;VNszH2ksfC1CCbsUFTTe96mUrmrIoJvbnjh4P3Yw6IMcaqkHPIdy08k4ihJpsOWw0GBP24aq3+LP&#10;KGhHjL+Xp93+sD0e4rJ86z8DoNTsaXpdg/A0+Tt8S39oBckigeuZcARkd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lkYzXFAAAA3AAAAA8AAAAAAAAAAAAAAAAAlwIAAGRycy9k&#10;b3ducmV2LnhtbFBLBQYAAAAABAAEAPUAAACJAwAAAAA=&#10;" strokecolor="#c67f38">
                      <v:shadow on="t" opacity="26213f" origin="-.5,-.5"/>
                      <v:textbox>
                        <w:txbxContent>
                          <w:p w14:paraId="316BF1BF" w14:textId="77777777" w:rsidR="0066420A" w:rsidRPr="00924129" w:rsidRDefault="0066420A" w:rsidP="00924129">
                            <w:pPr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24129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1.</w:t>
                            </w:r>
                            <w:r w:rsidRPr="00924129">
                              <w:rPr>
                                <w:rFonts w:ascii="Cambria" w:hAnsi="Cambria" w:cs="Tahoma"/>
                                <w:b/>
                                <w:i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924129">
                              <w:rPr>
                                <w:rFonts w:ascii="Cambria" w:hAnsi="Cambria" w:cs="Tahoma"/>
                                <w:b/>
                                <w:color w:val="C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Жертвоприношение ради Аллаха.</w:t>
                            </w:r>
                          </w:p>
                          <w:p w14:paraId="1525EA5B" w14:textId="77777777" w:rsidR="0066420A" w:rsidRPr="00924129" w:rsidRDefault="0066420A" w:rsidP="00924129">
                            <w:pPr>
                              <w:jc w:val="right"/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2412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Как жертвоприношение в Праздник Жертвоприношения «’Ид  аль-‘Адха», во время большого паломничества или в качестве милостыни («</w:t>
                            </w:r>
                            <w:r w:rsidRPr="00924129">
                              <w:rPr>
                                <w:rFonts w:ascii="Cambria" w:hAnsi="Cambria" w:cs="Tahoma"/>
                                <w:i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садака</w:t>
                            </w:r>
                            <w:r w:rsidRPr="0092412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»)</w:t>
                            </w:r>
                          </w:p>
                          <w:p w14:paraId="6A9C60D9" w14:textId="77777777" w:rsidR="0066420A" w:rsidRPr="00924129" w:rsidRDefault="0066420A" w:rsidP="0092412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rect id="Rectangle_x0020_315" o:spid="_x0000_s1323" style="position:absolute;left:-25753;top:2776;width:108690;height:30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7VEFxgAA&#10;ANwAAAAPAAAAZHJzL2Rvd25yZXYueG1sRI9Ba8JAFITvBf/D8oTe6saCUVJXEUuhraht2kOPr9nX&#10;JJh9G3a3Jv57VxA8DjPzDTNf9qYRR3K+tqxgPEpAEBdW11wq+P56eZiB8AFZY2OZFJzIw3IxuJtj&#10;pm3Hn3TMQykihH2GCqoQ2kxKX1Rk0I9sSxy9P+sMhihdKbXDLsJNIx+TJJUGa44LFba0rqg45P9G&#10;QW7W7n2/eV6Zj+3PbPeLb126mSh1P+xXTyAC9eEWvrZftYJ0MoXLmXgE5OIM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p7VEFxgAAANwAAAAPAAAAAAAAAAAAAAAAAJcCAABkcnMv&#10;ZG93bnJldi54bWxQSwUGAAAAAAQABAD1AAAAigMAAAAA&#10;" fillcolor="#f6eede" stroked="f" strokeweight="1pt">
                      <v:fill color2="#d4a85a" angle="-135" focus="100%" type="gradient"/>
                      <v:shadow on="t" opacity="26213f" origin="-.5,-.5"/>
                      <v:textbox>
                        <w:txbxContent>
                          <w:p w14:paraId="03B21F4F" w14:textId="77777777" w:rsidR="0066420A" w:rsidRPr="00924129" w:rsidRDefault="0066420A" w:rsidP="00924129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24129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Жертвоприношение</w:t>
                            </w:r>
                            <w:r w:rsidRPr="00924129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924129">
                              <w:rPr>
                                <w:rFonts w:ascii="Cambria" w:hAnsi="Cambria" w:cs="ae_AlArabiya"/>
                                <w:i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(«аз-забх»)</w:t>
                            </w:r>
                            <w:r w:rsidRPr="00924129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 xml:space="preserve"> бывает трех видов:</w:t>
                            </w:r>
                          </w:p>
                          <w:p w14:paraId="6367C4C8" w14:textId="77777777" w:rsidR="0066420A" w:rsidRPr="00924129" w:rsidRDefault="0066420A" w:rsidP="00924129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v:group>
                  <v:rect id="Rectangle_x0020_315" o:spid="_x0000_s1324" style="position:absolute;left:22161;top:16857;width:37162;height:1816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t1LcwgAA&#10;ANwAAAAPAAAAZHJzL2Rvd25yZXYueG1sRE9La8JAEL4L/odlBG+6acAHqasUS6FeWjUi9DZkp0lo&#10;djZktzH++86h4PHje292g2tUT12oPRt4miegiAtvay4NXPK32RpUiMgWG89k4E4BdtvxaIOZ9Tc+&#10;UX+OpZIQDhkaqGJsM61DUZHDMPctsXDfvnMYBXalth3eJNw1Ok2SpXZYszRU2NK+ouLn/OsM1D2m&#10;19XXx+dxfzqmef7aHkRgzHQyvDyDijTEh/jf/W4NLBeyVs7IEdDb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e3UtzCAAAA3AAAAA8AAAAAAAAAAAAAAAAAlwIAAGRycy9kb3du&#10;cmV2LnhtbFBLBQYAAAAABAAEAPUAAACGAwAAAAA=&#10;" strokecolor="#c67f38">
                    <v:shadow on="t" opacity="26213f" origin="-.5,-.5"/>
                    <v:textbox>
                      <w:txbxContent>
                        <w:p w14:paraId="3B938A74" w14:textId="77777777" w:rsidR="0066420A" w:rsidRPr="00924129" w:rsidRDefault="0066420A" w:rsidP="00924129">
                          <w:pPr>
                            <w:jc w:val="right"/>
                            <w:rPr>
                              <w:rFonts w:ascii="Cambria" w:hAnsi="Cambria" w:cs="Tahoma"/>
                              <w:b/>
                              <w:color w:val="C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924129">
                            <w:rPr>
                              <w:rFonts w:ascii="Cambria" w:hAnsi="Cambria" w:cs="Tahoma"/>
                              <w:b/>
                              <w:color w:val="C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2. Жертвоприношение чему-либо помимо Аллаха с любовью и возвеличиванием</w:t>
                          </w:r>
                        </w:p>
                        <w:p w14:paraId="26334EC5" w14:textId="77777777" w:rsidR="0066420A" w:rsidRPr="00924129" w:rsidRDefault="0066420A" w:rsidP="00924129">
                          <w:pPr>
                            <w:jc w:val="right"/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924129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Как жертвоприношение джиннам или мертвым. Это является </w:t>
                          </w:r>
                          <w:r w:rsidRPr="00924129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большим многобожием.</w:t>
                          </w:r>
                        </w:p>
                        <w:p w14:paraId="1961B21C" w14:textId="77777777" w:rsidR="0066420A" w:rsidRPr="00924129" w:rsidRDefault="0066420A" w:rsidP="00924129">
                          <w:pPr>
                            <w:jc w:val="right"/>
                            <w:rPr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Rectangle_x0020_317" o:spid="_x0000_s1325" style="position:absolute;left:40759;top:12665;width:19330;height:1816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+/dHxAAA&#10;ANwAAAAPAAAAZHJzL2Rvd25yZXYueG1sRI9Ba8JAFITvhf6H5RV6q5sGqm10laIIerHGiODtkX0m&#10;wezbkF1j/PduQfA4zDczzGTWm1p01LrKsoLPQQSCOLe64kLBPlt+fINwHlljbZkU3MjBbPr6MsFE&#10;2yun1O18IUIJuwQVlN43iZQuL8mgG9iGOHgn2xr0QbaF1C1eQ7mpZRxFQ2mw4rBQYkPzkvLz7mIU&#10;VB3Gh9Fx87edp9s4yxbNOgBKvb/1v2MQnnr/hB/plVYw/PqB/zPhCMjpH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Pv3R8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52F79057" w14:textId="77777777" w:rsidR="0066420A" w:rsidRPr="00924129" w:rsidRDefault="0066420A" w:rsidP="00924129">
                        <w:pPr>
                          <w:jc w:val="right"/>
                          <w:rPr>
                            <w:rFonts w:ascii="Cambria" w:hAnsi="Cambria" w:cs="Tahoma"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924129"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3</w:t>
                        </w:r>
                        <w:r w:rsidRPr="00924129">
                          <w:rPr>
                            <w:rFonts w:ascii="Cambria" w:hAnsi="Cambria" w:cs="Tahoma"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.  </w:t>
                        </w:r>
                        <w:r w:rsidRPr="00924129"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Дозволенное жертвоприношение</w:t>
                        </w:r>
                        <w:r w:rsidRPr="00924129">
                          <w:rPr>
                            <w:rFonts w:ascii="Cambria" w:hAnsi="Cambria" w:cs="Tahoma"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.</w:t>
                        </w:r>
                      </w:p>
                      <w:p w14:paraId="7E693DB5" w14:textId="77777777" w:rsidR="0066420A" w:rsidRPr="00924129" w:rsidRDefault="0066420A" w:rsidP="00924129">
                        <w:pPr>
                          <w:jc w:val="right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  <w:r w:rsidRPr="00924129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Как для потребления в виде еды, для угощения гостя или для торговли.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0219CFC" w14:textId="77777777" w:rsidR="002712BD" w:rsidRPr="003E5CC3" w:rsidRDefault="002712BD" w:rsidP="0031428C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5490707F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4438A934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4CC00D67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7ECEF644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64CA8457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4843DE56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6EB5762F" w14:textId="7F9C1148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2BF01553" wp14:editId="4DC7A89B">
                <wp:simplePos x="0" y="0"/>
                <wp:positionH relativeFrom="column">
                  <wp:posOffset>-203200</wp:posOffset>
                </wp:positionH>
                <wp:positionV relativeFrom="paragraph">
                  <wp:posOffset>34290</wp:posOffset>
                </wp:positionV>
                <wp:extent cx="5042535" cy="556895"/>
                <wp:effectExtent l="0" t="0" r="0" b="1905"/>
                <wp:wrapNone/>
                <wp:docPr id="647" name="مستطيل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2535" cy="556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125C67A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24129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lang w:val="ru-RU"/>
                              </w:rPr>
                              <w:t>Примечание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: подробный разбор вопроса о жертвоприношении придет в </w:t>
                            </w:r>
                            <w:r w:rsidRPr="00924129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>«Книге Единобожия»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с дозволения Аллаха.</w:t>
                            </w:r>
                          </w:p>
                          <w:p w14:paraId="013C187B" w14:textId="77777777" w:rsidR="0066420A" w:rsidRPr="00924129" w:rsidRDefault="0066420A" w:rsidP="002712BD">
                            <w:pPr>
                              <w:ind w:left="360"/>
                              <w:rPr>
                                <w:color w:val="000000" w:themeColor="text1"/>
                                <w:sz w:val="18"/>
                                <w:szCs w:val="18"/>
                                <w:rtl/>
                                <w:lang w:val="ru-RU"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01553" id="_x0645__x0633__x062a__x0637__x064a__x0644__x0020_25" o:spid="_x0000_s1326" style="position:absolute;margin-left:-16pt;margin-top:2.7pt;width:397.05pt;height:43.8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" filled="f" stroked="f" strokeweight="2pt">
                <v:path arrowok="t"/>
                <v:textbox>
                  <w:txbxContent>
                    <w:p w14:paraId="6125C67A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24129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lang w:val="ru-RU"/>
                        </w:rPr>
                        <w:t>Примечание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: подробный разбор вопроса о жертвоприношении придет в </w:t>
                      </w:r>
                      <w:r w:rsidRPr="00924129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>«Книге Единобожия»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с дозволения Аллаха.</w:t>
                      </w:r>
                    </w:p>
                    <w:p w14:paraId="013C187B" w14:textId="77777777" w:rsidR="0066420A" w:rsidRPr="00924129" w:rsidRDefault="0066420A" w:rsidP="002712BD">
                      <w:pPr>
                        <w:ind w:left="360"/>
                        <w:rPr>
                          <w:color w:val="000000" w:themeColor="text1"/>
                          <w:sz w:val="18"/>
                          <w:szCs w:val="18"/>
                          <w:rtl/>
                          <w:lang w:val="ru-RU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83ED53" w14:textId="7928EED0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346EDD0E" wp14:editId="39186D61">
                <wp:simplePos x="0" y="0"/>
                <wp:positionH relativeFrom="column">
                  <wp:posOffset>-184150</wp:posOffset>
                </wp:positionH>
                <wp:positionV relativeFrom="paragraph">
                  <wp:posOffset>201295</wp:posOffset>
                </wp:positionV>
                <wp:extent cx="5026025" cy="885190"/>
                <wp:effectExtent l="0" t="0" r="28575" b="29210"/>
                <wp:wrapNone/>
                <wp:docPr id="11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6025" cy="885190"/>
                        </a:xfrm>
                        <a:prstGeom prst="rect">
                          <a:avLst/>
                        </a:prstGeom>
                        <a:ln>
                          <a:prstDash val="dash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A6BEE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24129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Мольба о помощи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24129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>(«аль-исти’ана»),</w:t>
                            </w:r>
                            <w:r w:rsidRPr="00924129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Прибегание к защите </w:t>
                            </w:r>
                            <w:r w:rsidRPr="00924129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(«аль-исти’аза»), </w:t>
                            </w:r>
                            <w:r w:rsidRPr="00924129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Мольба о спасении </w:t>
                            </w:r>
                            <w:r w:rsidRPr="00924129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(«аль-истиг’аса») 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и </w:t>
                            </w:r>
                            <w:r w:rsidRPr="00924129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Заступничество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24129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(«аш-шафа’а») 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дозволена</w:t>
                            </w:r>
                            <w:r w:rsidRPr="00924129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по отношению к сотворенному в том, что он может сделать, при наличии четырех условий – чтобы он был: </w:t>
                            </w:r>
                            <w:r w:rsidRPr="00924129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lang w:val="ru-RU"/>
                              </w:rPr>
                              <w:t>живой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 w:rsidRPr="00924129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lang w:val="ru-RU"/>
                              </w:rPr>
                              <w:t>присутствующий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 w:rsidRPr="00924129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lang w:val="ru-RU"/>
                              </w:rPr>
                              <w:t>способный</w:t>
                            </w:r>
                            <w:r w:rsidRPr="00924129">
                              <w:rPr>
                                <w:rFonts w:ascii="Cambria" w:hAnsi="Cambria"/>
                                <w:color w:val="C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это сделать, и рассматривать его только как </w:t>
                            </w:r>
                            <w:r w:rsidRPr="00924129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18"/>
                                <w:lang w:val="ru-RU"/>
                              </w:rPr>
                              <w:t>причину</w:t>
                            </w:r>
                            <w:r w:rsidRPr="00924129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. </w:t>
                            </w:r>
                          </w:p>
                          <w:p w14:paraId="74DB6672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FF60D37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3D65BCBD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03067CA0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2AE7B10F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580695E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7A56E841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7318ECC9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1E40DFDF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39D92370" w14:textId="77777777" w:rsidR="0066420A" w:rsidRPr="00924129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EDD0E" id="_x0000_s1327" type="#_x0000_t202" style="position:absolute;margin-left:-14.5pt;margin-top:15.85pt;width:395.75pt;height:69.7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" fillcolor="white [3201]" strokecolor="#c0504d [3205]" strokeweight="2pt">
                <v:stroke dashstyle="dash"/>
                <v:textbox>
                  <w:txbxContent>
                    <w:p w14:paraId="520A6BEE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924129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Мольба о помощи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24129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>(«аль-исти’ана»),</w:t>
                      </w:r>
                      <w:r w:rsidRPr="00924129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 xml:space="preserve"> Прибегание к защите </w:t>
                      </w:r>
                      <w:r w:rsidRPr="00924129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 xml:space="preserve">(«аль-исти’аза»), </w:t>
                      </w:r>
                      <w:r w:rsidRPr="00924129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 xml:space="preserve">Мольба о спасении </w:t>
                      </w:r>
                      <w:r w:rsidRPr="00924129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 xml:space="preserve">(«аль-истиг’аса») 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и </w:t>
                      </w:r>
                      <w:r w:rsidRPr="00924129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Заступничество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24129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 xml:space="preserve">(«аш-шафа’а») 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дозволена</w:t>
                      </w:r>
                      <w:r w:rsidRPr="00924129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по отношению к сотворенному в том, что он может сделать, при наличии четырех условий – чтобы он был: </w:t>
                      </w:r>
                      <w:r w:rsidRPr="00924129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lang w:val="ru-RU"/>
                        </w:rPr>
                        <w:t>живой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 w:rsidRPr="00924129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lang w:val="ru-RU"/>
                        </w:rPr>
                        <w:t>присутствующий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 w:rsidRPr="00924129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lang w:val="ru-RU"/>
                        </w:rPr>
                        <w:t>способный</w:t>
                      </w:r>
                      <w:r w:rsidRPr="00924129">
                        <w:rPr>
                          <w:rFonts w:ascii="Cambria" w:hAnsi="Cambria"/>
                          <w:color w:val="C00000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это сделать, и рассматривать его только как </w:t>
                      </w:r>
                      <w:r w:rsidRPr="00924129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18"/>
                          <w:lang w:val="ru-RU"/>
                        </w:rPr>
                        <w:t>причину</w:t>
                      </w:r>
                      <w:r w:rsidRPr="00924129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. </w:t>
                      </w:r>
                    </w:p>
                    <w:p w14:paraId="74DB6672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FF60D37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3D65BCBD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03067CA0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2AE7B10F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580695E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7A56E841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7318ECC9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1E40DFDF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  <w:p w14:paraId="39D92370" w14:textId="77777777" w:rsidR="0066420A" w:rsidRPr="00924129" w:rsidRDefault="0066420A" w:rsidP="00924129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34538E" w14:textId="77777777" w:rsidR="00924129" w:rsidRDefault="00924129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lang w:val="ru-RU" w:bidi="ar-AE"/>
        </w:rPr>
      </w:pPr>
    </w:p>
    <w:p w14:paraId="24765697" w14:textId="77777777" w:rsidR="00924129" w:rsidRDefault="00924129" w:rsidP="00924129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lang w:val="ru-RU" w:bidi="ar-AE"/>
        </w:rPr>
      </w:pPr>
    </w:p>
    <w:p w14:paraId="6AE496D3" w14:textId="394CFA93" w:rsidR="00924129" w:rsidRDefault="00AB6B4F" w:rsidP="00924129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lang w:val="ru-RU" w:bidi="ar-AE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2550144" behindDoc="0" locked="0" layoutInCell="1" allowOverlap="1" wp14:anchorId="1C233C01" wp14:editId="0D34AFE7">
                <wp:simplePos x="0" y="0"/>
                <wp:positionH relativeFrom="column">
                  <wp:posOffset>-106045</wp:posOffset>
                </wp:positionH>
                <wp:positionV relativeFrom="paragraph">
                  <wp:posOffset>188595</wp:posOffset>
                </wp:positionV>
                <wp:extent cx="3582670" cy="1567815"/>
                <wp:effectExtent l="0" t="0" r="15875" b="8890"/>
                <wp:wrapNone/>
                <wp:docPr id="638" name="Группа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670" cy="1567815"/>
                          <a:chOff x="-5344" y="8572"/>
                          <a:chExt cx="69901" cy="23240"/>
                        </a:xfrm>
                      </wpg:grpSpPr>
                      <wpg:grpSp>
                        <wpg:cNvPr id="639" name="Group 322"/>
                        <wpg:cNvGrpSpPr>
                          <a:grpSpLocks/>
                        </wpg:cNvGrpSpPr>
                        <wpg:grpSpPr bwMode="auto">
                          <a:xfrm>
                            <a:off x="-5344" y="8572"/>
                            <a:ext cx="54780" cy="23240"/>
                            <a:chOff x="-27338" y="2938"/>
                            <a:chExt cx="70207" cy="15768"/>
                          </a:xfrm>
                        </wpg:grpSpPr>
                        <wps:wsp>
                          <wps:cNvPr id="640" name="AutoShape 3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0578" y="9501"/>
                              <a:ext cx="47480" cy="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AutoShape 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10577" y="9501"/>
                              <a:ext cx="0" cy="18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AutoShape 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57" y="9590"/>
                              <a:ext cx="45" cy="18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AutoShape 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89" y="4074"/>
                              <a:ext cx="0" cy="54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-27338" y="11459"/>
                              <a:ext cx="29065" cy="724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2F72E22D" w14:textId="77777777" w:rsidR="0066420A" w:rsidRPr="00924129" w:rsidRDefault="0066420A" w:rsidP="00924129">
                                <w:pPr>
                                  <w:jc w:val="right"/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Cambria" w:hAnsi="Cambria" w:cs="Tahoma"/>
                                    <w:i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В язык. зн.: </w:t>
                                </w:r>
                                <w:r w:rsidRPr="00924129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Вменение в обязанность.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-11873" y="2938"/>
                              <a:ext cx="54742" cy="420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6EEDE"/>
                                </a:gs>
                                <a:gs pos="100000">
                                  <a:srgbClr val="D4A85A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87D059" w14:textId="77777777" w:rsidR="0066420A" w:rsidRPr="00924129" w:rsidRDefault="0066420A" w:rsidP="00924129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924129">
                                  <w:rPr>
                                    <w:rFonts w:ascii="Cambria" w:hAnsi="Cambri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vertAlign w:val="superscript"/>
                                    <w:lang w:val="ru-RU"/>
                                  </w:rPr>
                                  <w:t>(1)</w:t>
                                </w:r>
                                <w:r w:rsidRPr="00924129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 xml:space="preserve">Определение «Обета» </w:t>
                                </w:r>
                                <w:r w:rsidRPr="00924129">
                                  <w:rPr>
                                    <w:rFonts w:ascii="Cambria" w:hAnsi="Cambria" w:cs="ae_AlArabiya"/>
                                    <w:i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(«ан-назр»):</w:t>
                                </w:r>
                              </w:p>
                              <w:p w14:paraId="3A508D4C" w14:textId="77777777" w:rsidR="0066420A" w:rsidRPr="00924129" w:rsidRDefault="0066420A" w:rsidP="00924129">
                                <w:pPr>
                                  <w:tabs>
                                    <w:tab w:val="left" w:pos="2444"/>
                                  </w:tabs>
                                  <w:jc w:val="center"/>
                                  <w:rPr>
                                    <w:rFonts w:ascii="ae_AlArabiya" w:hAnsi="ae_AlArabiy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46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8632" y="20966"/>
                            <a:ext cx="45924" cy="108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D2D0FA8" w14:textId="77777777" w:rsidR="0066420A" w:rsidRPr="00924129" w:rsidRDefault="0066420A" w:rsidP="00924129">
                              <w:pPr>
                                <w:jc w:val="right"/>
                                <w:rPr>
                                  <w:rFonts w:ascii="Cambria" w:hAnsi="Cambria" w:cs="Tahoma"/>
                                  <w:i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924129">
                                <w:rPr>
                                  <w:rFonts w:ascii="Cambria" w:hAnsi="Cambria" w:cs="Tahoma"/>
                                  <w:i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В шариатск. зн.: </w:t>
                              </w:r>
                              <w:r>
                                <w:rPr>
                                  <w:rFonts w:ascii="Cambria" w:hAnsi="Cambria" w:cs="Tahoma"/>
                                  <w:i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 </w:t>
                              </w:r>
                              <w:r w:rsidRPr="00924129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Вменение в обязанность  человеком себе  того, что не является обязательным для него.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33C01" id="_x0413__x0440__x0443__x043f__x043f__x0430__x0020_1124" o:spid="_x0000_s1328" style="position:absolute;margin-left:-8.35pt;margin-top:14.85pt;width:282.1pt;height:123.45pt;z-index:252550144;mso-width-relative:margin;mso-height-relative:margin" coordorigin="-5344,8572" coordsize="69901,232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">
                <v:group id="Group_x0020_322" o:spid="_x0000_s1329" style="position:absolute;left:-5344;top:8572;width:54780;height:23240" coordorigin="-27338,2938" coordsize="70207,1576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1Dg0GcUAAADcAAAA&#10;DwAAAAAAAAAAAAAAAACpAgAAZHJzL2Rvd25yZXYueG1sUEsFBgAAAAAEAAQA+gAAAJsDAAAAAA==&#10;">
                  <v:shape id="AutoShape_x0020_323" o:spid="_x0000_s1330" type="#_x0000_t32" style="position:absolute;left:-10578;top:9501;width:47480;height:25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iZv28EAAADcAAAADwAAAGRycy9kb3ducmV2LnhtbERPz2vCMBS+C/sfwhvsUmbSqWVUowxB&#10;8Oi64fmteWurzUuXRK3//XIY7Pjx/V5tRtuLK/nQOdaQTxUI4tqZjhsNnx+751cQISIb7B2ThjsF&#10;2KwfJissjbvxO12r2IgUwqFEDW2MQyllqFuyGKZuIE7ct/MWY4K+kcbjLYXbXr4oVUiLHaeGFgfa&#10;tlSfq4vV8PXTZ/bYnepxdz7MFrlTWV4orZ8ex7cliEhj/Bf/ufdGQzFP89OZdATk+h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SJm/bwQAAANwAAAAPAAAAAAAAAAAAAAAA&#10;AKECAABkcnMvZG93bnJldi54bWxQSwUGAAAAAAQABAD5AAAAjwMAAAAA&#10;" strokecolor="#c67f38">
                    <v:stroke joinstyle="miter"/>
                    <v:shadow on="t" opacity="26213f" origin="-.5,-.5"/>
                  </v:shape>
                  <v:shape id="AutoShape_x0020_324" o:spid="_x0000_s1331" type="#_x0000_t32" style="position:absolute;left:-10577;top:9501;width:0;height:185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KOhCsIAAADcAAAADwAAAGRycy9kb3ducmV2LnhtbESPQYvCMBSE78L+h/AWvGlqEbdWo6zi&#10;gh6t4vnRPNuyzUtJotZ/vxGEPQ4z8w2zXPemFXdyvrGsYDJOQBCXVjdcKTiffkYZCB+QNbaWScGT&#10;PKxXH4Ml5to++Ej3IlQiQtjnqKAOocul9GVNBv3YdsTRu1pnMETpKqkdPiLctDJNkpk02HBcqLGj&#10;bU3lb3EzCrJDOp+mtMmC35XH5/7yddhWTqnhZ/+9ABGoD//hd3uvFcymE3idiUdArv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/KOhCs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325" o:spid="_x0000_s1332" type="#_x0000_t32" style="position:absolute;left:36857;top:9590;width:45;height:186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HE/fcIAAADcAAAADwAAAGRycy9kb3ducmV2LnhtbESPT4vCMBTE74LfITzBm6YWcWs1iisK&#10;evQPnh/N27Zs81KSrNZvbwRhj8PM/IZZrjvTiDs5X1tWMBknIIgLq2suFVwv+1EGwgdkjY1lUvAk&#10;D+tVv7fEXNsHn+h+DqWIEPY5KqhCaHMpfVGRQT+2LXH0fqwzGKJ0pdQOHxFuGpkmyUwarDkuVNjS&#10;tqLi9/xnFGTHdD5N6TsLflecnofb13FbOqWGg26zABGoC//hT/ugFcymKbzPxCMgVy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DHE/fc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326" o:spid="_x0000_s1333" type="#_x0000_t32" style="position:absolute;left:11689;top:4074;width:0;height:542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z2a5sIAAADcAAAADwAAAGRycy9kb3ducmV2LnhtbESPQYvCMBSE74L/ITzBm6ZWcbvVKCou&#10;6FF32fOjedsWm5eSRK3/3iwIHoeZ+YZZrjvTiBs5X1tWMBknIIgLq2suFfx8f40yED4ga2wsk4IH&#10;eViv+r0l5tre+US3cyhFhLDPUUEVQptL6YuKDPqxbYmj92edwRClK6V2eI9w08g0SebSYM1xocKW&#10;dhUVl/PVKMiO6ecspW0W/L44PQ6/H8dd6ZQaDrrNAkSgLrzDr/ZBK5jPpvB/Jh4BuXoC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Yz2a5s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rect id="Rectangle_x0020_327" o:spid="_x0000_s1334" style="position:absolute;left:-27338;top:11459;width:29065;height:724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I84ExAAA&#10;ANwAAAAPAAAAZHJzL2Rvd25yZXYueG1sRI9Pi8IwFMTvgt8hvIW9abpFdKlGEUXYvfivi+Dt0Tzb&#10;YvNSmli7394IgsdhfjPDzBadqURLjSstK/gaRiCIM6tLzhX8pZvBNwjnkTVWlknBPzlYzPu9GSba&#10;3vlA7dHnIpSwS1BB4X2dSOmyggy6oa2Jg3exjUEfZJNL3eA9lJtKxlE0lgZLDgsF1rQqKLseb0ZB&#10;2WJ8mpy3u/3qsI/TdF3/BkCpz49uOQXhqfNv+JX+0QrGoxE8z4QjIOc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0yPOBMQAAADcAAAADwAAAAAAAAAAAAAAAACXAgAAZHJzL2Rv&#10;d25yZXYueG1sUEsFBgAAAAAEAAQA9QAAAIgDAAAAAA==&#10;" strokecolor="#c67f38">
                    <v:shadow on="t" opacity="26213f" origin="-.5,-.5"/>
                    <v:textbox>
                      <w:txbxContent>
                        <w:p w14:paraId="2F72E22D" w14:textId="77777777" w:rsidR="0066420A" w:rsidRPr="00924129" w:rsidRDefault="0066420A" w:rsidP="00924129">
                          <w:pPr>
                            <w:jc w:val="right"/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>
                            <w:rPr>
                              <w:rFonts w:ascii="Cambria" w:hAnsi="Cambria" w:cs="Tahoma"/>
                              <w:i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В язык. зн.: </w:t>
                          </w:r>
                          <w:r w:rsidRPr="00924129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Вменение в обязанность.</w:t>
                          </w:r>
                        </w:p>
                      </w:txbxContent>
                    </v:textbox>
                  </v:rect>
                  <v:rect id="Rectangle_x0020_327" o:spid="_x0000_s1335" style="position:absolute;left:-11873;top:2938;width:54742;height:42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qvw0xgAA&#10;ANwAAAAPAAAAZHJzL2Rvd25yZXYueG1sRI9Ba8JAFITvgv9heUJvurHUIKmriKXQKmqb9tDja/Y1&#10;CWbfht2tif++WxA8DjPzDbNY9aYRZ3K+tqxgOklAEBdW11wq+Px4Hs9B+ICssbFMCi7kYbUcDhaY&#10;advxO53zUIoIYZ+hgiqENpPSFxUZ9BPbEkfvxzqDIUpXSu2wi3DTyPskSaXBmuNChS1tKipO+a9R&#10;kJuN2x53T2vztv+aH77xtUt3M6XuRv36EUSgPtzC1/aLVpA+zOD/TDwCcvk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zqvw0xgAAANwAAAAPAAAAAAAAAAAAAAAAAJcCAABkcnMv&#10;ZG93bnJldi54bWxQSwUGAAAAAAQABAD1AAAAigMAAAAA&#10;" fillcolor="#f6eede" stroked="f" strokeweight="1pt">
                    <v:fill color2="#d4a85a" angle="-135" focus="100%" type="gradient"/>
                    <v:shadow on="t" opacity="26213f" origin="-.5,-.5"/>
                    <v:textbox>
                      <w:txbxContent>
                        <w:p w14:paraId="0987D059" w14:textId="77777777" w:rsidR="0066420A" w:rsidRPr="00924129" w:rsidRDefault="0066420A" w:rsidP="00924129">
                          <w:pPr>
                            <w:tabs>
                              <w:tab w:val="left" w:pos="2444"/>
                            </w:tabs>
                            <w:spacing w:line="240" w:lineRule="auto"/>
                            <w:jc w:val="center"/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924129">
                            <w:rPr>
                              <w:rFonts w:ascii="Cambria" w:hAnsi="Cambria" w:cs="ae_AlArabiya"/>
                              <w:b/>
                              <w:color w:val="C00000"/>
                              <w:sz w:val="20"/>
                              <w:szCs w:val="20"/>
                              <w:vertAlign w:val="superscript"/>
                              <w:lang w:val="ru-RU"/>
                            </w:rPr>
                            <w:t>(1)</w:t>
                          </w:r>
                          <w:r w:rsidRPr="00924129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 xml:space="preserve">Определение «Обета» </w:t>
                          </w:r>
                          <w:r w:rsidRPr="00924129">
                            <w:rPr>
                              <w:rFonts w:ascii="Cambria" w:hAnsi="Cambria" w:cs="ae_AlArabiya"/>
                              <w:i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(«ан-назр»):</w:t>
                          </w:r>
                        </w:p>
                        <w:p w14:paraId="3A508D4C" w14:textId="77777777" w:rsidR="0066420A" w:rsidRPr="00924129" w:rsidRDefault="0066420A" w:rsidP="00924129">
                          <w:pPr>
                            <w:tabs>
                              <w:tab w:val="left" w:pos="2444"/>
                            </w:tabs>
                            <w:jc w:val="center"/>
                            <w:rPr>
                              <w:rFonts w:ascii="ae_AlArabiya" w:hAnsi="ae_AlArabiy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Rectangle_x0020_329" o:spid="_x0000_s1336" style="position:absolute;left:18632;top:20966;width:45924;height:1084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vfXoxQAA&#10;ANwAAAAPAAAAZHJzL2Rvd25yZXYueG1sRI/NasMwEITvhb6D2EJujVwTnOBENiWl0F7yY5dCbou1&#10;tU2tlbFUx337KBDIcZhvZphNPplOjDS41rKCl3kEgriyuuVawVf5/rwC4Tyyxs4yKfgnB3n2+LDB&#10;VNszH2ksfC1CCbsUFTTe96mUrmrIoJvbnjh4P3Yw6IMcaqkHPIdy08k4ihJpsOWw0GBP24aq3+LP&#10;KGhHjL+Xp93+sD0e4rJ86z8DoNTsaXpdg/A0+Tt8S39oBckigeuZcARkd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y99ej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7D2D0FA8" w14:textId="77777777" w:rsidR="0066420A" w:rsidRPr="00924129" w:rsidRDefault="0066420A" w:rsidP="00924129">
                        <w:pPr>
                          <w:jc w:val="right"/>
                          <w:rPr>
                            <w:rFonts w:ascii="Cambria" w:hAnsi="Cambria" w:cs="Tahoma"/>
                            <w:i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924129">
                          <w:rPr>
                            <w:rFonts w:ascii="Cambria" w:hAnsi="Cambria" w:cs="Tahoma"/>
                            <w:i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В шариатск. зн.: </w:t>
                        </w:r>
                        <w:r>
                          <w:rPr>
                            <w:rFonts w:ascii="Cambria" w:hAnsi="Cambria" w:cs="Tahoma"/>
                            <w:i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 </w:t>
                        </w:r>
                        <w:r w:rsidRPr="00924129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Вменение в обязанность  человеком себе  того, что не является обязательным для него.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EC1A4A5" wp14:editId="016851A2">
                <wp:simplePos x="0" y="0"/>
                <wp:positionH relativeFrom="margin">
                  <wp:posOffset>3674745</wp:posOffset>
                </wp:positionH>
                <wp:positionV relativeFrom="paragraph">
                  <wp:posOffset>268605</wp:posOffset>
                </wp:positionV>
                <wp:extent cx="1425575" cy="2239010"/>
                <wp:effectExtent l="25400" t="25400" r="47625" b="46990"/>
                <wp:wrapNone/>
                <wp:docPr id="637" name="Rectangl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223901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6077AB25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Доказательством  того, что Обет 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szCs w:val="20"/>
                                <w:shd w:val="clear" w:color="auto" w:fill="FFFFFF"/>
                                <w:lang w:val="ru-RU"/>
                              </w:rPr>
                              <w:t>(«ан-назр»)</w:t>
                            </w:r>
                            <w:r w:rsidRPr="00365EB1"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(является поклонением) служат Слова Всевышнего:</w:t>
                            </w:r>
                          </w:p>
                          <w:p w14:paraId="69ED9822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AF24D8E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>«Они исполняют обеты и боятся дня, зло которого разлетается..»  (76:7)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1C962E6F" w14:textId="77777777" w:rsidR="0066420A" w:rsidRPr="00365EB1" w:rsidRDefault="0066420A" w:rsidP="0092412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</w:p>
                          <w:p w14:paraId="488016BD" w14:textId="77777777" w:rsidR="0066420A" w:rsidRPr="00365EB1" w:rsidRDefault="0066420A" w:rsidP="003772EC">
                            <w:pPr>
                              <w:spacing w:after="0"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vertAlign w:val="superscript"/>
                                <w:rtl/>
                              </w:rPr>
                            </w:pPr>
                          </w:p>
                          <w:p w14:paraId="74F53643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E2F8DDD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1625C49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57B1FE2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F82DFE4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AD41B5F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62AFAC7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9E39A75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BA93F23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6E80A3E" w14:textId="77777777" w:rsidR="0066420A" w:rsidRPr="00365EB1" w:rsidRDefault="0066420A" w:rsidP="002712BD">
                            <w:pPr>
                              <w:jc w:val="both"/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1A4A5" id="Rectangle_x0020_750" o:spid="_x0000_s1337" style="position:absolute;margin-left:289.35pt;margin-top:21.15pt;width:112.25pt;height:176.3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" filled="f" strokecolor="#d9a279" strokeweight="5pt">
                <v:stroke linestyle="thickThin"/>
                <v:textbox>
                  <w:txbxContent>
                    <w:p w14:paraId="6077AB25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Доказательством  того, что Обет  </w:t>
                      </w:r>
                      <w:r w:rsidRPr="00365EB1">
                        <w:rPr>
                          <w:rFonts w:ascii="Cambria" w:hAnsi="Cambria" w:cs="Tahoma"/>
                          <w:i/>
                          <w:szCs w:val="20"/>
                          <w:shd w:val="clear" w:color="auto" w:fill="FFFFFF"/>
                          <w:lang w:val="ru-RU"/>
                        </w:rPr>
                        <w:t>(«ан-назр»)</w:t>
                      </w:r>
                      <w:r w:rsidRPr="00365EB1"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  <w:t xml:space="preserve"> (является поклонением) служат Слова Всевышнего:</w:t>
                      </w:r>
                    </w:p>
                    <w:p w14:paraId="69ED9822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5AF24D8E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>«Они исполняют обеты и боятся дня, зло которого разлетается..»  (76:7)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1C962E6F" w14:textId="77777777" w:rsidR="0066420A" w:rsidRPr="00365EB1" w:rsidRDefault="0066420A" w:rsidP="0092412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Cs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</w:p>
                    <w:p w14:paraId="488016BD" w14:textId="77777777" w:rsidR="0066420A" w:rsidRPr="00365EB1" w:rsidRDefault="0066420A" w:rsidP="003772EC">
                      <w:pPr>
                        <w:spacing w:after="0"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vertAlign w:val="superscript"/>
                          <w:rtl/>
                        </w:rPr>
                      </w:pPr>
                    </w:p>
                    <w:p w14:paraId="74F53643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7E2F8DDD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01625C49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357B1FE2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4F82DFE4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6AD41B5F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662AFAC7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19E39A75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4BA93F23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  <w:p w14:paraId="36E80A3E" w14:textId="77777777" w:rsidR="0066420A" w:rsidRPr="00365EB1" w:rsidRDefault="0066420A" w:rsidP="002712BD">
                      <w:pPr>
                        <w:jc w:val="both"/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7B10CA" w14:textId="77777777" w:rsidR="00603DFE" w:rsidRPr="003E5CC3" w:rsidRDefault="00603DFE" w:rsidP="00924129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32400434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5CEE0B2B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332F4704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37C4287D" w14:textId="012DE2FB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35D5FCD9" wp14:editId="1273D7E3">
                <wp:simplePos x="0" y="0"/>
                <wp:positionH relativeFrom="column">
                  <wp:posOffset>-206375</wp:posOffset>
                </wp:positionH>
                <wp:positionV relativeFrom="paragraph">
                  <wp:posOffset>213995</wp:posOffset>
                </wp:positionV>
                <wp:extent cx="3796030" cy="585470"/>
                <wp:effectExtent l="0" t="0" r="13970" b="24130"/>
                <wp:wrapNone/>
                <wp:docPr id="11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585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BF7F0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>Примечание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: У обета есть виды, условия, искупления – все это придет с подробным разбором в «Книге Единобожия» с дозволения Аллаха.  </w:t>
                            </w:r>
                          </w:p>
                          <w:p w14:paraId="29B37D31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65D693D2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73F1C304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1CD36797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7539DE80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4819BBC0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1E449A48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48DF745A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3F7F8360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19DFDC2F" w14:textId="77777777" w:rsidR="0066420A" w:rsidRPr="00365EB1" w:rsidRDefault="0066420A" w:rsidP="0092412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5FCD9" id="_x0000_s1338" type="#_x0000_t202" style="position:absolute;margin-left:-16.25pt;margin-top:16.85pt;width:298.9pt;height:46.1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" filled="f" strokecolor="white [3212]">
                <v:textbox>
                  <w:txbxContent>
                    <w:p w14:paraId="198BF7F0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24"/>
                          <w:lang w:val="ru-RU"/>
                        </w:rPr>
                        <w:t>Примечание</w:t>
                      </w:r>
                      <w:r w:rsidRPr="00365EB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: У обета есть виды, условия, искупления – все это придет с подробным разбором в «Книге Единобожия» с дозволения Аллаха.  </w:t>
                      </w:r>
                    </w:p>
                    <w:p w14:paraId="29B37D31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65D693D2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73F1C304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1CD36797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7539DE80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4819BBC0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1E449A48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48DF745A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3F7F8360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19DFDC2F" w14:textId="77777777" w:rsidR="0066420A" w:rsidRPr="00365EB1" w:rsidRDefault="0066420A" w:rsidP="00924129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12BD" w:rsidRPr="003E5CC3"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  <w:tab/>
      </w:r>
    </w:p>
    <w:p w14:paraId="7B521A8C" w14:textId="77777777" w:rsidR="002712BD" w:rsidRPr="003E5CC3" w:rsidRDefault="002712BD" w:rsidP="0031428C">
      <w:pPr>
        <w:bidi w:val="0"/>
        <w:spacing w:line="213" w:lineRule="auto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17D17695" w14:textId="20E4A94F" w:rsidR="00C63145" w:rsidRPr="003E5CC3" w:rsidRDefault="00AB6B4F" w:rsidP="0031428C">
      <w:pPr>
        <w:tabs>
          <w:tab w:val="left" w:pos="1275"/>
        </w:tabs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54240" behindDoc="0" locked="0" layoutInCell="1" allowOverlap="1" wp14:anchorId="6D51DF6E" wp14:editId="69E8BE97">
                <wp:simplePos x="0" y="0"/>
                <wp:positionH relativeFrom="column">
                  <wp:posOffset>128270</wp:posOffset>
                </wp:positionH>
                <wp:positionV relativeFrom="paragraph">
                  <wp:posOffset>79375</wp:posOffset>
                </wp:positionV>
                <wp:extent cx="4747895" cy="833755"/>
                <wp:effectExtent l="1270" t="3175" r="13335" b="13970"/>
                <wp:wrapNone/>
                <wp:docPr id="627" name="Группа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7895" cy="833755"/>
                          <a:chOff x="-14156" y="8572"/>
                          <a:chExt cx="92200" cy="10715"/>
                        </a:xfrm>
                      </wpg:grpSpPr>
                      <wpg:grpSp>
                        <wpg:cNvPr id="628" name="Group 332"/>
                        <wpg:cNvGrpSpPr>
                          <a:grpSpLocks/>
                        </wpg:cNvGrpSpPr>
                        <wpg:grpSpPr bwMode="auto">
                          <a:xfrm>
                            <a:off x="-14156" y="8572"/>
                            <a:ext cx="61652" cy="10716"/>
                            <a:chOff x="-38631" y="2938"/>
                            <a:chExt cx="79015" cy="7270"/>
                          </a:xfrm>
                        </wpg:grpSpPr>
                        <wps:wsp>
                          <wps:cNvPr id="629" name="AutoShape 3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19562" y="6538"/>
                              <a:ext cx="5989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AutoShape 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19649" y="6488"/>
                              <a:ext cx="0" cy="18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AutoShape 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337" y="6538"/>
                              <a:ext cx="46" cy="18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AutoShape 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89" y="4074"/>
                              <a:ext cx="0" cy="22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631" y="7657"/>
                              <a:ext cx="41284" cy="25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B7DA034" w14:textId="77777777" w:rsidR="0066420A" w:rsidRPr="002D1C3D" w:rsidRDefault="0066420A" w:rsidP="002D1C3D">
                                <w:pPr>
                                  <w:jc w:val="right"/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2D1C3D">
                                  <w:rPr>
                                    <w:rFonts w:ascii="Cambria" w:hAnsi="Cambria" w:cs="Tahoma"/>
                                    <w:b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Обет ради Аллаха</w:t>
                                </w:r>
                                <w:r w:rsidRPr="002D1C3D">
                                  <w:rPr>
                                    <w:rFonts w:ascii="Cambria" w:hAnsi="Cambria" w:cs="Tahoma"/>
                                    <w:b/>
                                    <w:i/>
                                    <w:color w:val="C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 </w:t>
                                </w:r>
                              </w:p>
                              <w:p w14:paraId="3D77BD16" w14:textId="77777777" w:rsidR="0066420A" w:rsidRPr="002D1C3D" w:rsidRDefault="0066420A" w:rsidP="002D1C3D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-11873" y="2938"/>
                              <a:ext cx="46016" cy="2326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6EEDE"/>
                                </a:gs>
                                <a:gs pos="100000">
                                  <a:srgbClr val="D4A85A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92E1DB" w14:textId="77777777" w:rsidR="0066420A" w:rsidRPr="002D1C3D" w:rsidRDefault="0066420A" w:rsidP="002D1C3D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D1C3D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 xml:space="preserve">Виды «Обета» </w:t>
                                </w:r>
                                <w:r w:rsidRPr="002D1C3D">
                                  <w:rPr>
                                    <w:rFonts w:ascii="Cambria" w:hAnsi="Cambria" w:cs="ae_AlArabiya"/>
                                    <w:i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(«ан-назр»):</w:t>
                                </w:r>
                              </w:p>
                              <w:p w14:paraId="34EF3692" w14:textId="77777777" w:rsidR="0066420A" w:rsidRPr="002D1C3D" w:rsidRDefault="0066420A" w:rsidP="002D1C3D">
                                <w:pPr>
                                  <w:tabs>
                                    <w:tab w:val="left" w:pos="2444"/>
                                  </w:tabs>
                                  <w:jc w:val="center"/>
                                  <w:rPr>
                                    <w:rFonts w:ascii="ae_AlArabiya" w:hAnsi="ae_AlArabiy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36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28169" y="15529"/>
                            <a:ext cx="49875" cy="3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311C1AC" w14:textId="77777777" w:rsidR="0066420A" w:rsidRPr="002D1C3D" w:rsidRDefault="0066420A" w:rsidP="002D1C3D">
                              <w:pPr>
                                <w:jc w:val="right"/>
                                <w:rPr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2D1C3D">
                                <w:rPr>
                                  <w:rFonts w:ascii="Cambria" w:hAnsi="Cambria" w:cs="Tahoma"/>
                                  <w:b/>
                                  <w:color w:val="C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Обет ради чего-то помимо Аллаха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1DF6E" id="_x0413__x0440__x0443__x043f__x043f__x0430__x0020_1134" o:spid="_x0000_s1339" style="position:absolute;margin-left:10.1pt;margin-top:6.25pt;width:373.85pt;height:65.65pt;z-index:252554240;mso-width-relative:margin;mso-height-relative:margin" coordorigin="-14156,8572" coordsize="92200,107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">
                <v:group id="Group_x0020_332" o:spid="_x0000_s1340" style="position:absolute;left:-14156;top:8572;width:61652;height:10716" coordorigin="-38631,2938" coordsize="79015,727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D6tB1/DAAAA3AAAAA8A&#10;AAAAAAAAAAAAAAAAqQIAAGRycy9kb3ducmV2LnhtbFBLBQYAAAAABAAEAPoAAACZAwAAAAA=&#10;">
                  <v:shape id="AutoShape_x0020_332" o:spid="_x0000_s1341" type="#_x0000_t32" style="position:absolute;left:-19562;top:6538;width:59894;height: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sMj5sQAAADcAAAADwAAAGRycy9kb3ducmV2LnhtbESPQWvCQBSE7wX/w/KEXkR3oxhs6iYU&#10;QejR2uL5mX1NUrNv0+yq8d+7BaHHYWa+YdbFYFtxod43jjUkMwWCuHSm4UrD1+d2ugLhA7LB1jFp&#10;uJGHIh89rTEz7sofdNmHSkQI+ww11CF0mZS+rMmin7mOOHrfrrcYouwraXq8Rrht5VypVFpsOC7U&#10;2NGmpvK0P1sNx992Yg/NTzlsT7vFMnFqkqRK6+fx8PYKItAQ/sOP9rvRkM5f4O9MPAIyvw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ewyPmxAAAANwAAAAPAAAAAAAAAAAA&#10;AAAAAKECAABkcnMvZG93bnJldi54bWxQSwUGAAAAAAQABAD5AAAAkgMAAAAA&#10;" strokecolor="#c67f38">
                    <v:stroke joinstyle="miter"/>
                    <v:shadow on="t" opacity="26213f" origin="-.5,-.5"/>
                  </v:shape>
                  <v:shape id="AutoShape_x0020_334" o:spid="_x0000_s1342" type="#_x0000_t32" style="position:absolute;left:-19649;top:6488;width:0;height:185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+l37L8AAADcAAAADwAAAGRycy9kb3ducmV2LnhtbERPTYvCMBC9L/gfwgje1tQqbq1GUVlB&#10;j7rieWjGtthMShK1/vvNQfD4eN+LVWca8SDna8sKRsMEBHFhdc2lgvPf7jsD4QOyxsYyKXiRh9Wy&#10;97XAXNsnH+lxCqWIIexzVFCF0OZS+qIig35oW+LIXa0zGCJ0pdQOnzHcNDJNkqk0WHNsqLClbUXF&#10;7XQ3CrJDOpuktMmC/y2Or/3l57AtnVKDfreegwjUhY/47d5rBdNxnB/PxCMgl/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y+l37L8AAADcAAAADwAAAAAAAAAAAAAAAACh&#10;AgAAZHJzL2Rvd25yZXYueG1sUEsFBgAAAAAEAAQA+QAAAI0DAAAAAA==&#10;" strokecolor="#c67f38">
                    <v:stroke joinstyle="miter"/>
                    <v:shadow on="t" opacity="26213f" origin="-.5,-.5"/>
                  </v:shape>
                  <v:shape id="AutoShape_x0020_334" o:spid="_x0000_s1343" type="#_x0000_t32" style="position:absolute;left:40337;top:6538;width:46;height:186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KXSd8QAAADcAAAADwAAAGRycy9kb3ducmV2LnhtbESPQWvCQBSE7wX/w/KE3urGtNg0dQ0a&#10;KuhRW3p+ZF+T0OzbsLtN4r93C4LHYWa+YdbFZDoxkPOtZQXLRQKCuLK65VrB1+f+KQPhA7LGzjIp&#10;uJCHYjN7WGOu7cgnGs6hFhHCPkcFTQh9LqWvGjLoF7Ynjt6PdQZDlK6W2uEY4aaTaZKspMGW40KD&#10;PZUNVb/nP6MgO6ZvLyntsuA/qtPl8P16LGun1ON82r6DCDSFe/jWPmgFq+cl/J+JR0Burg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kpdJ3xAAAANwAAAAPAAAAAAAAAAAA&#10;AAAAAKECAABkcnMvZG93bnJldi54bWxQSwUGAAAAAAQABAD5AAAAkgMAAAAA&#10;" strokecolor="#c67f38">
                    <v:stroke joinstyle="miter"/>
                    <v:shadow on="t" opacity="26213f" origin="-.5,-.5"/>
                  </v:shape>
                  <v:shape id="AutoShape_x0020_335" o:spid="_x0000_s1344" type="#_x0000_t32" style="position:absolute;left:11689;top:4074;width:0;height:228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HdMAMQAAADcAAAADwAAAGRycy9kb3ducmV2LnhtbESPQWvCQBSE74X+h+UVeqsb06Jp6ioq&#10;FfSYKD0/sq9JMPs27G5N8u/dQqHHYWa+YVab0XTiRs63lhXMZwkI4srqlmsFl/PhJQPhA7LGzjIp&#10;mMjDZv34sMJc24ELupWhFhHCPkcFTQh9LqWvGjLoZ7Ynjt63dQZDlK6W2uEQ4aaTaZIspMGW40KD&#10;Pe0bqq7lj1GQndL3t5R2WfCfVTEdv5anfe2Uen4atx8gAo3hP/zXPmoFi9cUfs/EIyDX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Ud0wAxAAAANwAAAAPAAAAAAAAAAAA&#10;AAAAAKECAABkcnMvZG93bnJldi54bWxQSwUGAAAAAAQABAD5AAAAkgMAAAAA&#10;" strokecolor="#c67f38">
                    <v:stroke joinstyle="miter"/>
                    <v:shadow on="t" opacity="26213f" origin="-.5,-.5"/>
                  </v:shape>
                  <v:rect id="Rectangle_x0020_337" o:spid="_x0000_s1345" style="position:absolute;left:-38631;top:7657;width:41284;height:255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zCUNxAAA&#10;ANwAAAAPAAAAZHJzL2Rvd25yZXYueG1sRI9Pi8IwFMTvgt8hvIW9aboVdKlGEUXYvfivi+Dt0Tzb&#10;YvNSmli7394IgsdhfjPDzBadqURLjSstK/gaRiCIM6tLzhX8pZvBNwjnkTVWlknBPzlYzPu9GSba&#10;3vlA7dHnIpSwS1BB4X2dSOmyggy6oa2Jg3exjUEfZJNL3eA9lJtKxlE0lgZLDgsF1rQqKLseb0ZB&#10;2WJ8mpy3u/3qsI/TdF3/BkCpz49uOQXhqfNv+JX+0QrGoxE8z4QjIOc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MwlDcQAAADcAAAADwAAAAAAAAAAAAAAAACXAgAAZHJzL2Rv&#10;d25yZXYueG1sUEsFBgAAAAAEAAQA9QAAAIgDAAAAAA==&#10;" strokecolor="#c67f38">
                    <v:shadow on="t" opacity="26213f" origin="-.5,-.5"/>
                    <v:textbox>
                      <w:txbxContent>
                        <w:p w14:paraId="1B7DA034" w14:textId="77777777" w:rsidR="0066420A" w:rsidRPr="002D1C3D" w:rsidRDefault="0066420A" w:rsidP="002D1C3D">
                          <w:pPr>
                            <w:jc w:val="right"/>
                            <w:rPr>
                              <w:rFonts w:ascii="Cambria" w:hAnsi="Cambria" w:cs="Tahoma"/>
                              <w:b/>
                              <w:color w:val="C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2D1C3D">
                            <w:rPr>
                              <w:rFonts w:ascii="Cambria" w:hAnsi="Cambria" w:cs="Tahoma"/>
                              <w:b/>
                              <w:color w:val="C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Обет ради Аллаха</w:t>
                          </w:r>
                          <w:r w:rsidRPr="002D1C3D">
                            <w:rPr>
                              <w:rFonts w:ascii="Cambria" w:hAnsi="Cambria" w:cs="Tahoma"/>
                              <w:b/>
                              <w:i/>
                              <w:color w:val="C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 </w:t>
                          </w:r>
                        </w:p>
                        <w:p w14:paraId="3D77BD16" w14:textId="77777777" w:rsidR="0066420A" w:rsidRPr="002D1C3D" w:rsidRDefault="0066420A" w:rsidP="002D1C3D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338" o:spid="_x0000_s1346" style="position:absolute;left:-11873;top:2938;width:46016;height:232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rI9JxgAA&#10;ANwAAAAPAAAAZHJzL2Rvd25yZXYueG1sRI9Ba8JAFITvgv9heUJvurHFIKmriKXQKmqb9tDja/Y1&#10;CWbfht2tif++WxA8DjPzDbNY9aYRZ3K+tqxgOklAEBdW11wq+Px4Hs9B+ICssbFMCi7kYbUcDhaY&#10;advxO53zUIoIYZ+hgiqENpPSFxUZ9BPbEkfvxzqDIUpXSu2wi3DTyPskSaXBmuNChS1tKipO+a9R&#10;kJuN2x53T2vztv+aH77xtUt3M6XuRv36EUSgPtzC1/aLVpA+zOD/TDwCcvk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rrI9JxgAAANwAAAAPAAAAAAAAAAAAAAAAAJcCAABkcnMv&#10;ZG93bnJldi54bWxQSwUGAAAAAAQABAD1AAAAigMAAAAA&#10;" fillcolor="#f6eede" stroked="f" strokeweight="1pt">
                    <v:fill color2="#d4a85a" angle="-135" focus="100%" type="gradient"/>
                    <v:shadow on="t" opacity="26213f" origin="-.5,-.5"/>
                    <v:textbox>
                      <w:txbxContent>
                        <w:p w14:paraId="0392E1DB" w14:textId="77777777" w:rsidR="0066420A" w:rsidRPr="002D1C3D" w:rsidRDefault="0066420A" w:rsidP="002D1C3D">
                          <w:pPr>
                            <w:tabs>
                              <w:tab w:val="left" w:pos="2444"/>
                            </w:tabs>
                            <w:spacing w:line="240" w:lineRule="auto"/>
                            <w:jc w:val="center"/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2D1C3D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 xml:space="preserve">Виды «Обета» </w:t>
                          </w:r>
                          <w:r w:rsidRPr="002D1C3D">
                            <w:rPr>
                              <w:rFonts w:ascii="Cambria" w:hAnsi="Cambria" w:cs="ae_AlArabiya"/>
                              <w:i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(«ан-назр»):</w:t>
                          </w:r>
                        </w:p>
                        <w:p w14:paraId="34EF3692" w14:textId="77777777" w:rsidR="0066420A" w:rsidRPr="002D1C3D" w:rsidRDefault="0066420A" w:rsidP="002D1C3D">
                          <w:pPr>
                            <w:tabs>
                              <w:tab w:val="left" w:pos="2444"/>
                            </w:tabs>
                            <w:jc w:val="center"/>
                            <w:rPr>
                              <w:rFonts w:ascii="ae_AlArabiya" w:hAnsi="ae_AlArabiy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Rectangle_x0020_339" o:spid="_x0000_s1347" style="position:absolute;left:28169;top:15529;width:49875;height:37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u4aVxQAA&#10;ANwAAAAPAAAAZHJzL2Rvd25yZXYueG1sRI/NasMwEITvhb6D2EJujVwHnOBENiWl0F7yY5dCbou1&#10;tU2tlbFUx337KBDIcZhvZphNPplOjDS41rKCl3kEgriyuuVawVf5/rwC4Tyyxs4yKfgnB3n2+LDB&#10;VNszH2ksfC1CCbsUFTTe96mUrmrIoJvbnjh4P3Yw6IMcaqkHPIdy08k4ihJpsOWw0GBP24aq3+LP&#10;KGhHjL+Xp93+sD0e4rJ86z8DoNTsaXpdg/A0+Tt8S39oBckigeuZcARkd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S7hpX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1311C1AC" w14:textId="77777777" w:rsidR="0066420A" w:rsidRPr="002D1C3D" w:rsidRDefault="0066420A" w:rsidP="002D1C3D">
                        <w:pPr>
                          <w:jc w:val="right"/>
                          <w:rPr>
                            <w:b/>
                            <w:color w:val="C00000"/>
                            <w:sz w:val="20"/>
                            <w:szCs w:val="20"/>
                            <w:lang w:val="ru-RU"/>
                          </w:rPr>
                        </w:pPr>
                        <w:r w:rsidRPr="002D1C3D">
                          <w:rPr>
                            <w:rFonts w:ascii="Cambria" w:hAnsi="Cambria" w:cs="Tahoma"/>
                            <w:b/>
                            <w:color w:val="C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Обет ради чего-то помимо Аллаха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9BEE035" w14:textId="77777777" w:rsidR="002712BD" w:rsidRPr="003E5CC3" w:rsidRDefault="002712BD" w:rsidP="0031428C">
      <w:pPr>
        <w:tabs>
          <w:tab w:val="left" w:pos="1275"/>
        </w:tabs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0AAC464C" w14:textId="616CC46C" w:rsidR="002712BD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8F56D8D" wp14:editId="5288B3F6">
                <wp:simplePos x="0" y="0"/>
                <wp:positionH relativeFrom="column">
                  <wp:posOffset>-379095</wp:posOffset>
                </wp:positionH>
                <wp:positionV relativeFrom="paragraph">
                  <wp:posOffset>351790</wp:posOffset>
                </wp:positionV>
                <wp:extent cx="5352415" cy="852805"/>
                <wp:effectExtent l="0" t="0" r="0" b="10795"/>
                <wp:wrapNone/>
                <wp:docPr id="626" name="مستطيل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2415" cy="852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BA1F97" w14:textId="77777777" w:rsidR="0066420A" w:rsidRPr="00365EB1" w:rsidRDefault="0066420A" w:rsidP="00365EB1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ind w:left="284" w:hanging="294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lang w:val="ru-RU"/>
                              </w:rPr>
                              <w:t xml:space="preserve">Автор упомянул 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эти некоторые виды поклонения не в форме ограничения, а только в виде примеров, т.к. есть и другие виды поклонений, которые не были упомянуты.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14:paraId="795AB6A6" w14:textId="77777777" w:rsidR="0066420A" w:rsidRPr="00365EB1" w:rsidRDefault="0066420A" w:rsidP="00365EB1">
                            <w:pPr>
                              <w:pStyle w:val="ac"/>
                              <w:ind w:left="142" w:firstLine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И тот, кто посвятит что-либо из этих или других видов поклонения чему-либо помимо Аллаха,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совершит многобожие.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14:paraId="281DF37F" w14:textId="77777777" w:rsidR="0066420A" w:rsidRPr="00365EB1" w:rsidRDefault="0066420A" w:rsidP="002D1C3D">
                            <w:pPr>
                              <w:pStyle w:val="ac"/>
                              <w:ind w:firstLine="0"/>
                              <w:jc w:val="lowKashida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18"/>
                                <w:lang w:val="fr-FR"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56D8D" id="_x0645__x0633__x062a__x0637__x064a__x0644__x0020_752" o:spid="_x0000_s1348" style="position:absolute;margin-left:-29.85pt;margin-top:27.7pt;width:421.45pt;height:67.1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" filled="f" stroked="f" strokeweight="2pt">
                <v:path arrowok="t"/>
                <v:textbox>
                  <w:txbxContent>
                    <w:p w14:paraId="42BA1F97" w14:textId="77777777" w:rsidR="0066420A" w:rsidRPr="00365EB1" w:rsidRDefault="0066420A" w:rsidP="00365EB1">
                      <w:pPr>
                        <w:pStyle w:val="ac"/>
                        <w:numPr>
                          <w:ilvl w:val="0"/>
                          <w:numId w:val="8"/>
                        </w:numPr>
                        <w:ind w:left="284" w:hanging="294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lang w:val="ru-RU"/>
                        </w:rPr>
                        <w:t xml:space="preserve">Автор упомянул 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эти некоторые виды поклонения не в форме ограничения, а только в виде примеров, т.к. есть и другие виды поклонений, которые не были упомянуты.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</w:p>
                    <w:p w14:paraId="795AB6A6" w14:textId="77777777" w:rsidR="0066420A" w:rsidRPr="00365EB1" w:rsidRDefault="0066420A" w:rsidP="00365EB1">
                      <w:pPr>
                        <w:pStyle w:val="ac"/>
                        <w:ind w:left="142" w:firstLine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И тот, кто посвятит что-либо из этих или других видов поклонения чему-либо помимо Аллаха,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совершит многобожие.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</w:p>
                    <w:p w14:paraId="281DF37F" w14:textId="77777777" w:rsidR="0066420A" w:rsidRPr="00365EB1" w:rsidRDefault="0066420A" w:rsidP="002D1C3D">
                      <w:pPr>
                        <w:pStyle w:val="ac"/>
                        <w:ind w:firstLine="0"/>
                        <w:jc w:val="lowKashida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18"/>
                          <w:lang w:val="fr-FR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12BD" w:rsidRPr="003E5CC3">
        <w:rPr>
          <w:rFonts w:ascii="Times New Roman" w:hAnsi="Times New Roman" w:cs="Times New Roman"/>
          <w:sz w:val="28"/>
          <w:szCs w:val="28"/>
          <w:rtl/>
          <w:lang w:val="fr-FR" w:bidi="ar-AE"/>
        </w:rPr>
        <w:br w:type="page"/>
      </w:r>
    </w:p>
    <w:p w14:paraId="0E117A73" w14:textId="77322DAF" w:rsidR="002712BD" w:rsidRPr="003E5CC3" w:rsidRDefault="00AB6B4F" w:rsidP="0031428C">
      <w:pPr>
        <w:bidi w:val="0"/>
        <w:spacing w:line="213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A78BE51" wp14:editId="44A7DF66">
                <wp:simplePos x="0" y="0"/>
                <wp:positionH relativeFrom="column">
                  <wp:posOffset>1820545</wp:posOffset>
                </wp:positionH>
                <wp:positionV relativeFrom="paragraph">
                  <wp:posOffset>-302895</wp:posOffset>
                </wp:positionV>
                <wp:extent cx="2838450" cy="687070"/>
                <wp:effectExtent l="0" t="0" r="0" b="0"/>
                <wp:wrapNone/>
                <wp:docPr id="625" name="مستطيل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6870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4D68D05" w14:textId="77777777" w:rsidR="0066420A" w:rsidRPr="00365EB1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Автор приступил ко 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второй основе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а это познание рабом своей религии. И начал с определения Ислама, сказав:</w:t>
                            </w:r>
                          </w:p>
                          <w:p w14:paraId="05ECB656" w14:textId="77777777" w:rsidR="0066420A" w:rsidRPr="00365EB1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651BB996" w14:textId="77777777" w:rsidR="0066420A" w:rsidRPr="00365EB1" w:rsidRDefault="0066420A" w:rsidP="000A768B">
                            <w:pPr>
                              <w:bidi w:val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18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BE51" id="_x0645__x0633__x062a__x0637__x064a__x0644__x0020_753" o:spid="_x0000_s1349" style="position:absolute;margin-left:143.35pt;margin-top:-23.8pt;width:223.5pt;height:54.1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" filled="f" stroked="f" strokeweight="2pt">
                <v:path arrowok="t"/>
                <v:textbox>
                  <w:txbxContent>
                    <w:p w14:paraId="14D68D05" w14:textId="77777777" w:rsidR="0066420A" w:rsidRPr="00365EB1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(1)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Автор приступил ко 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второй основе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, 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а это познание рабом своей религии. И начал с определения Ислама, сказав:</w:t>
                      </w:r>
                    </w:p>
                    <w:p w14:paraId="05ECB656" w14:textId="77777777" w:rsidR="0066420A" w:rsidRPr="00365EB1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651BB996" w14:textId="77777777" w:rsidR="0066420A" w:rsidRPr="00365EB1" w:rsidRDefault="0066420A" w:rsidP="000A768B">
                      <w:pPr>
                        <w:bidi w:val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18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52A32A0" wp14:editId="70AD646E">
                <wp:simplePos x="0" y="0"/>
                <wp:positionH relativeFrom="margin">
                  <wp:posOffset>-86360</wp:posOffset>
                </wp:positionH>
                <wp:positionV relativeFrom="paragraph">
                  <wp:posOffset>-264795</wp:posOffset>
                </wp:positionV>
                <wp:extent cx="1847215" cy="5561330"/>
                <wp:effectExtent l="25400" t="25400" r="57785" b="52070"/>
                <wp:wrapNone/>
                <wp:docPr id="624" name="Rectangl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215" cy="556133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A2A2C3D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FF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Вторая основа: 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это познание Религии Ислам на основе доводов.</w:t>
                            </w:r>
                          </w:p>
                          <w:p w14:paraId="5EEFE086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А это – предание себя Аллаху через Единобожие, повиновение Ему через подчинение и отречение от многобожия и его приверженцев. </w:t>
                            </w:r>
                          </w:p>
                          <w:p w14:paraId="33854FA5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lang w:val="ru-RU"/>
                              </w:rPr>
                            </w:pPr>
                          </w:p>
                          <w:p w14:paraId="1C4D340D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Она имеет три ступени: Ислам, Иман и Ихсан. И каждая из этих ступеней имеет свои столпы.</w:t>
                            </w:r>
                          </w:p>
                          <w:p w14:paraId="58D298A9" w14:textId="77777777" w:rsidR="0066420A" w:rsidRPr="00365EB1" w:rsidRDefault="0066420A" w:rsidP="00E74A84">
                            <w:pPr>
                              <w:spacing w:after="0" w:line="214" w:lineRule="auto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2375F3E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C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FF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Первая ступень: 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Ислам.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414D8AD1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</w:p>
                          <w:p w14:paraId="56D33DBB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Столпов Ислама - пять:</w:t>
                            </w:r>
                          </w:p>
                          <w:p w14:paraId="00F4058E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1. Свидетельство («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шахада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»), что «Нет божества, достойного поклонения, кроме Аллаха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C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, и что Мухаммад – Посланник Аллаха»</w:t>
                            </w:r>
                          </w:p>
                          <w:p w14:paraId="2C85CB2A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2. Выстаивание молитвы,</w:t>
                            </w:r>
                          </w:p>
                          <w:p w14:paraId="23CFD50A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3. Выплачивание обязательной милостыни («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закят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»),</w:t>
                            </w:r>
                          </w:p>
                          <w:p w14:paraId="772CAA3F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4. Пост в месяц Рамадан,</w:t>
                            </w:r>
                          </w:p>
                          <w:p w14:paraId="078C31A2" w14:textId="77777777" w:rsidR="0066420A" w:rsidRPr="00365EB1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5. Паломничество («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хадж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») к Заповедному Дому Аллаха.</w:t>
                            </w:r>
                          </w:p>
                          <w:p w14:paraId="2858BD97" w14:textId="77777777" w:rsidR="0066420A" w:rsidRPr="00365EB1" w:rsidRDefault="0066420A" w:rsidP="00A66D17">
                            <w:pPr>
                              <w:bidi w:val="0"/>
                              <w:spacing w:line="213" w:lineRule="auto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A32A0" id="Rectangle_x0020_737" o:spid="_x0000_s1350" style="position:absolute;margin-left:-6.8pt;margin-top:-20.8pt;width:145.45pt;height:437.9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" filled="f" strokecolor="#d9a279" strokeweight="5pt">
                <v:stroke linestyle="thickThin"/>
                <v:textbox>
                  <w:txbxContent>
                    <w:p w14:paraId="1A2A2C3D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FF0000"/>
                          <w:szCs w:val="24"/>
                          <w:shd w:val="clear" w:color="auto" w:fill="FFFFFF"/>
                          <w:lang w:val="ru-RU"/>
                        </w:rPr>
                        <w:t xml:space="preserve">Вторая основа: 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это познание Религии Ислам на основе доводов.</w:t>
                      </w:r>
                    </w:p>
                    <w:p w14:paraId="5EEFE086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А это – предание себя Аллаху через Единобожие, повиновение Ему через подчинение и отречение от многобожия и его приверженцев. </w:t>
                      </w:r>
                    </w:p>
                    <w:p w14:paraId="33854FA5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Times New Roman" w:hAnsi="Times New Roman" w:cs="Times New Roman"/>
                          <w:color w:val="FF0000"/>
                          <w:sz w:val="18"/>
                          <w:lang w:val="ru-RU"/>
                        </w:rPr>
                      </w:pPr>
                    </w:p>
                    <w:p w14:paraId="1C4D340D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Times New Roman" w:hAnsi="Times New Roman" w:cs="Times New Roman"/>
                          <w:color w:val="FF0000"/>
                          <w:sz w:val="18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Она имеет три ступени: Ислам, Иман и Ихсан. И каждая из этих ступеней имеет свои столпы.</w:t>
                      </w:r>
                    </w:p>
                    <w:p w14:paraId="58D298A9" w14:textId="77777777" w:rsidR="0066420A" w:rsidRPr="00365EB1" w:rsidRDefault="0066420A" w:rsidP="00E74A84">
                      <w:pPr>
                        <w:spacing w:after="0" w:line="214" w:lineRule="auto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22375F3E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C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FF0000"/>
                          <w:szCs w:val="24"/>
                          <w:shd w:val="clear" w:color="auto" w:fill="FFFFFF"/>
                          <w:lang w:val="ru-RU"/>
                        </w:rPr>
                        <w:t xml:space="preserve">Первая ступень: 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Ислам.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414D8AD1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</w:p>
                    <w:p w14:paraId="56D33DBB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Столпов Ислама - пять:</w:t>
                      </w:r>
                    </w:p>
                    <w:p w14:paraId="00F4058E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1. Свидетельство («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шахада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»), что «Нет божества, достойного поклонения, кроме Аллаха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C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, и что Мухаммад – Посланник Аллаха»</w:t>
                      </w:r>
                    </w:p>
                    <w:p w14:paraId="2C85CB2A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2. Выстаивание молитвы,</w:t>
                      </w:r>
                    </w:p>
                    <w:p w14:paraId="23CFD50A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3. Выплачивание обязательной милостыни («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закят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»),</w:t>
                      </w:r>
                    </w:p>
                    <w:p w14:paraId="772CAA3F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4. Пост в месяц Рамадан,</w:t>
                      </w:r>
                    </w:p>
                    <w:p w14:paraId="078C31A2" w14:textId="77777777" w:rsidR="0066420A" w:rsidRPr="00365EB1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5. Паломничество («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хадж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») к Заповедному Дому Аллаха.</w:t>
                      </w:r>
                    </w:p>
                    <w:p w14:paraId="2858BD97" w14:textId="77777777" w:rsidR="0066420A" w:rsidRPr="00365EB1" w:rsidRDefault="0066420A" w:rsidP="00A66D17">
                      <w:pPr>
                        <w:bidi w:val="0"/>
                        <w:spacing w:line="213" w:lineRule="auto"/>
                        <w:jc w:val="both"/>
                        <w:rPr>
                          <w:rFonts w:ascii="Times New Roman" w:hAnsi="Times New Roman" w:cs="Times New Roman"/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934107" w14:textId="72BE411A" w:rsidR="002712BD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3EE4C7B7" wp14:editId="0C173E50">
                <wp:simplePos x="0" y="0"/>
                <wp:positionH relativeFrom="column">
                  <wp:posOffset>2101850</wp:posOffset>
                </wp:positionH>
                <wp:positionV relativeFrom="paragraph">
                  <wp:posOffset>114935</wp:posOffset>
                </wp:positionV>
                <wp:extent cx="2106930" cy="292735"/>
                <wp:effectExtent l="82550" t="76835" r="96520" b="100330"/>
                <wp:wrapNone/>
                <wp:docPr id="623" name="مستطيل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6930" cy="2927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C4C0A" w14:textId="77777777" w:rsidR="0066420A" w:rsidRPr="00E74A84" w:rsidRDefault="0066420A" w:rsidP="00E74A84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Cs w:val="36"/>
                                <w:lang w:val="ru-RU"/>
                              </w:rPr>
                            </w:pPr>
                            <w:r w:rsidRPr="00E74A84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0"/>
                                <w:szCs w:val="36"/>
                                <w:lang w:val="ru-RU"/>
                              </w:rPr>
                              <w:t>Первая ступень: Ислам</w:t>
                            </w:r>
                          </w:p>
                          <w:p w14:paraId="091E05F6" w14:textId="77777777" w:rsidR="0066420A" w:rsidRPr="00E74A84" w:rsidRDefault="0066420A" w:rsidP="00D10561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color w:val="C0504D" w:themeColor="accent2"/>
                                <w:sz w:val="20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4C7B7" id="_x0645__x0633__x062a__x0637__x064a__x0644__x0020_755" o:spid="_x0000_s1351" style="position:absolute;margin-left:165.5pt;margin-top:9.05pt;width:165.9pt;height:23.05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6A9C4C0A" w14:textId="77777777" w:rsidR="0066420A" w:rsidRPr="00E74A84" w:rsidRDefault="0066420A" w:rsidP="00E74A84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Cs w:val="36"/>
                          <w:lang w:val="ru-RU"/>
                        </w:rPr>
                      </w:pPr>
                      <w:r w:rsidRPr="00E74A84">
                        <w:rPr>
                          <w:rFonts w:ascii="Cambria" w:hAnsi="Cambria" w:cs="ae_AlArabiya"/>
                          <w:b/>
                          <w:color w:val="C00000"/>
                          <w:sz w:val="20"/>
                          <w:szCs w:val="36"/>
                          <w:lang w:val="ru-RU"/>
                        </w:rPr>
                        <w:t>Первая ступень: Ислам</w:t>
                      </w:r>
                    </w:p>
                    <w:p w14:paraId="091E05F6" w14:textId="77777777" w:rsidR="0066420A" w:rsidRPr="00E74A84" w:rsidRDefault="0066420A" w:rsidP="00D10561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color w:val="C0504D" w:themeColor="accent2"/>
                          <w:sz w:val="20"/>
                          <w:szCs w:val="24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F328CAC" w14:textId="6499558E" w:rsidR="002712BD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lang w:val="fr-FR" w:bidi="ar-AE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69CE9C08" wp14:editId="3DCC605B">
                <wp:simplePos x="0" y="0"/>
                <wp:positionH relativeFrom="column">
                  <wp:posOffset>1896745</wp:posOffset>
                </wp:positionH>
                <wp:positionV relativeFrom="paragraph">
                  <wp:posOffset>271780</wp:posOffset>
                </wp:positionV>
                <wp:extent cx="2760345" cy="643890"/>
                <wp:effectExtent l="0" t="0" r="33655" b="16510"/>
                <wp:wrapNone/>
                <wp:docPr id="774" name="مستطيل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0345" cy="64389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BD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635E9DD2" w14:textId="77777777" w:rsidR="0066420A" w:rsidRPr="00E74A84" w:rsidRDefault="0066420A" w:rsidP="00E74A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E74A8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А это – предание себя Аллаху через </w:t>
                            </w:r>
                            <w:r w:rsidRPr="00E74A84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Единобожие</w:t>
                            </w:r>
                            <w:r w:rsidRPr="00E74A8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, повиновение Ему через </w:t>
                            </w:r>
                            <w:r w:rsidRPr="00E74A84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подчинение</w:t>
                            </w:r>
                            <w:r w:rsidRPr="00E74A8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и отречение от </w:t>
                            </w:r>
                            <w:r w:rsidRPr="00E74A84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многобожия</w:t>
                            </w:r>
                            <w:r w:rsidRPr="00E74A8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и его </w:t>
                            </w:r>
                            <w:r w:rsidRPr="00E74A84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приверженцев</w:t>
                            </w:r>
                            <w:r w:rsidRPr="00E74A8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. </w:t>
                            </w:r>
                          </w:p>
                          <w:p w14:paraId="3FD97B93" w14:textId="77777777" w:rsidR="0066420A" w:rsidRPr="00E74A84" w:rsidRDefault="0066420A" w:rsidP="00D10561">
                            <w:pPr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color w:val="000000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E9C08" id="_x0645__x0633__x062a__x0637__x064a__x0644__x0020_774" o:spid="_x0000_s1352" style="position:absolute;margin-left:149.35pt;margin-top:21.4pt;width:217.35pt;height:50.7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" filled="f" strokecolor="#bd7f38">
                <v:stroke dashstyle="longDash"/>
                <v:path arrowok="t"/>
                <v:textbox>
                  <w:txbxContent>
                    <w:p w14:paraId="635E9DD2" w14:textId="77777777" w:rsidR="0066420A" w:rsidRPr="00E74A84" w:rsidRDefault="0066420A" w:rsidP="00E74A84">
                      <w:pPr>
                        <w:spacing w:after="0" w:line="214" w:lineRule="auto"/>
                        <w:jc w:val="right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E74A8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А это – предание себя Аллаху через </w:t>
                      </w:r>
                      <w:r w:rsidRPr="00E74A84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Единобожие</w:t>
                      </w:r>
                      <w:r w:rsidRPr="00E74A8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, повиновение Ему через </w:t>
                      </w:r>
                      <w:r w:rsidRPr="00E74A84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подчинение</w:t>
                      </w:r>
                      <w:r w:rsidRPr="00E74A8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и отречение от </w:t>
                      </w:r>
                      <w:r w:rsidRPr="00E74A84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многобожия</w:t>
                      </w:r>
                      <w:r w:rsidRPr="00E74A8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и его </w:t>
                      </w:r>
                      <w:r w:rsidRPr="00E74A84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приверженцев</w:t>
                      </w:r>
                      <w:r w:rsidRPr="00E74A8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. </w:t>
                      </w:r>
                    </w:p>
                    <w:p w14:paraId="3FD97B93" w14:textId="77777777" w:rsidR="0066420A" w:rsidRPr="00E74A84" w:rsidRDefault="0066420A" w:rsidP="00D10561">
                      <w:pPr>
                        <w:bidi w:val="0"/>
                        <w:jc w:val="both"/>
                        <w:rPr>
                          <w:rFonts w:ascii="adwa-assalaf" w:hAnsi="adwa-assalaf" w:cs="adwa-assalaf"/>
                          <w:color w:val="000000"/>
                          <w:sz w:val="20"/>
                          <w:szCs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4B883D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39B65943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238B35A9" w14:textId="5E359973" w:rsidR="002712BD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3644D5F8" wp14:editId="09D2272D">
                <wp:simplePos x="0" y="0"/>
                <wp:positionH relativeFrom="column">
                  <wp:posOffset>1823720</wp:posOffset>
                </wp:positionH>
                <wp:positionV relativeFrom="paragraph">
                  <wp:posOffset>167640</wp:posOffset>
                </wp:positionV>
                <wp:extent cx="2893695" cy="1900555"/>
                <wp:effectExtent l="0" t="0" r="0" b="4445"/>
                <wp:wrapNone/>
                <wp:docPr id="773" name="مستطيل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3695" cy="19005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77C9172" w14:textId="77777777" w:rsidR="0066420A" w:rsidRPr="00DD475E" w:rsidRDefault="0066420A" w:rsidP="007231A5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74A84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Это определение Ислама: когда ты предаешься </w:t>
                            </w:r>
                            <w:r w:rsidR="007231A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Воле </w:t>
                            </w:r>
                            <w:r w:rsidRPr="00E74A84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Аллаха, Свят Он и Велик, т.к. ты – раб. А раб обязан предаваться воле Господина. А господином является Аллах, как Сказал Пророк </w:t>
                            </w:r>
                            <w:r w:rsidRPr="00E74A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="00232E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</w:p>
                          <w:p w14:paraId="20E4730B" w14:textId="77777777" w:rsidR="0066420A" w:rsidRPr="00DD475E" w:rsidRDefault="0066420A" w:rsidP="00E74A8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71E4269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E74A8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>Потом разделил Религию на три ступени:</w:t>
                            </w:r>
                          </w:p>
                          <w:p w14:paraId="5EE6B90B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5455C16C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8EA31AF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B810487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2F9795EC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655F4145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1257D94C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F37FB4C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1B05F69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56491FF3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E5BA131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2C43AE91" w14:textId="77777777" w:rsidR="0066420A" w:rsidRPr="00E74A84" w:rsidRDefault="0066420A" w:rsidP="00E74A8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B8CBB61" w14:textId="77777777" w:rsidR="0066420A" w:rsidRPr="00E74A84" w:rsidRDefault="0066420A" w:rsidP="003414B5">
                            <w:pPr>
                              <w:bidi w:val="0"/>
                              <w:ind w:left="360"/>
                              <w:rPr>
                                <w:rFonts w:ascii="adwa-assalaf" w:hAnsi="adwa-assalaf" w:cs="adwa-assalaf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74A84">
                              <w:rPr>
                                <w:rFonts w:ascii="adwa-assalaf" w:hAnsi="adwa-assalaf" w:cs="adwa-assalaf" w:hint="cs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>Puis il a divisé la religion en trois degrés: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4D5F8" id="_x0645__x0633__x062a__x0637__x064a__x0644__x0020_773" o:spid="_x0000_s1353" style="position:absolute;margin-left:143.6pt;margin-top:13.2pt;width:227.85pt;height:149.6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" filled="f" stroked="f" strokeweight="2pt">
                <v:path arrowok="t"/>
                <v:textbox>
                  <w:txbxContent>
                    <w:p w14:paraId="177C9172" w14:textId="77777777" w:rsidR="0066420A" w:rsidRPr="00DD475E" w:rsidRDefault="0066420A" w:rsidP="007231A5">
                      <w:pPr>
                        <w:bidi w:val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E74A84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Это определение Ислама: когда ты предаешься </w:t>
                      </w:r>
                      <w:r w:rsidR="007231A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Воле </w:t>
                      </w:r>
                      <w:r w:rsidRPr="00E74A84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Аллаха, Свят Он и Велик, т.к. ты – раб. А раб обязан предаваться воле Господина. А господином является Аллах, как Сказал Пророк </w:t>
                      </w:r>
                      <w:r w:rsidRPr="00E74A8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="00232E1D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.</w:t>
                      </w:r>
                    </w:p>
                    <w:p w14:paraId="20E4730B" w14:textId="77777777" w:rsidR="0066420A" w:rsidRPr="00DD475E" w:rsidRDefault="0066420A" w:rsidP="00E74A84">
                      <w:pPr>
                        <w:bidi w:val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  <w:p w14:paraId="771E4269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4"/>
                          <w:lang w:val="ru-RU"/>
                        </w:rPr>
                      </w:pPr>
                      <w:r w:rsidRPr="00E74A8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4"/>
                          <w:lang w:val="ru-RU"/>
                        </w:rPr>
                        <w:t>Потом разделил Религию на три ступени:</w:t>
                      </w:r>
                    </w:p>
                    <w:p w14:paraId="5EE6B90B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5455C16C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78EA31AF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4B810487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2F9795EC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655F4145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1257D94C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4F37FB4C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31B05F69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56491FF3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4E5BA131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2C43AE91" w14:textId="77777777" w:rsidR="0066420A" w:rsidRPr="00E74A84" w:rsidRDefault="0066420A" w:rsidP="00E74A84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3B8CBB61" w14:textId="77777777" w:rsidR="0066420A" w:rsidRPr="00E74A84" w:rsidRDefault="0066420A" w:rsidP="003414B5">
                      <w:pPr>
                        <w:bidi w:val="0"/>
                        <w:ind w:left="360"/>
                        <w:rPr>
                          <w:rFonts w:ascii="adwa-assalaf" w:hAnsi="adwa-assalaf" w:cs="adwa-assalaf"/>
                          <w:color w:val="C00000"/>
                          <w:sz w:val="20"/>
                          <w:szCs w:val="20"/>
                          <w:lang w:val="fr-FR"/>
                        </w:rPr>
                      </w:pPr>
                      <w:r w:rsidRPr="00E74A84">
                        <w:rPr>
                          <w:rFonts w:ascii="adwa-assalaf" w:hAnsi="adwa-assalaf" w:cs="adwa-assalaf" w:hint="cs"/>
                          <w:color w:val="C00000"/>
                          <w:sz w:val="20"/>
                          <w:szCs w:val="20"/>
                          <w:lang w:val="fr-FR"/>
                        </w:rPr>
                        <w:t>Puis il a divisé la religion en trois degrés:</w:t>
                      </w:r>
                    </w:p>
                  </w:txbxContent>
                </v:textbox>
              </v:rect>
            </w:pict>
          </mc:Fallback>
        </mc:AlternateContent>
      </w:r>
    </w:p>
    <w:p w14:paraId="2E965176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57BFF721" w14:textId="77777777" w:rsidR="00581CB0" w:rsidRPr="003E5CC3" w:rsidRDefault="00581CB0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A788FF7" w14:textId="77777777" w:rsidR="00581CB0" w:rsidRPr="003E5CC3" w:rsidRDefault="00581CB0" w:rsidP="0031428C">
      <w:pPr>
        <w:bidi w:val="0"/>
        <w:rPr>
          <w:rFonts w:ascii="Times New Roman" w:hAnsi="Times New Roman" w:cs="Times New Roman"/>
          <w:sz w:val="28"/>
          <w:szCs w:val="28"/>
          <w:lang w:val="fr-FR"/>
        </w:rPr>
      </w:pPr>
    </w:p>
    <w:p w14:paraId="7E37F4E8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43BB63FD" w14:textId="5D587F79" w:rsidR="002712BD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208128" behindDoc="0" locked="0" layoutInCell="1" allowOverlap="1" wp14:anchorId="09D156A0" wp14:editId="0A7C4B11">
                <wp:simplePos x="0" y="0"/>
                <wp:positionH relativeFrom="column">
                  <wp:posOffset>3277234</wp:posOffset>
                </wp:positionH>
                <wp:positionV relativeFrom="paragraph">
                  <wp:posOffset>208915</wp:posOffset>
                </wp:positionV>
                <wp:extent cx="0" cy="106680"/>
                <wp:effectExtent l="76200" t="50800" r="101600" b="96520"/>
                <wp:wrapNone/>
                <wp:docPr id="650" name="رابط مستقيم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668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B6974" id="_x0631__x0627__x0628__x0637__x0020__x0645__x0633__x062a__x0642__x064a__x0645__x0020_650" o:spid="_x0000_s1026" style="position:absolute;z-index:252208128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258.05pt,16.45pt" to="258.05pt,2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3EF4EF33" wp14:editId="281C33C6">
                <wp:simplePos x="0" y="0"/>
                <wp:positionH relativeFrom="column">
                  <wp:posOffset>1895475</wp:posOffset>
                </wp:positionH>
                <wp:positionV relativeFrom="paragraph">
                  <wp:posOffset>201295</wp:posOffset>
                </wp:positionV>
                <wp:extent cx="2895600" cy="1185545"/>
                <wp:effectExtent l="3175" t="0" r="9525" b="10160"/>
                <wp:wrapNone/>
                <wp:docPr id="616" name="مجموعة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1185545"/>
                          <a:chOff x="0" y="48"/>
                          <a:chExt cx="26441" cy="9484"/>
                        </a:xfrm>
                      </wpg:grpSpPr>
                      <wps:wsp>
                        <wps:cNvPr id="617" name="مستطيل 738"/>
                        <wps:cNvSpPr>
                          <a:spLocks noChangeArrowheads="1"/>
                        </wps:cNvSpPr>
                        <wps:spPr bwMode="auto">
                          <a:xfrm>
                            <a:off x="0" y="1556"/>
                            <a:ext cx="7772" cy="797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F749A" w14:textId="77777777" w:rsidR="0066420A" w:rsidRPr="000C6694" w:rsidRDefault="0066420A" w:rsidP="00E74A8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>Ислам</w:t>
                              </w:r>
                            </w:p>
                            <w:p w14:paraId="7EB90737" w14:textId="77777777" w:rsidR="0066420A" w:rsidRPr="00C71F7A" w:rsidRDefault="0066420A" w:rsidP="003414B5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color w:val="000000" w:themeColor="text1"/>
                                  <w:sz w:val="20"/>
                                  <w:szCs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8" name="رابط مستقيم 739"/>
                        <wps:cNvCnPr>
                          <a:cxnSpLocks noChangeShapeType="1"/>
                        </wps:cNvCnPr>
                        <wps:spPr bwMode="auto">
                          <a:xfrm>
                            <a:off x="4141" y="48"/>
                            <a:ext cx="186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رابط مستقيم 740"/>
                        <wps:cNvCnPr>
                          <a:cxnSpLocks noChangeShapeType="1"/>
                        </wps:cNvCnPr>
                        <wps:spPr bwMode="auto">
                          <a:xfrm>
                            <a:off x="4141" y="97"/>
                            <a:ext cx="0" cy="14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رابط مستقيم 741"/>
                        <wps:cNvCnPr>
                          <a:cxnSpLocks noChangeShapeType="1"/>
                        </wps:cNvCnPr>
                        <wps:spPr bwMode="auto">
                          <a:xfrm>
                            <a:off x="22809" y="97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مستطيل 742"/>
                        <wps:cNvSpPr>
                          <a:spLocks noChangeArrowheads="1"/>
                        </wps:cNvSpPr>
                        <wps:spPr bwMode="auto">
                          <a:xfrm>
                            <a:off x="18675" y="1167"/>
                            <a:ext cx="7766" cy="83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73962E" w14:textId="77777777" w:rsidR="0066420A" w:rsidRPr="008335CE" w:rsidRDefault="0066420A" w:rsidP="00E74A84">
                              <w:pPr>
                                <w:jc w:val="center"/>
                                <w:rPr>
                                  <w:rFonts w:ascii="Cambria" w:hAnsi="Cambria" w:cs="Tahoma"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>Ихсан</w:t>
                              </w:r>
                            </w:p>
                            <w:p w14:paraId="29554FCF" w14:textId="77777777" w:rsidR="0066420A" w:rsidRPr="001833DD" w:rsidRDefault="0066420A" w:rsidP="00C71F7A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color w:val="000000" w:themeColor="text1"/>
                                  <w:sz w:val="20"/>
                                  <w:szCs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22" name="مستطيل 743"/>
                        <wps:cNvSpPr>
                          <a:spLocks noChangeArrowheads="1"/>
                        </wps:cNvSpPr>
                        <wps:spPr bwMode="auto">
                          <a:xfrm>
                            <a:off x="9272" y="1264"/>
                            <a:ext cx="7760" cy="826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87E7B" w14:textId="77777777" w:rsidR="0066420A" w:rsidRPr="008335CE" w:rsidRDefault="0066420A" w:rsidP="00E74A8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 w:cs="Tahoma"/>
                                  <w:b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  <w:lang w:val="ru-RU"/>
                                </w:rPr>
                                <w:t>Иман</w:t>
                              </w:r>
                            </w:p>
                            <w:p w14:paraId="0FF91678" w14:textId="77777777" w:rsidR="0066420A" w:rsidRPr="00C71F7A" w:rsidRDefault="0066420A" w:rsidP="003414B5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color w:val="000000" w:themeColor="text1"/>
                                  <w:sz w:val="20"/>
                                  <w:szCs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4EF33" id="_x0645__x062c__x0645__x0648__x0639__x0629__x0020_737" o:spid="_x0000_s1354" style="position:absolute;margin-left:149.25pt;margin-top:15.85pt;width:228pt;height:93.35pt;z-index:252078080;mso-height-relative:margin" coordorigin=",48" coordsize="26441,948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">
                <v:rect id="_x0645__x0633__x062a__x0637__x064a__x0644__x0020_738" o:spid="_x0000_s1355" style="position:absolute;top:1556;width:7772;height:797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L73/xgAA&#10;ANwAAAAPAAAAZHJzL2Rvd25yZXYueG1sRI9Ba8JAFITvQv/D8oTe6kYpsURX0YJWDwomBentkX1N&#10;gtm3IbuN8d+7QsHjMDPfMPNlb2rRUesqywrGowgEcW51xYWC72zz9gHCeWSNtWVScCMHy8XLYI6J&#10;tlc+UZf6QgQIuwQVlN43iZQuL8mgG9mGOHi/tjXog2wLqVu8Brip5SSKYmmw4rBQYkOfJeWX9M8o&#10;iEy3fd9v1sd1tsp+0jr+8tPDWanXYb+agfDU+2f4v73TCuLxFB5nwhGQiz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0L73/xgAAANwAAAAPAAAAAAAAAAAAAAAAAJcCAABkcnMv&#10;ZG93bnJldi54bWxQSwUGAAAAAAQABAD1AAAAigMAAAAA&#10;" fillcolor="white [3212]" strokecolor="#bd7f38">
                  <v:textbox>
                    <w:txbxContent>
                      <w:p w14:paraId="31CF749A" w14:textId="77777777" w:rsidR="0066420A" w:rsidRPr="000C6694" w:rsidRDefault="0066420A" w:rsidP="00E74A84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ambria" w:hAnsi="Cambria" w:cs="Tahoma"/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val="ru-RU"/>
                          </w:rPr>
                          <w:t>Ислам</w:t>
                        </w:r>
                      </w:p>
                      <w:p w14:paraId="7EB90737" w14:textId="77777777" w:rsidR="0066420A" w:rsidRPr="00C71F7A" w:rsidRDefault="0066420A" w:rsidP="003414B5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color w:val="000000" w:themeColor="text1"/>
                            <w:sz w:val="20"/>
                            <w:szCs w:val="20"/>
                            <w:lang w:val="fr-FR"/>
                          </w:rPr>
                        </w:pPr>
                      </w:p>
                    </w:txbxContent>
                  </v:textbox>
                </v:rect>
                <v:line id="_x0631__x0627__x0628__x0637__x0020__x0645__x0633__x062a__x0642__x064a__x0645__x0020_739" o:spid="_x0000_s1356" style="position:absolute;visibility:visible;mso-wrap-style:square" from="4141,48" to="22809,4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u+778EAAADcAAAADwAAAGRycy9kb3ducmV2LnhtbERPzYrCMBC+C75DmIW9aaoLUrpGcUUX&#10;PWl1H2BoxqbaTEqT1erTm4Pg8eP7n847W4srtb5yrGA0TEAQF05XXCr4O64HKQgfkDXWjknBnTzM&#10;Z/3eFDPtbpzT9RBKEUPYZ6jAhNBkUvrCkEU/dA1x5E6utRgibEupW7zFcFvLcZJMpMWKY4PBhpaG&#10;isvh3yr4Ou8fv6c0Lc+8+9k+1iZP5SpX6vOjW3yDCNSFt/jl3mgFk1FcG8/EIyBnT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e77vvwQAAANwAAAAPAAAAAAAAAAAAAAAA&#10;AKECAABkcnMvZG93bnJldi54bWxQSwUGAAAAAAQABAD5AAAAjwMAAAAA&#10;" strokecolor="#bd7f38"/>
                <v:line id="_x0631__x0627__x0628__x0637__x0020__x0645__x0633__x062a__x0642__x064a__x0645__x0020_740" o:spid="_x0000_s1357" style="position:absolute;visibility:visible;mso-wrap-style:square" from="4141,97" to="4141,155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aMedMUAAADcAAAADwAAAGRycy9kb3ducmV2LnhtbESP0WrCQBRE3wv9h+UW+lY3KkgaXUVF&#10;iz7VWD/gkr1mo9m7Ibtq9OvdQqGPw8ycYSazztbiSq2vHCvo9xIQxIXTFZcKDj/rjxSED8gaa8ek&#10;4E4eZtPXlwlm2t04p+s+lCJC2GeowITQZFL6wpBF33MNcfSOrrUYomxLqVu8Rbit5SBJRtJixXHB&#10;YENLQ8V5f7EKhqfd4+uYpuWJvxfbx9rkqVzlSr2/dfMxiEBd+A//tTdawaj/Cb9n4hGQ0yc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8aMedMUAAADcAAAADwAAAAAAAAAA&#10;AAAAAAChAgAAZHJzL2Rvd25yZXYueG1sUEsFBgAAAAAEAAQA+QAAAJMDAAAAAA==&#10;" strokecolor="#bd7f38"/>
                <v:line id="_x0631__x0627__x0628__x0637__x0020__x0645__x0633__x062a__x0642__x064a__x0645__x0020_741" o:spid="_x0000_s1358" style="position:absolute;visibility:visible;mso-wrap-style:square" from="22809,97" to="22809,116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vV9VMEAAADcAAAADwAAAGRycy9kb3ducmV2LnhtbERPzYrCMBC+C/sOYRb2pum6IKUaxV1W&#10;0ZNWfYChGZtqMylN1OrTm4Pg8eP7n8w6W4srtb5yrOB7kIAgLpyuuFRw2C/6KQgfkDXWjknBnTzM&#10;ph+9CWba3Tin6y6UIoawz1CBCaHJpPSFIYt+4BriyB1dazFE2JZSt3iL4baWwyQZSYsVxwaDDf0Z&#10;Ks67i1Xwc9o+lsc0LU+8+V0/FiZP5X+u1NdnNx+DCNSFt/jlXmkFo2GcH8/EIyCnT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u9X1UwQAAANwAAAAPAAAAAAAAAAAAAAAA&#10;AKECAABkcnMvZG93bnJldi54bWxQSwUGAAAAAAQABAD5AAAAjwMAAAAA&#10;" strokecolor="#bd7f38"/>
                <v:rect id="_x0645__x0633__x062a__x0637__x064a__x0644__x0020_742" o:spid="_x0000_s1359" style="position:absolute;left:18675;top:1167;width:7766;height:836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5kqtxgAA&#10;ANwAAAAPAAAAZHJzL2Rvd25yZXYueG1sRI9Ba8JAFITvQv/D8gre6kaRWFI3QQva9qBgUii9PbKv&#10;SWj2bciuMf57t1DwOMzMN8w6G00rBupdY1nBfBaBIC6tbrhS8Fnsnp5BOI+ssbVMCq7kIEsfJmtM&#10;tL3wiYbcVyJA2CWooPa+S6R0ZU0G3cx2xMH7sb1BH2RfSd3jJcBNKxdRFEuDDYeFGjt6ran8zc9G&#10;QWSG/fJjtz1ui03xnbfxm18dvpSaPo6bFxCeRn8P/7fftYJ4MYe/M+EIyPQG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a5kqtxgAAANwAAAAPAAAAAAAAAAAAAAAAAJcCAABkcnMv&#10;ZG93bnJldi54bWxQSwUGAAAAAAQABAD1AAAAigMAAAAA&#10;" fillcolor="white [3212]" strokecolor="#bd7f38">
                  <v:textbox>
                    <w:txbxContent>
                      <w:p w14:paraId="6C73962E" w14:textId="77777777" w:rsidR="0066420A" w:rsidRPr="008335CE" w:rsidRDefault="0066420A" w:rsidP="00E74A84">
                        <w:pPr>
                          <w:jc w:val="center"/>
                          <w:rPr>
                            <w:rFonts w:ascii="Cambria" w:hAnsi="Cambria" w:cs="Tahoma"/>
                            <w:color w:val="000000"/>
                            <w:sz w:val="24"/>
                            <w:szCs w:val="24"/>
                            <w:shd w:val="clear" w:color="auto" w:fill="FFFFFF"/>
                            <w:lang w:val="ru-RU"/>
                          </w:rPr>
                        </w:pPr>
                        <w:r>
                          <w:rPr>
                            <w:rFonts w:ascii="Cambria" w:hAnsi="Cambria" w:cs="Tahoma"/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val="ru-RU"/>
                          </w:rPr>
                          <w:t>Ихсан</w:t>
                        </w:r>
                      </w:p>
                      <w:p w14:paraId="29554FCF" w14:textId="77777777" w:rsidR="0066420A" w:rsidRPr="001833DD" w:rsidRDefault="0066420A" w:rsidP="00C71F7A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color w:val="000000" w:themeColor="text1"/>
                            <w:sz w:val="20"/>
                            <w:szCs w:val="20"/>
                            <w:lang w:val="fr-FR"/>
                          </w:rPr>
                        </w:pPr>
                      </w:p>
                    </w:txbxContent>
                  </v:textbox>
                </v:rect>
                <v:rect id="_x0645__x0633__x062a__x0637__x064a__x0644__x0020_743" o:spid="_x0000_s1360" style="position:absolute;left:9272;top:1264;width:7760;height:8269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NNTaxgAA&#10;ANwAAAAPAAAAZHJzL2Rvd25yZXYueG1sRI9Ba8JAFITvBf/D8gRvdWMoqURXUcGqhwomheLtkX1N&#10;QrNvQ3aN6b/vCoUeh5n5hlmuB9OInjpXW1Ywm0YgiAuray4VfOT75zkI55E1NpZJwQ85WK9GT0tM&#10;tb3zhfrMlyJA2KWooPK+TaV0RUUG3dS2xMH7sp1BH2RXSt3hPcBNI+MoSqTBmsNChS3tKiq+s5tR&#10;EJn+7eW03563+Sa/Zk1y8K/vn0pNxsNmAcLT4P/Df+2jVpDEMTzOhCMgV7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qNNTaxgAAANwAAAAPAAAAAAAAAAAAAAAAAJcCAABkcnMv&#10;ZG93bnJldi54bWxQSwUGAAAAAAQABAD1AAAAigMAAAAA&#10;" fillcolor="white [3212]" strokecolor="#bd7f38">
                  <v:textbox>
                    <w:txbxContent>
                      <w:p w14:paraId="5A587E7B" w14:textId="77777777" w:rsidR="0066420A" w:rsidRPr="008335CE" w:rsidRDefault="0066420A" w:rsidP="00E74A84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ambria" w:hAnsi="Cambria" w:cs="Tahoma"/>
                            <w:b/>
                            <w:color w:val="000000"/>
                            <w:sz w:val="24"/>
                            <w:szCs w:val="24"/>
                            <w:shd w:val="clear" w:color="auto" w:fill="FFFFFF"/>
                            <w:lang w:val="ru-RU"/>
                          </w:rPr>
                          <w:t>Иман</w:t>
                        </w:r>
                      </w:p>
                      <w:p w14:paraId="0FF91678" w14:textId="77777777" w:rsidR="0066420A" w:rsidRPr="00C71F7A" w:rsidRDefault="0066420A" w:rsidP="003414B5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color w:val="000000" w:themeColor="text1"/>
                            <w:sz w:val="20"/>
                            <w:szCs w:val="20"/>
                            <w:lang w:val="fr-FR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6F7B68F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682330A9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90EC3C0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</w:p>
    <w:p w14:paraId="367855FF" w14:textId="71D2FE9A" w:rsidR="002712BD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55893E69" wp14:editId="68E344CB">
                <wp:simplePos x="0" y="0"/>
                <wp:positionH relativeFrom="column">
                  <wp:posOffset>-83185</wp:posOffset>
                </wp:positionH>
                <wp:positionV relativeFrom="paragraph">
                  <wp:posOffset>574675</wp:posOffset>
                </wp:positionV>
                <wp:extent cx="2822575" cy="1094105"/>
                <wp:effectExtent l="0" t="0" r="0" b="0"/>
                <wp:wrapNone/>
                <wp:docPr id="615" name="مستطيل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2575" cy="10941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D3BBA7E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Столпов Ислама 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– пять. И первая из них:</w:t>
                            </w:r>
                          </w:p>
                          <w:p w14:paraId="576E69B6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Свидетельство «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i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Шахада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».</w:t>
                            </w:r>
                          </w:p>
                          <w:p w14:paraId="41DA4136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6D048324" w14:textId="77777777" w:rsidR="0066420A" w:rsidRPr="00365EB1" w:rsidRDefault="0066420A" w:rsidP="009232C6">
                            <w:pPr>
                              <w:bidi w:val="0"/>
                              <w:spacing w:line="213" w:lineRule="auto"/>
                              <w:jc w:val="lowKashida"/>
                              <w:rPr>
                                <w:color w:val="C00000"/>
                                <w:sz w:val="20"/>
                                <w:szCs w:val="18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93E69" id="_x0645__x0633__x062a__x0637__x064a__x0644__x0020_764" o:spid="_x0000_s1361" style="position:absolute;margin-left:-6.55pt;margin-top:45.25pt;width:222.25pt;height:86.1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" filled="f" stroked="f" strokeweight="2pt">
                <v:path arrowok="t"/>
                <v:textbox>
                  <w:txbxContent>
                    <w:p w14:paraId="5D3BBA7E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(2)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Столпов Ислама 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– пять. И первая из них:</w:t>
                      </w:r>
                    </w:p>
                    <w:p w14:paraId="576E69B6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  <w:lang w:val="ru-RU"/>
                        </w:rPr>
                        <w:t>Свидетельство «</w:t>
                      </w:r>
                      <w:r w:rsidRPr="00365EB1">
                        <w:rPr>
                          <w:rFonts w:ascii="Cambria" w:hAnsi="Cambria"/>
                          <w:b/>
                          <w:i/>
                          <w:color w:val="FF0000"/>
                          <w:sz w:val="20"/>
                          <w:szCs w:val="18"/>
                          <w:lang w:val="ru-RU"/>
                        </w:rPr>
                        <w:t>Шахада</w:t>
                      </w:r>
                      <w:r w:rsidRPr="00365EB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  <w:lang w:val="ru-RU"/>
                        </w:rPr>
                        <w:t>».</w:t>
                      </w:r>
                    </w:p>
                    <w:p w14:paraId="41DA4136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6D048324" w14:textId="77777777" w:rsidR="0066420A" w:rsidRPr="00365EB1" w:rsidRDefault="0066420A" w:rsidP="009232C6">
                      <w:pPr>
                        <w:bidi w:val="0"/>
                        <w:spacing w:line="213" w:lineRule="auto"/>
                        <w:jc w:val="lowKashida"/>
                        <w:rPr>
                          <w:color w:val="C00000"/>
                          <w:sz w:val="20"/>
                          <w:szCs w:val="18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12BD" w:rsidRPr="003E5CC3">
        <w:rPr>
          <w:rFonts w:ascii="Times New Roman" w:hAnsi="Times New Roman" w:cs="Times New Roman"/>
          <w:sz w:val="28"/>
          <w:szCs w:val="28"/>
          <w:rtl/>
          <w:lang w:val="fr-FR" w:bidi="ar-AE"/>
        </w:rPr>
        <w:br w:type="page"/>
      </w:r>
    </w:p>
    <w:p w14:paraId="4187E8C9" w14:textId="6A1433AB" w:rsidR="002712BD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D2C158B" wp14:editId="1309627E">
                <wp:simplePos x="0" y="0"/>
                <wp:positionH relativeFrom="margin">
                  <wp:posOffset>2534285</wp:posOffset>
                </wp:positionH>
                <wp:positionV relativeFrom="paragraph">
                  <wp:posOffset>-317500</wp:posOffset>
                </wp:positionV>
                <wp:extent cx="2347595" cy="7239635"/>
                <wp:effectExtent l="25400" t="25400" r="40005" b="50165"/>
                <wp:wrapNone/>
                <wp:docPr id="1084" name="Rectangl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7595" cy="723963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2575252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На Свидетельство «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шахаду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» указывают Слова Всевышнего:</w:t>
                            </w:r>
                          </w:p>
                          <w:p w14:paraId="7AFDFD23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CE51063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«Аллах Засвидетельствовал, что нет божества, достойного поклонения, кроме Него, а также Ангелы и обладающие знанием. Он Поддерживает справедливость. Нет божества, достойного поклонения, кроме Него, Могущественного, Мудрого» (3:18)</w:t>
                            </w:r>
                          </w:p>
                          <w:p w14:paraId="7AB29CB9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13361AA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FF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B36855C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Его смысл: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«Нет никого, достойного поклонения, кроме единого Аллаха».</w:t>
                            </w:r>
                          </w:p>
                          <w:p w14:paraId="15A6E2A8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E51FE67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Выражение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"Нет никого, достойного поклонения" 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отрицает все, чему поклоняются помимо Аллаха.</w:t>
                            </w:r>
                          </w:p>
                          <w:p w14:paraId="6A99982C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16FB943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Выражение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"Кроме Аллаха" 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утверждает необходимость поклонения Одному Аллаху, не приобщая к Нему сотоварищей в поклонении, также как и нет у Него сотоварища в господстве.</w:t>
                            </w:r>
                          </w:p>
                          <w:p w14:paraId="5622FAAF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6F7E005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Толкованием этих слов, которое разъясняет их значение, является высказывание Всевышнего: </w:t>
                            </w:r>
                          </w:p>
                          <w:p w14:paraId="3E59EE7E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B1F26FA" w14:textId="77777777" w:rsidR="0066420A" w:rsidRPr="00365EB1" w:rsidRDefault="0066420A" w:rsidP="00014E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«Вот Ибрахим сказал своему отцу и народу: «Воистину, я не имею отношения к тому, чему вы поклоняетесь, кроме Того, Кто создал меня. Воистину, Он поведет меня прямым путем». Он сделал это (свидетельство о том, что нет божества, кроме Аллаха) словом, пребывающим в его потомстве, чтобы они могли вернуться на прямой путь» (43:26-28).</w:t>
                            </w:r>
                          </w:p>
                          <w:p w14:paraId="1526F813" w14:textId="77777777" w:rsidR="0066420A" w:rsidRPr="00365EB1" w:rsidRDefault="0066420A" w:rsidP="0036354F">
                            <w:pPr>
                              <w:bidi w:val="0"/>
                              <w:rPr>
                                <w:rFonts w:ascii="adwa-assalaf" w:hAnsi="adwa-assalaf" w:cs="adwa-assalaf"/>
                                <w:szCs w:val="20"/>
                                <w:lang w:val="ru-RU"/>
                              </w:rPr>
                            </w:pPr>
                          </w:p>
                          <w:p w14:paraId="1307ADAC" w14:textId="77777777" w:rsidR="0066420A" w:rsidRPr="00365EB1" w:rsidRDefault="0066420A" w:rsidP="004A5E0B">
                            <w:pPr>
                              <w:bidi w:val="0"/>
                              <w:rPr>
                                <w:b/>
                                <w:bCs/>
                                <w:szCs w:val="20"/>
                                <w:lang w:val="ru-RU"/>
                              </w:rPr>
                            </w:pPr>
                          </w:p>
                          <w:p w14:paraId="289E5EE0" w14:textId="77777777" w:rsidR="0066420A" w:rsidRPr="00365EB1" w:rsidRDefault="0066420A" w:rsidP="004A5E0B">
                            <w:pPr>
                              <w:bidi w:val="0"/>
                              <w:rPr>
                                <w:szCs w:val="20"/>
                                <w:lang w:val="ru-RU"/>
                              </w:rPr>
                            </w:pPr>
                          </w:p>
                          <w:p w14:paraId="5EAA847A" w14:textId="77777777" w:rsidR="0066420A" w:rsidRPr="00365EB1" w:rsidRDefault="0066420A" w:rsidP="004A5E0B">
                            <w:pPr>
                              <w:bidi w:val="0"/>
                              <w:spacing w:after="0"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C158B" id="Rectangle_x0020_738" o:spid="_x0000_s1362" style="position:absolute;margin-left:199.55pt;margin-top:-24.95pt;width:184.85pt;height:570.05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" filled="f" strokecolor="#d9a279" strokeweight="5pt">
                <v:stroke linestyle="thickThin"/>
                <v:textbox>
                  <w:txbxContent>
                    <w:p w14:paraId="52575252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На Свидетельство «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шахаду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» указывают Слова Всевышнего:</w:t>
                      </w:r>
                    </w:p>
                    <w:p w14:paraId="7AFDFD23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7CE51063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«Аллах Засвидетельствовал, что нет божества, достойного поклонения, кроме Него, а также Ангелы и обладающие знанием. Он Поддерживает справедливость. Нет божества, достойного поклонения, кроме Него, Могущественного, Мудрого» (3:18)</w:t>
                      </w:r>
                    </w:p>
                    <w:p w14:paraId="7AB29CB9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313361AA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FF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B36855C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Его смысл: 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«Нет никого, достойного поклонения, кроме единого Аллаха».</w:t>
                      </w:r>
                    </w:p>
                    <w:p w14:paraId="15A6E2A8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3E51FE67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Выражение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 "Нет никого, достойного поклонения" 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отрицает все, чему поклоняются помимо Аллаха.</w:t>
                      </w:r>
                    </w:p>
                    <w:p w14:paraId="6A99982C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16FB943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Выражение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 "Кроме Аллаха" 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утверждает необходимость поклонения Одному Аллаху, не приобщая к Нему сотоварищей в поклонении, также как и нет у Него сотоварища в господстве.</w:t>
                      </w:r>
                    </w:p>
                    <w:p w14:paraId="5622FAAF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6F7E005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Толкованием этих слов, которое разъясняет их значение, является высказывание Всевышнего: </w:t>
                      </w:r>
                    </w:p>
                    <w:p w14:paraId="3E59EE7E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B1F26FA" w14:textId="77777777" w:rsidR="0066420A" w:rsidRPr="00365EB1" w:rsidRDefault="0066420A" w:rsidP="00014E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«Вот Ибрахим сказал своему отцу и народу: «Воистину, я не имею отношения к тому, чему вы поклоняетесь, кроме Того, Кто создал меня. Воистину, Он поведет меня прямым путем». Он сделал это (свидетельство о том, что нет божества, кроме Аллаха) словом, пребывающим в его потомстве, чтобы они могли вернуться на прямой путь» (43:26-28).</w:t>
                      </w:r>
                    </w:p>
                    <w:p w14:paraId="1526F813" w14:textId="77777777" w:rsidR="0066420A" w:rsidRPr="00365EB1" w:rsidRDefault="0066420A" w:rsidP="0036354F">
                      <w:pPr>
                        <w:bidi w:val="0"/>
                        <w:rPr>
                          <w:rFonts w:ascii="adwa-assalaf" w:hAnsi="adwa-assalaf" w:cs="adwa-assalaf"/>
                          <w:szCs w:val="20"/>
                          <w:lang w:val="ru-RU"/>
                        </w:rPr>
                      </w:pPr>
                    </w:p>
                    <w:p w14:paraId="1307ADAC" w14:textId="77777777" w:rsidR="0066420A" w:rsidRPr="00365EB1" w:rsidRDefault="0066420A" w:rsidP="004A5E0B">
                      <w:pPr>
                        <w:bidi w:val="0"/>
                        <w:rPr>
                          <w:b/>
                          <w:bCs/>
                          <w:szCs w:val="20"/>
                          <w:lang w:val="ru-RU"/>
                        </w:rPr>
                      </w:pPr>
                    </w:p>
                    <w:p w14:paraId="289E5EE0" w14:textId="77777777" w:rsidR="0066420A" w:rsidRPr="00365EB1" w:rsidRDefault="0066420A" w:rsidP="004A5E0B">
                      <w:pPr>
                        <w:bidi w:val="0"/>
                        <w:rPr>
                          <w:szCs w:val="20"/>
                          <w:lang w:val="ru-RU"/>
                        </w:rPr>
                      </w:pPr>
                    </w:p>
                    <w:p w14:paraId="5EAA847A" w14:textId="77777777" w:rsidR="0066420A" w:rsidRPr="00365EB1" w:rsidRDefault="0066420A" w:rsidP="004A5E0B">
                      <w:pPr>
                        <w:bidi w:val="0"/>
                        <w:spacing w:after="0"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6F432F57" wp14:editId="29A3021F">
                <wp:simplePos x="0" y="0"/>
                <wp:positionH relativeFrom="column">
                  <wp:posOffset>-105410</wp:posOffset>
                </wp:positionH>
                <wp:positionV relativeFrom="paragraph">
                  <wp:posOffset>-316230</wp:posOffset>
                </wp:positionV>
                <wp:extent cx="2490470" cy="1191895"/>
                <wp:effectExtent l="0" t="0" r="0" b="1905"/>
                <wp:wrapNone/>
                <wp:docPr id="614" name="مستطيل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0470" cy="1191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3CDAA5" w14:textId="77777777" w:rsidR="0066420A" w:rsidRPr="00014E31" w:rsidRDefault="0066420A" w:rsidP="007231A5">
                            <w:pPr>
                              <w:bidi w:val="0"/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14E31"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 xml:space="preserve">Упомянул автор, </w:t>
                            </w:r>
                            <w:r w:rsidRPr="00014E31">
                              <w:rPr>
                                <w:rFonts w:ascii="Cambria" w:hAnsi="Cambria" w:hint="cs"/>
                                <w:color w:val="FF0000"/>
                                <w:sz w:val="18"/>
                                <w:szCs w:val="18"/>
                              </w:rPr>
                              <w:sym w:font="KFGQPC Arabic Symbols 01" w:char="F056"/>
                            </w:r>
                            <w:r w:rsidR="007231A5"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доказательство</w:t>
                            </w:r>
                            <w:r w:rsidRPr="00014E31"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 xml:space="preserve"> на Свидетельство «</w:t>
                            </w:r>
                            <w:r w:rsidRPr="00014E31">
                              <w:rPr>
                                <w:rFonts w:ascii="Cambria" w:hAnsi="Cambria"/>
                                <w:i/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>шахаду</w:t>
                            </w:r>
                            <w:r w:rsidRPr="00014E31"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 xml:space="preserve">» </w:t>
                            </w:r>
                            <w:r w:rsidRPr="00014E3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 xml:space="preserve">«Ля иляха илля Ллах», </w:t>
                            </w:r>
                            <w:r w:rsidRPr="00014E31">
                              <w:rPr>
                                <w:rFonts w:ascii="Cambria" w:hAnsi="Cambria"/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>и разъяснил его смысл.  А это:</w:t>
                            </w:r>
                          </w:p>
                          <w:p w14:paraId="049CC735" w14:textId="77777777" w:rsidR="0066420A" w:rsidRPr="00014E31" w:rsidRDefault="0066420A" w:rsidP="00014E31">
                            <w:pPr>
                              <w:bidi w:val="0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14E3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Нет никого, достойного поклонения, кроме Аллаха.</w:t>
                            </w:r>
                          </w:p>
                          <w:p w14:paraId="0D92F8E0" w14:textId="77777777" w:rsidR="0066420A" w:rsidRPr="00014E31" w:rsidRDefault="0066420A" w:rsidP="000B1096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14E31">
                              <w:rPr>
                                <w:rFonts w:ascii="adwa-assalaf" w:hAnsi="adwa-assalaf" w:cs="adwa-assalaf"/>
                                <w:sz w:val="18"/>
                                <w:szCs w:val="18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32F57" id="_x0645__x0633__x062a__x0637__x064a__x0644__x0020_754" o:spid="_x0000_s1363" style="position:absolute;margin-left:-8.3pt;margin-top:-24.85pt;width:196.1pt;height:93.8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" filled="f" stroked="f" strokeweight="2pt">
                <v:path arrowok="t"/>
                <v:textbox>
                  <w:txbxContent>
                    <w:p w14:paraId="473CDAA5" w14:textId="77777777" w:rsidR="0066420A" w:rsidRPr="00014E31" w:rsidRDefault="0066420A" w:rsidP="007231A5">
                      <w:pPr>
                        <w:bidi w:val="0"/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lang w:val="ru-RU"/>
                        </w:rPr>
                      </w:pPr>
                      <w:r w:rsidRPr="00014E31"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lang w:val="ru-RU"/>
                        </w:rPr>
                        <w:t xml:space="preserve">Упомянул автор, </w:t>
                      </w:r>
                      <w:r w:rsidRPr="00014E31">
                        <w:rPr>
                          <w:rFonts w:ascii="Cambria" w:hAnsi="Cambria" w:hint="cs"/>
                          <w:color w:val="FF0000"/>
                          <w:sz w:val="18"/>
                          <w:szCs w:val="18"/>
                        </w:rPr>
                        <w:sym w:font="KFGQPC Arabic Symbols 01" w:char="F056"/>
                      </w:r>
                      <w:r w:rsidR="007231A5"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color w:val="FF0000"/>
                          <w:sz w:val="20"/>
                          <w:szCs w:val="18"/>
                          <w:lang w:val="ru-RU"/>
                        </w:rPr>
                        <w:t>доказательство</w:t>
                      </w:r>
                      <w:r w:rsidRPr="00014E31"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lang w:val="ru-RU"/>
                        </w:rPr>
                        <w:t xml:space="preserve"> на Свидетельство «</w:t>
                      </w:r>
                      <w:r w:rsidRPr="00014E31">
                        <w:rPr>
                          <w:rFonts w:ascii="Cambria" w:hAnsi="Cambria"/>
                          <w:i/>
                          <w:color w:val="FF0000"/>
                          <w:sz w:val="18"/>
                          <w:szCs w:val="18"/>
                          <w:lang w:val="ru-RU"/>
                        </w:rPr>
                        <w:t>шахаду</w:t>
                      </w:r>
                      <w:r w:rsidRPr="00014E31"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lang w:val="ru-RU"/>
                        </w:rPr>
                        <w:t xml:space="preserve">» </w:t>
                      </w:r>
                      <w:r w:rsidRPr="00014E3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  <w:lang w:val="ru-RU"/>
                        </w:rPr>
                        <w:t xml:space="preserve">«Ля иляха илля Ллах», </w:t>
                      </w:r>
                      <w:r w:rsidRPr="00014E31">
                        <w:rPr>
                          <w:rFonts w:ascii="Cambria" w:hAnsi="Cambria"/>
                          <w:color w:val="FF0000"/>
                          <w:sz w:val="18"/>
                          <w:szCs w:val="18"/>
                          <w:lang w:val="ru-RU"/>
                        </w:rPr>
                        <w:t>и разъяснил его смысл.  А это:</w:t>
                      </w:r>
                    </w:p>
                    <w:p w14:paraId="049CC735" w14:textId="77777777" w:rsidR="0066420A" w:rsidRPr="00014E31" w:rsidRDefault="0066420A" w:rsidP="00014E31">
                      <w:pPr>
                        <w:bidi w:val="0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014E31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Нет никого, достойного поклонения, кроме Аллаха.</w:t>
                      </w:r>
                    </w:p>
                    <w:p w14:paraId="0D92F8E0" w14:textId="77777777" w:rsidR="0066420A" w:rsidRPr="00014E31" w:rsidRDefault="0066420A" w:rsidP="000B1096">
                      <w:pPr>
                        <w:bidi w:val="0"/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18"/>
                          <w:szCs w:val="18"/>
                          <w:lang w:val="fr-FR"/>
                        </w:rPr>
                      </w:pPr>
                      <w:r w:rsidRPr="00014E31">
                        <w:rPr>
                          <w:rFonts w:ascii="adwa-assalaf" w:hAnsi="adwa-assalaf" w:cs="adwa-assalaf"/>
                          <w:sz w:val="18"/>
                          <w:szCs w:val="18"/>
                          <w:lang w:val="fr-FR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5FA35FF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</w:p>
    <w:p w14:paraId="3AF63C59" w14:textId="556D7360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56288" behindDoc="0" locked="0" layoutInCell="1" allowOverlap="1" wp14:anchorId="7F7BFF22" wp14:editId="58FBF832">
                <wp:simplePos x="0" y="0"/>
                <wp:positionH relativeFrom="column">
                  <wp:posOffset>-191135</wp:posOffset>
                </wp:positionH>
                <wp:positionV relativeFrom="paragraph">
                  <wp:posOffset>232410</wp:posOffset>
                </wp:positionV>
                <wp:extent cx="2554605" cy="1107440"/>
                <wp:effectExtent l="0" t="3810" r="0" b="19050"/>
                <wp:wrapNone/>
                <wp:docPr id="253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4605" cy="1107440"/>
                          <a:chOff x="104" y="10771"/>
                          <a:chExt cx="53694" cy="13878"/>
                        </a:xfrm>
                      </wpg:grpSpPr>
                      <wpg:grpSp>
                        <wpg:cNvPr id="254" name="Group 357"/>
                        <wpg:cNvGrpSpPr>
                          <a:grpSpLocks/>
                        </wpg:cNvGrpSpPr>
                        <wpg:grpSpPr bwMode="auto">
                          <a:xfrm>
                            <a:off x="104" y="10771"/>
                            <a:ext cx="53694" cy="13879"/>
                            <a:chOff x="-20355" y="4430"/>
                            <a:chExt cx="68814" cy="9416"/>
                          </a:xfrm>
                        </wpg:grpSpPr>
                        <wps:wsp>
                          <wps:cNvPr id="255" name="AutoShape 3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-5552" y="9500"/>
                              <a:ext cx="39580" cy="2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AutoShape 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5551" y="9590"/>
                              <a:ext cx="0" cy="18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AutoShape 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984" y="9590"/>
                              <a:ext cx="46" cy="18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AutoShape 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89" y="7308"/>
                              <a:ext cx="0" cy="219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Rectangle 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-20355" y="10899"/>
                              <a:ext cx="29065" cy="294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A434C5D" w14:textId="77777777" w:rsidR="0066420A" w:rsidRPr="00014E31" w:rsidRDefault="0066420A" w:rsidP="00014E31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014E31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Отрицание</w:t>
                                </w:r>
                              </w:p>
                              <w:p w14:paraId="52D53AFD" w14:textId="77777777" w:rsidR="0066420A" w:rsidRPr="00014E31" w:rsidRDefault="0066420A" w:rsidP="00014E31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Rectangle 363"/>
                          <wps:cNvSpPr>
                            <a:spLocks noChangeArrowheads="1"/>
                          </wps:cNvSpPr>
                          <wps:spPr bwMode="auto">
                            <a:xfrm>
                              <a:off x="-20103" y="4430"/>
                              <a:ext cx="68562" cy="4206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6EEDE"/>
                                </a:gs>
                                <a:gs pos="100000">
                                  <a:srgbClr val="D4A85A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471BB6" w14:textId="77777777" w:rsidR="0066420A" w:rsidRPr="00014E31" w:rsidRDefault="0066420A" w:rsidP="00014E31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014E31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Свидетельство «</w:t>
                                </w:r>
                                <w:r w:rsidRPr="00014E31">
                                  <w:rPr>
                                    <w:rFonts w:ascii="Cambria" w:hAnsi="Cambria" w:cs="ae_AlArabiya"/>
                                    <w:i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шахада</w:t>
                                </w:r>
                                <w:r w:rsidRPr="00014E31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» непременно должно содержать в себе:</w:t>
                                </w:r>
                              </w:p>
                              <w:p w14:paraId="19FEF45B" w14:textId="77777777" w:rsidR="0066420A" w:rsidRPr="00014E31" w:rsidRDefault="0066420A" w:rsidP="00014E31">
                                <w:pPr>
                                  <w:tabs>
                                    <w:tab w:val="left" w:pos="2444"/>
                                  </w:tabs>
                                  <w:jc w:val="center"/>
                                  <w:rPr>
                                    <w:rFonts w:ascii="ae_AlArabiya" w:hAnsi="ae_AlArabiy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13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29669" y="20147"/>
                            <a:ext cx="22847" cy="4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B01D45E" w14:textId="77777777" w:rsidR="0066420A" w:rsidRPr="00014E31" w:rsidRDefault="0066420A" w:rsidP="00014E3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14E31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Утверждение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BFF22" id="_x0413__x0440__x0443__x043f__x043f__x0430__x0020_16" o:spid="_x0000_s1364" style="position:absolute;left:0;text-align:left;margin-left:-15.05pt;margin-top:18.3pt;width:201.15pt;height:87.2pt;z-index:252556288;mso-width-relative:margin;mso-height-relative:margin" coordorigin="104,10771" coordsize="53694,1387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">
                <v:group id="Group_x0020_357" o:spid="_x0000_s1365" style="position:absolute;left:104;top:10771;width:53694;height:13879" coordorigin="-20355,4430" coordsize="68814,941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xp0j7GAAAA3AAA&#10;AA8AAAAAAAAAAAAAAAAAqQIAAGRycy9kb3ducmV2LnhtbFBLBQYAAAAABAAEAPoAAACcAwAAAAA=&#10;">
                  <v:shape id="AutoShape_x0020_358" o:spid="_x0000_s1366" type="#_x0000_t32" style="position:absolute;left:-5552;top:9500;width:39580;height:22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Af2h8MAAADcAAAADwAAAGRycy9kb3ducmV2LnhtbESPQYvCMBSE7wv+h/AEL6JJXSpSjSIL&#10;gkfXFc/P5tlWm5faZLX++82C4HGYmW+YxaqztbhT6yvHGpKxAkGcO1NxoeHwsxnNQPiAbLB2TBqe&#10;5GG17H0sMDPuwd9034dCRAj7DDWUITSZlD4vyaIfu4Y4emfXWgxRtoU0LT4i3NZyotRUWqw4LpTY&#10;0FdJ+XX/azWcbvXQHqtL3m2uu880cWqYTJXWg363noMI1IV3+NXeGg2TNIX/M/EIyOU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wH9ofDAAAA3AAAAA8AAAAAAAAAAAAA&#10;AAAAoQIAAGRycy9kb3ducmV2LnhtbFBLBQYAAAAABAAEAPkAAACRAwAAAAA=&#10;" strokecolor="#c67f38">
                    <v:stroke joinstyle="miter"/>
                    <v:shadow on="t" opacity="26213f" origin="-.5,-.5"/>
                  </v:shape>
                  <v:shape id="AutoShape_x0020_359" o:spid="_x0000_s1367" type="#_x0000_t32" style="position:absolute;left:-5551;top:9590;width:0;height:185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+/OxV78AAADcAAAADwAAAGRycy9kb3ducmV2LnhtbERPy4rCMBTdC/5DuII7TS2DdjpNRWUE&#10;XfrA9aW505ZpbkoStf79ZDHg8nDexXownXiQ861lBYt5AoK4srrlWsH1sp9lIHxA1thZJgUv8rAu&#10;x6MCc22ffKLHOdQihrDPUUETQp9L6auGDPq57Ykj92OdwRChq6V2+IzhppNpkiylwZZjQ4M97Rqq&#10;fs93oyA7pp8fKW2z4L+r0+twWx13tVNqOhk2XyACDeEt/ncftIJlEtfGM/EIyPIP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+/OxV78AAADcAAAADwAAAAAAAAAAAAAAAACh&#10;AgAAZHJzL2Rvd25yZXYueG1sUEsFBgAAAAAEAAQA+QAAAI0DAAAAAA==&#10;" strokecolor="#c67f38">
                    <v:stroke joinstyle="miter"/>
                    <v:shadow on="t" opacity="26213f" origin="-.5,-.5"/>
                  </v:shape>
                  <v:shape id="AutoShape_x0020_360" o:spid="_x0000_s1368" type="#_x0000_t32" style="position:absolute;left:33984;top:9590;width:46;height:186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L8UzMIAAADcAAAADwAAAGRycy9kb3ducmV2LnhtbESPQYvCMBSE78L+h/AWvGm6RbRWo+yK&#10;gh6ty54fzbMt27yUJGr990YQPA4z8w2zXPemFVdyvrGs4GucgCAurW64UvB72o0yED4ga2wtk4I7&#10;eVivPgZLzLW98ZGuRahEhLDPUUEdQpdL6cuaDPqx7Yijd7bOYIjSVVI7vEW4aWWaJFNpsOG4UGNH&#10;m5rK/+JiFGSHdD5J6ScLflse7/u/2WFTOaWGn/33AkSgPrzDr/ZeK5gmc3ieiUdArh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lL8UzM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361" o:spid="_x0000_s1369" type="#_x0000_t32" style="position:absolute;left:11689;top:7308;width:0;height:219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FwrjMEAAADcAAAADwAAAGRycy9kb3ducmV2LnhtbERPyWrDMBC9F/oPYgq5NXJMcF0nSmhN&#10;As4xael5sCa2qTUykurl76tDocfH2/fH2fRiJOc7ywo26wQEcW11x42Cz4/zcw7CB2SNvWVSsJCH&#10;4+HxYY+FthNfabyFRsQQ9gUqaEMYCil93ZJBv7YDceTu1hkMEbpGaodTDDe9TJMkkwY7jg0tDlS2&#10;VH/ffoyC/JK+blN6z4M/1del+nq5lI1TavU0v+1ABJrDv/jPXWkF2SbOj2fiEZCHX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AXCuMwQAAANwAAAAPAAAAAAAAAAAAAAAA&#10;AKECAABkcnMvZG93bnJldi54bWxQSwUGAAAAAAQABAD5AAAAjwMAAAAA&#10;" strokecolor="#c67f38">
                    <v:stroke joinstyle="miter"/>
                    <v:shadow on="t" opacity="26213f" origin="-.5,-.5"/>
                  </v:shape>
                  <v:rect id="Rectangle_x0020_362" o:spid="_x0000_s1370" style="position:absolute;left:-20355;top:10899;width:29065;height:294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50KBxAAA&#10;ANwAAAAPAAAAZHJzL2Rvd25yZXYueG1sRI9Pi8IwFMTvC36H8ARva9oedKlGEWVhvfivInh7NM+2&#10;2LyUJtbut98Iwh6H+c0MM1/2phYdta6yrCAeRyCIc6srLhScs+/PLxDOI2usLZOCX3KwXAw+5phq&#10;++QjdSdfiFDCLkUFpfdNKqXLSzLoxrYhDt7NtgZ9kG0hdYvPUG5qmUTRRBqsOCyU2NC6pPx+ehgF&#10;VYfJZXrd7Q/r4yHJsk2zDYBSo2G/moHw1Pt/+J3+0QomcQyvM+EIyMU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0OdCgcQAAADcAAAADwAAAAAAAAAAAAAAAACXAgAAZHJzL2Rv&#10;d25yZXYueG1sUEsFBgAAAAAEAAQA9QAAAIgDAAAAAA==&#10;" strokecolor="#c67f38">
                    <v:shadow on="t" opacity="26213f" origin="-.5,-.5"/>
                    <v:textbox>
                      <w:txbxContent>
                        <w:p w14:paraId="0A434C5D" w14:textId="77777777" w:rsidR="0066420A" w:rsidRPr="00014E31" w:rsidRDefault="0066420A" w:rsidP="00014E31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  <w:r w:rsidRPr="00014E31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Отрицание</w:t>
                          </w:r>
                        </w:p>
                        <w:p w14:paraId="52D53AFD" w14:textId="77777777" w:rsidR="0066420A" w:rsidRPr="00014E31" w:rsidRDefault="0066420A" w:rsidP="00014E31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363" o:spid="_x0000_s1371" style="position:absolute;left:-20103;top:4430;width:68562;height:420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8EtdxgAA&#10;ANwAAAAPAAAAZHJzL2Rvd25yZXYueG1sRI9Ba8JAFITvgv9heYXedKPQIKmriCK0lVYbPXh8Zl+T&#10;YPZt2N2a9N93CwWPw8x8w8yXvWnEjZyvLSuYjBMQxIXVNZcKTsftaAbCB2SNjWVS8EMelovhYI6Z&#10;th1/0i0PpYgQ9hkqqEJoMyl9UZFBP7YtcfS+rDMYonSl1A67CDeNnCZJKg3WHBcqbGldUXHNv42C&#10;3Kzd2363WZnD+3n2ccHXLt09KfX40K+eQQTqwz38337RCtLJFP7OxCMgF7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v8EtdxgAAANwAAAAPAAAAAAAAAAAAAAAAAJcCAABkcnMv&#10;ZG93bnJldi54bWxQSwUGAAAAAAQABAD1AAAAigMAAAAA&#10;" fillcolor="#f6eede" stroked="f" strokeweight="1pt">
                    <v:fill color2="#d4a85a" angle="-135" focus="100%" type="gradient"/>
                    <v:shadow on="t" opacity="26213f" origin="-.5,-.5"/>
                    <v:textbox>
                      <w:txbxContent>
                        <w:p w14:paraId="43471BB6" w14:textId="77777777" w:rsidR="0066420A" w:rsidRPr="00014E31" w:rsidRDefault="0066420A" w:rsidP="00014E31">
                          <w:pPr>
                            <w:tabs>
                              <w:tab w:val="left" w:pos="2444"/>
                            </w:tabs>
                            <w:spacing w:line="240" w:lineRule="auto"/>
                            <w:jc w:val="center"/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014E31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Свидетельство «</w:t>
                          </w:r>
                          <w:r w:rsidRPr="00014E31">
                            <w:rPr>
                              <w:rFonts w:ascii="Cambria" w:hAnsi="Cambria" w:cs="ae_AlArabiya"/>
                              <w:i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шахада</w:t>
                          </w:r>
                          <w:r w:rsidRPr="00014E31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» непременно должно содержать в себе:</w:t>
                          </w:r>
                        </w:p>
                        <w:p w14:paraId="19FEF45B" w14:textId="77777777" w:rsidR="0066420A" w:rsidRPr="00014E31" w:rsidRDefault="0066420A" w:rsidP="00014E31">
                          <w:pPr>
                            <w:tabs>
                              <w:tab w:val="left" w:pos="2444"/>
                            </w:tabs>
                            <w:jc w:val="center"/>
                            <w:rPr>
                              <w:rFonts w:ascii="ae_AlArabiya" w:hAnsi="ae_AlArabiy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Rectangle_x0020_364" o:spid="_x0000_s1372" style="position:absolute;left:29669;top:20147;width:22847;height:45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eXltxQAA&#10;ANwAAAAPAAAAZHJzL2Rvd25yZXYueG1sRI9Ba8JAFITvhf6H5RW81Y0RYomuUlIK7UWjKYXeHtln&#10;Epp9G7LbJP33riB4HOabGWazm0wrBupdY1nBYh6BIC6tbrhS8FW8P7+AcB5ZY2uZFPyTg9328WGD&#10;qbYjH2k4+UqEEnYpKqi971IpXVmTQTe3HXHwzrY36IPsK6l7HEO5aWUcRYk02HBYqLGjrKby9/Rn&#10;FDQDxt+rn/0hz455XBRv3WcAlJo9Ta9rEJ4mf4dv6Q+tIFks4XomHAG5vQ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95eW3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0B01D45E" w14:textId="77777777" w:rsidR="0066420A" w:rsidRPr="00014E31" w:rsidRDefault="0066420A" w:rsidP="00014E3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  <w:r w:rsidRPr="00014E31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Утверждение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75EB77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DD6F27F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2A21C9CE" w14:textId="77777777" w:rsidR="002712BD" w:rsidRPr="003E5CC3" w:rsidRDefault="002712BD" w:rsidP="0031428C">
      <w:pPr>
        <w:bidi w:val="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D47AB3D" w14:textId="5BAA1DC7" w:rsidR="002712BD" w:rsidRPr="003E5CC3" w:rsidRDefault="00AB6B4F" w:rsidP="0031428C">
      <w:pPr>
        <w:bidi w:val="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52F7B629" wp14:editId="46F5B83F">
                <wp:simplePos x="0" y="0"/>
                <wp:positionH relativeFrom="column">
                  <wp:posOffset>-201295</wp:posOffset>
                </wp:positionH>
                <wp:positionV relativeFrom="paragraph">
                  <wp:posOffset>48895</wp:posOffset>
                </wp:positionV>
                <wp:extent cx="2647950" cy="4865370"/>
                <wp:effectExtent l="0" t="0" r="0" b="11430"/>
                <wp:wrapNone/>
                <wp:docPr id="252" name="مستطيل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0" cy="48653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9F68A4A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Отрицание в словах: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«Нет божества, достойного поклонения»</w:t>
                            </w:r>
                          </w:p>
                          <w:p w14:paraId="2223EB16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Утверждение в словах: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«кроме Аллаха»</w:t>
                            </w:r>
                          </w:p>
                          <w:p w14:paraId="56FE794B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7B8004F7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Это формула содержит в себе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ограничение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и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утверждение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, когда она ограничивает и утверждает поклонение Одному лишь Аллаху, и отрицает кому-либо помимо Него.</w:t>
                            </w:r>
                          </w:p>
                          <w:p w14:paraId="794B65F2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И поэтому сказал автор, да помилует его Аллах:</w:t>
                            </w:r>
                          </w:p>
                          <w:p w14:paraId="5C92FC9C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«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Толкованием этих слов, которое разъясняет их значение:</w:t>
                            </w:r>
                          </w:p>
                          <w:p w14:paraId="0DF1C4B7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 w:cs="Tahoma"/>
                                <w:b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«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Вот Ибрахим сказал своему отцу и народу: «Воистину, я не имею отношения к тому, чему вы поклоняетесь, кроме Того, Кто создал меня.» (43:26-27)</w:t>
                            </w:r>
                          </w:p>
                          <w:p w14:paraId="0F14645E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«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Я не имею отношения к тому, чему вы поклоняетесь» - 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это и есть смысл слов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«нет божества, достойного поклонения»</w:t>
                            </w:r>
                          </w:p>
                          <w:p w14:paraId="1C5B335B" w14:textId="77777777" w:rsidR="0066420A" w:rsidRPr="00365EB1" w:rsidRDefault="0066420A" w:rsidP="00014E31">
                            <w:pPr>
                              <w:bidi w:val="0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i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«Кроме Того, Кто создал меня.» - 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 xml:space="preserve">т.е. 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18"/>
                                <w:shd w:val="clear" w:color="auto" w:fill="FFFFFF"/>
                                <w:lang w:val="ru-RU"/>
                              </w:rPr>
                              <w:t>«кроме Аллаха»</w:t>
                            </w:r>
                          </w:p>
                          <w:p w14:paraId="71CDEF4A" w14:textId="77777777" w:rsidR="0066420A" w:rsidRPr="00365EB1" w:rsidRDefault="0066420A" w:rsidP="00BE3B0B">
                            <w:pPr>
                              <w:bidi w:val="0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7B629" id="_x0645__x0633__x062a__x0637__x064a__x0644__x0020_745" o:spid="_x0000_s1373" style="position:absolute;margin-left:-15.85pt;margin-top:3.85pt;width:208.5pt;height:383.1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" filled="f" stroked="f" strokeweight="2pt">
                <v:path arrowok="t"/>
                <v:textbox>
                  <w:txbxContent>
                    <w:p w14:paraId="19F68A4A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Отрицание в словах: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«Нет божества, достойного поклонения»</w:t>
                      </w:r>
                    </w:p>
                    <w:p w14:paraId="2223EB16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Утверждение в словах: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«кроме Аллаха»</w:t>
                      </w:r>
                    </w:p>
                    <w:p w14:paraId="56FE794B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7B8004F7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Это формула содержит в себе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ограничение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и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утверждение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, когда она ограничивает и утверждает поклонение Одному лишь Аллаху, и отрицает кому-либо помимо Него.</w:t>
                      </w:r>
                    </w:p>
                    <w:p w14:paraId="794B65F2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И поэтому сказал автор, да помилует его Аллах:</w:t>
                      </w:r>
                    </w:p>
                    <w:p w14:paraId="5C92FC9C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«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Толкованием этих слов, которое разъясняет их значение:</w:t>
                      </w:r>
                    </w:p>
                    <w:p w14:paraId="0DF1C4B7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 w:cs="Tahoma"/>
                          <w:b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«</w:t>
                      </w:r>
                      <w:r w:rsidRPr="00365EB1">
                        <w:rPr>
                          <w:rFonts w:ascii="Cambria" w:hAnsi="Cambria" w:cs="Tahoma"/>
                          <w:b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Вот Ибрахим сказал своему отцу и народу: «Воистину, я не имею отношения к тому, чему вы поклоняетесь, кроме Того, Кто создал меня.» (43:26-27)</w:t>
                      </w:r>
                    </w:p>
                    <w:p w14:paraId="0F14645E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«</w:t>
                      </w:r>
                      <w:r w:rsidRPr="00365EB1">
                        <w:rPr>
                          <w:rFonts w:ascii="Cambria" w:hAnsi="Cambria" w:cs="Tahoma"/>
                          <w:b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Я не имею отношения к тому, чему вы поклоняетесь» - 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это и есть смысл слов</w:t>
                      </w:r>
                      <w:r w:rsidRPr="00365EB1">
                        <w:rPr>
                          <w:rFonts w:ascii="Cambria" w:hAnsi="Cambria" w:cs="Tahoma"/>
                          <w:b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«нет божества, достойного поклонения»</w:t>
                      </w:r>
                    </w:p>
                    <w:p w14:paraId="1C5B335B" w14:textId="77777777" w:rsidR="0066420A" w:rsidRPr="00365EB1" w:rsidRDefault="0066420A" w:rsidP="00014E31">
                      <w:pPr>
                        <w:bidi w:val="0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i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«Кроме Того, Кто создал меня.» - 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 xml:space="preserve">т.е. 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18"/>
                          <w:shd w:val="clear" w:color="auto" w:fill="FFFFFF"/>
                          <w:lang w:val="ru-RU"/>
                        </w:rPr>
                        <w:t>«кроме Аллаха»</w:t>
                      </w:r>
                    </w:p>
                    <w:p w14:paraId="71CDEF4A" w14:textId="77777777" w:rsidR="0066420A" w:rsidRPr="00365EB1" w:rsidRDefault="0066420A" w:rsidP="00BE3B0B">
                      <w:pPr>
                        <w:bidi w:val="0"/>
                        <w:jc w:val="both"/>
                        <w:rPr>
                          <w:rFonts w:ascii="adwa-assalaf" w:hAnsi="adwa-assalaf" w:cs="adwa-assalaf"/>
                          <w:sz w:val="20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814755" w14:textId="77777777" w:rsidR="002712BD" w:rsidRPr="003E5CC3" w:rsidRDefault="002712BD" w:rsidP="0031428C">
      <w:pPr>
        <w:bidi w:val="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079A719B" w14:textId="77777777" w:rsidR="002712BD" w:rsidRPr="003E5CC3" w:rsidRDefault="002712BD" w:rsidP="0031428C">
      <w:pPr>
        <w:bidi w:val="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4B05062C" w14:textId="77777777" w:rsidR="002712BD" w:rsidRPr="003E5CC3" w:rsidRDefault="002712BD" w:rsidP="0031428C">
      <w:pPr>
        <w:bidi w:val="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1ACAAF09" w14:textId="77777777" w:rsidR="002712BD" w:rsidRPr="003E5CC3" w:rsidRDefault="002712BD" w:rsidP="0031428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  <w:br w:type="page"/>
      </w:r>
    </w:p>
    <w:p w14:paraId="6CA9B912" w14:textId="2FAAC52B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41411A6" wp14:editId="4BC7162E">
                <wp:simplePos x="0" y="0"/>
                <wp:positionH relativeFrom="column">
                  <wp:posOffset>2253615</wp:posOffset>
                </wp:positionH>
                <wp:positionV relativeFrom="paragraph">
                  <wp:posOffset>-368300</wp:posOffset>
                </wp:positionV>
                <wp:extent cx="2716530" cy="3508375"/>
                <wp:effectExtent l="0" t="0" r="0" b="0"/>
                <wp:wrapNone/>
                <wp:docPr id="831" name="Rectangl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6530" cy="3508375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prstDash val="lg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A6CAA9A" w14:textId="77777777" w:rsidR="0066420A" w:rsidRPr="00365EB1" w:rsidRDefault="0066420A" w:rsidP="00B57F17">
                            <w:pPr>
                              <w:pStyle w:val="ac"/>
                              <w:numPr>
                                <w:ilvl w:val="0"/>
                                <w:numId w:val="39"/>
                              </w:numPr>
                              <w:ind w:left="0" w:firstLine="284"/>
                              <w:jc w:val="left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>Если кто-то скажет:</w:t>
                            </w:r>
                          </w:p>
                          <w:p w14:paraId="75D9B733" w14:textId="77777777" w:rsidR="0066420A" w:rsidRPr="00365EB1" w:rsidRDefault="0066420A" w:rsidP="00B57F17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«Смысл Свидетельства «ля иляха илля Ллах»: нет божества, кроме Аллаха?</w:t>
                            </w:r>
                          </w:p>
                          <w:p w14:paraId="3C5616E3" w14:textId="77777777" w:rsidR="0066420A" w:rsidRPr="00365EB1" w:rsidRDefault="0066420A" w:rsidP="00B57F1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То мы говорим, что эти слова неправильные, т.к. этими словами подтверждается правильность поклонения всему тому, чему поклоняются помимо Аллаха.</w:t>
                            </w:r>
                          </w:p>
                          <w:p w14:paraId="4DB8E9F1" w14:textId="77777777" w:rsidR="0066420A" w:rsidRPr="00365EB1" w:rsidRDefault="0066420A" w:rsidP="00B57F17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Однако если он скажет: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«достойного поклонения»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, то тем самым выразит свое неверие всему тому, чему поклоняются помимо Аллаха, и что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ru-RU"/>
                              </w:rPr>
                              <w:t>«нет никого, достойного поклонения, кроме Аллаха»</w:t>
                            </w:r>
                          </w:p>
                          <w:p w14:paraId="49F39678" w14:textId="77777777" w:rsidR="0066420A" w:rsidRPr="00365EB1" w:rsidRDefault="0066420A" w:rsidP="00F91853">
                            <w:pPr>
                              <w:bidi w:val="0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20E06438" w14:textId="77777777" w:rsidR="0066420A" w:rsidRPr="00365EB1" w:rsidRDefault="0066420A" w:rsidP="00F91853">
                            <w:pPr>
                              <w:pStyle w:val="ac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411A6" id="_x0000_s1374" style="position:absolute;left:0;text-align:left;margin-left:177.45pt;margin-top:-28.95pt;width:213.9pt;height:276.2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" filled="f" stroked="f" strokeweight="1pt">
                <v:stroke dashstyle="longDash"/>
                <v:textbox>
                  <w:txbxContent>
                    <w:p w14:paraId="3A6CAA9A" w14:textId="77777777" w:rsidR="0066420A" w:rsidRPr="00365EB1" w:rsidRDefault="0066420A" w:rsidP="00B57F17">
                      <w:pPr>
                        <w:pStyle w:val="ac"/>
                        <w:numPr>
                          <w:ilvl w:val="0"/>
                          <w:numId w:val="39"/>
                        </w:numPr>
                        <w:ind w:left="0" w:firstLine="284"/>
                        <w:jc w:val="left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  <w:lang w:val="ru-RU"/>
                        </w:rPr>
                        <w:t>Если кто-то скажет:</w:t>
                      </w:r>
                    </w:p>
                    <w:p w14:paraId="75D9B733" w14:textId="77777777" w:rsidR="0066420A" w:rsidRPr="00365EB1" w:rsidRDefault="0066420A" w:rsidP="00B57F17">
                      <w:pPr>
                        <w:bidi w:val="0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  <w:lang w:val="ru-RU"/>
                        </w:rPr>
                        <w:t xml:space="preserve"> «Смысл Свидетельства «ля иляха илля Ллах»: нет божества, кроме Аллаха?</w:t>
                      </w:r>
                    </w:p>
                    <w:p w14:paraId="3C5616E3" w14:textId="77777777" w:rsidR="0066420A" w:rsidRPr="00365EB1" w:rsidRDefault="0066420A" w:rsidP="00B57F17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То мы говорим, что эти слова неправильные, т.к. этими словами подтверждается правильность поклонения всему тому, чему поклоняются помимо Аллаха.</w:t>
                      </w:r>
                    </w:p>
                    <w:p w14:paraId="4DB8E9F1" w14:textId="77777777" w:rsidR="0066420A" w:rsidRPr="00365EB1" w:rsidRDefault="0066420A" w:rsidP="00B57F17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Однако если он скажет: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«достойного поклонения»</w:t>
                      </w:r>
                      <w:r w:rsidRPr="00365EB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, то тем самым выразит свое неверие всему тому, чему поклоняются помимо Аллаха, и что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20"/>
                          <w:lang w:val="ru-RU"/>
                        </w:rPr>
                        <w:t>«нет никого, достойного поклонения, кроме Аллаха»</w:t>
                      </w:r>
                    </w:p>
                    <w:p w14:paraId="49F39678" w14:textId="77777777" w:rsidR="0066420A" w:rsidRPr="00365EB1" w:rsidRDefault="0066420A" w:rsidP="00F91853">
                      <w:pPr>
                        <w:bidi w:val="0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14:paraId="20E06438" w14:textId="77777777" w:rsidR="0066420A" w:rsidRPr="00365EB1" w:rsidRDefault="0066420A" w:rsidP="00F91853">
                      <w:pPr>
                        <w:pStyle w:val="ac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0F5BD1D" wp14:editId="66AC873F">
                <wp:simplePos x="0" y="0"/>
                <wp:positionH relativeFrom="margin">
                  <wp:posOffset>57150</wp:posOffset>
                </wp:positionH>
                <wp:positionV relativeFrom="paragraph">
                  <wp:posOffset>-73660</wp:posOffset>
                </wp:positionV>
                <wp:extent cx="2138045" cy="2804795"/>
                <wp:effectExtent l="25400" t="25400" r="46355" b="40005"/>
                <wp:wrapNone/>
                <wp:docPr id="251" name="Rectangl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8045" cy="280479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2BFCA989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Так же Слова Всевышнего:</w:t>
                            </w:r>
                          </w:p>
                          <w:p w14:paraId="1700C231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32687FA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«Скажи: «О люди Писания! Давайте придем к единому слову для нас и для вас, о том, что мы не будем поклоняться никому, кроме Аллаха, не будем приобщать к Нему никаких сотоварищей и не будем считать друг друга господами наряду с Аллахом». Если же они отвернутся, то скажите: «Свидетельствуйте, что мы — мусульмане». (3:64)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483B41CF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45880B0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5BD1D" id="_x0000_s1375" style="position:absolute;left:0;text-align:left;margin-left:4.5pt;margin-top:-5.75pt;width:168.35pt;height:220.85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" filled="f" strokecolor="#d9a279" strokeweight="5pt">
                <v:stroke linestyle="thickThin"/>
                <v:textbox>
                  <w:txbxContent>
                    <w:p w14:paraId="2BFCA989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Так же Слова Всевышнего:</w:t>
                      </w:r>
                    </w:p>
                    <w:p w14:paraId="1700C231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132687FA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«Скажи: «О люди Писания! Давайте придем к единому слову для нас и для вас, о том, что мы не будем поклоняться никому, кроме Аллаха, не будем приобщать к Нему никаких сотоварищей и не будем считать друг друга господами наряду с Аллахом». Если же они отвернутся, то скажите: «Свидетельствуйте, что мы — мусульмане». (3:64)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483B41CF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45880B0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3E64B0AA" wp14:editId="3BA8D176">
                <wp:simplePos x="0" y="0"/>
                <wp:positionH relativeFrom="column">
                  <wp:posOffset>2215515</wp:posOffset>
                </wp:positionH>
                <wp:positionV relativeFrom="paragraph">
                  <wp:posOffset>300990</wp:posOffset>
                </wp:positionV>
                <wp:extent cx="2470785" cy="1313180"/>
                <wp:effectExtent l="0" t="0" r="0" b="7620"/>
                <wp:wrapNone/>
                <wp:docPr id="250" name="مستطيل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0785" cy="1313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lgDash"/>
                        </a:ln>
                        <a:effectLst/>
                      </wps:spPr>
                      <wps:txbx>
                        <w:txbxContent>
                          <w:p w14:paraId="2564F7F3" w14:textId="77777777" w:rsidR="0066420A" w:rsidRPr="008C365C" w:rsidRDefault="0066420A" w:rsidP="002712BD">
                            <w:pPr>
                              <w:jc w:val="both"/>
                              <w:rPr>
                                <w:rFonts w:ascii="adwa-assalaf" w:hAnsi="adwa-assalaf" w:cs="adwa-assalaf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D88E471" w14:textId="77777777" w:rsidR="0066420A" w:rsidRPr="008C365C" w:rsidRDefault="0066420A" w:rsidP="002712BD">
                            <w:pPr>
                              <w:jc w:val="both"/>
                              <w:rPr>
                                <w:rFonts w:ascii="adwa-assalaf" w:hAnsi="adwa-assalaf" w:cs="adwa-assalaf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7B0A19B" w14:textId="77777777" w:rsidR="0066420A" w:rsidRDefault="0066420A" w:rsidP="002712BD">
                            <w:pPr>
                              <w:ind w:left="360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4B0AA" id="_x0645__x0633__x062a__x0637__x064a__x0644__x0020_757" o:spid="_x0000_s1376" style="position:absolute;left:0;text-align:left;margin-left:174.45pt;margin-top:23.7pt;width:194.55pt;height:103.4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" filled="f" stroked="f" strokeweight="1pt">
                <v:stroke dashstyle="longDash"/>
                <v:path arrowok="t"/>
                <v:textbox>
                  <w:txbxContent>
                    <w:p w14:paraId="2564F7F3" w14:textId="77777777" w:rsidR="0066420A" w:rsidRPr="008C365C" w:rsidRDefault="0066420A" w:rsidP="002712BD">
                      <w:pPr>
                        <w:jc w:val="both"/>
                        <w:rPr>
                          <w:rFonts w:ascii="adwa-assalaf" w:hAnsi="adwa-assalaf" w:cs="adwa-assalaf"/>
                          <w:b/>
                          <w:sz w:val="28"/>
                          <w:szCs w:val="28"/>
                          <w:rtl/>
                        </w:rPr>
                      </w:pPr>
                    </w:p>
                    <w:p w14:paraId="2D88E471" w14:textId="77777777" w:rsidR="0066420A" w:rsidRPr="008C365C" w:rsidRDefault="0066420A" w:rsidP="002712BD">
                      <w:pPr>
                        <w:jc w:val="both"/>
                        <w:rPr>
                          <w:rFonts w:ascii="adwa-assalaf" w:hAnsi="adwa-assalaf" w:cs="adwa-assalaf"/>
                          <w:b/>
                          <w:sz w:val="28"/>
                          <w:szCs w:val="28"/>
                          <w:rtl/>
                        </w:rPr>
                      </w:pPr>
                    </w:p>
                    <w:p w14:paraId="77B0A19B" w14:textId="77777777" w:rsidR="0066420A" w:rsidRDefault="0066420A" w:rsidP="002712BD">
                      <w:pPr>
                        <w:ind w:left="360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37DA4D43" wp14:editId="63097D7C">
                <wp:simplePos x="0" y="0"/>
                <wp:positionH relativeFrom="column">
                  <wp:posOffset>57150</wp:posOffset>
                </wp:positionH>
                <wp:positionV relativeFrom="paragraph">
                  <wp:posOffset>10795635</wp:posOffset>
                </wp:positionV>
                <wp:extent cx="4583430" cy="462280"/>
                <wp:effectExtent l="82550" t="76835" r="96520" b="95885"/>
                <wp:wrapNone/>
                <wp:docPr id="249" name="مستطيل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3430" cy="462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41F13" w14:textId="77777777" w:rsidR="0066420A" w:rsidRPr="00873D5B" w:rsidRDefault="0066420A" w:rsidP="002712BD">
                            <w:pPr>
                              <w:jc w:val="center"/>
                              <w:rPr>
                                <w:rFonts w:ascii="adwa-assalaf" w:hAnsi="adwa-assalaf" w:cs="adwa-assalaf"/>
                                <w:lang w:bidi="ar-AE"/>
                              </w:rPr>
                            </w:pPr>
                            <w:r w:rsidRPr="00873D5B">
                              <w:rPr>
                                <w:rFonts w:ascii="adwa-assalaf" w:hAnsi="adwa-assalaf" w:cs="Times New Roman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مقتضَى شهادة أنّ محمدًا</w:t>
                            </w:r>
                            <w:r w:rsidRPr="00873D5B">
                              <w:rPr>
                                <w:rFonts w:ascii="adwa-assalaf" w:hAnsi="adwa-assalaf" w:cs="adwa-assalaf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ﷺ: </w:t>
                            </w:r>
                            <w:r w:rsidRPr="00873D5B">
                              <w:rPr>
                                <w:rFonts w:ascii="adwa-assalaf" w:hAnsi="adwa-assalaf" w:cs="Times New Roman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أنه عَبْدٌ لا يُعبَد، ورَسولٌ لا يُكذَّب، وهذا يعني</w:t>
                            </w:r>
                            <w:r w:rsidRPr="00873D5B">
                              <w:rPr>
                                <w:rFonts w:ascii="adwa-assalaf" w:hAnsi="adwa-assalaf" w:cs="adwa-assalaf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:</w:t>
                            </w:r>
                            <w:r w:rsidRPr="00873D5B">
                              <w:rPr>
                                <w:rFonts w:ascii="adwa-assalaf" w:hAnsi="adwa-assalaf" w:cs="adwa-assalaf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A4D43" id="_x0645__x0633__x062a__x0637__x064a__x0644__x0020_766" o:spid="_x0000_s1377" style="position:absolute;left:0;text-align:left;margin-left:4.5pt;margin-top:850.05pt;width:360.9pt;height:36.4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58C41F13" w14:textId="77777777" w:rsidR="0066420A" w:rsidRPr="00873D5B" w:rsidRDefault="0066420A" w:rsidP="002712BD">
                      <w:pPr>
                        <w:jc w:val="center"/>
                        <w:rPr>
                          <w:rFonts w:ascii="adwa-assalaf" w:hAnsi="adwa-assalaf" w:cs="adwa-assalaf"/>
                          <w:lang w:bidi="ar-AE"/>
                        </w:rPr>
                      </w:pPr>
                      <w:r w:rsidRPr="00873D5B">
                        <w:rPr>
                          <w:rFonts w:ascii="adwa-assalaf" w:hAnsi="adwa-assalaf" w:cs="Times New Roman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مقتضَى شهادة أنّ محمدًا</w:t>
                      </w:r>
                      <w:r w:rsidRPr="00873D5B">
                        <w:rPr>
                          <w:rFonts w:ascii="adwa-assalaf" w:hAnsi="adwa-assalaf" w:cs="adwa-assalaf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 xml:space="preserve">ﷺ: </w:t>
                      </w:r>
                      <w:r w:rsidRPr="00873D5B">
                        <w:rPr>
                          <w:rFonts w:ascii="adwa-assalaf" w:hAnsi="adwa-assalaf" w:cs="Times New Roman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أنه عَبْدٌ لا يُعبَد، ورَسولٌ لا يُكذَّب، وهذا يعني</w:t>
                      </w:r>
                      <w:r w:rsidRPr="00873D5B">
                        <w:rPr>
                          <w:rFonts w:ascii="adwa-assalaf" w:hAnsi="adwa-assalaf" w:cs="adwa-assalaf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:</w:t>
                      </w:r>
                      <w:r w:rsidRPr="00873D5B">
                        <w:rPr>
                          <w:rFonts w:ascii="adwa-assalaf" w:hAnsi="adwa-assalaf" w:cs="adwa-assalaf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62DC859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56BCBE1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37976DD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5D1ED5B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18B7348" w14:textId="77777777" w:rsidR="00E45DF8" w:rsidRPr="003E5CC3" w:rsidRDefault="00E45DF8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DD265F9" w14:textId="77777777" w:rsidR="00E45DF8" w:rsidRPr="003E5CC3" w:rsidRDefault="00E45DF8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B9EF2FA" w14:textId="77777777" w:rsidR="002712BD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</w:p>
    <w:p w14:paraId="3BDC1B6A" w14:textId="77777777" w:rsidR="00B57F17" w:rsidRPr="003E5CC3" w:rsidRDefault="00B57F17" w:rsidP="00B57F17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6148D00" w14:textId="77777777" w:rsidR="00B57F17" w:rsidRPr="00365EB1" w:rsidRDefault="00B57F17" w:rsidP="00B57F17">
      <w:pPr>
        <w:pStyle w:val="ac"/>
        <w:numPr>
          <w:ilvl w:val="0"/>
          <w:numId w:val="39"/>
        </w:numPr>
        <w:ind w:left="0" w:firstLine="284"/>
        <w:jc w:val="left"/>
        <w:rPr>
          <w:rFonts w:ascii="Cambria" w:hAnsi="Cambria"/>
          <w:b/>
          <w:color w:val="FF0000"/>
          <w:sz w:val="20"/>
          <w:szCs w:val="18"/>
          <w:lang w:val="ru-RU"/>
        </w:rPr>
      </w:pPr>
      <w:r w:rsidRPr="00365EB1">
        <w:rPr>
          <w:rFonts w:ascii="Cambria" w:hAnsi="Cambria"/>
          <w:b/>
          <w:color w:val="FF0000"/>
          <w:sz w:val="20"/>
          <w:szCs w:val="18"/>
          <w:lang w:val="ru-RU"/>
        </w:rPr>
        <w:t>Если кто-то скажет:</w:t>
      </w:r>
    </w:p>
    <w:p w14:paraId="5D71E428" w14:textId="77777777" w:rsidR="00B57F17" w:rsidRPr="00365EB1" w:rsidRDefault="00B57F17" w:rsidP="00B57F17">
      <w:pPr>
        <w:bidi w:val="0"/>
        <w:rPr>
          <w:rFonts w:ascii="Cambria" w:hAnsi="Cambria"/>
          <w:b/>
          <w:color w:val="FF0000"/>
          <w:sz w:val="20"/>
          <w:szCs w:val="18"/>
          <w:lang w:val="ru-RU"/>
        </w:rPr>
      </w:pPr>
      <w:r w:rsidRPr="00365EB1">
        <w:rPr>
          <w:rFonts w:ascii="Cambria" w:hAnsi="Cambria"/>
          <w:b/>
          <w:color w:val="FF0000"/>
          <w:sz w:val="20"/>
          <w:szCs w:val="18"/>
          <w:lang w:val="ru-RU"/>
        </w:rPr>
        <w:t xml:space="preserve"> «Смысл Свидетельства «ля иляха илля Ллах»: нет господа, кроме Аллаха?</w:t>
      </w:r>
    </w:p>
    <w:p w14:paraId="754AC458" w14:textId="77777777" w:rsidR="00B57F17" w:rsidRPr="00365EB1" w:rsidRDefault="00B57F17" w:rsidP="005440D1">
      <w:pPr>
        <w:bidi w:val="0"/>
        <w:rPr>
          <w:rFonts w:ascii="Cambria" w:hAnsi="Cambria"/>
          <w:sz w:val="20"/>
          <w:szCs w:val="18"/>
          <w:lang w:val="ru-RU"/>
        </w:rPr>
      </w:pPr>
      <w:r w:rsidRPr="00365EB1">
        <w:rPr>
          <w:rFonts w:ascii="Cambria" w:hAnsi="Cambria"/>
          <w:sz w:val="20"/>
          <w:szCs w:val="18"/>
          <w:lang w:val="ru-RU"/>
        </w:rPr>
        <w:t xml:space="preserve">То мы говорим: « Эти слова правильные, однако это не является толкованием слов </w:t>
      </w:r>
      <w:r w:rsidRPr="00365EB1">
        <w:rPr>
          <w:rFonts w:ascii="Cambria" w:hAnsi="Cambria"/>
          <w:b/>
          <w:sz w:val="20"/>
          <w:szCs w:val="18"/>
          <w:lang w:val="ru-RU"/>
        </w:rPr>
        <w:t>«ля иляха илля Ллах»</w:t>
      </w:r>
      <w:r w:rsidRPr="00365EB1">
        <w:rPr>
          <w:rFonts w:ascii="Cambria" w:hAnsi="Cambria"/>
          <w:sz w:val="20"/>
          <w:szCs w:val="18"/>
          <w:lang w:val="ru-RU"/>
        </w:rPr>
        <w:t xml:space="preserve">. Это Единобожие в Господстве. И это признавали неверующие, </w:t>
      </w:r>
      <w:r w:rsidR="005440D1">
        <w:rPr>
          <w:rFonts w:ascii="Cambria" w:hAnsi="Cambria"/>
          <w:sz w:val="20"/>
          <w:szCs w:val="18"/>
          <w:lang w:val="ru-RU"/>
        </w:rPr>
        <w:t xml:space="preserve">к </w:t>
      </w:r>
      <w:r w:rsidRPr="00365EB1">
        <w:rPr>
          <w:rFonts w:ascii="Cambria" w:hAnsi="Cambria"/>
          <w:sz w:val="20"/>
          <w:szCs w:val="18"/>
          <w:lang w:val="ru-RU"/>
        </w:rPr>
        <w:t xml:space="preserve">которым был </w:t>
      </w:r>
      <w:r w:rsidR="005440D1">
        <w:rPr>
          <w:rFonts w:ascii="Cambria" w:hAnsi="Cambria"/>
          <w:sz w:val="20"/>
          <w:szCs w:val="18"/>
          <w:lang w:val="ru-RU"/>
        </w:rPr>
        <w:t>послан</w:t>
      </w:r>
      <w:r w:rsidRPr="00365EB1">
        <w:rPr>
          <w:rFonts w:ascii="Cambria" w:hAnsi="Cambria"/>
          <w:sz w:val="20"/>
          <w:szCs w:val="18"/>
          <w:lang w:val="ru-RU"/>
        </w:rPr>
        <w:t xml:space="preserve"> Пророк </w:t>
      </w:r>
      <w:r w:rsidRPr="00365EB1">
        <w:rPr>
          <w:rFonts w:ascii="Times New Roman" w:hAnsi="Times New Roman" w:cs="Times New Roman"/>
          <w:sz w:val="20"/>
          <w:szCs w:val="18"/>
          <w:lang w:val="ru-RU"/>
        </w:rPr>
        <w:t>ﷺ</w:t>
      </w:r>
      <w:r w:rsidRPr="00365EB1">
        <w:rPr>
          <w:rFonts w:ascii="Cambria" w:hAnsi="Cambria"/>
          <w:sz w:val="20"/>
          <w:szCs w:val="18"/>
          <w:lang w:val="ru-RU"/>
        </w:rPr>
        <w:t>, однако это не ввело их в Ислам.»</w:t>
      </w:r>
    </w:p>
    <w:p w14:paraId="505B60CC" w14:textId="77777777" w:rsidR="00B57F17" w:rsidRPr="00365EB1" w:rsidRDefault="00B57F17" w:rsidP="00B57F17">
      <w:pPr>
        <w:bidi w:val="0"/>
        <w:rPr>
          <w:rFonts w:ascii="Cambria" w:hAnsi="Cambria"/>
          <w:sz w:val="20"/>
          <w:szCs w:val="18"/>
          <w:lang w:val="ru-RU"/>
        </w:rPr>
      </w:pPr>
    </w:p>
    <w:p w14:paraId="5C9D63A0" w14:textId="77777777" w:rsidR="00B57F17" w:rsidRPr="00365EB1" w:rsidRDefault="00B57F17" w:rsidP="00B57F17">
      <w:pPr>
        <w:bidi w:val="0"/>
        <w:rPr>
          <w:rFonts w:ascii="Cambria" w:hAnsi="Cambria"/>
          <w:sz w:val="20"/>
          <w:szCs w:val="18"/>
          <w:lang w:val="ru-RU"/>
        </w:rPr>
      </w:pPr>
      <w:r w:rsidRPr="00365EB1">
        <w:rPr>
          <w:rFonts w:ascii="Cambria" w:hAnsi="Cambria"/>
          <w:b/>
          <w:color w:val="C00000"/>
          <w:sz w:val="20"/>
          <w:szCs w:val="18"/>
          <w:vertAlign w:val="superscript"/>
          <w:lang w:val="ru-RU"/>
        </w:rPr>
        <w:t>(1)</w:t>
      </w:r>
      <w:r w:rsidRPr="00365EB1">
        <w:rPr>
          <w:rFonts w:ascii="Cambria" w:hAnsi="Cambria"/>
          <w:b/>
          <w:sz w:val="20"/>
          <w:szCs w:val="18"/>
          <w:vertAlign w:val="superscript"/>
          <w:lang w:val="ru-RU"/>
        </w:rPr>
        <w:t xml:space="preserve"> </w:t>
      </w:r>
      <w:r w:rsidRPr="00365EB1">
        <w:rPr>
          <w:rFonts w:ascii="Cambria" w:hAnsi="Cambria" w:cs="Tahoma"/>
          <w:b/>
          <w:color w:val="000000"/>
          <w:sz w:val="20"/>
          <w:szCs w:val="18"/>
          <w:shd w:val="clear" w:color="auto" w:fill="FFFFFF"/>
          <w:lang w:val="ru-RU"/>
        </w:rPr>
        <w:t xml:space="preserve">«Скажи: «О люди Писания! Давайте придем к единому слову для нас и для вас» </w:t>
      </w:r>
      <w:r w:rsidRPr="00365EB1">
        <w:rPr>
          <w:rFonts w:ascii="Cambria" w:hAnsi="Cambria" w:cs="Tahoma"/>
          <w:color w:val="000000"/>
          <w:sz w:val="20"/>
          <w:szCs w:val="18"/>
          <w:shd w:val="clear" w:color="auto" w:fill="FFFFFF"/>
          <w:lang w:val="ru-RU"/>
        </w:rPr>
        <w:t>этот аят указывает на ложность сближения религий.</w:t>
      </w:r>
    </w:p>
    <w:p w14:paraId="1D03D216" w14:textId="77777777" w:rsidR="000209A8" w:rsidRPr="00B57F17" w:rsidRDefault="000209A8" w:rsidP="0031428C">
      <w:pPr>
        <w:bidi w:val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69F4B1E" w14:textId="77777777" w:rsidR="002712BD" w:rsidRPr="003E5CC3" w:rsidRDefault="002712BD" w:rsidP="0031428C">
      <w:pPr>
        <w:bidi w:val="0"/>
        <w:ind w:firstLine="72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8118F6C" w14:textId="77777777" w:rsidR="002712BD" w:rsidRPr="003E5CC3" w:rsidRDefault="002712BD" w:rsidP="0031428C">
      <w:pPr>
        <w:bidi w:val="0"/>
        <w:jc w:val="both"/>
        <w:rPr>
          <w:rFonts w:ascii="Times New Roman" w:hAnsi="Times New Roman" w:cs="Times New Roman"/>
          <w:b/>
          <w:sz w:val="36"/>
          <w:szCs w:val="36"/>
          <w:rtl/>
          <w:lang w:val="fr-FR"/>
        </w:rPr>
      </w:pPr>
    </w:p>
    <w:p w14:paraId="74B7EDAF" w14:textId="77777777" w:rsidR="009C1104" w:rsidRPr="003E5CC3" w:rsidRDefault="009C1104" w:rsidP="0031428C">
      <w:pPr>
        <w:bidi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rtl/>
          <w:lang w:val="fr-FR"/>
        </w:rPr>
      </w:pPr>
    </w:p>
    <w:p w14:paraId="4F264F67" w14:textId="1C83E854" w:rsidR="002712BD" w:rsidRPr="003E5CC3" w:rsidRDefault="00AB6B4F" w:rsidP="0031428C">
      <w:pPr>
        <w:bidi w:val="0"/>
        <w:jc w:val="both"/>
        <w:rPr>
          <w:rFonts w:ascii="Times New Roman" w:hAnsi="Times New Roman" w:cs="Times New Roman"/>
          <w:b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CD2E592" wp14:editId="20529DFE">
                <wp:simplePos x="0" y="0"/>
                <wp:positionH relativeFrom="column">
                  <wp:posOffset>-99695</wp:posOffset>
                </wp:positionH>
                <wp:positionV relativeFrom="paragraph">
                  <wp:posOffset>-514985</wp:posOffset>
                </wp:positionV>
                <wp:extent cx="2667635" cy="4092575"/>
                <wp:effectExtent l="0" t="0" r="0" b="0"/>
                <wp:wrapNone/>
                <wp:docPr id="248" name="مستطيل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635" cy="40925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FF8AF9" w14:textId="77777777" w:rsidR="0066420A" w:rsidRPr="00365EB1" w:rsidRDefault="0066420A" w:rsidP="005440D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 xml:space="preserve">Автор, </w:t>
                            </w:r>
                            <w:r w:rsidRPr="00365EB1">
                              <w:rPr>
                                <w:rFonts w:ascii="Cambria" w:hAnsi="Cambria" w:hint="cs"/>
                                <w:sz w:val="20"/>
                                <w:szCs w:val="18"/>
                              </w:rPr>
                              <w:sym w:font="KFGQPC Arabic Symbols 01" w:char="F056"/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, упомянул этот аят в качестве доказательства на Свидетельство, что 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 xml:space="preserve">«Мухаммад – Посланник Аллаха». 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В </w:t>
                            </w:r>
                            <w:r w:rsidR="005440D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нем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Аллах Применил к Свидетельству три усиливающих оборота: подразумеваемую клятву, букву «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лям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» и  частицу «</w:t>
                            </w:r>
                            <w:r w:rsidRPr="00365EB1">
                              <w:rPr>
                                <w:rFonts w:ascii="Cambria" w:hAnsi="Cambria"/>
                                <w:i/>
                                <w:sz w:val="20"/>
                                <w:szCs w:val="18"/>
                                <w:lang w:val="ru-RU"/>
                              </w:rPr>
                              <w:t>кад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».</w:t>
                            </w:r>
                          </w:p>
                          <w:p w14:paraId="3A836B78" w14:textId="77777777" w:rsidR="0066420A" w:rsidRPr="00365EB1" w:rsidRDefault="0066420A" w:rsidP="0045009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lang w:val="ru-RU"/>
                              </w:rPr>
                              <w:t>Автор,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 w:hint="cs"/>
                                <w:sz w:val="20"/>
                                <w:szCs w:val="18"/>
                              </w:rPr>
                              <w:sym w:font="KFGQPC Arabic Symbols 01" w:char="F056"/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, разъяснил смысл Свидетельства, что «Мухаммад – Посланник Аллаха</w:t>
                            </w:r>
                            <w:r w:rsidR="005440D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»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. И обязывает каждого мусульманина и мусульманку для воплощения этого Свидетельства:</w:t>
                            </w:r>
                          </w:p>
                          <w:p w14:paraId="5EBE9B7B" w14:textId="77777777" w:rsidR="0066420A" w:rsidRPr="00365EB1" w:rsidRDefault="0066420A" w:rsidP="00365EB1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ind w:left="284" w:hanging="294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Подчинение Посланнику </w:t>
                            </w:r>
                            <w:r w:rsidRPr="00365EB1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  <w:lang w:val="ru-RU"/>
                              </w:rPr>
                              <w:t>ﷺ</w:t>
                            </w: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 xml:space="preserve"> в том, что он повелел;</w:t>
                            </w:r>
                          </w:p>
                          <w:p w14:paraId="515FA310" w14:textId="77777777" w:rsidR="0066420A" w:rsidRPr="00365EB1" w:rsidRDefault="0066420A" w:rsidP="00365EB1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ind w:left="284" w:hanging="294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Убежденность в том, что он сообщил;</w:t>
                            </w:r>
                          </w:p>
                          <w:p w14:paraId="5CFF6D6F" w14:textId="77777777" w:rsidR="0066420A" w:rsidRPr="00365EB1" w:rsidRDefault="0066420A" w:rsidP="00365EB1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ind w:left="284" w:hanging="294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Отдаление от того, что он  запретил и удержал;</w:t>
                            </w:r>
                          </w:p>
                          <w:p w14:paraId="4E16263F" w14:textId="77777777" w:rsidR="0066420A" w:rsidRPr="00365EB1" w:rsidRDefault="0066420A" w:rsidP="00365EB1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ind w:left="284" w:hanging="294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  <w:t>Поклонение Аллаху только так, как он узаконил и разъяснил.</w:t>
                            </w:r>
                          </w:p>
                          <w:p w14:paraId="42C62072" w14:textId="77777777" w:rsidR="0066420A" w:rsidRPr="00365EB1" w:rsidRDefault="0066420A" w:rsidP="002712BD">
                            <w:pPr>
                              <w:rPr>
                                <w:sz w:val="20"/>
                                <w:szCs w:val="18"/>
                                <w:rtl/>
                                <w:lang w:val="ru-RU"/>
                              </w:rPr>
                            </w:pPr>
                          </w:p>
                          <w:p w14:paraId="45D77BEC" w14:textId="77777777" w:rsidR="0066420A" w:rsidRPr="00365EB1" w:rsidRDefault="0066420A" w:rsidP="002712BD">
                            <w:pPr>
                              <w:rPr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  <w:p w14:paraId="76B9E3A6" w14:textId="77777777" w:rsidR="0066420A" w:rsidRPr="00365EB1" w:rsidRDefault="0066420A" w:rsidP="002712BD">
                            <w:pPr>
                              <w:rPr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  <w:p w14:paraId="545F4C1E" w14:textId="77777777" w:rsidR="0066420A" w:rsidRPr="00365EB1" w:rsidRDefault="0066420A" w:rsidP="002712BD">
                            <w:pPr>
                              <w:rPr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  <w:p w14:paraId="66F7FBA1" w14:textId="77777777" w:rsidR="0066420A" w:rsidRPr="00365EB1" w:rsidRDefault="0066420A" w:rsidP="002712BD">
                            <w:pPr>
                              <w:rPr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  <w:p w14:paraId="527D3C6F" w14:textId="77777777" w:rsidR="0066420A" w:rsidRPr="00365EB1" w:rsidRDefault="0066420A" w:rsidP="002712BD">
                            <w:pPr>
                              <w:rPr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2E592" id="_x0645__x0633__x062a__x0637__x064a__x0644__x0020_756" o:spid="_x0000_s1378" style="position:absolute;left:0;text-align:left;margin-left:-7.85pt;margin-top:-40.5pt;width:210.05pt;height:322.2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" filled="f" stroked="f" strokeweight="2pt">
                <v:path arrowok="t"/>
                <v:textbox>
                  <w:txbxContent>
                    <w:p w14:paraId="64FF8AF9" w14:textId="77777777" w:rsidR="0066420A" w:rsidRPr="00365EB1" w:rsidRDefault="0066420A" w:rsidP="005440D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(1)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 xml:space="preserve">Автор, </w:t>
                      </w:r>
                      <w:r w:rsidRPr="00365EB1">
                        <w:rPr>
                          <w:rFonts w:ascii="Cambria" w:hAnsi="Cambria" w:hint="cs"/>
                          <w:sz w:val="20"/>
                          <w:szCs w:val="18"/>
                        </w:rPr>
                        <w:sym w:font="KFGQPC Arabic Symbols 01" w:char="F056"/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, упомянул этот аят в качестве доказательства на Свидетельство, что 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 xml:space="preserve">«Мухаммад – Посланник Аллаха». 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В </w:t>
                      </w:r>
                      <w:r w:rsidR="005440D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нем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Аллах Применил к Свидетельству три усиливающих оборота: подразумеваемую клятву, букву «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лям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» и  частицу «</w:t>
                      </w:r>
                      <w:r w:rsidRPr="00365EB1">
                        <w:rPr>
                          <w:rFonts w:ascii="Cambria" w:hAnsi="Cambria"/>
                          <w:i/>
                          <w:sz w:val="20"/>
                          <w:szCs w:val="18"/>
                          <w:lang w:val="ru-RU"/>
                        </w:rPr>
                        <w:t>кад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».</w:t>
                      </w:r>
                    </w:p>
                    <w:p w14:paraId="3A836B78" w14:textId="77777777" w:rsidR="0066420A" w:rsidRPr="00365EB1" w:rsidRDefault="0066420A" w:rsidP="00450099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(2)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lang w:val="ru-RU"/>
                        </w:rPr>
                        <w:t>Автор,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 w:hint="cs"/>
                          <w:sz w:val="20"/>
                          <w:szCs w:val="18"/>
                        </w:rPr>
                        <w:sym w:font="KFGQPC Arabic Symbols 01" w:char="F056"/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, разъяснил смысл Свидетельства, что «Мухаммад – Посланник Аллаха</w:t>
                      </w:r>
                      <w:r w:rsidR="005440D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»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. И обязывает каждого мусульманина и мусульманку для воплощения этого Свидетельства:</w:t>
                      </w:r>
                    </w:p>
                    <w:p w14:paraId="5EBE9B7B" w14:textId="77777777" w:rsidR="0066420A" w:rsidRPr="00365EB1" w:rsidRDefault="0066420A" w:rsidP="00365EB1">
                      <w:pPr>
                        <w:pStyle w:val="ac"/>
                        <w:numPr>
                          <w:ilvl w:val="0"/>
                          <w:numId w:val="40"/>
                        </w:numPr>
                        <w:ind w:left="284" w:hanging="294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Подчинение Посланнику </w:t>
                      </w:r>
                      <w:r w:rsidRPr="00365EB1">
                        <w:rPr>
                          <w:rFonts w:ascii="Times New Roman" w:hAnsi="Times New Roman" w:cs="Times New Roman"/>
                          <w:sz w:val="20"/>
                          <w:szCs w:val="18"/>
                          <w:lang w:val="ru-RU"/>
                        </w:rPr>
                        <w:t>ﷺ</w:t>
                      </w: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 xml:space="preserve"> в том, что он повелел;</w:t>
                      </w:r>
                    </w:p>
                    <w:p w14:paraId="515FA310" w14:textId="77777777" w:rsidR="0066420A" w:rsidRPr="00365EB1" w:rsidRDefault="0066420A" w:rsidP="00365EB1">
                      <w:pPr>
                        <w:pStyle w:val="ac"/>
                        <w:numPr>
                          <w:ilvl w:val="0"/>
                          <w:numId w:val="40"/>
                        </w:numPr>
                        <w:ind w:left="284" w:hanging="294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Убежденность в том, что он сообщил;</w:t>
                      </w:r>
                    </w:p>
                    <w:p w14:paraId="5CFF6D6F" w14:textId="77777777" w:rsidR="0066420A" w:rsidRPr="00365EB1" w:rsidRDefault="0066420A" w:rsidP="00365EB1">
                      <w:pPr>
                        <w:pStyle w:val="ac"/>
                        <w:numPr>
                          <w:ilvl w:val="0"/>
                          <w:numId w:val="40"/>
                        </w:numPr>
                        <w:ind w:left="284" w:hanging="294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Отдаление от того, что он  запретил и удержал;</w:t>
                      </w:r>
                    </w:p>
                    <w:p w14:paraId="4E16263F" w14:textId="77777777" w:rsidR="0066420A" w:rsidRPr="00365EB1" w:rsidRDefault="0066420A" w:rsidP="00365EB1">
                      <w:pPr>
                        <w:pStyle w:val="ac"/>
                        <w:numPr>
                          <w:ilvl w:val="0"/>
                          <w:numId w:val="40"/>
                        </w:numPr>
                        <w:ind w:left="284" w:hanging="294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  <w:t>Поклонение Аллаху только так, как он узаконил и разъяснил.</w:t>
                      </w:r>
                    </w:p>
                    <w:p w14:paraId="42C62072" w14:textId="77777777" w:rsidR="0066420A" w:rsidRPr="00365EB1" w:rsidRDefault="0066420A" w:rsidP="002712BD">
                      <w:pPr>
                        <w:rPr>
                          <w:sz w:val="20"/>
                          <w:szCs w:val="18"/>
                          <w:rtl/>
                          <w:lang w:val="ru-RU"/>
                        </w:rPr>
                      </w:pPr>
                    </w:p>
                    <w:p w14:paraId="45D77BEC" w14:textId="77777777" w:rsidR="0066420A" w:rsidRPr="00365EB1" w:rsidRDefault="0066420A" w:rsidP="002712BD">
                      <w:pPr>
                        <w:rPr>
                          <w:sz w:val="20"/>
                          <w:szCs w:val="18"/>
                          <w:rtl/>
                        </w:rPr>
                      </w:pPr>
                    </w:p>
                    <w:p w14:paraId="76B9E3A6" w14:textId="77777777" w:rsidR="0066420A" w:rsidRPr="00365EB1" w:rsidRDefault="0066420A" w:rsidP="002712BD">
                      <w:pPr>
                        <w:rPr>
                          <w:sz w:val="20"/>
                          <w:szCs w:val="18"/>
                          <w:rtl/>
                        </w:rPr>
                      </w:pPr>
                    </w:p>
                    <w:p w14:paraId="545F4C1E" w14:textId="77777777" w:rsidR="0066420A" w:rsidRPr="00365EB1" w:rsidRDefault="0066420A" w:rsidP="002712BD">
                      <w:pPr>
                        <w:rPr>
                          <w:sz w:val="20"/>
                          <w:szCs w:val="18"/>
                          <w:rtl/>
                        </w:rPr>
                      </w:pPr>
                    </w:p>
                    <w:p w14:paraId="66F7FBA1" w14:textId="77777777" w:rsidR="0066420A" w:rsidRPr="00365EB1" w:rsidRDefault="0066420A" w:rsidP="002712BD">
                      <w:pPr>
                        <w:rPr>
                          <w:sz w:val="20"/>
                          <w:szCs w:val="18"/>
                          <w:rtl/>
                        </w:rPr>
                      </w:pPr>
                    </w:p>
                    <w:p w14:paraId="527D3C6F" w14:textId="77777777" w:rsidR="0066420A" w:rsidRPr="00365EB1" w:rsidRDefault="0066420A" w:rsidP="002712BD">
                      <w:pPr>
                        <w:rPr>
                          <w:sz w:val="20"/>
                          <w:szCs w:val="1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1BDF0E6" wp14:editId="7632A6E6">
                <wp:simplePos x="0" y="0"/>
                <wp:positionH relativeFrom="margin">
                  <wp:posOffset>2710815</wp:posOffset>
                </wp:positionH>
                <wp:positionV relativeFrom="paragraph">
                  <wp:posOffset>-501015</wp:posOffset>
                </wp:positionV>
                <wp:extent cx="2258695" cy="3295650"/>
                <wp:effectExtent l="25400" t="25400" r="52705" b="57150"/>
                <wp:wrapNone/>
                <wp:docPr id="247" name="Rectangl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8695" cy="329565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36C7DF2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На Свидетельство, что 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«Мухаммад - Посланник Аллаха»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указывает высказывание Всевышнего: </w:t>
                            </w:r>
                          </w:p>
                          <w:p w14:paraId="04288DF3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«К вам явился Посланник из вашей среды. Тяжко для него то, что вы страдаете. Он старается для вас. Он сострадателен и милосерден к верующим.» (9:128)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22DA5F5F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E898CEA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/>
                                <w:szCs w:val="20"/>
                                <w:shd w:val="clear" w:color="auto" w:fill="FFFFFF"/>
                                <w:lang w:val="ru-RU"/>
                              </w:rPr>
                              <w:t>Значение свидетельства «Мухаммад - Посланник Аллаха» заключается в подчинении его приказам, убеждённости в том, о чем он сообщил, отдалённости от того, что он запретил и от чего удерживал, и поклонении Аллаху только так, как он установил.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6DEFB8D5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092BCB1" w14:textId="77777777" w:rsidR="0066420A" w:rsidRPr="00365EB1" w:rsidRDefault="0066420A" w:rsidP="00B57F1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FF000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85D88C6" w14:textId="77777777" w:rsidR="0066420A" w:rsidRPr="00365EB1" w:rsidRDefault="0066420A" w:rsidP="00BB39EA">
                            <w:pPr>
                              <w:bidi w:val="0"/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bCs/>
                                <w:szCs w:val="20"/>
                                <w:rtl/>
                              </w:rPr>
                            </w:pPr>
                          </w:p>
                          <w:p w14:paraId="7754EFCA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10800CC0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1B75D8AD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13061DCC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6CB1D062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7C941F0F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59786C2C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7BDAB936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110035AB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5017AE12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377DD749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  <w:p w14:paraId="71B8D0D3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DF0E6" id="_x0000_s1379" style="position:absolute;left:0;text-align:left;margin-left:213.45pt;margin-top:-39.4pt;width:177.85pt;height:259.5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" filled="f" strokecolor="#d9a279" strokeweight="5pt">
                <v:stroke linestyle="thickThin"/>
                <v:textbox>
                  <w:txbxContent>
                    <w:p w14:paraId="536C7DF2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На Свидетельство, что 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«Мухаммад - Посланник Аллаха»</w:t>
                      </w: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 xml:space="preserve"> указывает высказывание Всевышнего: </w:t>
                      </w:r>
                    </w:p>
                    <w:p w14:paraId="04288DF3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«К вам явился Посланник из вашей среды. Тяжко для него то, что вы страдаете. Он старается для вас. Он сострадателен и милосерден к верующим.» (9:128)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lang w:val="ru-RU"/>
                        </w:rPr>
                        <w:t>.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22DA5F5F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E898CEA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/>
                          <w:szCs w:val="20"/>
                          <w:shd w:val="clear" w:color="auto" w:fill="FFFFFF"/>
                          <w:lang w:val="ru-RU"/>
                        </w:rPr>
                        <w:t>Значение свидетельства «Мухаммад - Посланник Аллаха» заключается в подчинении его приказам, убеждённости в том, о чем он сообщил, отдалённости от того, что он запретил и от чего удерживал, и поклонении Аллаху только так, как он установил.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6DEFB8D5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2092BCB1" w14:textId="77777777" w:rsidR="0066420A" w:rsidRPr="00365EB1" w:rsidRDefault="0066420A" w:rsidP="00B57F1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FF000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385D88C6" w14:textId="77777777" w:rsidR="0066420A" w:rsidRPr="00365EB1" w:rsidRDefault="0066420A" w:rsidP="00BB39EA">
                      <w:pPr>
                        <w:bidi w:val="0"/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bCs/>
                          <w:szCs w:val="20"/>
                          <w:rtl/>
                        </w:rPr>
                      </w:pPr>
                    </w:p>
                    <w:p w14:paraId="7754EFCA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10800CC0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1B75D8AD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13061DCC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6CB1D062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7C941F0F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59786C2C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7BDAB936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110035AB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5017AE12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377DD749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  <w:p w14:paraId="71B8D0D3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C113F0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92698C9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8C00C25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A9EB8F6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62AA72E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D5C8C8B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2887B80" w14:textId="77777777" w:rsidR="00852C58" w:rsidRPr="003E5CC3" w:rsidRDefault="00852C58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8F6B085" w14:textId="77777777" w:rsidR="00852C58" w:rsidRPr="003E5CC3" w:rsidRDefault="00852C58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ADEC20B" w14:textId="42D735A6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58336" behindDoc="0" locked="0" layoutInCell="1" allowOverlap="1" wp14:anchorId="7ECF7FBE" wp14:editId="5338BDD3">
                <wp:simplePos x="0" y="0"/>
                <wp:positionH relativeFrom="column">
                  <wp:posOffset>-8890</wp:posOffset>
                </wp:positionH>
                <wp:positionV relativeFrom="paragraph">
                  <wp:posOffset>64770</wp:posOffset>
                </wp:positionV>
                <wp:extent cx="4514850" cy="3111500"/>
                <wp:effectExtent l="3810" t="1270" r="2540" b="11430"/>
                <wp:wrapNone/>
                <wp:docPr id="238" name="Группа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850" cy="3111500"/>
                          <a:chOff x="-10133" y="5932"/>
                          <a:chExt cx="109193" cy="53900"/>
                        </a:xfrm>
                      </wpg:grpSpPr>
                      <wpg:grpSp>
                        <wpg:cNvPr id="239" name="Group 373"/>
                        <wpg:cNvGrpSpPr>
                          <a:grpSpLocks/>
                        </wpg:cNvGrpSpPr>
                        <wpg:grpSpPr bwMode="auto">
                          <a:xfrm>
                            <a:off x="-10133" y="5932"/>
                            <a:ext cx="109192" cy="53901"/>
                            <a:chOff x="-33475" y="1146"/>
                            <a:chExt cx="139942" cy="36571"/>
                          </a:xfrm>
                        </wpg:grpSpPr>
                        <wps:wsp>
                          <wps:cNvPr id="240" name="AutoShap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18156" y="9499"/>
                              <a:ext cx="12186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AutoShap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18155" y="9590"/>
                              <a:ext cx="0" cy="18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AutoShap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032" y="9500"/>
                              <a:ext cx="46" cy="18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AutoShape 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64" y="4180"/>
                              <a:ext cx="0" cy="54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Rectangle 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-33475" y="11458"/>
                              <a:ext cx="31894" cy="26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59C3812" w14:textId="77777777" w:rsidR="0066420A" w:rsidRPr="00365EB1" w:rsidRDefault="0066420A" w:rsidP="00365EB1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365EB1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Мы подчиняемся ему  во всем, что он повелел.</w:t>
                                </w:r>
                              </w:p>
                              <w:p w14:paraId="551FBED7" w14:textId="77777777" w:rsidR="0066420A" w:rsidRPr="00365EB1" w:rsidRDefault="0066420A" w:rsidP="00365EB1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365EB1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Т.к. он тот, кто донес до нас повеление от Аллаха.</w:t>
                                </w:r>
                              </w:p>
                              <w:p w14:paraId="3DE90FB4" w14:textId="77777777" w:rsidR="0066420A" w:rsidRPr="00365EB1" w:rsidRDefault="0066420A" w:rsidP="00365EB1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Rectangle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-33475" y="1146"/>
                              <a:ext cx="139942" cy="5997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6EEDE"/>
                                </a:gs>
                                <a:gs pos="100000">
                                  <a:srgbClr val="D4A85A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D283E9" w14:textId="77777777" w:rsidR="0066420A" w:rsidRPr="00365EB1" w:rsidRDefault="0066420A" w:rsidP="00365EB1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365EB1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 xml:space="preserve">Смысл Свидетельства, что </w:t>
                                </w:r>
                                <w:r w:rsidRPr="00365EB1">
                                  <w:rPr>
                                    <w:rFonts w:ascii="Cambria" w:hAnsi="Cambria" w:cs="ae_AlArabiya"/>
                                    <w:b/>
                                    <w:i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«Мухаммад – Посланник Аллаха»,</w:t>
                                </w:r>
                                <w:r w:rsidRPr="00365EB1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 xml:space="preserve"> что «он – раб, которому не поклоняются, и Посланник, который не лжет», т.е.:</w:t>
                                </w:r>
                              </w:p>
                              <w:p w14:paraId="501B4D06" w14:textId="77777777" w:rsidR="0066420A" w:rsidRPr="00365EB1" w:rsidRDefault="0066420A" w:rsidP="00365EB1">
                                <w:pPr>
                                  <w:tabs>
                                    <w:tab w:val="left" w:pos="2444"/>
                                  </w:tabs>
                                  <w:jc w:val="center"/>
                                  <w:rPr>
                                    <w:rFonts w:ascii="ae_AlArabiya" w:hAnsi="ae_AlArabiy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6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18534" y="21129"/>
                            <a:ext cx="26313" cy="38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8481855" w14:textId="77777777" w:rsidR="0066420A" w:rsidRPr="00365EB1" w:rsidRDefault="0066420A" w:rsidP="00365EB1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365EB1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Мы убеждены в правдивости всего того, о чем он поведал.</w:t>
                              </w:r>
                            </w:p>
                            <w:p w14:paraId="00DA6DE4" w14:textId="77777777" w:rsidR="0066420A" w:rsidRPr="00365EB1" w:rsidRDefault="005440D1" w:rsidP="00365EB1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Т.к. он – правдивый</w:t>
                              </w:r>
                              <w:r w:rsidR="0066420A" w:rsidRPr="00365EB1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, которому было (внушена) только правда.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CF7FBE" id="_x0413__x0440__x0443__x043f__x043f__x0430__x0020_234" o:spid="_x0000_s1380" style="position:absolute;left:0;text-align:left;margin-left:-.7pt;margin-top:5.1pt;width:355.5pt;height:245pt;z-index:252558336;mso-width-relative:margin;mso-height-relative:margin" coordorigin="-10133,5932" coordsize="109193,53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">
                <v:group id="Group_x0020_373" o:spid="_x0000_s1381" style="position:absolute;left:-10133;top:5932;width:109192;height:53901" coordorigin="-33475,1146" coordsize="139942,3657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Pt5gAxgAAANwAAAAPAAAAZHJzL2Rvd25yZXYueG1sRI9Pa8JAFMTvBb/D8gq9&#10;1c0fLDV1DSK2eBChKpTeHtlnEpJ9G7LbJH77bkHocZiZ3zCrfDKtGKh3tWUF8TwCQVxYXXOp4HJ+&#10;f34F4TyyxtYyKbiRg3w9e1hhpu3InzScfCkChF2GCirvu0xKV1Rk0M1tRxy8q+0N+iD7UuoexwA3&#10;rUyi6EUarDksVNjRtqKiOf0YBR8jjps03g2H5rq9fZ8Xx69DTEo9PU6bNxCeJv8fvrf3WkGSLu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M+3mADGAAAA3AAA&#10;AA8AAAAAAAAAAAAAAAAAqQIAAGRycy9kb3ducmV2LnhtbFBLBQYAAAAABAAEAPoAAACcAwAAAAA=&#10;">
                  <v:shape id="AutoShape_x0020_374" o:spid="_x0000_s1382" type="#_x0000_t32" style="position:absolute;left:-18156;top:9499;width:121867;height: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GCoiMAAAADcAAAADwAAAGRycy9kb3ducmV2LnhtbERPy2rCQBTdF/yH4Qrd1YlB2hgdgw0t&#10;JEsfuL5krkkwcyfMTDX+fWdR6PJw3ttiMoO4k/O9ZQXLRQKCuLG651bB+fT9loHwAVnjYJkUPMlD&#10;sZu9bDHX9sEHuh9DK2II+xwVdCGMuZS+6cigX9iROHJX6wyGCF0rtcNHDDeDTJPkXRrsOTZ0OFLZ&#10;UXM7/hgFWZ2uVyl9ZsF/NYdndfmoy9Yp9Tqf9hsQgabwL/5zV1pBuorz45l4BOTuF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IhgqIjAAAAA3AAAAA8AAAAAAAAAAAAAAAAA&#10;oQIAAGRycy9kb3ducmV2LnhtbFBLBQYAAAAABAAEAPkAAACOAwAAAAA=&#10;" strokecolor="#c67f38">
                    <v:stroke joinstyle="miter"/>
                    <v:shadow on="t" opacity="26213f" origin="-.5,-.5"/>
                  </v:shape>
                  <v:shape id="AutoShape_x0020_375" o:spid="_x0000_s1383" type="#_x0000_t32" style="position:absolute;left:-18155;top:9590;width:0;height:185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ywNE8IAAADcAAAADwAAAGRycy9kb3ducmV2LnhtbESPQYvCMBSE78L+h/AWvGlqEbfbNYqK&#10;gh6t4vnRvG3LNi8liVr/vRGEPQ4z8w0zX/amFTdyvrGsYDJOQBCXVjdcKTifdqMMhA/IGlvLpOBB&#10;HpaLj8Ecc23vfKRbESoRIexzVFCH0OVS+rImg35sO+Lo/VpnMETpKqkd3iPctDJNkpk02HBcqLGj&#10;TU3lX3E1CrJD+j1NaZ0Fvy2Pj/3l67CpnFLDz371AyJQH/7D7/ZeK0inE3idiUdALp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5ywNE8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376" o:spid="_x0000_s1384" type="#_x0000_t32" style="position:absolute;left:16032;top:9500;width:46;height:186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/6TZMIAAADcAAAADwAAAGRycy9kb3ducmV2LnhtbESPQWsCMRSE70L/Q3gFb5ptkLpdjaKi&#10;oEe3pefH5rm7dPOyJFHXf98UCh6HmfmGWa4H24kb+dA61vA2zUAQV860XGv4+jxMchAhIhvsHJOG&#10;BwVYr15GSyyMu/OZbmWsRYJwKFBDE2NfSBmqhiyGqeuJk3dx3mJM0tfSeLwnuO2kyrJ3abHltNBg&#10;T7uGqp/yajXkJ/UxU7TNY9hX58fxe37a1V7r8euwWYCINMRn+L99NBrUTMHfmXQE5OoX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F/6TZM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377" o:spid="_x0000_s1385" type="#_x0000_t32" style="position:absolute;left:38164;top:4180;width:0;height:542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LI2/8QAAADcAAAADwAAAGRycy9kb3ducmV2LnhtbESPQWvCQBSE70L/w/IKvemmqdQ0dRWV&#10;CnpMlJ4f2dckNPs27G5N8u/dQqHHYWa+Ydbb0XTiRs63lhU8LxIQxJXVLdcKrpfjPAPhA7LGzjIp&#10;mMjDdvMwW2Ou7cAF3cpQiwhhn6OCJoQ+l9JXDRn0C9sTR+/LOoMhSldL7XCIcNPJNElepcGW40KD&#10;PR0aqr7LH6MgO6dvy5T2WfAfVTGdPlfnQ+2Uenocd+8gAo3hP/zXPmkF6fIFfs/EIyA3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4sjb/xAAAANwAAAAPAAAAAAAAAAAA&#10;AAAAAKECAABkcnMvZG93bnJldi54bWxQSwUGAAAAAAQABAD5AAAAkgMAAAAA&#10;" strokecolor="#c67f38">
                    <v:stroke joinstyle="miter"/>
                    <v:shadow on="t" opacity="26213f" origin="-.5,-.5"/>
                  </v:shape>
                  <v:rect id="Rectangle_x0020_378" o:spid="_x0000_s1386" style="position:absolute;left:-33475;top:11458;width:31894;height:262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rGIdxQAA&#10;ANwAAAAPAAAAZHJzL2Rvd25yZXYueG1sRI9Pa8JAFMTvhX6H5RV6azYNYiV1lWIp2Ivmjwi9PbKv&#10;SWj2bciuMX57Vyh4HOY3M8xyPZlOjDS41rKC1ygGQVxZ3XKt4FB+vSxAOI+ssbNMCi7kYL16fFhi&#10;qu2ZcxoLX4tQwi5FBY33fSqlqxoy6CLbEwfv1w4GfZBDLfWA51BuOpnE8VwabDksNNjTpqHqrzgZ&#10;Be2IyfHtZ7fPNnmWlOVn/x0ApZ6fpo93EJ4mf4f/01utIJnN4HYmHAG5ug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isYh3FAAAA3AAAAA8AAAAAAAAAAAAAAAAAlwIAAGRycy9k&#10;b3ducmV2LnhtbFBLBQYAAAAABAAEAPUAAACJAwAAAAA=&#10;" strokecolor="#c67f38">
                    <v:shadow on="t" opacity="26213f" origin="-.5,-.5"/>
                    <v:textbox>
                      <w:txbxContent>
                        <w:p w14:paraId="059C3812" w14:textId="77777777" w:rsidR="0066420A" w:rsidRPr="00365EB1" w:rsidRDefault="0066420A" w:rsidP="00365EB1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365EB1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Мы подчиняемся ему  во всем, что он повелел.</w:t>
                          </w:r>
                        </w:p>
                        <w:p w14:paraId="551FBED7" w14:textId="77777777" w:rsidR="0066420A" w:rsidRPr="00365EB1" w:rsidRDefault="0066420A" w:rsidP="00365EB1">
                          <w:pPr>
                            <w:jc w:val="center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  <w:r w:rsidRPr="00365EB1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Т.к. он тот, кто донес до нас повеление от Аллаха.</w:t>
                          </w:r>
                        </w:p>
                        <w:p w14:paraId="3DE90FB4" w14:textId="77777777" w:rsidR="0066420A" w:rsidRPr="00365EB1" w:rsidRDefault="0066420A" w:rsidP="00365EB1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379" o:spid="_x0000_s1387" style="position:absolute;left:-33475;top:1146;width:139942;height:599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JVAtxgAA&#10;ANwAAAAPAAAAZHJzL2Rvd25yZXYueG1sRI9Ba8JAFITvQv/D8gredFNRkegqYim0FatNPXh8Zl+T&#10;0OzbsLs16b93BaHHYWa+YRarztTiQs5XlhU8DRMQxLnVFRcKjl8vgxkIH5A11pZJwR95WC0fegtM&#10;tW35ky5ZKESEsE9RQRlCk0rp85IM+qFtiKP3bZ3BEKUrpHbYRrip5ShJptJgxXGhxIY2JeU/2a9R&#10;kJmNe99vn9fmsDvNPs741k63E6X6j916DiJQF/7D9/arVjAaT+B2Jh4BubwC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oJVAtxgAAANwAAAAPAAAAAAAAAAAAAAAAAJcCAABkcnMv&#10;ZG93bnJldi54bWxQSwUGAAAAAAQABAD1AAAAigMAAAAA&#10;" fillcolor="#f6eede" stroked="f" strokeweight="1pt">
                    <v:fill color2="#d4a85a" angle="-135" focus="100%" type="gradient"/>
                    <v:shadow on="t" opacity="26213f" origin="-.5,-.5"/>
                    <v:textbox>
                      <w:txbxContent>
                        <w:p w14:paraId="3DD283E9" w14:textId="77777777" w:rsidR="0066420A" w:rsidRPr="00365EB1" w:rsidRDefault="0066420A" w:rsidP="00365EB1">
                          <w:pPr>
                            <w:tabs>
                              <w:tab w:val="left" w:pos="2444"/>
                            </w:tabs>
                            <w:spacing w:line="240" w:lineRule="auto"/>
                            <w:jc w:val="center"/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365EB1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 xml:space="preserve">Смысл Свидетельства, что </w:t>
                          </w:r>
                          <w:r w:rsidRPr="00365EB1">
                            <w:rPr>
                              <w:rFonts w:ascii="Cambria" w:hAnsi="Cambria" w:cs="ae_AlArabiya"/>
                              <w:b/>
                              <w:i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«Мухаммад – Посланник Аллаха»,</w:t>
                          </w:r>
                          <w:r w:rsidRPr="00365EB1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 xml:space="preserve"> что «он – раб, которому не поклоняются, и Посланник, который не лжет», т.е.:</w:t>
                          </w:r>
                        </w:p>
                        <w:p w14:paraId="501B4D06" w14:textId="77777777" w:rsidR="0066420A" w:rsidRPr="00365EB1" w:rsidRDefault="0066420A" w:rsidP="00365EB1">
                          <w:pPr>
                            <w:tabs>
                              <w:tab w:val="left" w:pos="2444"/>
                            </w:tabs>
                            <w:jc w:val="center"/>
                            <w:rPr>
                              <w:rFonts w:ascii="ae_AlArabiya" w:hAnsi="ae_AlArabiy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_x0000_s1388" style="position:absolute;left:18534;top:21129;width:26313;height:3870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MlnxxAAA&#10;ANwAAAAPAAAAZHJzL2Rvd25yZXYueG1sRI9Pi8IwFMTvgt8hPGFvmloWla5RRBHci/8qwt4ezdu2&#10;bPNSmli7394IgsdhfjPDzJedqURLjSstKxiPIhDEmdUl5wou6XY4A+E8ssbKMin4JwfLRb83x0Tb&#10;O5+oPftchBJ2CSoovK8TKV1WkEE3sjVx8H5tY9AH2eRSN3gP5aaScRRNpMGSw0KBNa0Lyv7ON6Og&#10;bDG+Tn/2h+P6dIzTdFN/B0Cpj0G3+gLhqfNv+JXeaQXx5wSeZ8IRkIsH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zJZ8c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78481855" w14:textId="77777777" w:rsidR="0066420A" w:rsidRPr="00365EB1" w:rsidRDefault="0066420A" w:rsidP="00365EB1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365EB1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Мы убеждены в правдивости всего того, о чем он поведал.</w:t>
                        </w:r>
                      </w:p>
                      <w:p w14:paraId="00DA6DE4" w14:textId="77777777" w:rsidR="0066420A" w:rsidRPr="00365EB1" w:rsidRDefault="005440D1" w:rsidP="00365EB1">
                        <w:pPr>
                          <w:jc w:val="center"/>
                          <w:rPr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Т.к. он – правдивый</w:t>
                        </w:r>
                        <w:r w:rsidR="0066420A" w:rsidRPr="00365EB1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, которому было (внушена) только правда.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EC71721" w14:textId="77777777" w:rsidR="00852C58" w:rsidRPr="003E5CC3" w:rsidRDefault="00852C58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6CF4600" w14:textId="5E28561E" w:rsidR="002712BD" w:rsidRPr="003E5CC3" w:rsidRDefault="00AB6B4F" w:rsidP="0031428C">
      <w:pPr>
        <w:bidi w:val="0"/>
        <w:ind w:left="-1"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79649435" wp14:editId="4AACB1A8">
                <wp:simplePos x="0" y="0"/>
                <wp:positionH relativeFrom="column">
                  <wp:posOffset>4413885</wp:posOffset>
                </wp:positionH>
                <wp:positionV relativeFrom="paragraph">
                  <wp:posOffset>57150</wp:posOffset>
                </wp:positionV>
                <wp:extent cx="1270" cy="158750"/>
                <wp:effectExtent l="121285" t="133350" r="169545" b="165100"/>
                <wp:wrapNone/>
                <wp:docPr id="236" name="AutoShap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58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C4A03" id="AutoShape_x0020_726" o:spid="_x0000_s1026" type="#_x0000_t32" style="position:absolute;margin-left:347.55pt;margin-top:4.5pt;width:.1pt;height:12.5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22969C95" wp14:editId="3D96F6C6">
                <wp:simplePos x="0" y="0"/>
                <wp:positionH relativeFrom="column">
                  <wp:posOffset>2959735</wp:posOffset>
                </wp:positionH>
                <wp:positionV relativeFrom="paragraph">
                  <wp:posOffset>44450</wp:posOffset>
                </wp:positionV>
                <wp:extent cx="1270" cy="158750"/>
                <wp:effectExtent l="127635" t="133350" r="163195" b="165100"/>
                <wp:wrapNone/>
                <wp:docPr id="235" name="AutoShap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58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176EE" id="AutoShape_x0020_725" o:spid="_x0000_s1026" type="#_x0000_t32" style="position:absolute;margin-left:233.05pt;margin-top:3.5pt;width:.1pt;height:12.5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0701C631" wp14:editId="11CD7B09">
                <wp:simplePos x="0" y="0"/>
                <wp:positionH relativeFrom="column">
                  <wp:posOffset>3851910</wp:posOffset>
                </wp:positionH>
                <wp:positionV relativeFrom="paragraph">
                  <wp:posOffset>216535</wp:posOffset>
                </wp:positionV>
                <wp:extent cx="1117600" cy="2247900"/>
                <wp:effectExtent l="92710" t="89535" r="110490" b="113665"/>
                <wp:wrapNone/>
                <wp:docPr id="234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331125BB" w14:textId="77777777" w:rsidR="0066420A" w:rsidRPr="00365EB1" w:rsidRDefault="0066420A" w:rsidP="00365EB1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Чтобы поклонялись Аллаху только так, как пришло это от Пророка </w:t>
                            </w:r>
                            <w:r w:rsidRPr="00365EB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33E14EE7" w14:textId="77777777" w:rsidR="0066420A" w:rsidRPr="00365EB1" w:rsidRDefault="0066420A" w:rsidP="00365EB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И в этом есть опровержение нововведенцам.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1C631" id="Rectangle_x0020_380" o:spid="_x0000_s1389" style="position:absolute;left:0;text-align:left;margin-left:303.3pt;margin-top:17.05pt;width:88pt;height:177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" strokecolor="#c67f38">
                <v:shadow on="t" opacity="26213f" origin="-.5,-.5"/>
                <v:textbox>
                  <w:txbxContent>
                    <w:p w14:paraId="331125BB" w14:textId="77777777" w:rsidR="0066420A" w:rsidRPr="00365EB1" w:rsidRDefault="0066420A" w:rsidP="00365EB1">
                      <w:pPr>
                        <w:jc w:val="center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Чтобы поклонялись Аллаху только так, как пришло это от Пророка </w:t>
                      </w:r>
                      <w:r w:rsidRPr="00365EB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33E14EE7" w14:textId="77777777" w:rsidR="0066420A" w:rsidRPr="00365EB1" w:rsidRDefault="0066420A" w:rsidP="00365EB1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И в этом есть опровержение нововведенцам.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6A1CF2E8" wp14:editId="4BEDCD3F">
                <wp:simplePos x="0" y="0"/>
                <wp:positionH relativeFrom="column">
                  <wp:posOffset>2378710</wp:posOffset>
                </wp:positionH>
                <wp:positionV relativeFrom="paragraph">
                  <wp:posOffset>203835</wp:posOffset>
                </wp:positionV>
                <wp:extent cx="1282700" cy="2247900"/>
                <wp:effectExtent l="92710" t="89535" r="110490" b="113665"/>
                <wp:wrapNone/>
                <wp:docPr id="233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4738CF11" w14:textId="77777777" w:rsidR="0066420A" w:rsidRPr="00365EB1" w:rsidRDefault="0066420A" w:rsidP="00365EB1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Отдаление от всего того, что он запретил и от чего удержал.</w:t>
                            </w:r>
                          </w:p>
                          <w:p w14:paraId="696CAA65" w14:textId="77777777" w:rsidR="0066420A" w:rsidRPr="00365EB1" w:rsidRDefault="0066420A" w:rsidP="00365EB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Чтобы ты оставил то, что запретил Пророк </w:t>
                            </w:r>
                            <w:r w:rsidRPr="00365EB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365EB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на одной стороне, а ты находился на другой стороне.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CF2E8" id="Rectangle_x0020_381" o:spid="_x0000_s1390" style="position:absolute;left:0;text-align:left;margin-left:187.3pt;margin-top:16.05pt;width:101pt;height:177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" strokecolor="#c67f38">
                <v:shadow on="t" opacity="26213f" origin="-.5,-.5"/>
                <v:textbox>
                  <w:txbxContent>
                    <w:p w14:paraId="4738CF11" w14:textId="77777777" w:rsidR="0066420A" w:rsidRPr="00365EB1" w:rsidRDefault="0066420A" w:rsidP="00365EB1">
                      <w:pPr>
                        <w:jc w:val="center"/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Отдаление от всего того, что он запретил и от чего удержал.</w:t>
                      </w:r>
                    </w:p>
                    <w:p w14:paraId="696CAA65" w14:textId="77777777" w:rsidR="0066420A" w:rsidRPr="00365EB1" w:rsidRDefault="0066420A" w:rsidP="00365EB1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Чтобы ты оставил то, что запретил Пророк </w:t>
                      </w:r>
                      <w:r w:rsidRPr="00365EB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365EB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на одной стороне, а ты находился на другой стороне.</w:t>
                      </w:r>
                    </w:p>
                  </w:txbxContent>
                </v:textbox>
              </v:rect>
            </w:pict>
          </mc:Fallback>
        </mc:AlternateContent>
      </w:r>
    </w:p>
    <w:p w14:paraId="48BD2EF6" w14:textId="77777777" w:rsidR="002712BD" w:rsidRPr="003E5CC3" w:rsidRDefault="002712BD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1CBF7FB7" w14:textId="5C927FA5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739F9574" wp14:editId="6ECA28F7">
                <wp:simplePos x="0" y="0"/>
                <wp:positionH relativeFrom="column">
                  <wp:posOffset>2199640</wp:posOffset>
                </wp:positionH>
                <wp:positionV relativeFrom="paragraph">
                  <wp:posOffset>-305435</wp:posOffset>
                </wp:positionV>
                <wp:extent cx="2695575" cy="6673215"/>
                <wp:effectExtent l="0" t="0" r="0" b="6985"/>
                <wp:wrapNone/>
                <wp:docPr id="772" name="مستطيل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66732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DC9BA5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365EB1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Второй столп - намаз:</w:t>
                            </w:r>
                          </w:p>
                          <w:p w14:paraId="084C07B9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А это поклонение Аллаху посредством определенных действий и слов, которые начинаются с «такбира» (слова «Аллаху Акбар») и заканчиваются приветствием «таслимом» . Намаз является опорой религии. Аллах вменил его в обязанность Своему Пророку </w:t>
                            </w:r>
                            <w:r w:rsidRPr="00365EB1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  <w:lang w:val="ru-RU"/>
                              </w:rPr>
                              <w:t>ﷺ</w:t>
                            </w: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 сразу же, как он был вознесен на небеса.</w:t>
                            </w:r>
                          </w:p>
                          <w:p w14:paraId="67D10491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Третий столп – обязательная мылостыня «</w:t>
                            </w:r>
                            <w:r w:rsidRPr="00365EB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закят</w:t>
                            </w:r>
                            <w:r w:rsidRPr="00365EB1"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»:</w:t>
                            </w:r>
                          </w:p>
                          <w:p w14:paraId="58A93000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В язык. знач</w:t>
                            </w: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>.: - это увеличение и очищение.</w:t>
                            </w:r>
                          </w:p>
                          <w:p w14:paraId="6DA35D78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>Она бывает двух видов: милостыня телом и милостыня имуществом.</w:t>
                            </w:r>
                          </w:p>
                          <w:p w14:paraId="2F45ACE5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365EB1">
                              <w:rPr>
                                <w:rFonts w:asciiTheme="majorHAnsi" w:hAnsiTheme="majorHAnsi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Четвертый столп – пост:</w:t>
                            </w:r>
                          </w:p>
                          <w:p w14:paraId="1F06A10A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В язык. знач</w:t>
                            </w: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>.: - это воздержание.</w:t>
                            </w:r>
                          </w:p>
                          <w:p w14:paraId="5C5CB9EC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В шариатск. знач</w:t>
                            </w: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.: - это поклонение Аллаху через воздержание от всего того, что его портит, вместе с намерением от зари до захода солнца.  Пост является одним из лучших видов поклонения, т.к. объединил в </w:t>
                            </w:r>
                            <w:r w:rsidR="005440D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>себе все три вида терпения. Так</w:t>
                            </w: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>же из величия его положения – это то, что Аллах Связал с Самим Собой вознаграждение за пост.</w:t>
                            </w:r>
                          </w:p>
                          <w:p w14:paraId="6C5582E6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color w:val="C00000"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365EB1">
                              <w:rPr>
                                <w:rFonts w:asciiTheme="majorHAnsi" w:hAnsiTheme="majorHAnsi"/>
                                <w:b/>
                                <w:sz w:val="20"/>
                                <w:szCs w:val="18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  <w:t>Пятый столп – «хадж»:</w:t>
                            </w:r>
                          </w:p>
                          <w:p w14:paraId="278BAE89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В язык. знач</w:t>
                            </w: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>.: - это цель, устремление.</w:t>
                            </w:r>
                          </w:p>
                          <w:p w14:paraId="34B396B6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365EB1">
                              <w:rPr>
                                <w:rFonts w:asciiTheme="majorHAnsi" w:hAnsiTheme="majorHAnsi"/>
                                <w:i/>
                                <w:sz w:val="20"/>
                                <w:szCs w:val="18"/>
                                <w:lang w:val="ru-RU"/>
                              </w:rPr>
                              <w:t>В шариатск. знач</w:t>
                            </w:r>
                            <w:r w:rsidRPr="00365EB1">
                              <w:rPr>
                                <w:rFonts w:asciiTheme="majorHAnsi" w:hAnsiTheme="majorHAnsi"/>
                                <w:sz w:val="20"/>
                                <w:szCs w:val="18"/>
                                <w:lang w:val="ru-RU"/>
                              </w:rPr>
                              <w:t xml:space="preserve">.: - это поклонение Аллаху через совершение обрядов в соответствии с тем, что пришло в Сунне Избранного Посланника </w:t>
                            </w:r>
                            <w:r w:rsidRPr="00365EB1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  <w:lang w:val="ru-RU"/>
                              </w:rPr>
                              <w:t>ﷺ</w:t>
                            </w:r>
                            <w:r w:rsidRPr="00365EB1">
                              <w:rPr>
                                <w:rFonts w:asciiTheme="majorHAnsi" w:hAnsiTheme="majorHAnsi" w:cs="Times New Roman"/>
                                <w:sz w:val="20"/>
                                <w:szCs w:val="18"/>
                                <w:lang w:val="ru-RU"/>
                              </w:rPr>
                              <w:t>.</w:t>
                            </w:r>
                          </w:p>
                          <w:p w14:paraId="68A98EE5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BDBCBAB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A214F37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7AE8C0A0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="Cambria" w:hAnsi="Cambria"/>
                                <w:color w:val="FF0000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4E32BD8C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0B9E94C8" w14:textId="77777777" w:rsidR="0066420A" w:rsidRPr="00365EB1" w:rsidRDefault="0066420A" w:rsidP="00365EB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18"/>
                                <w:lang w:val="ru-RU"/>
                              </w:rPr>
                            </w:pPr>
                          </w:p>
                          <w:p w14:paraId="5DBE65DE" w14:textId="77777777" w:rsidR="0066420A" w:rsidRPr="00365EB1" w:rsidRDefault="0066420A" w:rsidP="00826FD0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color w:val="C00000"/>
                                <w:sz w:val="20"/>
                                <w:szCs w:val="18"/>
                                <w:rtl/>
                                <w:lang w:val="ru-RU"/>
                              </w:rPr>
                            </w:pPr>
                          </w:p>
                          <w:p w14:paraId="6C56CBBD" w14:textId="77777777" w:rsidR="0066420A" w:rsidRPr="00365EB1" w:rsidRDefault="0066420A" w:rsidP="00941639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  <w:p w14:paraId="58D3068C" w14:textId="77777777" w:rsidR="0066420A" w:rsidRPr="00365EB1" w:rsidRDefault="0066420A" w:rsidP="00941639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  <w:p w14:paraId="32AF107D" w14:textId="77777777" w:rsidR="0066420A" w:rsidRPr="00365EB1" w:rsidRDefault="0066420A" w:rsidP="00941639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  <w:p w14:paraId="011846E8" w14:textId="77777777" w:rsidR="0066420A" w:rsidRPr="00365EB1" w:rsidRDefault="0066420A" w:rsidP="00941639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9574" id="_x0645__x0633__x062a__x0637__x064a__x0644__x0020_772" o:spid="_x0000_s1391" style="position:absolute;left:0;text-align:left;margin-left:173.2pt;margin-top:-24pt;width:212.25pt;height:525.4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" filled="f" stroked="f" strokeweight="2pt">
                <v:path arrowok="t"/>
                <v:textbox>
                  <w:txbxContent>
                    <w:p w14:paraId="76DC9BA5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="Cambria" w:hAnsi="Cambria"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(1)</w:t>
                      </w:r>
                      <w:r w:rsidRPr="00365EB1">
                        <w:rPr>
                          <w:rFonts w:ascii="Cambria" w:hAnsi="Cambria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  <w:t>Второй столп - намаз:</w:t>
                      </w:r>
                    </w:p>
                    <w:p w14:paraId="084C07B9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А это поклонение Аллаху посредством определенных действий и слов, которые начинаются с «такбира» (слова «Аллаху Акбар») и заканчиваются приветствием «таслимом» . Намаз является опорой религии. Аллах вменил его в обязанность Своему Пророку </w:t>
                      </w:r>
                      <w:r w:rsidRPr="00365EB1">
                        <w:rPr>
                          <w:rFonts w:ascii="Times New Roman" w:hAnsi="Times New Roman" w:cs="Times New Roman"/>
                          <w:sz w:val="20"/>
                          <w:szCs w:val="18"/>
                          <w:lang w:val="ru-RU"/>
                        </w:rPr>
                        <w:t>ﷺ</w:t>
                      </w: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 сразу же, как он был вознесен на небеса.</w:t>
                      </w:r>
                    </w:p>
                    <w:p w14:paraId="67D10491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  <w:t>Третий столп – обязательная мылостыня «</w:t>
                      </w:r>
                      <w:r w:rsidRPr="00365EB1">
                        <w:rPr>
                          <w:rFonts w:asciiTheme="majorHAnsi" w:hAnsiTheme="majorHAnsi"/>
                          <w:i/>
                          <w:color w:val="FF0000"/>
                          <w:sz w:val="20"/>
                          <w:szCs w:val="18"/>
                          <w:lang w:val="ru-RU"/>
                        </w:rPr>
                        <w:t>закят</w:t>
                      </w:r>
                      <w:r w:rsidRPr="00365EB1"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  <w:t>»:</w:t>
                      </w:r>
                    </w:p>
                    <w:p w14:paraId="58A93000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В язык. знач</w:t>
                      </w: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>.: - это увеличение и очищение.</w:t>
                      </w:r>
                    </w:p>
                    <w:p w14:paraId="6DA35D78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>Она бывает двух видов: милостыня телом и милостыня имуществом.</w:t>
                      </w:r>
                    </w:p>
                    <w:p w14:paraId="2F45ACE5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(2)</w:t>
                      </w:r>
                      <w:r w:rsidRPr="00365EB1">
                        <w:rPr>
                          <w:rFonts w:asciiTheme="majorHAnsi" w:hAnsiTheme="majorHAnsi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  <w:t>Четвертый столп – пост:</w:t>
                      </w:r>
                    </w:p>
                    <w:p w14:paraId="1F06A10A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В язык. знач</w:t>
                      </w: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>.: - это воздержание.</w:t>
                      </w:r>
                    </w:p>
                    <w:p w14:paraId="5C5CB9EC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В шариатск. знач</w:t>
                      </w: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.: - это поклонение Аллаху через воздержание от всего того, что его портит, вместе с намерением от зари до захода солнца.  Пост является одним из лучших видов поклонения, т.к. объединил в </w:t>
                      </w:r>
                      <w:r w:rsidR="005440D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>себе все три вида терпения. Так</w:t>
                      </w: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>же из величия его положения – это то, что Аллах Связал с Самим Собой вознаграждение за пост.</w:t>
                      </w:r>
                    </w:p>
                    <w:p w14:paraId="6C5582E6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color w:val="C00000"/>
                          <w:sz w:val="20"/>
                          <w:szCs w:val="18"/>
                          <w:vertAlign w:val="superscript"/>
                          <w:lang w:val="ru-RU"/>
                        </w:rPr>
                        <w:t>(3)</w:t>
                      </w:r>
                      <w:r w:rsidRPr="00365EB1">
                        <w:rPr>
                          <w:rFonts w:asciiTheme="majorHAnsi" w:hAnsiTheme="majorHAnsi"/>
                          <w:b/>
                          <w:sz w:val="20"/>
                          <w:szCs w:val="18"/>
                          <w:vertAlign w:val="superscript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  <w:t>Пятый столп – «хадж»:</w:t>
                      </w:r>
                    </w:p>
                    <w:p w14:paraId="278BAE89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В язык. знач</w:t>
                      </w: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>.: - это цель, устремление.</w:t>
                      </w:r>
                    </w:p>
                    <w:p w14:paraId="34B396B6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</w:pPr>
                      <w:r w:rsidRPr="00365EB1">
                        <w:rPr>
                          <w:rFonts w:asciiTheme="majorHAnsi" w:hAnsiTheme="majorHAnsi"/>
                          <w:i/>
                          <w:sz w:val="20"/>
                          <w:szCs w:val="18"/>
                          <w:lang w:val="ru-RU"/>
                        </w:rPr>
                        <w:t>В шариатск. знач</w:t>
                      </w:r>
                      <w:r w:rsidRPr="00365EB1">
                        <w:rPr>
                          <w:rFonts w:asciiTheme="majorHAnsi" w:hAnsiTheme="majorHAnsi"/>
                          <w:sz w:val="20"/>
                          <w:szCs w:val="18"/>
                          <w:lang w:val="ru-RU"/>
                        </w:rPr>
                        <w:t xml:space="preserve">.: - это поклонение Аллаху через совершение обрядов в соответствии с тем, что пришло в Сунне Избранного Посланника </w:t>
                      </w:r>
                      <w:r w:rsidRPr="00365EB1">
                        <w:rPr>
                          <w:rFonts w:ascii="Times New Roman" w:hAnsi="Times New Roman" w:cs="Times New Roman"/>
                          <w:sz w:val="20"/>
                          <w:szCs w:val="18"/>
                          <w:lang w:val="ru-RU"/>
                        </w:rPr>
                        <w:t>ﷺ</w:t>
                      </w:r>
                      <w:r w:rsidRPr="00365EB1">
                        <w:rPr>
                          <w:rFonts w:asciiTheme="majorHAnsi" w:hAnsiTheme="majorHAnsi" w:cs="Times New Roman"/>
                          <w:sz w:val="20"/>
                          <w:szCs w:val="18"/>
                          <w:lang w:val="ru-RU"/>
                        </w:rPr>
                        <w:t>.</w:t>
                      </w:r>
                    </w:p>
                    <w:p w14:paraId="68A98EE5" w14:textId="77777777" w:rsidR="0066420A" w:rsidRPr="00365EB1" w:rsidRDefault="0066420A" w:rsidP="00365EB1">
                      <w:pPr>
                        <w:bidi w:val="0"/>
                        <w:rPr>
                          <w:rFonts w:asciiTheme="majorHAnsi" w:hAnsiTheme="majorHAnsi"/>
                          <w:color w:val="FF0000"/>
                          <w:sz w:val="20"/>
                          <w:szCs w:val="18"/>
                          <w:lang w:val="ru-RU"/>
                        </w:rPr>
                      </w:pPr>
                    </w:p>
                    <w:p w14:paraId="4BDBCBAB" w14:textId="77777777" w:rsidR="0066420A" w:rsidRPr="00365EB1" w:rsidRDefault="0066420A" w:rsidP="00365EB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4A214F37" w14:textId="77777777" w:rsidR="0066420A" w:rsidRPr="00365EB1" w:rsidRDefault="0066420A" w:rsidP="00365EB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7AE8C0A0" w14:textId="77777777" w:rsidR="0066420A" w:rsidRPr="00365EB1" w:rsidRDefault="0066420A" w:rsidP="00365EB1">
                      <w:pPr>
                        <w:bidi w:val="0"/>
                        <w:rPr>
                          <w:rFonts w:ascii="Cambria" w:hAnsi="Cambria"/>
                          <w:color w:val="FF0000"/>
                          <w:sz w:val="20"/>
                          <w:szCs w:val="18"/>
                          <w:lang w:val="ru-RU"/>
                        </w:rPr>
                      </w:pPr>
                    </w:p>
                    <w:p w14:paraId="4E32BD8C" w14:textId="77777777" w:rsidR="0066420A" w:rsidRPr="00365EB1" w:rsidRDefault="0066420A" w:rsidP="00365EB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0B9E94C8" w14:textId="77777777" w:rsidR="0066420A" w:rsidRPr="00365EB1" w:rsidRDefault="0066420A" w:rsidP="00365EB1">
                      <w:pPr>
                        <w:bidi w:val="0"/>
                        <w:rPr>
                          <w:rFonts w:ascii="Cambria" w:hAnsi="Cambria"/>
                          <w:sz w:val="20"/>
                          <w:szCs w:val="18"/>
                          <w:lang w:val="ru-RU"/>
                        </w:rPr>
                      </w:pPr>
                    </w:p>
                    <w:p w14:paraId="5DBE65DE" w14:textId="77777777" w:rsidR="0066420A" w:rsidRPr="00365EB1" w:rsidRDefault="0066420A" w:rsidP="00826FD0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color w:val="C00000"/>
                          <w:sz w:val="20"/>
                          <w:szCs w:val="18"/>
                          <w:rtl/>
                          <w:lang w:val="ru-RU"/>
                        </w:rPr>
                      </w:pPr>
                    </w:p>
                    <w:p w14:paraId="6C56CBBD" w14:textId="77777777" w:rsidR="0066420A" w:rsidRPr="00365EB1" w:rsidRDefault="0066420A" w:rsidP="00941639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18"/>
                          <w:rtl/>
                        </w:rPr>
                      </w:pPr>
                    </w:p>
                    <w:p w14:paraId="58D3068C" w14:textId="77777777" w:rsidR="0066420A" w:rsidRPr="00365EB1" w:rsidRDefault="0066420A" w:rsidP="00941639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18"/>
                          <w:rtl/>
                        </w:rPr>
                      </w:pPr>
                    </w:p>
                    <w:p w14:paraId="32AF107D" w14:textId="77777777" w:rsidR="0066420A" w:rsidRPr="00365EB1" w:rsidRDefault="0066420A" w:rsidP="00941639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18"/>
                          <w:rtl/>
                        </w:rPr>
                      </w:pPr>
                    </w:p>
                    <w:p w14:paraId="011846E8" w14:textId="77777777" w:rsidR="0066420A" w:rsidRPr="00365EB1" w:rsidRDefault="0066420A" w:rsidP="00941639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1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C3587EA" wp14:editId="6958A67F">
                <wp:simplePos x="0" y="0"/>
                <wp:positionH relativeFrom="margin">
                  <wp:posOffset>36195</wp:posOffset>
                </wp:positionH>
                <wp:positionV relativeFrom="paragraph">
                  <wp:posOffset>-285750</wp:posOffset>
                </wp:positionV>
                <wp:extent cx="2049780" cy="6311900"/>
                <wp:effectExtent l="25400" t="25400" r="58420" b="63500"/>
                <wp:wrapNone/>
                <wp:docPr id="1061" name="Rectangl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631190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0A16C669" w14:textId="77777777" w:rsidR="0066420A" w:rsidRPr="00365EB1" w:rsidRDefault="0066420A" w:rsidP="00365EB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>Указанием на необходимость совершения намаза и выплаты обязательной милостыни «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>закята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>», а также толкованием Единобожия  является высказывание Всевышнего:</w:t>
                            </w:r>
                          </w:p>
                          <w:p w14:paraId="26C65F3C" w14:textId="77777777" w:rsidR="0066420A" w:rsidRPr="00365EB1" w:rsidRDefault="0066420A" w:rsidP="00365EB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«А ведь им было велено лишь поклоняться Аллаху, служа Ему искренне, будучи ханифами, совершать намаз и выплачивать закят. Это – правая вера» (98:4).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  <w:p w14:paraId="23403BA8" w14:textId="77777777" w:rsidR="0066420A" w:rsidRPr="00365EB1" w:rsidRDefault="0066420A" w:rsidP="00365EB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23D565C" w14:textId="77777777" w:rsidR="0066420A" w:rsidRPr="00365EB1" w:rsidRDefault="0066420A" w:rsidP="00365EB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На необходимость соблюдения поста (в месяц Рамадан) указывает высказывание Всевышнего: </w:t>
                            </w:r>
                          </w:p>
                          <w:p w14:paraId="36270411" w14:textId="77777777" w:rsidR="0066420A" w:rsidRPr="00365EB1" w:rsidRDefault="0066420A" w:rsidP="00365EB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>«О те, которые уверовали! Вам предписан пост, подобно тому, как он был предписан вашим предшественникам, – быть может, вы будете богобоязненными» (2:183).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  <w:p w14:paraId="11D3CCFB" w14:textId="77777777" w:rsidR="0066420A" w:rsidRPr="00365EB1" w:rsidRDefault="0066420A" w:rsidP="00365EB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56B73A2" w14:textId="77777777" w:rsidR="0066420A" w:rsidRPr="00365EB1" w:rsidRDefault="0066420A" w:rsidP="00365EB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>На необходимость совершения паломничества «</w:t>
                            </w:r>
                            <w:r w:rsidRPr="00365EB1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>хаджа</w:t>
                            </w:r>
                            <w:r w:rsidRPr="00365EB1">
                              <w:rPr>
                                <w:rFonts w:ascii="Cambria" w:hAnsi="Cambria" w:cs="Tahoma"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>» указывает высказывание Всевышнего:</w:t>
                            </w:r>
                          </w:p>
                          <w:p w14:paraId="063FB50B" w14:textId="77777777" w:rsidR="0066420A" w:rsidRPr="00365EB1" w:rsidRDefault="0066420A" w:rsidP="00365EB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365EB1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  <w:lang w:val="ru-RU"/>
                              </w:rPr>
                              <w:t>«Люди обязаны перед Аллахом совершить хадж к Дому (Каабе), если они способны проделать этот путь. Если же кто не уверует, то ведь Аллах не нуждается в мирах» (3:97).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365EB1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</w:p>
                          <w:p w14:paraId="55111A65" w14:textId="77777777" w:rsidR="0066420A" w:rsidRPr="00365EB1" w:rsidRDefault="0066420A" w:rsidP="00735F2F">
                            <w:pPr>
                              <w:bidi w:val="0"/>
                              <w:spacing w:before="120" w:after="0" w:line="214" w:lineRule="auto"/>
                              <w:jc w:val="both"/>
                              <w:rPr>
                                <w:rFonts w:ascii="adwa-assalaf" w:hAnsi="adwa-assalaf" w:cs="adwa-assalaf"/>
                                <w:b/>
                                <w:bCs/>
                                <w:color w:val="00B050"/>
                                <w:szCs w:val="20"/>
                                <w:lang w:val="fr-FR"/>
                              </w:rPr>
                            </w:pPr>
                          </w:p>
                          <w:p w14:paraId="0C2E85C3" w14:textId="77777777" w:rsidR="0066420A" w:rsidRPr="00365EB1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587EA" id="Rectangle_x0020_752" o:spid="_x0000_s1392" style="position:absolute;left:0;text-align:left;margin-left:2.85pt;margin-top:-22.45pt;width:161.4pt;height:497pt;z-index:25200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" filled="f" strokecolor="#d9a279" strokeweight="5pt">
                <v:stroke linestyle="thickThin"/>
                <v:textbox>
                  <w:txbxContent>
                    <w:p w14:paraId="0A16C669" w14:textId="77777777" w:rsidR="0066420A" w:rsidRPr="00365EB1" w:rsidRDefault="0066420A" w:rsidP="00365EB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>Указанием на необходимость совершения намаза и выплаты обязательной милостыни «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>закята</w:t>
                      </w:r>
                      <w:r w:rsidRPr="00365EB1">
                        <w:rPr>
                          <w:rFonts w:ascii="Cambria" w:hAnsi="Cambria" w:cs="Tahoma"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>», а также толкованием Единобожия  является высказывание Всевышнего:</w:t>
                      </w:r>
                    </w:p>
                    <w:p w14:paraId="26C65F3C" w14:textId="77777777" w:rsidR="0066420A" w:rsidRPr="00365EB1" w:rsidRDefault="0066420A" w:rsidP="00365EB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 xml:space="preserve"> «А ведь им было велено лишь поклоняться Аллаху, служа Ему искренне, будучи ханифами, совершать намаз и выплачивать закят. Это – правая вера» (98:4).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  <w:p w14:paraId="23403BA8" w14:textId="77777777" w:rsidR="0066420A" w:rsidRPr="00365EB1" w:rsidRDefault="0066420A" w:rsidP="00365EB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723D565C" w14:textId="77777777" w:rsidR="0066420A" w:rsidRPr="00365EB1" w:rsidRDefault="0066420A" w:rsidP="00365EB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 xml:space="preserve">На необходимость соблюдения поста (в месяц Рамадан) указывает высказывание Всевышнего: </w:t>
                      </w:r>
                    </w:p>
                    <w:p w14:paraId="36270411" w14:textId="77777777" w:rsidR="0066420A" w:rsidRPr="00365EB1" w:rsidRDefault="0066420A" w:rsidP="00365EB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>«О те, которые уверовали! Вам предписан пост, подобно тому, как он был предписан вашим предшественникам, – быть может, вы будете богобоязненными» (2:183).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</w:p>
                    <w:p w14:paraId="11D3CCFB" w14:textId="77777777" w:rsidR="0066420A" w:rsidRPr="00365EB1" w:rsidRDefault="0066420A" w:rsidP="00365EB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056B73A2" w14:textId="77777777" w:rsidR="0066420A" w:rsidRPr="00365EB1" w:rsidRDefault="0066420A" w:rsidP="00365EB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>На необходимость совершения паломничества «</w:t>
                      </w:r>
                      <w:r w:rsidRPr="00365EB1">
                        <w:rPr>
                          <w:rFonts w:ascii="Cambria" w:hAnsi="Cambria" w:cs="Tahoma"/>
                          <w:i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>хаджа</w:t>
                      </w:r>
                      <w:r w:rsidRPr="00365EB1">
                        <w:rPr>
                          <w:rFonts w:ascii="Cambria" w:hAnsi="Cambria" w:cs="Tahoma"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>» указывает высказывание Всевышнего:</w:t>
                      </w:r>
                    </w:p>
                    <w:p w14:paraId="063FB50B" w14:textId="77777777" w:rsidR="0066420A" w:rsidRPr="00365EB1" w:rsidRDefault="0066420A" w:rsidP="00365EB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365EB1">
                        <w:rPr>
                          <w:rFonts w:ascii="Cambria" w:hAnsi="Cambria" w:cs="Tahoma"/>
                          <w:b/>
                          <w:color w:val="000000" w:themeColor="text1"/>
                          <w:szCs w:val="20"/>
                          <w:shd w:val="clear" w:color="auto" w:fill="FFFFFF"/>
                          <w:lang w:val="ru-RU"/>
                        </w:rPr>
                        <w:t>«Люди обязаны перед Аллахом совершить хадж к Дому (Каабе), если они способны проделать этот путь. Если же кто не уверует, то ведь Аллах не нуждается в мирах» (3:97).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365EB1">
                        <w:rPr>
                          <w:rFonts w:ascii="Cambria" w:hAnsi="Cambria" w:cs="Tahoma"/>
                          <w:b/>
                          <w:color w:val="FF0000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</w:p>
                    <w:p w14:paraId="55111A65" w14:textId="77777777" w:rsidR="0066420A" w:rsidRPr="00365EB1" w:rsidRDefault="0066420A" w:rsidP="00735F2F">
                      <w:pPr>
                        <w:bidi w:val="0"/>
                        <w:spacing w:before="120" w:after="0" w:line="214" w:lineRule="auto"/>
                        <w:jc w:val="both"/>
                        <w:rPr>
                          <w:rFonts w:ascii="adwa-assalaf" w:hAnsi="adwa-assalaf" w:cs="adwa-assalaf"/>
                          <w:b/>
                          <w:bCs/>
                          <w:color w:val="00B050"/>
                          <w:szCs w:val="20"/>
                          <w:lang w:val="fr-FR"/>
                        </w:rPr>
                      </w:pPr>
                    </w:p>
                    <w:p w14:paraId="0C2E85C3" w14:textId="77777777" w:rsidR="0066420A" w:rsidRPr="00365EB1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935BFB" w14:textId="77777777" w:rsidR="002712BD" w:rsidRPr="003E5CC3" w:rsidRDefault="002712BD" w:rsidP="0031428C">
      <w:pPr>
        <w:bidi w:val="0"/>
        <w:spacing w:after="0" w:line="213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  <w:rtl/>
          <w:lang w:val="fr-FR"/>
        </w:rPr>
      </w:pPr>
    </w:p>
    <w:p w14:paraId="253C977C" w14:textId="77777777" w:rsidR="002712BD" w:rsidRPr="003E5CC3" w:rsidRDefault="002712BD" w:rsidP="0031428C">
      <w:pPr>
        <w:bidi w:val="0"/>
        <w:spacing w:after="0" w:line="213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  <w:rtl/>
          <w:lang w:val="fr-FR"/>
        </w:rPr>
      </w:pPr>
    </w:p>
    <w:p w14:paraId="208C27B9" w14:textId="77777777" w:rsidR="002712BD" w:rsidRPr="003E5CC3" w:rsidRDefault="002712BD" w:rsidP="0031428C">
      <w:pPr>
        <w:bidi w:val="0"/>
        <w:spacing w:after="0" w:line="213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  <w:rtl/>
          <w:lang w:val="fr-FR"/>
        </w:rPr>
      </w:pPr>
    </w:p>
    <w:p w14:paraId="3BDC961C" w14:textId="77777777" w:rsidR="002712BD" w:rsidRPr="003E5CC3" w:rsidRDefault="002712BD" w:rsidP="0031428C">
      <w:pPr>
        <w:bidi w:val="0"/>
        <w:spacing w:after="0" w:line="213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32"/>
          <w:rtl/>
          <w:lang w:val="fr-FR"/>
        </w:rPr>
      </w:pPr>
    </w:p>
    <w:p w14:paraId="187788F7" w14:textId="77777777" w:rsidR="002712BD" w:rsidRPr="003E5CC3" w:rsidRDefault="002712BD" w:rsidP="0031428C">
      <w:pPr>
        <w:bidi w:val="0"/>
        <w:spacing w:after="0" w:line="213" w:lineRule="auto"/>
        <w:ind w:firstLine="360"/>
        <w:jc w:val="both"/>
        <w:rPr>
          <w:rFonts w:ascii="Times New Roman" w:hAnsi="Times New Roman" w:cs="Times New Roman"/>
          <w:b/>
          <w:bCs/>
          <w:sz w:val="32"/>
          <w:szCs w:val="26"/>
          <w:rtl/>
          <w:lang w:val="fr-FR"/>
        </w:rPr>
      </w:pPr>
    </w:p>
    <w:p w14:paraId="3CCE2893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BF755C2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AA1E2D1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F8768FB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8D34517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C0E7061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0F9F7BB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0A18725" w14:textId="77777777" w:rsidR="002712BD" w:rsidRPr="003E5CC3" w:rsidRDefault="002712BD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3FCA517C" w14:textId="1B77EBAC" w:rsidR="002712BD" w:rsidRPr="003E5CC3" w:rsidRDefault="00AB6B4F" w:rsidP="0031428C">
      <w:pPr>
        <w:bidi w:val="0"/>
        <w:spacing w:after="0" w:line="213" w:lineRule="auto"/>
        <w:ind w:firstLine="282"/>
        <w:jc w:val="center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CABF0C1" wp14:editId="023DE49C">
                <wp:simplePos x="0" y="0"/>
                <wp:positionH relativeFrom="column">
                  <wp:posOffset>83820</wp:posOffset>
                </wp:positionH>
                <wp:positionV relativeFrom="paragraph">
                  <wp:posOffset>-319405</wp:posOffset>
                </wp:positionV>
                <wp:extent cx="2110740" cy="375285"/>
                <wp:effectExtent l="71120" t="74295" r="104140" b="96520"/>
                <wp:wrapNone/>
                <wp:docPr id="232" name="مستطيل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0740" cy="3752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FF7C2" w14:textId="77777777" w:rsidR="0066420A" w:rsidRPr="00953CB7" w:rsidRDefault="0066420A" w:rsidP="00A01B69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Вторая ступень: Иман</w:t>
                            </w:r>
                          </w:p>
                          <w:p w14:paraId="51F0C330" w14:textId="77777777" w:rsidR="0066420A" w:rsidRPr="00270551" w:rsidRDefault="0066420A" w:rsidP="00302E6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lang w:val="en-GB"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BF0C1" id="_x0645__x0633__x062a__x0637__x064a__x0644__x0020_787" o:spid="_x0000_s1393" style="position:absolute;left:0;text-align:left;margin-left:6.6pt;margin-top:-25.1pt;width:166.2pt;height:29.5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569FF7C2" w14:textId="77777777" w:rsidR="0066420A" w:rsidRPr="00953CB7" w:rsidRDefault="0066420A" w:rsidP="00A01B69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lang w:val="ru-RU"/>
                        </w:rPr>
                        <w:t>Вторая ступень: Иман</w:t>
                      </w:r>
                    </w:p>
                    <w:p w14:paraId="51F0C330" w14:textId="77777777" w:rsidR="0066420A" w:rsidRPr="00270551" w:rsidRDefault="0066420A" w:rsidP="00302E60">
                      <w:pPr>
                        <w:jc w:val="center"/>
                        <w:rPr>
                          <w:rFonts w:asciiTheme="majorBidi" w:hAnsiTheme="majorBidi" w:cstheme="majorBidi"/>
                          <w:lang w:val="en-GB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2B3FE04D" wp14:editId="12DF872E">
                <wp:simplePos x="0" y="0"/>
                <wp:positionH relativeFrom="margin">
                  <wp:posOffset>2411095</wp:posOffset>
                </wp:positionH>
                <wp:positionV relativeFrom="paragraph">
                  <wp:posOffset>-332740</wp:posOffset>
                </wp:positionV>
                <wp:extent cx="2197100" cy="5967095"/>
                <wp:effectExtent l="25400" t="25400" r="63500" b="52705"/>
                <wp:wrapNone/>
                <wp:docPr id="231" name="Rectangl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0" cy="596709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000F97CD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FF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FF0000"/>
                                <w:szCs w:val="24"/>
                                <w:shd w:val="clear" w:color="auto" w:fill="FFFFFF"/>
                                <w:lang w:val="ru-RU"/>
                              </w:rPr>
                              <w:t>Вторая ступень: Иман.</w:t>
                            </w:r>
                          </w:p>
                          <w:p w14:paraId="713F539C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</w:p>
                          <w:p w14:paraId="25777419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>Она имеет семьдесят с лишним ответвлений. Высшее из них — слова «</w:t>
                            </w:r>
                            <w:r w:rsidRPr="00A01B69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>Нет божества, достойного поклонения, кроме Аллаха</w:t>
                            </w: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>», низшее — убрать препятствие с дороги, а стыдливость — одна из ветвей Имана.</w:t>
                            </w:r>
                          </w:p>
                          <w:p w14:paraId="72AD9DE6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98F70F3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Иман имеет шесть столпов: </w:t>
                            </w:r>
                          </w:p>
                          <w:p w14:paraId="5EECDF6F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Вера в Аллаха, </w:t>
                            </w:r>
                          </w:p>
                          <w:p w14:paraId="40449844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 Его ангелов, </w:t>
                            </w:r>
                          </w:p>
                          <w:p w14:paraId="2292349C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 Его Писания, </w:t>
                            </w:r>
                          </w:p>
                          <w:p w14:paraId="5DF8F839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 Его посланников, </w:t>
                            </w:r>
                          </w:p>
                          <w:p w14:paraId="33577B59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 Последний день </w:t>
                            </w:r>
                          </w:p>
                          <w:p w14:paraId="3E23DA9A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>и в предопределенность хорошего и плохого.</w:t>
                            </w:r>
                          </w:p>
                          <w:p w14:paraId="0086148D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2CF0717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>На эти шесть столпов указывает Высказывание Всевышнего:</w:t>
                            </w:r>
                            <w:r w:rsidRPr="00A01B69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</w:p>
                          <w:p w14:paraId="4B4FDB17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«Благочестие состоит не в том, чтобы вы обращали ваши лица на восток и запад. Но благочестив тот, кто уверовал в Аллаха, в Последний день, в ангелов, в Писание, в пророков» (2:177). </w:t>
                            </w:r>
                          </w:p>
                          <w:p w14:paraId="5194EF9D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9B92B8E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>На веру в Предопределение указывает высказывание Всевышнего:</w:t>
                            </w:r>
                          </w:p>
                          <w:p w14:paraId="2FC8D867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«Поистине, Мы всякую вещь сотворили по предопределению» (54:49).</w:t>
                            </w:r>
                          </w:p>
                          <w:p w14:paraId="4722BDE3" w14:textId="77777777" w:rsidR="0066420A" w:rsidRPr="00A01B69" w:rsidRDefault="0066420A" w:rsidP="00A01B69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ADB7878" w14:textId="77777777" w:rsidR="0066420A" w:rsidRPr="00A01B69" w:rsidRDefault="0066420A" w:rsidP="00A01B69">
                            <w:pPr>
                              <w:rPr>
                                <w:color w:val="000000" w:themeColor="text1"/>
                                <w:sz w:val="18"/>
                                <w:lang w:val="ru-RU"/>
                              </w:rPr>
                            </w:pPr>
                          </w:p>
                          <w:p w14:paraId="70A9669D" w14:textId="77777777" w:rsidR="0066420A" w:rsidRPr="00A01B69" w:rsidRDefault="0066420A" w:rsidP="00243EB4">
                            <w:pPr>
                              <w:bidi w:val="0"/>
                              <w:spacing w:before="120" w:line="214" w:lineRule="auto"/>
                              <w:jc w:val="both"/>
                              <w:rPr>
                                <w:rFonts w:ascii="adwa-assalaf" w:hAnsi="adwa-assalaf" w:cs="adwa-assalaf"/>
                                <w:sz w:val="24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FE04D" id="Rectangle_x0020_740" o:spid="_x0000_s1394" style="position:absolute;left:0;text-align:left;margin-left:189.85pt;margin-top:-26.15pt;width:173pt;height:469.85pt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" filled="f" strokecolor="#d9a279" strokeweight="5pt">
                <v:stroke linestyle="thickThin"/>
                <v:textbox>
                  <w:txbxContent>
                    <w:p w14:paraId="000F97CD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FF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FF0000"/>
                          <w:szCs w:val="24"/>
                          <w:shd w:val="clear" w:color="auto" w:fill="FFFFFF"/>
                          <w:lang w:val="ru-RU"/>
                        </w:rPr>
                        <w:t>Вторая ступень: Иман.</w:t>
                      </w:r>
                    </w:p>
                    <w:p w14:paraId="713F539C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</w:p>
                    <w:p w14:paraId="25777419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>Она имеет семьдесят с лишним ответвлений. Высшее из них — слова «</w:t>
                      </w:r>
                      <w:r w:rsidRPr="00A01B69">
                        <w:rPr>
                          <w:rFonts w:ascii="Cambria" w:hAnsi="Cambria" w:cs="Tahoma"/>
                          <w:i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>Нет божества, достойного поклонения, кроме Аллаха</w:t>
                      </w: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>», низшее — убрать препятствие с дороги, а стыдливость — одна из ветвей Имана.</w:t>
                      </w:r>
                    </w:p>
                    <w:p w14:paraId="72AD9DE6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098F70F3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Иман имеет шесть столпов: </w:t>
                      </w:r>
                    </w:p>
                    <w:p w14:paraId="5EECDF6F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Вера в Аллаха, </w:t>
                      </w:r>
                    </w:p>
                    <w:p w14:paraId="40449844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в Его ангелов, </w:t>
                      </w:r>
                    </w:p>
                    <w:p w14:paraId="2292349C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в Его Писания, </w:t>
                      </w:r>
                    </w:p>
                    <w:p w14:paraId="5DF8F839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в Его посланников, </w:t>
                      </w:r>
                    </w:p>
                    <w:p w14:paraId="33577B59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в Последний день </w:t>
                      </w:r>
                    </w:p>
                    <w:p w14:paraId="3E23DA9A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>и в предопределенность хорошего и плохого.</w:t>
                      </w:r>
                    </w:p>
                    <w:p w14:paraId="0086148D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32CF0717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>На эти шесть столпов указывает Высказывание Всевышнего:</w:t>
                      </w:r>
                      <w:r w:rsidRPr="00A01B69">
                        <w:rPr>
                          <w:rFonts w:ascii="Cambria" w:hAnsi="Cambria" w:cs="Tahoma"/>
                          <w:b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</w:p>
                    <w:p w14:paraId="4B4FDB17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b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«Благочестие состоит не в том, чтобы вы обращали ваши лица на восток и запад. Но благочестив тот, кто уверовал в Аллаха, в Последний день, в ангелов, в Писание, в пророков» (2:177). </w:t>
                      </w:r>
                    </w:p>
                    <w:p w14:paraId="5194EF9D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59B92B8E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>На веру в Предопределение указывает высказывание Всевышнего:</w:t>
                      </w:r>
                    </w:p>
                    <w:p w14:paraId="2FC8D867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b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  <w:t xml:space="preserve"> «Поистине, Мы всякую вещь сотворили по предопределению» (54:49).</w:t>
                      </w:r>
                    </w:p>
                    <w:p w14:paraId="4722BDE3" w14:textId="77777777" w:rsidR="0066420A" w:rsidRPr="00A01B69" w:rsidRDefault="0066420A" w:rsidP="00A01B69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1ADB7878" w14:textId="77777777" w:rsidR="0066420A" w:rsidRPr="00A01B69" w:rsidRDefault="0066420A" w:rsidP="00A01B69">
                      <w:pPr>
                        <w:rPr>
                          <w:color w:val="000000" w:themeColor="text1"/>
                          <w:sz w:val="18"/>
                          <w:lang w:val="ru-RU"/>
                        </w:rPr>
                      </w:pPr>
                    </w:p>
                    <w:p w14:paraId="70A9669D" w14:textId="77777777" w:rsidR="0066420A" w:rsidRPr="00A01B69" w:rsidRDefault="0066420A" w:rsidP="00243EB4">
                      <w:pPr>
                        <w:bidi w:val="0"/>
                        <w:spacing w:before="120" w:line="214" w:lineRule="auto"/>
                        <w:jc w:val="both"/>
                        <w:rPr>
                          <w:rFonts w:ascii="adwa-assalaf" w:hAnsi="adwa-assalaf" w:cs="adwa-assalaf"/>
                          <w:sz w:val="24"/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4E0FB" w14:textId="6E05D6C3" w:rsidR="002712BD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4C8CA8B0" wp14:editId="3D7C8BA4">
                <wp:simplePos x="0" y="0"/>
                <wp:positionH relativeFrom="column">
                  <wp:posOffset>200025</wp:posOffset>
                </wp:positionH>
                <wp:positionV relativeFrom="paragraph">
                  <wp:posOffset>135255</wp:posOffset>
                </wp:positionV>
                <wp:extent cx="2068830" cy="2156460"/>
                <wp:effectExtent l="0" t="0" r="13970" b="27940"/>
                <wp:wrapNone/>
                <wp:docPr id="788" name="مستطيل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8830" cy="21564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BD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7E6FC80C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szCs w:val="24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i/>
                                <w:color w:val="FF0000"/>
                                <w:szCs w:val="24"/>
                                <w:lang w:val="ru-RU"/>
                              </w:rPr>
                              <w:t xml:space="preserve">В язык. знач.: </w:t>
                            </w:r>
                            <w:r w:rsidRPr="00A01B69">
                              <w:rPr>
                                <w:rFonts w:ascii="Cambria" w:hAnsi="Cambria"/>
                                <w:szCs w:val="24"/>
                                <w:lang w:val="ru-RU"/>
                              </w:rPr>
                              <w:t>это убежденность.</w:t>
                            </w:r>
                          </w:p>
                          <w:p w14:paraId="215A7430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szCs w:val="24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i/>
                                <w:color w:val="FF0000"/>
                                <w:szCs w:val="24"/>
                                <w:lang w:val="ru-RU"/>
                              </w:rPr>
                              <w:t>В шариатск. знач.:</w:t>
                            </w:r>
                            <w:r w:rsidRPr="00A01B69">
                              <w:rPr>
                                <w:rFonts w:ascii="Cambria" w:hAnsi="Cambria"/>
                                <w:color w:val="FF0000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A01B69">
                              <w:rPr>
                                <w:rFonts w:ascii="Cambria" w:hAnsi="Cambria"/>
                                <w:szCs w:val="24"/>
                                <w:lang w:val="ru-RU"/>
                              </w:rPr>
                              <w:t>это слова языка, убежденность сердцем и дела органами тела. Иман увеличивается от покорности Аллаху и уменьшается от Его ослушания.</w:t>
                            </w:r>
                          </w:p>
                          <w:p w14:paraId="26282AC8" w14:textId="77777777" w:rsidR="0066420A" w:rsidRPr="00A01B69" w:rsidRDefault="0066420A" w:rsidP="00251AB1">
                            <w:pPr>
                              <w:bidi w:val="0"/>
                              <w:ind w:left="360"/>
                              <w:jc w:val="both"/>
                              <w:rPr>
                                <w:rFonts w:ascii="adwa-assalaf" w:hAnsi="adwa-assalaf" w:cs="adwa-assalaf"/>
                                <w:bCs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CA8B0" id="_x0645__x0633__x062a__x0637__x064a__x0644__x0020_788" o:spid="_x0000_s1395" style="position:absolute;margin-left:15.75pt;margin-top:10.65pt;width:162.9pt;height:169.8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" filled="f" strokecolor="#bd7f38">
                <v:stroke dashstyle="longDash"/>
                <v:path arrowok="t"/>
                <v:textbox>
                  <w:txbxContent>
                    <w:p w14:paraId="7E6FC80C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szCs w:val="24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i/>
                          <w:color w:val="FF0000"/>
                          <w:szCs w:val="24"/>
                          <w:lang w:val="ru-RU"/>
                        </w:rPr>
                        <w:t xml:space="preserve">В язык. знач.: </w:t>
                      </w:r>
                      <w:r w:rsidRPr="00A01B69">
                        <w:rPr>
                          <w:rFonts w:ascii="Cambria" w:hAnsi="Cambria"/>
                          <w:szCs w:val="24"/>
                          <w:lang w:val="ru-RU"/>
                        </w:rPr>
                        <w:t>это убежденность.</w:t>
                      </w:r>
                    </w:p>
                    <w:p w14:paraId="215A7430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szCs w:val="24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i/>
                          <w:color w:val="FF0000"/>
                          <w:szCs w:val="24"/>
                          <w:lang w:val="ru-RU"/>
                        </w:rPr>
                        <w:t>В шариатск. знач.:</w:t>
                      </w:r>
                      <w:r w:rsidRPr="00A01B69">
                        <w:rPr>
                          <w:rFonts w:ascii="Cambria" w:hAnsi="Cambria"/>
                          <w:color w:val="FF0000"/>
                          <w:szCs w:val="24"/>
                          <w:lang w:val="ru-RU"/>
                        </w:rPr>
                        <w:t xml:space="preserve"> </w:t>
                      </w:r>
                      <w:r w:rsidRPr="00A01B69">
                        <w:rPr>
                          <w:rFonts w:ascii="Cambria" w:hAnsi="Cambria"/>
                          <w:szCs w:val="24"/>
                          <w:lang w:val="ru-RU"/>
                        </w:rPr>
                        <w:t>это слова языка, убежденность сердцем и дела органами тела. Иман увеличивается от покорности Аллаху и уменьшается от Его ослушания.</w:t>
                      </w:r>
                    </w:p>
                    <w:p w14:paraId="26282AC8" w14:textId="77777777" w:rsidR="0066420A" w:rsidRPr="00A01B69" w:rsidRDefault="0066420A" w:rsidP="00251AB1">
                      <w:pPr>
                        <w:bidi w:val="0"/>
                        <w:ind w:left="360"/>
                        <w:jc w:val="both"/>
                        <w:rPr>
                          <w:rFonts w:ascii="adwa-assalaf" w:hAnsi="adwa-assalaf" w:cs="adwa-assalaf"/>
                          <w:bCs/>
                          <w:szCs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57DC59" w14:textId="77777777" w:rsidR="002712BD" w:rsidRPr="003E5CC3" w:rsidRDefault="002712BD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CACE9AB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708D2CD2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72FD5D1C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7CE9FFDE" w14:textId="639A3EA2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B30430D" wp14:editId="069029A4">
                <wp:simplePos x="0" y="0"/>
                <wp:positionH relativeFrom="column">
                  <wp:posOffset>-40005</wp:posOffset>
                </wp:positionH>
                <wp:positionV relativeFrom="paragraph">
                  <wp:posOffset>227330</wp:posOffset>
                </wp:positionV>
                <wp:extent cx="2371725" cy="641350"/>
                <wp:effectExtent l="0" t="0" r="0" b="0"/>
                <wp:wrapNone/>
                <wp:docPr id="790" name="مستطيل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641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C1452E" w14:textId="77777777" w:rsidR="0066420A" w:rsidRPr="008C365C" w:rsidRDefault="0066420A" w:rsidP="00525693">
                            <w:pPr>
                              <w:spacing w:line="214" w:lineRule="auto"/>
                              <w:jc w:val="lowKashida"/>
                              <w:rPr>
                                <w:rFonts w:ascii="adwa-assalaf" w:hAnsi="adwa-assalaf" w:cs="adwa-assalaf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0430D" id="_x0645__x0633__x062a__x0637__x064a__x0644__x0020_790" o:spid="_x0000_s1396" style="position:absolute;left:0;text-align:left;margin-left:-3.15pt;margin-top:17.9pt;width:186.75pt;height:50.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" filled="f" stroked="f" strokeweight="2pt">
                <v:path arrowok="t"/>
                <v:textbox>
                  <w:txbxContent>
                    <w:p w14:paraId="46C1452E" w14:textId="77777777" w:rsidR="0066420A" w:rsidRPr="008C365C" w:rsidRDefault="0066420A" w:rsidP="00525693">
                      <w:pPr>
                        <w:spacing w:line="214" w:lineRule="auto"/>
                        <w:jc w:val="lowKashida"/>
                        <w:rPr>
                          <w:rFonts w:ascii="adwa-assalaf" w:hAnsi="adwa-assalaf" w:cs="adwa-assalaf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09DBDD" w14:textId="783BB381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15891EC5" wp14:editId="6C82FD48">
                <wp:simplePos x="0" y="0"/>
                <wp:positionH relativeFrom="column">
                  <wp:posOffset>-339090</wp:posOffset>
                </wp:positionH>
                <wp:positionV relativeFrom="paragraph">
                  <wp:posOffset>48895</wp:posOffset>
                </wp:positionV>
                <wp:extent cx="2664460" cy="3780155"/>
                <wp:effectExtent l="0" t="0" r="0" b="4445"/>
                <wp:wrapNone/>
                <wp:docPr id="1060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37801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8D8DE65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>Иман</w:t>
                            </w: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 в шариатском значении обязательно должен включать в себе пять вещей. Если хотя бы одна из них отсутствует, то это уже не называется </w:t>
                            </w:r>
                            <w:r w:rsidRPr="00A01B69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>Иманом</w:t>
                            </w: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 у </w:t>
                            </w:r>
                            <w:r w:rsidRPr="00A01B69">
                              <w:rPr>
                                <w:rFonts w:ascii="Cambria" w:hAnsi="Cambria"/>
                                <w:i/>
                                <w:sz w:val="20"/>
                                <w:lang w:val="ru-RU"/>
                              </w:rPr>
                              <w:t>Ахлю Сунна уа аль-Джама’а.</w:t>
                            </w:r>
                          </w:p>
                          <w:p w14:paraId="52D8993D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color w:val="FF0000"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color w:val="FF0000"/>
                                <w:sz w:val="20"/>
                                <w:lang w:val="ru-RU"/>
                              </w:rPr>
                              <w:t>Что является доказательством этих пяти вещей?</w:t>
                            </w:r>
                          </w:p>
                          <w:p w14:paraId="5A7B9D1D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Сказал Посланник Аллаха </w:t>
                            </w:r>
                            <w:r w:rsidRPr="00A01B69">
                              <w:rPr>
                                <w:rFonts w:ascii="Times New Roman" w:hAnsi="Times New Roman" w:cs="Times New Roman"/>
                                <w:sz w:val="20"/>
                                <w:lang w:val="ru-RU"/>
                              </w:rPr>
                              <w:t>ﷺ</w:t>
                            </w: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:</w:t>
                            </w:r>
                          </w:p>
                          <w:p w14:paraId="53474736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«</w:t>
                            </w:r>
                            <w:r w:rsidRPr="00A01B69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 xml:space="preserve">Высшее из них – слова </w:t>
                            </w:r>
                            <w:r w:rsidRPr="00A01B69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lang w:val="ru-RU"/>
                              </w:rPr>
                              <w:t>«Нет божества, достойного поклонения, кроме Аллаха»</w:t>
                            </w:r>
                          </w:p>
                          <w:p w14:paraId="7083CF1C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Это довод на слова.</w:t>
                            </w:r>
                          </w:p>
                          <w:p w14:paraId="0BAD65FA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 xml:space="preserve">«Низшее — убрать препятствие с дороги» </w:t>
                            </w:r>
                          </w:p>
                          <w:p w14:paraId="162DE497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Это дела органами тела.</w:t>
                            </w:r>
                          </w:p>
                          <w:p w14:paraId="79A7343E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 xml:space="preserve">«А стыдливость...» - </w:t>
                            </w: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это дела сердца</w:t>
                            </w:r>
                            <w:r w:rsidRPr="00A01B69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14:paraId="1E8C21FE" w14:textId="77777777" w:rsidR="0066420A" w:rsidRPr="00A01B69" w:rsidRDefault="0066420A" w:rsidP="00B56F49">
                            <w:pPr>
                              <w:bidi w:val="0"/>
                              <w:spacing w:line="214" w:lineRule="auto"/>
                              <w:jc w:val="lowKashida"/>
                              <w:rPr>
                                <w:rFonts w:ascii="adwa-assalaf" w:hAnsi="adwa-assalaf" w:cs="adwa-assalaf"/>
                                <w:bCs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91EC5" id="_x0645__x0633__x062a__x0637__x064a__x0644__x0020_5" o:spid="_x0000_s1397" style="position:absolute;left:0;text-align:left;margin-left:-26.7pt;margin-top:3.85pt;width:209.8pt;height:297.6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" filled="f" stroked="f" strokeweight="2pt">
                <v:path arrowok="t"/>
                <v:textbox>
                  <w:txbxContent>
                    <w:p w14:paraId="18D8DE65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>Иман</w:t>
                      </w: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 в шариатском значении обязательно должен включать в себе пять вещей. Если хотя бы одна из них отсутствует, то это уже не называется </w:t>
                      </w:r>
                      <w:r w:rsidRPr="00A01B69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>Иманом</w:t>
                      </w: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 у </w:t>
                      </w:r>
                      <w:r w:rsidRPr="00A01B69">
                        <w:rPr>
                          <w:rFonts w:ascii="Cambria" w:hAnsi="Cambria"/>
                          <w:i/>
                          <w:sz w:val="20"/>
                          <w:lang w:val="ru-RU"/>
                        </w:rPr>
                        <w:t>Ахлю Сунна уа аль-Джама’а.</w:t>
                      </w:r>
                    </w:p>
                    <w:p w14:paraId="52D8993D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color w:val="FF0000"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color w:val="FF0000"/>
                          <w:sz w:val="20"/>
                          <w:lang w:val="ru-RU"/>
                        </w:rPr>
                        <w:t>Что является доказательством этих пяти вещей?</w:t>
                      </w:r>
                    </w:p>
                    <w:p w14:paraId="5A7B9D1D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Сказал Посланник Аллаха </w:t>
                      </w:r>
                      <w:r w:rsidRPr="00A01B69">
                        <w:rPr>
                          <w:rFonts w:ascii="Times New Roman" w:hAnsi="Times New Roman" w:cs="Times New Roman"/>
                          <w:sz w:val="20"/>
                          <w:lang w:val="ru-RU"/>
                        </w:rPr>
                        <w:t>ﷺ</w:t>
                      </w: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>:</w:t>
                      </w:r>
                    </w:p>
                    <w:p w14:paraId="53474736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b/>
                          <w:i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>«</w:t>
                      </w:r>
                      <w:r w:rsidRPr="00A01B69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 xml:space="preserve">Высшее из них – слова </w:t>
                      </w:r>
                      <w:r w:rsidRPr="00A01B69">
                        <w:rPr>
                          <w:rFonts w:ascii="Cambria" w:hAnsi="Cambria"/>
                          <w:b/>
                          <w:i/>
                          <w:sz w:val="20"/>
                          <w:lang w:val="ru-RU"/>
                        </w:rPr>
                        <w:t>«Нет божества, достойного поклонения, кроме Аллаха»</w:t>
                      </w:r>
                    </w:p>
                    <w:p w14:paraId="7083CF1C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>Это довод на слова.</w:t>
                      </w:r>
                    </w:p>
                    <w:p w14:paraId="0BAD65FA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 xml:space="preserve">«Низшее — убрать препятствие с дороги» </w:t>
                      </w:r>
                    </w:p>
                    <w:p w14:paraId="162DE497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>Это дела органами тела.</w:t>
                      </w:r>
                    </w:p>
                    <w:p w14:paraId="79A7343E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 xml:space="preserve">«А стыдливость...» - </w:t>
                      </w: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>это дела сердца</w:t>
                      </w:r>
                      <w:r w:rsidRPr="00A01B69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>.</w:t>
                      </w:r>
                    </w:p>
                    <w:p w14:paraId="1E8C21FE" w14:textId="77777777" w:rsidR="0066420A" w:rsidRPr="00A01B69" w:rsidRDefault="0066420A" w:rsidP="00B56F49">
                      <w:pPr>
                        <w:bidi w:val="0"/>
                        <w:spacing w:line="214" w:lineRule="auto"/>
                        <w:jc w:val="lowKashida"/>
                        <w:rPr>
                          <w:rFonts w:ascii="adwa-assalaf" w:hAnsi="adwa-assalaf" w:cs="adwa-assalaf"/>
                          <w:bCs/>
                          <w:sz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447CA2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776E3A66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5AC35C74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13BEC2A8" w14:textId="3DCD96DD" w:rsidR="002712BD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486E2543" wp14:editId="7901314F">
                <wp:simplePos x="0" y="0"/>
                <wp:positionH relativeFrom="column">
                  <wp:posOffset>-339090</wp:posOffset>
                </wp:positionH>
                <wp:positionV relativeFrom="paragraph">
                  <wp:posOffset>2380615</wp:posOffset>
                </wp:positionV>
                <wp:extent cx="5069840" cy="1269365"/>
                <wp:effectExtent l="0" t="0" r="0" b="635"/>
                <wp:wrapNone/>
                <wp:docPr id="1059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9840" cy="12693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46B1D60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Слова Всевышнего: </w:t>
                            </w:r>
                            <w:r w:rsidRPr="00A01B69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 xml:space="preserve">«Чья вера от этого стала сильнее?» (9:124) </w:t>
                            </w: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являются доводом на то, что Иман увеличивается. А раз увеличивается, то</w:t>
                            </w:r>
                            <w:r w:rsidR="005440D1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 непременно и уменьшается.  Так</w:t>
                            </w: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же приходит явно довод о недостаточности религиозности в словах Посланника  </w:t>
                            </w:r>
                            <w:r w:rsidRPr="00A01B69">
                              <w:rPr>
                                <w:rFonts w:ascii="Times New Roman" w:hAnsi="Times New Roman" w:cs="Times New Roman"/>
                                <w:sz w:val="20"/>
                                <w:lang w:val="ru-RU"/>
                              </w:rPr>
                              <w:t xml:space="preserve">ﷺ </w:t>
                            </w: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: </w:t>
                            </w:r>
                            <w:r w:rsidRPr="00A01B69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lang w:val="ru-RU"/>
                              </w:rPr>
                              <w:t>«Не видел из числа обладательниц недостаточного ума и религиозности»</w:t>
                            </w:r>
                          </w:p>
                          <w:p w14:paraId="6C529CA7" w14:textId="77777777" w:rsidR="0066420A" w:rsidRPr="00A01B69" w:rsidRDefault="0066420A" w:rsidP="00A01B69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A01B69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Значит, религиозность может уменьшаться.</w:t>
                            </w:r>
                          </w:p>
                          <w:p w14:paraId="3850A186" w14:textId="77777777" w:rsidR="0066420A" w:rsidRPr="00A01B69" w:rsidRDefault="0066420A" w:rsidP="00BC77AB">
                            <w:pPr>
                              <w:spacing w:after="0" w:line="214" w:lineRule="auto"/>
                              <w:jc w:val="lowKashida"/>
                              <w:rPr>
                                <w:rFonts w:ascii="adwa-assalaf" w:hAnsi="adwa-assalaf" w:cs="adwa-assalaf"/>
                                <w:b/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E2543" id="_x0645__x0633__x062a__x0637__x064a__x0644__x0020_4" o:spid="_x0000_s1398" style="position:absolute;margin-left:-26.7pt;margin-top:187.45pt;width:399.2pt;height:99.9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" filled="f" stroked="f" strokeweight="2pt">
                <v:path arrowok="t"/>
                <v:textbox>
                  <w:txbxContent>
                    <w:p w14:paraId="146B1D60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b/>
                          <w:i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Слова Всевышнего: </w:t>
                      </w:r>
                      <w:r w:rsidRPr="00A01B69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 xml:space="preserve">«Чья вера от этого стала сильнее?» (9:124) </w:t>
                      </w: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>являются доводом на то, что Иман увеличивается. А раз увеличивается, то</w:t>
                      </w:r>
                      <w:r w:rsidR="005440D1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 непременно и уменьшается.  Так</w:t>
                      </w: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же приходит явно довод о недостаточности религиозности в словах Посланника  </w:t>
                      </w:r>
                      <w:r w:rsidRPr="00A01B69">
                        <w:rPr>
                          <w:rFonts w:ascii="Times New Roman" w:hAnsi="Times New Roman" w:cs="Times New Roman"/>
                          <w:sz w:val="20"/>
                          <w:lang w:val="ru-RU"/>
                        </w:rPr>
                        <w:t xml:space="preserve">ﷺ </w:t>
                      </w: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: </w:t>
                      </w:r>
                      <w:r w:rsidRPr="00A01B69">
                        <w:rPr>
                          <w:rFonts w:ascii="Cambria" w:hAnsi="Cambria"/>
                          <w:b/>
                          <w:i/>
                          <w:sz w:val="20"/>
                          <w:lang w:val="ru-RU"/>
                        </w:rPr>
                        <w:t>«Не видел из числа обладательниц недостаточного ума и религиозности»</w:t>
                      </w:r>
                    </w:p>
                    <w:p w14:paraId="6C529CA7" w14:textId="77777777" w:rsidR="0066420A" w:rsidRPr="00A01B69" w:rsidRDefault="0066420A" w:rsidP="00A01B69">
                      <w:pPr>
                        <w:bidi w:val="0"/>
                        <w:rPr>
                          <w:rFonts w:ascii="Cambria" w:hAnsi="Cambria"/>
                          <w:sz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/>
                          <w:b/>
                          <w:i/>
                          <w:sz w:val="20"/>
                          <w:lang w:val="ru-RU"/>
                        </w:rPr>
                        <w:t xml:space="preserve"> </w:t>
                      </w:r>
                      <w:r w:rsidRPr="00A01B69">
                        <w:rPr>
                          <w:rFonts w:ascii="Cambria" w:hAnsi="Cambria"/>
                          <w:sz w:val="20"/>
                          <w:lang w:val="ru-RU"/>
                        </w:rPr>
                        <w:t>Значит, религиозность может уменьшаться.</w:t>
                      </w:r>
                    </w:p>
                    <w:p w14:paraId="3850A186" w14:textId="77777777" w:rsidR="0066420A" w:rsidRPr="00A01B69" w:rsidRDefault="0066420A" w:rsidP="00BC77AB">
                      <w:pPr>
                        <w:spacing w:after="0" w:line="214" w:lineRule="auto"/>
                        <w:jc w:val="lowKashida"/>
                        <w:rPr>
                          <w:rFonts w:ascii="adwa-assalaf" w:hAnsi="adwa-assalaf" w:cs="adwa-assalaf"/>
                          <w:b/>
                          <w:sz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12BD" w:rsidRPr="003E5CC3"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  <w:br w:type="page"/>
      </w:r>
    </w:p>
    <w:p w14:paraId="183E6BD1" w14:textId="1B279F4C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44984FEF" wp14:editId="3C657433">
                <wp:simplePos x="0" y="0"/>
                <wp:positionH relativeFrom="column">
                  <wp:posOffset>1163320</wp:posOffset>
                </wp:positionH>
                <wp:positionV relativeFrom="paragraph">
                  <wp:posOffset>-272415</wp:posOffset>
                </wp:positionV>
                <wp:extent cx="2177415" cy="379730"/>
                <wp:effectExtent l="71120" t="70485" r="100965" b="95885"/>
                <wp:wrapNone/>
                <wp:docPr id="230" name="مستطيل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741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54F36" w14:textId="77777777" w:rsidR="0066420A" w:rsidRPr="002D3468" w:rsidRDefault="0066420A" w:rsidP="00A01B69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</w:pPr>
                            <w:r w:rsidRPr="002D3468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Столпов Имана шесть:</w:t>
                            </w:r>
                          </w:p>
                          <w:p w14:paraId="58EC9FF6" w14:textId="77777777" w:rsidR="0066420A" w:rsidRPr="002D3468" w:rsidRDefault="0066420A" w:rsidP="00175CB2">
                            <w:pPr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8"/>
                                <w:rtl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84FEF" id="_x0645__x0633__x062a__x0637__x064a__x0644__x0020_792" o:spid="_x0000_s1399" style="position:absolute;left:0;text-align:left;margin-left:91.6pt;margin-top:-21.4pt;width:171.45pt;height:29.9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37F54F36" w14:textId="77777777" w:rsidR="0066420A" w:rsidRPr="002D3468" w:rsidRDefault="0066420A" w:rsidP="00A01B69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lang w:val="ru-RU"/>
                        </w:rPr>
                      </w:pPr>
                      <w:r w:rsidRPr="002D3468"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lang w:val="ru-RU"/>
                        </w:rPr>
                        <w:t>Столпов Имана шесть:</w:t>
                      </w:r>
                    </w:p>
                    <w:p w14:paraId="58EC9FF6" w14:textId="77777777" w:rsidR="0066420A" w:rsidRPr="002D3468" w:rsidRDefault="0066420A" w:rsidP="00175CB2">
                      <w:pPr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C00000"/>
                          <w:sz w:val="24"/>
                          <w:szCs w:val="28"/>
                          <w:rtl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57632" behindDoc="0" locked="0" layoutInCell="1" allowOverlap="1" wp14:anchorId="223F6070" wp14:editId="363C5DFE">
                <wp:simplePos x="0" y="0"/>
                <wp:positionH relativeFrom="column">
                  <wp:posOffset>2640329</wp:posOffset>
                </wp:positionH>
                <wp:positionV relativeFrom="paragraph">
                  <wp:posOffset>297180</wp:posOffset>
                </wp:positionV>
                <wp:extent cx="0" cy="150495"/>
                <wp:effectExtent l="76200" t="50800" r="101600" b="103505"/>
                <wp:wrapNone/>
                <wp:docPr id="1052" name="رابط مستقيم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5468A" id="_x0631__x0627__x0628__x0637__x0020__x0645__x0633__x062a__x0642__x064a__x0645__x0020_990" o:spid="_x0000_s1026" style="position:absolute;z-index:252357632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207.9pt,23.4pt" to="207.9pt,35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61728" behindDoc="0" locked="0" layoutInCell="1" allowOverlap="1" wp14:anchorId="74636FA4" wp14:editId="639F2846">
                <wp:simplePos x="0" y="0"/>
                <wp:positionH relativeFrom="column">
                  <wp:posOffset>2242184</wp:posOffset>
                </wp:positionH>
                <wp:positionV relativeFrom="paragraph">
                  <wp:posOffset>117475</wp:posOffset>
                </wp:positionV>
                <wp:extent cx="0" cy="179705"/>
                <wp:effectExtent l="76200" t="50800" r="101600" b="99695"/>
                <wp:wrapNone/>
                <wp:docPr id="1048" name="رابط مستقيم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AD8D8" id="_x0631__x0627__x0628__x0637__x0020__x0645__x0633__x062a__x0642__x064a__x0645__x0020_999" o:spid="_x0000_s1026" style="position:absolute;z-index:252361728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176.55pt,9.25pt" to="176.55pt,2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51488" behindDoc="0" locked="0" layoutInCell="1" allowOverlap="1" wp14:anchorId="25BEE74F" wp14:editId="4F9C0B2E">
                <wp:simplePos x="0" y="0"/>
                <wp:positionH relativeFrom="column">
                  <wp:posOffset>247649</wp:posOffset>
                </wp:positionH>
                <wp:positionV relativeFrom="paragraph">
                  <wp:posOffset>297815</wp:posOffset>
                </wp:positionV>
                <wp:extent cx="0" cy="150495"/>
                <wp:effectExtent l="76200" t="50800" r="101600" b="103505"/>
                <wp:wrapNone/>
                <wp:docPr id="1047" name="رابط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D831A4" id="_x0631__x0627__x0628__x0637__x0020__x0645__x0633__x062a__x0642__x064a__x0645__x0020_8" o:spid="_x0000_s1026" style="position:absolute;z-index:252351488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19.5pt,23.45pt" to="19.5pt,35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27BC7793" wp14:editId="7889CA99">
                <wp:simplePos x="0" y="0"/>
                <wp:positionH relativeFrom="column">
                  <wp:posOffset>1050290</wp:posOffset>
                </wp:positionH>
                <wp:positionV relativeFrom="paragraph">
                  <wp:posOffset>297180</wp:posOffset>
                </wp:positionV>
                <wp:extent cx="1270" cy="140970"/>
                <wp:effectExtent l="76200" t="76200" r="100330" b="113030"/>
                <wp:wrapNone/>
                <wp:docPr id="1046" name="رابط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70" cy="140970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71CF3" id="_x0631__x0627__x0628__x0637__x0020__x0645__x0633__x062a__x0642__x064a__x0645__x0020_10" o:spid="_x0000_s1026" style="position:absolute;flip:x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82.7pt,23.4pt" to="82.8pt,34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55584" behindDoc="0" locked="0" layoutInCell="1" allowOverlap="1" wp14:anchorId="04440CE3" wp14:editId="70242911">
                <wp:simplePos x="0" y="0"/>
                <wp:positionH relativeFrom="column">
                  <wp:posOffset>1838324</wp:posOffset>
                </wp:positionH>
                <wp:positionV relativeFrom="paragraph">
                  <wp:posOffset>297815</wp:posOffset>
                </wp:positionV>
                <wp:extent cx="0" cy="150495"/>
                <wp:effectExtent l="76200" t="50800" r="101600" b="103505"/>
                <wp:wrapNone/>
                <wp:docPr id="1045" name="رابط مستقي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48F9C" id="_x0631__x0627__x0628__x0637__x0020__x0645__x0633__x062a__x0642__x064a__x0645__x0020_19" o:spid="_x0000_s1026" style="position:absolute;z-index:25235558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144.75pt,23.45pt" to="144.75pt,35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59680" behindDoc="0" locked="0" layoutInCell="1" allowOverlap="1" wp14:anchorId="41AF02B5" wp14:editId="05AD4334">
                <wp:simplePos x="0" y="0"/>
                <wp:positionH relativeFrom="column">
                  <wp:posOffset>3413759</wp:posOffset>
                </wp:positionH>
                <wp:positionV relativeFrom="paragraph">
                  <wp:posOffset>297180</wp:posOffset>
                </wp:positionV>
                <wp:extent cx="0" cy="135890"/>
                <wp:effectExtent l="76200" t="50800" r="101600" b="92710"/>
                <wp:wrapNone/>
                <wp:docPr id="1044" name="رابط مستقيم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219F3" id="_x0631__x0627__x0628__x0637__x0020__x0645__x0633__x062a__x0642__x064a__x0645__x0020_994" o:spid="_x0000_s1026" style="position:absolute;z-index:252359680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268.8pt,23.4pt" to="268.8pt,34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35104" behindDoc="0" locked="0" layoutInCell="1" allowOverlap="1" wp14:anchorId="7207B3F7" wp14:editId="44CFD87E">
                <wp:simplePos x="0" y="0"/>
                <wp:positionH relativeFrom="column">
                  <wp:posOffset>4201794</wp:posOffset>
                </wp:positionH>
                <wp:positionV relativeFrom="paragraph">
                  <wp:posOffset>297180</wp:posOffset>
                </wp:positionV>
                <wp:extent cx="0" cy="135890"/>
                <wp:effectExtent l="76200" t="50800" r="101600" b="92710"/>
                <wp:wrapNone/>
                <wp:docPr id="781" name="رابط مستقيم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56883" id="_x0631__x0627__x0628__x0637__x0020__x0645__x0633__x062a__x0642__x064a__x0645__x0020_781" o:spid="_x0000_s1026" style="position:absolute;z-index:25233510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from="330.85pt,23.4pt" to="330.85pt,34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2360704" behindDoc="0" locked="0" layoutInCell="1" allowOverlap="1" wp14:anchorId="2C8FFF3F" wp14:editId="740F6E4F">
                <wp:simplePos x="0" y="0"/>
                <wp:positionH relativeFrom="column">
                  <wp:posOffset>247015</wp:posOffset>
                </wp:positionH>
                <wp:positionV relativeFrom="paragraph">
                  <wp:posOffset>299084</wp:posOffset>
                </wp:positionV>
                <wp:extent cx="3956050" cy="0"/>
                <wp:effectExtent l="76200" t="76200" r="82550" b="101600"/>
                <wp:wrapNone/>
                <wp:docPr id="1043" name="رابط مستقيم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56050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DA394" id="_x0631__x0627__x0628__x0637__x0020__x0645__x0633__x062a__x0642__x064a__x0645__x0020_998" o:spid="_x0000_s1026" style="position:absolute;flip:x;z-index:252360704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page;mso-height-relative:page" from="19.45pt,23.55pt" to="330.95pt,23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" filled="t" fillcolor="white [3212]" strokecolor="#bd7f38">
                <o:lock v:ext="edit" shapetype="f"/>
              </v:line>
            </w:pict>
          </mc:Fallback>
        </mc:AlternateContent>
      </w:r>
    </w:p>
    <w:p w14:paraId="2DBB0107" w14:textId="20866CE4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B3FD8BF" wp14:editId="3F0AE881">
                <wp:simplePos x="0" y="0"/>
                <wp:positionH relativeFrom="column">
                  <wp:posOffset>692150</wp:posOffset>
                </wp:positionH>
                <wp:positionV relativeFrom="paragraph">
                  <wp:posOffset>92075</wp:posOffset>
                </wp:positionV>
                <wp:extent cx="701675" cy="955040"/>
                <wp:effectExtent l="76200" t="76200" r="111125" b="111760"/>
                <wp:wrapNone/>
                <wp:docPr id="776" name="مستطيل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675" cy="955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0D63C4D" w14:textId="77777777" w:rsidR="0066420A" w:rsidRPr="00A01B69" w:rsidRDefault="0066420A" w:rsidP="00A01B6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Вера в Ангелов</w:t>
                            </w:r>
                          </w:p>
                          <w:p w14:paraId="35D40DB8" w14:textId="77777777" w:rsidR="0066420A" w:rsidRPr="00A01B69" w:rsidRDefault="0066420A" w:rsidP="00175CB2">
                            <w:pPr>
                              <w:spacing w:line="213" w:lineRule="auto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FD8BF" id="_x0645__x0633__x062a__x0637__x064a__x0644__x0020_776" o:spid="_x0000_s1400" style="position:absolute;left:0;text-align:left;margin-left:54.5pt;margin-top:7.25pt;width:55.25pt;height:75.2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" fillcolor="white [3212]" strokecolor="#bd7f38">
                <v:path arrowok="t"/>
                <v:textbox>
                  <w:txbxContent>
                    <w:p w14:paraId="00D63C4D" w14:textId="77777777" w:rsidR="0066420A" w:rsidRPr="00A01B69" w:rsidRDefault="0066420A" w:rsidP="00A01B69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Вера в Ангелов</w:t>
                      </w:r>
                    </w:p>
                    <w:p w14:paraId="35D40DB8" w14:textId="77777777" w:rsidR="0066420A" w:rsidRPr="00A01B69" w:rsidRDefault="0066420A" w:rsidP="00175CB2">
                      <w:pPr>
                        <w:spacing w:line="213" w:lineRule="auto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C0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4B6AEE74" wp14:editId="76BC1314">
                <wp:simplePos x="0" y="0"/>
                <wp:positionH relativeFrom="column">
                  <wp:posOffset>1483995</wp:posOffset>
                </wp:positionH>
                <wp:positionV relativeFrom="paragraph">
                  <wp:posOffset>85090</wp:posOffset>
                </wp:positionV>
                <wp:extent cx="701675" cy="960755"/>
                <wp:effectExtent l="76200" t="76200" r="111125" b="106045"/>
                <wp:wrapNone/>
                <wp:docPr id="779" name="مستطيل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675" cy="9607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7DC47E65" w14:textId="77777777" w:rsidR="0066420A" w:rsidRPr="00A01B69" w:rsidRDefault="0066420A" w:rsidP="00A01B6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Вера в Писания</w:t>
                            </w:r>
                          </w:p>
                          <w:p w14:paraId="7631EA9D" w14:textId="77777777" w:rsidR="0066420A" w:rsidRPr="00A01B69" w:rsidRDefault="0066420A" w:rsidP="002712BD">
                            <w:pPr>
                              <w:spacing w:line="213" w:lineRule="auto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AEE74" id="_x0645__x0633__x062a__x0637__x064a__x0644__x0020_779" o:spid="_x0000_s1401" style="position:absolute;left:0;text-align:left;margin-left:116.85pt;margin-top:6.7pt;width:55.25pt;height:75.6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" fillcolor="white [3212]" strokecolor="#bd7f38">
                <v:path arrowok="t"/>
                <v:textbox>
                  <w:txbxContent>
                    <w:p w14:paraId="7DC47E65" w14:textId="77777777" w:rsidR="0066420A" w:rsidRPr="00A01B69" w:rsidRDefault="0066420A" w:rsidP="00A01B69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Вера в Писания</w:t>
                      </w:r>
                    </w:p>
                    <w:p w14:paraId="7631EA9D" w14:textId="77777777" w:rsidR="0066420A" w:rsidRPr="00A01B69" w:rsidRDefault="0066420A" w:rsidP="002712BD">
                      <w:pPr>
                        <w:spacing w:line="213" w:lineRule="auto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604AB487" wp14:editId="29BEC236">
                <wp:simplePos x="0" y="0"/>
                <wp:positionH relativeFrom="column">
                  <wp:posOffset>2275205</wp:posOffset>
                </wp:positionH>
                <wp:positionV relativeFrom="paragraph">
                  <wp:posOffset>92075</wp:posOffset>
                </wp:positionV>
                <wp:extent cx="702310" cy="955040"/>
                <wp:effectExtent l="76200" t="76200" r="110490" b="111760"/>
                <wp:wrapNone/>
                <wp:docPr id="784" name="مستطيل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" cy="955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2029BCFA" w14:textId="77777777" w:rsidR="0066420A" w:rsidRPr="00A01B69" w:rsidRDefault="0066420A" w:rsidP="00A01B6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Вера в Послан</w:t>
                            </w:r>
                            <w:r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</w:rPr>
                              <w:t>-</w:t>
                            </w:r>
                            <w:r w:rsidRPr="00A01B6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ников</w:t>
                            </w:r>
                          </w:p>
                          <w:p w14:paraId="7C439876" w14:textId="77777777" w:rsidR="0066420A" w:rsidRPr="00A01B69" w:rsidRDefault="0066420A" w:rsidP="00175CB2">
                            <w:pPr>
                              <w:bidi w:val="0"/>
                              <w:spacing w:line="213" w:lineRule="auto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AB487" id="_x0645__x0633__x062a__x0637__x064a__x0644__x0020_784" o:spid="_x0000_s1402" style="position:absolute;left:0;text-align:left;margin-left:179.15pt;margin-top:7.25pt;width:55.3pt;height:75.2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" fillcolor="white [3212]" strokecolor="#bd7f38">
                <v:path arrowok="t"/>
                <v:textbox>
                  <w:txbxContent>
                    <w:p w14:paraId="2029BCFA" w14:textId="77777777" w:rsidR="0066420A" w:rsidRPr="00A01B69" w:rsidRDefault="0066420A" w:rsidP="00A01B69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Вера в Послан</w:t>
                      </w:r>
                      <w:r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</w:rPr>
                        <w:t>-</w:t>
                      </w:r>
                      <w:r w:rsidRPr="00A01B69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ников</w:t>
                      </w:r>
                    </w:p>
                    <w:p w14:paraId="7C439876" w14:textId="77777777" w:rsidR="0066420A" w:rsidRPr="00A01B69" w:rsidRDefault="0066420A" w:rsidP="00175CB2">
                      <w:pPr>
                        <w:bidi w:val="0"/>
                        <w:spacing w:line="213" w:lineRule="auto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2CFC7776" wp14:editId="31BDF4F2">
                <wp:simplePos x="0" y="0"/>
                <wp:positionH relativeFrom="column">
                  <wp:posOffset>3018790</wp:posOffset>
                </wp:positionH>
                <wp:positionV relativeFrom="paragraph">
                  <wp:posOffset>92075</wp:posOffset>
                </wp:positionV>
                <wp:extent cx="859790" cy="954405"/>
                <wp:effectExtent l="76200" t="76200" r="105410" b="112395"/>
                <wp:wrapNone/>
                <wp:docPr id="783" name="مستطيل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790" cy="954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614328D6" w14:textId="77777777" w:rsidR="0066420A" w:rsidRPr="00A01B69" w:rsidRDefault="0066420A" w:rsidP="00A01B6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Вера в Последний День</w:t>
                            </w:r>
                          </w:p>
                          <w:p w14:paraId="68828749" w14:textId="77777777" w:rsidR="0066420A" w:rsidRPr="00A01B69" w:rsidRDefault="0066420A" w:rsidP="00175CB2">
                            <w:pPr>
                              <w:spacing w:line="213" w:lineRule="auto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C7776" id="_x0645__x0633__x062a__x0637__x064a__x0644__x0020_783" o:spid="_x0000_s1403" style="position:absolute;left:0;text-align:left;margin-left:237.7pt;margin-top:7.25pt;width:67.7pt;height:75.15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" fillcolor="white [3212]" strokecolor="#bd7f38">
                <v:path arrowok="t"/>
                <v:textbox>
                  <w:txbxContent>
                    <w:p w14:paraId="614328D6" w14:textId="77777777" w:rsidR="0066420A" w:rsidRPr="00A01B69" w:rsidRDefault="0066420A" w:rsidP="00A01B69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Вера в Последний День</w:t>
                      </w:r>
                    </w:p>
                    <w:p w14:paraId="68828749" w14:textId="77777777" w:rsidR="0066420A" w:rsidRPr="00A01B69" w:rsidRDefault="0066420A" w:rsidP="00175CB2">
                      <w:pPr>
                        <w:spacing w:line="213" w:lineRule="auto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6C7FAA3A" wp14:editId="1A0A741E">
                <wp:simplePos x="0" y="0"/>
                <wp:positionH relativeFrom="column">
                  <wp:posOffset>3954145</wp:posOffset>
                </wp:positionH>
                <wp:positionV relativeFrom="paragraph">
                  <wp:posOffset>78105</wp:posOffset>
                </wp:positionV>
                <wp:extent cx="975360" cy="968375"/>
                <wp:effectExtent l="76200" t="76200" r="91440" b="98425"/>
                <wp:wrapNone/>
                <wp:docPr id="785" name="مستطيل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360" cy="968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2318171C" w14:textId="77777777" w:rsidR="0066420A" w:rsidRPr="00A01B69" w:rsidRDefault="0066420A" w:rsidP="00A01B6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Вера в Предопреде</w:t>
                            </w:r>
                            <w:r w:rsidRPr="002D3468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-</w:t>
                            </w:r>
                            <w:r w:rsidRPr="00A01B6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ление вместе с его добром и злом</w:t>
                            </w:r>
                          </w:p>
                          <w:p w14:paraId="6E3B4AD6" w14:textId="77777777" w:rsidR="0066420A" w:rsidRPr="00A01B69" w:rsidRDefault="0066420A" w:rsidP="002712BD">
                            <w:pPr>
                              <w:spacing w:line="213" w:lineRule="auto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FAA3A" id="_x0645__x0633__x062a__x0637__x064a__x0644__x0020_785" o:spid="_x0000_s1404" style="position:absolute;left:0;text-align:left;margin-left:311.35pt;margin-top:6.15pt;width:76.8pt;height:76.2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" fillcolor="white [3212]" strokecolor="#bd7f38">
                <v:path arrowok="t"/>
                <v:textbox>
                  <w:txbxContent>
                    <w:p w14:paraId="2318171C" w14:textId="77777777" w:rsidR="0066420A" w:rsidRPr="00A01B69" w:rsidRDefault="0066420A" w:rsidP="00A01B69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Вера в Предопреде</w:t>
                      </w:r>
                      <w:r w:rsidRPr="002D3468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-</w:t>
                      </w:r>
                      <w:r w:rsidRPr="00A01B69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ление вместе с его добром и злом</w:t>
                      </w:r>
                    </w:p>
                    <w:p w14:paraId="6E3B4AD6" w14:textId="77777777" w:rsidR="0066420A" w:rsidRPr="00A01B69" w:rsidRDefault="0066420A" w:rsidP="002712BD">
                      <w:pPr>
                        <w:spacing w:line="213" w:lineRule="auto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78B27465" wp14:editId="628646FE">
                <wp:simplePos x="0" y="0"/>
                <wp:positionH relativeFrom="column">
                  <wp:posOffset>-85725</wp:posOffset>
                </wp:positionH>
                <wp:positionV relativeFrom="paragraph">
                  <wp:posOffset>92075</wp:posOffset>
                </wp:positionV>
                <wp:extent cx="701675" cy="955040"/>
                <wp:effectExtent l="76200" t="76200" r="111125" b="111760"/>
                <wp:wrapNone/>
                <wp:docPr id="777" name="مستطيل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675" cy="955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30571E7E" w14:textId="77777777" w:rsidR="0066420A" w:rsidRPr="00A01B69" w:rsidRDefault="0066420A" w:rsidP="00A01B6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A01B69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Вера в Аллаха</w:t>
                            </w:r>
                          </w:p>
                          <w:p w14:paraId="19398A3D" w14:textId="77777777" w:rsidR="0066420A" w:rsidRPr="00A01B69" w:rsidRDefault="0066420A" w:rsidP="009C395C">
                            <w:pPr>
                              <w:bidi w:val="0"/>
                              <w:spacing w:line="213" w:lineRule="auto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27465" id="_x0645__x0633__x062a__x0637__x064a__x0644__x0020_777" o:spid="_x0000_s1405" style="position:absolute;left:0;text-align:left;margin-left:-6.75pt;margin-top:7.25pt;width:55.25pt;height:75.2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" fillcolor="white [3212]" strokecolor="#bd7f38">
                <v:path arrowok="t"/>
                <v:textbox>
                  <w:txbxContent>
                    <w:p w14:paraId="30571E7E" w14:textId="77777777" w:rsidR="0066420A" w:rsidRPr="00A01B69" w:rsidRDefault="0066420A" w:rsidP="00A01B69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A01B69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Вера в Аллаха</w:t>
                      </w:r>
                    </w:p>
                    <w:p w14:paraId="19398A3D" w14:textId="77777777" w:rsidR="0066420A" w:rsidRPr="00A01B69" w:rsidRDefault="0066420A" w:rsidP="009C395C">
                      <w:pPr>
                        <w:bidi w:val="0"/>
                        <w:spacing w:line="213" w:lineRule="auto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2323AF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311CEEFB" w14:textId="77777777" w:rsidR="002712BD" w:rsidRPr="003E5CC3" w:rsidRDefault="002712BD" w:rsidP="0031428C">
      <w:pPr>
        <w:bidi w:val="0"/>
        <w:spacing w:line="144" w:lineRule="auto"/>
        <w:jc w:val="center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3E08D725" w14:textId="77777777" w:rsidR="00486E3F" w:rsidRPr="003E5CC3" w:rsidRDefault="00486E3F" w:rsidP="0031428C">
      <w:pPr>
        <w:bidi w:val="0"/>
        <w:spacing w:line="144" w:lineRule="auto"/>
        <w:jc w:val="center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</w:p>
    <w:p w14:paraId="7432769D" w14:textId="3716AAA3" w:rsidR="00486E3F" w:rsidRPr="003E5CC3" w:rsidRDefault="00AB6B4F" w:rsidP="0031428C">
      <w:pPr>
        <w:bidi w:val="0"/>
        <w:spacing w:line="144" w:lineRule="auto"/>
        <w:jc w:val="center"/>
        <w:rPr>
          <w:rFonts w:ascii="Times New Roman" w:hAnsi="Times New Roman" w:cs="Times New Roman"/>
          <w:color w:val="C00000"/>
          <w:sz w:val="28"/>
          <w:szCs w:val="28"/>
          <w:rtl/>
          <w:lang w:val="fr-FR" w:bidi="ar-AE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227584" behindDoc="0" locked="0" layoutInCell="1" allowOverlap="1" wp14:anchorId="7128344F" wp14:editId="247EFF58">
                <wp:simplePos x="0" y="0"/>
                <wp:positionH relativeFrom="column">
                  <wp:posOffset>-99060</wp:posOffset>
                </wp:positionH>
                <wp:positionV relativeFrom="paragraph">
                  <wp:posOffset>96520</wp:posOffset>
                </wp:positionV>
                <wp:extent cx="4912995" cy="5207000"/>
                <wp:effectExtent l="2540" t="0" r="12065" b="17780"/>
                <wp:wrapNone/>
                <wp:docPr id="176" name="مجموع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2995" cy="5207000"/>
                          <a:chOff x="-910" y="0"/>
                          <a:chExt cx="49131" cy="52075"/>
                        </a:xfrm>
                      </wpg:grpSpPr>
                      <wps:wsp>
                        <wps:cNvPr id="177" name="مستطيل 828"/>
                        <wps:cNvSpPr>
                          <a:spLocks noChangeArrowheads="1"/>
                        </wps:cNvSpPr>
                        <wps:spPr bwMode="auto">
                          <a:xfrm>
                            <a:off x="4299" y="0"/>
                            <a:ext cx="38827" cy="49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74C41" w14:textId="77777777" w:rsidR="0066420A" w:rsidRPr="002D3468" w:rsidRDefault="0066420A" w:rsidP="002D3468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Первый столп – Вера в Аллаха обязательно включает в себя четыре вещи:</w:t>
                              </w:r>
                            </w:p>
                            <w:p w14:paraId="65F54C67" w14:textId="77777777" w:rsidR="0066420A" w:rsidRPr="002D3468" w:rsidRDefault="0066420A" w:rsidP="002D3468">
                              <w:pPr>
                                <w:tabs>
                                  <w:tab w:val="left" w:pos="2444"/>
                                </w:tabs>
                                <w:jc w:val="center"/>
                                <w:rPr>
                                  <w:rFonts w:ascii="ae_AlArabiya" w:hAnsi="ae_AlArabiya" w:cs="ae_AlArabiya"/>
                                  <w:b/>
                                  <w:color w:val="C00000"/>
                                  <w:sz w:val="30"/>
                                  <w:szCs w:val="36"/>
                                  <w:lang w:val="ru-RU"/>
                                </w:rPr>
                              </w:pPr>
                            </w:p>
                            <w:p w14:paraId="0E80EFC0" w14:textId="77777777" w:rsidR="0066420A" w:rsidRPr="002D3468" w:rsidRDefault="0066420A" w:rsidP="00175CB2">
                              <w:pPr>
                                <w:spacing w:after="0" w:line="214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E36C0A" w:themeColor="accent6" w:themeShade="BF"/>
                                  <w:sz w:val="20"/>
                                  <w:szCs w:val="28"/>
                                  <w:lang w:val="fr-FR" w:bidi="ar-A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8" name="مجموعة 789"/>
                        <wpg:cNvGrpSpPr>
                          <a:grpSpLocks/>
                        </wpg:cNvGrpSpPr>
                        <wpg:grpSpPr bwMode="auto">
                          <a:xfrm>
                            <a:off x="-910" y="6770"/>
                            <a:ext cx="46388" cy="11525"/>
                            <a:chOff x="-955" y="0"/>
                            <a:chExt cx="46391" cy="11530"/>
                          </a:xfrm>
                        </wpg:grpSpPr>
                        <wps:wsp>
                          <wps:cNvPr id="179" name="مستطيل 791"/>
                          <wps:cNvSpPr>
                            <a:spLocks noChangeArrowheads="1"/>
                          </wps:cNvSpPr>
                          <wps:spPr bwMode="auto">
                            <a:xfrm>
                              <a:off x="-955" y="1306"/>
                              <a:ext cx="12033" cy="1022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BD7F3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0A3064" w14:textId="77777777" w:rsidR="0066420A" w:rsidRPr="002D3468" w:rsidRDefault="0066420A" w:rsidP="002D346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D3468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Вера в существование Аллаха, Свят Он и Велик. </w:t>
                                </w:r>
                                <w:r w:rsidRPr="002D3468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Что подтверждается:</w:t>
                                </w:r>
                              </w:p>
                              <w:p w14:paraId="2CEF2247" w14:textId="77777777" w:rsidR="0066420A" w:rsidRPr="002D3468" w:rsidRDefault="0066420A" w:rsidP="002D3468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  <w:p w14:paraId="6D02CF3D" w14:textId="77777777" w:rsidR="0066420A" w:rsidRPr="002D3468" w:rsidRDefault="0066420A" w:rsidP="00DC684F">
                                <w:pPr>
                                  <w:bidi w:val="0"/>
                                  <w:spacing w:line="213" w:lineRule="auto"/>
                                  <w:jc w:val="center"/>
                                  <w:rPr>
                                    <w:rFonts w:ascii="adwa-assalaf" w:hAnsi="adwa-assalaf" w:cs="adwa-assalaf"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0" name="رابط مستقيم 7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01" y="6"/>
                              <a:ext cx="3492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BD7F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962" y="0"/>
                              <a:ext cx="0" cy="145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BD7F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رابط مستقيم 7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245" y="0"/>
                              <a:ext cx="0" cy="106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BD7F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مستطيل 7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269" y="1453"/>
                              <a:ext cx="10166" cy="10077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BD7F3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522177" w14:textId="77777777" w:rsidR="0066420A" w:rsidRPr="002D3468" w:rsidRDefault="0066420A" w:rsidP="002D3468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8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2D3468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8"/>
                                    <w:shd w:val="clear" w:color="auto" w:fill="FFFFFF"/>
                                    <w:lang w:val="ru-RU"/>
                                  </w:rPr>
                                  <w:t>Вера в Единобожие в Именах и Атрибутах</w:t>
                                </w:r>
                              </w:p>
                              <w:p w14:paraId="10DAAACD" w14:textId="77777777" w:rsidR="0066420A" w:rsidRPr="002D3468" w:rsidRDefault="0066420A" w:rsidP="002D3468">
                                <w:pPr>
                                  <w:jc w:val="center"/>
                                  <w:rPr>
                                    <w:sz w:val="20"/>
                                    <w:szCs w:val="24"/>
                                    <w:lang w:val="ru-RU"/>
                                  </w:rPr>
                                </w:pPr>
                              </w:p>
                              <w:p w14:paraId="2FD72269" w14:textId="77777777" w:rsidR="0066420A" w:rsidRPr="002D3468" w:rsidRDefault="0066420A" w:rsidP="00AF3084">
                                <w:pPr>
                                  <w:bidi w:val="0"/>
                                  <w:spacing w:line="213" w:lineRule="auto"/>
                                  <w:jc w:val="center"/>
                                  <w:rPr>
                                    <w:rFonts w:ascii="adwa-assalaf" w:hAnsi="adwa-assalaf" w:cs="adwa-assalaf"/>
                                    <w:color w:val="C00000"/>
                                    <w:sz w:val="20"/>
                                    <w:szCs w:val="24"/>
                                    <w:lang w:val="ru-RU" w:bidi="ar-A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4" name="مستطيل 7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15" y="1406"/>
                              <a:ext cx="10573" cy="1012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BD7F3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A55480" w14:textId="77777777" w:rsidR="0066420A" w:rsidRPr="002D3468" w:rsidRDefault="0066420A" w:rsidP="002D3468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8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2D3468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8"/>
                                    <w:shd w:val="clear" w:color="auto" w:fill="FFFFFF"/>
                                    <w:lang w:val="ru-RU"/>
                                  </w:rPr>
                                  <w:t>Вера в Единобожие в Божественности</w:t>
                                </w:r>
                              </w:p>
                              <w:p w14:paraId="28A7BA32" w14:textId="77777777" w:rsidR="0066420A" w:rsidRPr="002D3468" w:rsidRDefault="0066420A" w:rsidP="002D3468">
                                <w:pPr>
                                  <w:jc w:val="center"/>
                                  <w:rPr>
                                    <w:sz w:val="20"/>
                                    <w:szCs w:val="24"/>
                                    <w:lang w:val="ru-RU"/>
                                  </w:rPr>
                                </w:pPr>
                              </w:p>
                              <w:p w14:paraId="459EE834" w14:textId="77777777" w:rsidR="0066420A" w:rsidRPr="002D3468" w:rsidRDefault="0066420A" w:rsidP="00251AB1">
                                <w:pPr>
                                  <w:bidi w:val="0"/>
                                  <w:spacing w:line="213" w:lineRule="auto"/>
                                  <w:jc w:val="center"/>
                                  <w:rPr>
                                    <w:rFonts w:ascii="adwa-assalaf" w:hAnsi="adwa-assalaf" w:cs="adwa-assalaf"/>
                                    <w:color w:val="C00000"/>
                                    <w:sz w:val="16"/>
                                    <w:szCs w:val="20"/>
                                    <w:rtl/>
                                    <w:lang w:bidi="ar-A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5" name="مستطيل 7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56" y="1406"/>
                              <a:ext cx="10446" cy="1012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BD7F3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821749" w14:textId="77777777" w:rsidR="0066420A" w:rsidRPr="002D3468" w:rsidRDefault="0066420A" w:rsidP="002D3468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8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2D3468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8"/>
                                    <w:shd w:val="clear" w:color="auto" w:fill="FFFFFF"/>
                                    <w:lang w:val="ru-RU"/>
                                  </w:rPr>
                                  <w:t>Вера в Единобожие в Господстве.</w:t>
                                </w:r>
                              </w:p>
                              <w:p w14:paraId="74C410D3" w14:textId="77777777" w:rsidR="0066420A" w:rsidRPr="002D3468" w:rsidRDefault="0066420A" w:rsidP="002D3468">
                                <w:pPr>
                                  <w:jc w:val="center"/>
                                  <w:rPr>
                                    <w:sz w:val="20"/>
                                    <w:szCs w:val="24"/>
                                    <w:lang w:val="ru-RU"/>
                                  </w:rPr>
                                </w:pPr>
                              </w:p>
                              <w:p w14:paraId="20C66F88" w14:textId="77777777" w:rsidR="0066420A" w:rsidRPr="002D3468" w:rsidRDefault="0066420A" w:rsidP="00DC684F">
                                <w:pPr>
                                  <w:bidi w:val="0"/>
                                  <w:spacing w:line="213" w:lineRule="auto"/>
                                  <w:jc w:val="center"/>
                                  <w:rPr>
                                    <w:rFonts w:ascii="adwa-assalaf" w:hAnsi="adwa-assalaf" w:cs="adwa-assalaf"/>
                                    <w:color w:val="C00000"/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86" name="مستطيل 808"/>
                        <wps:cNvSpPr>
                          <a:spLocks noChangeArrowheads="1"/>
                        </wps:cNvSpPr>
                        <wps:spPr bwMode="auto">
                          <a:xfrm>
                            <a:off x="-910" y="22332"/>
                            <a:ext cx="10444" cy="297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57FED6" w14:textId="77777777" w:rsidR="0066420A" w:rsidRPr="002D3468" w:rsidRDefault="0066420A" w:rsidP="002D3468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РАЗУМОМ</w:t>
                              </w:r>
                            </w:p>
                            <w:p w14:paraId="40D84FDA" w14:textId="77777777" w:rsidR="0066420A" w:rsidRPr="002D3468" w:rsidRDefault="0066420A" w:rsidP="002D3468">
                              <w:pPr>
                                <w:jc w:val="center"/>
                                <w:rPr>
                                  <w:rFonts w:ascii="Cambria" w:hAnsi="Cambria" w:cs="Tahoma"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Разум  считает немыслимым  существование творений без Творца. </w:t>
                              </w:r>
                            </w:p>
                            <w:p w14:paraId="457C3EA1" w14:textId="77777777" w:rsidR="0066420A" w:rsidRPr="002D3468" w:rsidRDefault="0066420A" w:rsidP="002D3468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«Неужели они были сотворены сами по себе? Или же они сами являются творцами?»</w:t>
                              </w:r>
                            </w:p>
                            <w:p w14:paraId="4A7B778F" w14:textId="77777777" w:rsidR="0066420A" w:rsidRPr="002D3468" w:rsidRDefault="0066420A" w:rsidP="002D3468">
                              <w:pPr>
                                <w:jc w:val="center"/>
                                <w:rPr>
                                  <w:b/>
                                  <w:szCs w:val="24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(52:35)</w:t>
                              </w:r>
                            </w:p>
                            <w:p w14:paraId="7DA69751" w14:textId="77777777" w:rsidR="0066420A" w:rsidRPr="002D3468" w:rsidRDefault="0066420A" w:rsidP="002D3468">
                              <w:pPr>
                                <w:jc w:val="right"/>
                                <w:rPr>
                                  <w:szCs w:val="24"/>
                                  <w:lang w:val="ru-RU"/>
                                </w:rPr>
                              </w:pPr>
                            </w:p>
                            <w:p w14:paraId="7B07ED9E" w14:textId="77777777" w:rsidR="0066420A" w:rsidRPr="002D3468" w:rsidRDefault="0066420A" w:rsidP="0001163C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b/>
                                  <w:bCs/>
                                  <w:color w:val="00B050"/>
                                  <w:szCs w:val="28"/>
                                  <w:rtl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7" name="رابط مستقيم 809"/>
                        <wps:cNvCnPr>
                          <a:cxnSpLocks noChangeShapeType="1"/>
                        </wps:cNvCnPr>
                        <wps:spPr bwMode="auto">
                          <a:xfrm>
                            <a:off x="3165" y="20925"/>
                            <a:ext cx="392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رابط مستقيم 810"/>
                        <wps:cNvCnPr>
                          <a:cxnSpLocks noChangeShapeType="1"/>
                        </wps:cNvCnPr>
                        <wps:spPr bwMode="auto">
                          <a:xfrm>
                            <a:off x="17320" y="20925"/>
                            <a:ext cx="0" cy="14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رابط مستقيم 811"/>
                        <wps:cNvCnPr>
                          <a:cxnSpLocks noChangeShapeType="1"/>
                        </wps:cNvCnPr>
                        <wps:spPr bwMode="auto">
                          <a:xfrm>
                            <a:off x="28750" y="21189"/>
                            <a:ext cx="0" cy="11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مستطيل 812"/>
                        <wps:cNvSpPr>
                          <a:spLocks noChangeArrowheads="1"/>
                        </wps:cNvSpPr>
                        <wps:spPr bwMode="auto">
                          <a:xfrm>
                            <a:off x="36865" y="22332"/>
                            <a:ext cx="11356" cy="297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C7712E" w14:textId="77777777" w:rsidR="0066420A" w:rsidRPr="00DD475E" w:rsidRDefault="0066420A" w:rsidP="002D3468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ЧЕРЕЗ ШАРИАТ</w:t>
                              </w:r>
                            </w:p>
                            <w:p w14:paraId="7A4DBEA9" w14:textId="77777777" w:rsidR="0066420A" w:rsidRPr="00DD475E" w:rsidRDefault="0066420A" w:rsidP="002D3468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</w:p>
                            <w:p w14:paraId="13984824" w14:textId="77777777" w:rsidR="0066420A" w:rsidRPr="002D3468" w:rsidRDefault="0066420A" w:rsidP="002D3468">
                              <w:pPr>
                                <w:jc w:val="center"/>
                                <w:rPr>
                                  <w:i/>
                                  <w:szCs w:val="24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Сказал ибн аль-Кайим, да помилует его Аллах: </w:t>
                              </w:r>
                              <w:r w:rsidRPr="002D3468">
                                <w:rPr>
                                  <w:rFonts w:ascii="Cambria" w:hAnsi="Cambria" w:cs="Tahoma"/>
                                  <w:i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«Нет в Книге Аллаха ни одного аята, кроме как в нем есть доказательство на Единобожие»</w:t>
                              </w:r>
                            </w:p>
                            <w:p w14:paraId="54145289" w14:textId="77777777" w:rsidR="0066420A" w:rsidRPr="002D3468" w:rsidRDefault="0066420A" w:rsidP="002D3468">
                              <w:pPr>
                                <w:jc w:val="right"/>
                                <w:rPr>
                                  <w:szCs w:val="24"/>
                                  <w:lang w:val="ru-RU"/>
                                </w:rPr>
                              </w:pPr>
                            </w:p>
                            <w:p w14:paraId="2AAF3A39" w14:textId="77777777" w:rsidR="0066420A" w:rsidRPr="002D3468" w:rsidRDefault="0066420A" w:rsidP="00CE18B7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color w:val="000000" w:themeColor="text1"/>
                                  <w:sz w:val="16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1" name="مستطيل 813"/>
                        <wps:cNvSpPr>
                          <a:spLocks noChangeArrowheads="1"/>
                        </wps:cNvSpPr>
                        <wps:spPr bwMode="auto">
                          <a:xfrm>
                            <a:off x="23737" y="22420"/>
                            <a:ext cx="12201" cy="2964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969F0A" w14:textId="77777777" w:rsidR="0066420A" w:rsidRPr="00DD475E" w:rsidRDefault="0066420A" w:rsidP="002D3468">
                              <w:pPr>
                                <w:spacing w:line="240" w:lineRule="auto"/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ЕСТЕСТВОМ</w:t>
                              </w:r>
                            </w:p>
                            <w:p w14:paraId="4A600D30" w14:textId="77777777" w:rsidR="0066420A" w:rsidRDefault="0066420A" w:rsidP="002D3468">
                              <w:pPr>
                                <w:spacing w:line="240" w:lineRule="auto"/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rtl/>
                                  <w:lang w:val="ru-RU"/>
                                </w:rPr>
                              </w:pPr>
                            </w:p>
                            <w:p w14:paraId="61E6BA02" w14:textId="77777777" w:rsidR="0066420A" w:rsidRPr="00DD475E" w:rsidRDefault="0066420A" w:rsidP="002D3468">
                              <w:pPr>
                                <w:spacing w:line="240" w:lineRule="auto"/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</w:p>
                            <w:p w14:paraId="6B7ADB2E" w14:textId="77777777" w:rsidR="0066420A" w:rsidRPr="002D3468" w:rsidRDefault="0066420A" w:rsidP="002D3468">
                              <w:pPr>
                                <w:jc w:val="right"/>
                                <w:rPr>
                                  <w:i/>
                                  <w:szCs w:val="24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i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«Каждый младенец рождается в естественной склонности (к исламу), а уж затем его родители делают его иудеем, христианином или огнепоклонником».</w:t>
                              </w:r>
                            </w:p>
                            <w:p w14:paraId="63376899" w14:textId="77777777" w:rsidR="0066420A" w:rsidRPr="002D3468" w:rsidRDefault="0066420A" w:rsidP="00DD184D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color w:val="000000" w:themeColor="text1"/>
                                  <w:sz w:val="16"/>
                                  <w:rtl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4" name="مستطيل 814"/>
                        <wps:cNvSpPr>
                          <a:spLocks noChangeArrowheads="1"/>
                        </wps:cNvSpPr>
                        <wps:spPr bwMode="auto">
                          <a:xfrm>
                            <a:off x="11713" y="22420"/>
                            <a:ext cx="10771" cy="295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BD7F38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FFDC1D" w14:textId="77777777" w:rsidR="0066420A" w:rsidRPr="002D3468" w:rsidRDefault="0066420A" w:rsidP="002D3468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ЧУВСТВАМИ</w:t>
                              </w:r>
                            </w:p>
                            <w:p w14:paraId="28AC008E" w14:textId="77777777" w:rsidR="0066420A" w:rsidRPr="002D3468" w:rsidRDefault="0066420A" w:rsidP="002D3468">
                              <w:pPr>
                                <w:jc w:val="center"/>
                                <w:rPr>
                                  <w:szCs w:val="24"/>
                                  <w:lang w:val="ru-RU"/>
                                </w:rPr>
                              </w:pPr>
                              <w:r w:rsidRPr="002D3468">
                                <w:rPr>
                                  <w:rFonts w:ascii="Cambria" w:hAnsi="Cambria" w:cs="Tahoma"/>
                                  <w:sz w:val="1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Когда тебя постигают печаль и горе, ты поднимаешь руки к небу и говоришь: «О Господь» и обнаруживаешь, как  это горе проходит с соизволения Аллаха. </w:t>
                              </w:r>
                            </w:p>
                            <w:p w14:paraId="699E0E04" w14:textId="77777777" w:rsidR="0066420A" w:rsidRPr="002D3468" w:rsidRDefault="0066420A" w:rsidP="002D3468">
                              <w:pPr>
                                <w:jc w:val="right"/>
                                <w:rPr>
                                  <w:szCs w:val="24"/>
                                  <w:lang w:val="ru-RU"/>
                                </w:rPr>
                              </w:pPr>
                            </w:p>
                            <w:p w14:paraId="6F8CA5C3" w14:textId="77777777" w:rsidR="0066420A" w:rsidRPr="002D3468" w:rsidRDefault="0066420A" w:rsidP="009C45F3">
                              <w:pPr>
                                <w:bidi w:val="0"/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color w:val="000000" w:themeColor="text1"/>
                                  <w:sz w:val="16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5" name="رابط مستقيم 841"/>
                        <wps:cNvCnPr>
                          <a:cxnSpLocks noChangeShapeType="1"/>
                        </wps:cNvCnPr>
                        <wps:spPr bwMode="auto">
                          <a:xfrm>
                            <a:off x="22947" y="4953"/>
                            <a:ext cx="0" cy="18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رابط مستقيم 842"/>
                        <wps:cNvCnPr>
                          <a:cxnSpLocks noChangeShapeType="1"/>
                        </wps:cNvCnPr>
                        <wps:spPr bwMode="auto">
                          <a:xfrm>
                            <a:off x="40180" y="6770"/>
                            <a:ext cx="0" cy="13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رابط مستقيم 887"/>
                        <wps:cNvCnPr>
                          <a:cxnSpLocks noChangeShapeType="1"/>
                        </wps:cNvCnPr>
                        <wps:spPr bwMode="auto">
                          <a:xfrm>
                            <a:off x="42378" y="21101"/>
                            <a:ext cx="0" cy="13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رابط مستقيم 889"/>
                        <wps:cNvCnPr>
                          <a:cxnSpLocks noChangeShapeType="1"/>
                        </wps:cNvCnPr>
                        <wps:spPr bwMode="auto">
                          <a:xfrm>
                            <a:off x="3077" y="21013"/>
                            <a:ext cx="0" cy="13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رابط مستقيم 891"/>
                        <wps:cNvCnPr>
                          <a:cxnSpLocks noChangeShapeType="1"/>
                        </wps:cNvCnPr>
                        <wps:spPr bwMode="auto">
                          <a:xfrm>
                            <a:off x="5081" y="18233"/>
                            <a:ext cx="0" cy="26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28344F" id="_x0645__x062c__x0645__x0648__x0639__x0629__x0020_6" o:spid="_x0000_s1406" style="position:absolute;left:0;text-align:left;margin-left:-7.8pt;margin-top:7.6pt;width:386.85pt;height:410pt;z-index:252227584;mso-width-relative:margin" coordorigin="-910" coordsize="49131,5207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">
                <v:rect id="_x0645__x0633__x062a__x0637__x064a__x0644__x0020_828" o:spid="_x0000_s1407" style="position:absolute;left:4299;width:38827;height:495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IPeRwwAA&#10;ANwAAAAPAAAAZHJzL2Rvd25yZXYueG1sRE9Li8IwEL4L/ocwwl5kTV10la5RRFAUXVgfl70NzdgW&#10;m0lpoq3/3giCt/n4njOZNaYQN6pcbllBvxeBIE6szjlVcDouP8cgnEfWWFgmBXdyMJu2WxOMta15&#10;T7eDT0UIYRejgsz7MpbSJRkZdD1bEgfubCuDPsAqlbrCOoSbQn5F0bc0mHNoyLCkRUbJ5XA1CvZF&#10;TcPNln8H5j/vr+Ryl/51x0p9dJr5DwhPjX+LX+61DvNHI3g+Ey6Q0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WIPeRwwAAANwAAAAPAAAAAAAAAAAAAAAAAJcCAABkcnMvZG93&#10;bnJldi54bWxQSwUGAAAAAAQABAD1AAAAhwMAAAAA&#10;" fillcolor="#f6eede" stroked="f" strokeweight="1.5pt">
                  <v:fill color2="#d4a85a" angle="-135" focus="100%" type="gradient"/>
                  <v:shadow on="t" opacity="26213f" origin="-.5,-.5"/>
                  <v:textbox>
                    <w:txbxContent>
                      <w:p w14:paraId="6FB74C41" w14:textId="77777777" w:rsidR="0066420A" w:rsidRPr="002D3468" w:rsidRDefault="0066420A" w:rsidP="002D3468">
                        <w:pPr>
                          <w:tabs>
                            <w:tab w:val="left" w:pos="2444"/>
                          </w:tabs>
                          <w:spacing w:line="240" w:lineRule="auto"/>
                          <w:jc w:val="center"/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36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36"/>
                            <w:lang w:val="ru-RU"/>
                          </w:rPr>
                          <w:t>Первый столп – Вера в Аллаха обязательно включает в себя четыре вещи:</w:t>
                        </w:r>
                      </w:p>
                      <w:p w14:paraId="65F54C67" w14:textId="77777777" w:rsidR="0066420A" w:rsidRPr="002D3468" w:rsidRDefault="0066420A" w:rsidP="002D3468">
                        <w:pPr>
                          <w:tabs>
                            <w:tab w:val="left" w:pos="2444"/>
                          </w:tabs>
                          <w:jc w:val="center"/>
                          <w:rPr>
                            <w:rFonts w:ascii="ae_AlArabiya" w:hAnsi="ae_AlArabiya" w:cs="ae_AlArabiya"/>
                            <w:b/>
                            <w:color w:val="C00000"/>
                            <w:sz w:val="30"/>
                            <w:szCs w:val="36"/>
                            <w:lang w:val="ru-RU"/>
                          </w:rPr>
                        </w:pPr>
                      </w:p>
                      <w:p w14:paraId="0E80EFC0" w14:textId="77777777" w:rsidR="0066420A" w:rsidRPr="002D3468" w:rsidRDefault="0066420A" w:rsidP="00175CB2">
                        <w:pPr>
                          <w:spacing w:after="0" w:line="214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E36C0A" w:themeColor="accent6" w:themeShade="BF"/>
                            <w:sz w:val="20"/>
                            <w:szCs w:val="28"/>
                            <w:lang w:val="fr-FR" w:bidi="ar-AE"/>
                          </w:rPr>
                        </w:pPr>
                      </w:p>
                    </w:txbxContent>
                  </v:textbox>
                </v:rect>
                <v:group id="_x0645__x062c__x0645__x0648__x0639__x0629__x0020_789" o:spid="_x0000_s1408" style="position:absolute;left:-910;top:6770;width:46388;height:11525" coordorigin="-955" coordsize="46391,115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O205SfGAAAA3AAA&#10;AA8AAAAAAAAAAAAAAAAAqQIAAGRycy9kb3ducmV2LnhtbFBLBQYAAAAABAAEAPoAAACcAwAAAAA=&#10;">
                  <v:rect id="_x0645__x0633__x062a__x0637__x064a__x0644__x0020_791" o:spid="_x0000_s1409" style="position:absolute;left:-955;top:1306;width:12033;height:102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iaTTxAAA&#10;ANwAAAAPAAAAZHJzL2Rvd25yZXYueG1sRE9La8JAEL4X/A/LCN50YxFto6skBfs4KDQpiLchOybB&#10;7GzIbmP677sFobf5+J6z2Q2mET11rrasYD6LQBAXVtdcKvjK99MnEM4ja2wsk4IfcrDbjh42GGt7&#10;40/qM1+KEMIuRgWV920spSsqMuhmtiUO3MV2Bn2AXSl1h7cQbhr5GEVLabDm0FBhSy8VFdfs2yiI&#10;TP+6+NinxzRP8nPWLN/86nBSajIekjUIT4P/F9/d7zrMXz3D3zPhArn9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4mk08QAAADcAAAADwAAAAAAAAAAAAAAAACXAgAAZHJzL2Rv&#10;d25yZXYueG1sUEsFBgAAAAAEAAQA9QAAAIgDAAAAAA==&#10;" fillcolor="white [3212]" strokecolor="#bd7f38">
                    <v:textbox>
                      <w:txbxContent>
                        <w:p w14:paraId="070A3064" w14:textId="77777777" w:rsidR="0066420A" w:rsidRPr="002D3468" w:rsidRDefault="0066420A" w:rsidP="002D3468">
                          <w:pPr>
                            <w:jc w:val="center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  <w:r w:rsidRPr="002D3468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Вера в существование Аллаха, Свят Он и Велик. </w:t>
                          </w:r>
                          <w:r w:rsidRPr="002D3468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Что подтверждается:</w:t>
                          </w:r>
                        </w:p>
                        <w:p w14:paraId="2CEF2247" w14:textId="77777777" w:rsidR="0066420A" w:rsidRPr="002D3468" w:rsidRDefault="0066420A" w:rsidP="002D3468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  <w:p w14:paraId="6D02CF3D" w14:textId="77777777" w:rsidR="0066420A" w:rsidRPr="002D3468" w:rsidRDefault="0066420A" w:rsidP="00DC684F">
                          <w:pPr>
                            <w:bidi w:val="0"/>
                            <w:spacing w:line="213" w:lineRule="auto"/>
                            <w:jc w:val="center"/>
                            <w:rPr>
                              <w:rFonts w:ascii="adwa-assalaf" w:hAnsi="adwa-assalaf" w:cs="adwa-assalaf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v:textbox>
                  </v:rect>
                  <v:line id="_x0631__x0627__x0628__x0637__x0020__x0645__x0633__x062a__x0642__x064a__x0645__x0020_793" o:spid="_x0000_s1410" style="position:absolute;visibility:visible;mso-wrap-style:square" from="5301,6" to="40225,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DnvC8UAAADcAAAADwAAAGRycy9kb3ducmV2LnhtbESPQU/DMAyF70j7D5EncWMpIKGoWzYN&#10;xBCcoNt+gNV4TbfGqZqwlf16fEDiZus9v/d5sRpDp840pDayhftZAYq4jq7lxsJ+t7kzoFJGdthF&#10;Jgs/lGC1nNwssHTxwhWdt7lREsKpRAs+577UOtWeAqZZ7IlFO8QhYJZ1aLQb8CLhodMPRfGkA7Ys&#10;DR57evFUn7bfwcLj8ev6djCmOfLn88d14yujXytrb6fjeg4q05j/zX/X707wjeDLMzKBXv4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SDnvC8UAAADcAAAADwAAAAAAAAAA&#10;AAAAAAChAgAAZHJzL2Rvd25yZXYueG1sUEsFBgAAAAAEAAQA+QAAAJMDAAAAAA==&#10;" strokecolor="#bd7f38"/>
                  <v:line id="Line_x0020_403" o:spid="_x0000_s1411" style="position:absolute;visibility:visible;mso-wrap-style:square" from="12962,0" to="12962,14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3VKkMIAAADcAAAADwAAAGRycy9kb3ducmV2LnhtbERPzWoCMRC+F3yHMEJvNatCCVujtKJS&#10;T+2qDzBsxs3azWTZRF19+qZQ8DYf3+/MFr1rxIW6UHvWMB5lIIhLb2quNBz26xcFIkRkg41n0nCj&#10;AIv54GmGufFXLuiyi5VIIRxy1GBjbHMpQ2nJYRj5ljhxR985jAl2lTQdXlO4a+Qky16lw5pTg8WW&#10;lpbKn93ZaZievu+bo1LVib8+tve1LZRcFVo/D/v3NxCR+vgQ/7s/TZqvxvD3TLpAzn8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J3VKkMIAAADcAAAADwAAAAAAAAAAAAAA&#10;AAChAgAAZHJzL2Rvd25yZXYueG1sUEsFBgAAAAAEAAQA+QAAAJADAAAAAA==&#10;" strokecolor="#bd7f38"/>
                  <v:line id="_x0631__x0627__x0628__x0637__x0020__x0645__x0633__x062a__x0642__x064a__x0645__x0020_795" o:spid="_x0000_s1412" style="position:absolute;visibility:visible;mso-wrap-style:square" from="30245,0" to="30245,10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6fU58IAAADcAAAADwAAAGRycy9kb3ducmV2LnhtbERPzWoCMRC+F/oOYQrearYWJKxG0VKL&#10;PdlVH2DYjJvVzWTZpLr16Y1Q8DYf3+9M571rxJm6UHvW8DbMQBCX3tRcadjvVq8KRIjIBhvPpOGP&#10;Asxnz09TzI2/cEHnbaxECuGQowYbY5tLGUpLDsPQt8SJO/jOYUywq6Tp8JLCXSNHWTaWDmtODRZb&#10;+rBUnra/TsP78ef6dVCqOvJm+X1d2ULJz0LrwUu/mICI1MeH+N+9Nmm+GsH9mXSBnN0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16fU58IAAADcAAAADwAAAAAAAAAAAAAA&#10;AAChAgAAZHJzL2Rvd25yZXYueG1sUEsFBgAAAAAEAAQA+QAAAJADAAAAAA==&#10;" strokecolor="#bd7f38"/>
                  <v:rect id="_x0645__x0633__x062a__x0637__x064a__x0644__x0020_796" o:spid="_x0000_s1413" style="position:absolute;left:35269;top:1453;width:10166;height:1007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tOMexAAA&#10;ANwAAAAPAAAAZHJzL2Rvd25yZXYueG1sRE9Na8JAEL0X/A/LCN7qRi2pRFdRQW0PLTQpFG9DdkyC&#10;2dmQXZP033cLhd7m8T5nvR1MLTpqXWVZwWwagSDOra64UPCZHR+XIJxH1lhbJgXf5GC7GT2sMdG2&#10;5w/qUl+IEMIuQQWl900ipctLMuimtiEO3NW2Bn2AbSF1i30IN7WcR1EsDVYcGkps6FBSfkvvRkFk&#10;utPT63H/vs922SWt47N/fvtSajIedisQngb/L/5zv+gwf7mA32fCBXLz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7TjHsQAAADcAAAADwAAAAAAAAAAAAAAAACXAgAAZHJzL2Rv&#10;d25yZXYueG1sUEsFBgAAAAAEAAQA9QAAAIgDAAAAAA==&#10;" fillcolor="white [3212]" strokecolor="#bd7f38">
                    <v:textbox>
                      <w:txbxContent>
                        <w:p w14:paraId="53522177" w14:textId="77777777" w:rsidR="0066420A" w:rsidRPr="002D3468" w:rsidRDefault="0066420A" w:rsidP="002D3468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sz w:val="20"/>
                              <w:szCs w:val="28"/>
                              <w:shd w:val="clear" w:color="auto" w:fill="FFFFFF"/>
                              <w:lang w:val="ru-RU"/>
                            </w:rPr>
                          </w:pPr>
                          <w:r w:rsidRPr="002D3468">
                            <w:rPr>
                              <w:rFonts w:ascii="Cambria" w:hAnsi="Cambria" w:cs="Tahoma"/>
                              <w:b/>
                              <w:sz w:val="20"/>
                              <w:szCs w:val="28"/>
                              <w:shd w:val="clear" w:color="auto" w:fill="FFFFFF"/>
                              <w:lang w:val="ru-RU"/>
                            </w:rPr>
                            <w:t>Вера в Единобожие в Именах и Атрибутах</w:t>
                          </w:r>
                        </w:p>
                        <w:p w14:paraId="10DAAACD" w14:textId="77777777" w:rsidR="0066420A" w:rsidRPr="002D3468" w:rsidRDefault="0066420A" w:rsidP="002D3468">
                          <w:pPr>
                            <w:jc w:val="center"/>
                            <w:rPr>
                              <w:sz w:val="20"/>
                              <w:szCs w:val="24"/>
                              <w:lang w:val="ru-RU"/>
                            </w:rPr>
                          </w:pPr>
                        </w:p>
                        <w:p w14:paraId="2FD72269" w14:textId="77777777" w:rsidR="0066420A" w:rsidRPr="002D3468" w:rsidRDefault="0066420A" w:rsidP="00AF3084">
                          <w:pPr>
                            <w:bidi w:val="0"/>
                            <w:spacing w:line="213" w:lineRule="auto"/>
                            <w:jc w:val="center"/>
                            <w:rPr>
                              <w:rFonts w:ascii="adwa-assalaf" w:hAnsi="adwa-assalaf" w:cs="adwa-assalaf"/>
                              <w:color w:val="C00000"/>
                              <w:sz w:val="20"/>
                              <w:szCs w:val="24"/>
                              <w:lang w:val="ru-RU" w:bidi="ar-AE"/>
                            </w:rPr>
                          </w:pPr>
                        </w:p>
                      </w:txbxContent>
                    </v:textbox>
                  </v:rect>
                  <v:rect id="_x0645__x0633__x062a__x0637__x064a__x0644__x0020_797" o:spid="_x0000_s1414" style="position:absolute;left:23615;top:1406;width:10573;height:101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XXtqxAAA&#10;ANwAAAAPAAAAZHJzL2Rvd25yZXYueG1sRE9Na8JAEL0L/Q/LFHrTjUWsRNcQC7b1oNCkIN6G7JgE&#10;s7Mhu43pv3eFgrd5vM9ZJYNpRE+dqy0rmE4iEMSF1TWXCn7y7XgBwnlkjY1lUvBHDpL102iFsbZX&#10;/qY+86UIIexiVFB538ZSuqIig25iW+LAnW1n0AfYlVJ3eA3hppGvUTSXBmsODRW29F5Rccl+jYLI&#10;9B+z3XZz2ORpfsqa+ad/2x+Venke0iUIT4N/iP/dXzrMX8zg/ky4QK5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F17asQAAADcAAAADwAAAAAAAAAAAAAAAACXAgAAZHJzL2Rv&#10;d25yZXYueG1sUEsFBgAAAAAEAAQA9QAAAIgDAAAAAA==&#10;" fillcolor="white [3212]" strokecolor="#bd7f38">
                    <v:textbox>
                      <w:txbxContent>
                        <w:p w14:paraId="73A55480" w14:textId="77777777" w:rsidR="0066420A" w:rsidRPr="002D3468" w:rsidRDefault="0066420A" w:rsidP="002D3468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sz w:val="20"/>
                              <w:szCs w:val="28"/>
                              <w:shd w:val="clear" w:color="auto" w:fill="FFFFFF"/>
                              <w:lang w:val="ru-RU"/>
                            </w:rPr>
                          </w:pPr>
                          <w:r w:rsidRPr="002D3468">
                            <w:rPr>
                              <w:rFonts w:ascii="Cambria" w:hAnsi="Cambria" w:cs="Tahoma"/>
                              <w:b/>
                              <w:sz w:val="20"/>
                              <w:szCs w:val="28"/>
                              <w:shd w:val="clear" w:color="auto" w:fill="FFFFFF"/>
                              <w:lang w:val="ru-RU"/>
                            </w:rPr>
                            <w:t>Вера в Единобожие в Божественности</w:t>
                          </w:r>
                        </w:p>
                        <w:p w14:paraId="28A7BA32" w14:textId="77777777" w:rsidR="0066420A" w:rsidRPr="002D3468" w:rsidRDefault="0066420A" w:rsidP="002D3468">
                          <w:pPr>
                            <w:jc w:val="center"/>
                            <w:rPr>
                              <w:sz w:val="20"/>
                              <w:szCs w:val="24"/>
                              <w:lang w:val="ru-RU"/>
                            </w:rPr>
                          </w:pPr>
                        </w:p>
                        <w:p w14:paraId="459EE834" w14:textId="77777777" w:rsidR="0066420A" w:rsidRPr="002D3468" w:rsidRDefault="0066420A" w:rsidP="00251AB1">
                          <w:pPr>
                            <w:bidi w:val="0"/>
                            <w:spacing w:line="213" w:lineRule="auto"/>
                            <w:jc w:val="center"/>
                            <w:rPr>
                              <w:rFonts w:ascii="adwa-assalaf" w:hAnsi="adwa-assalaf" w:cs="adwa-assalaf"/>
                              <w:color w:val="C00000"/>
                              <w:sz w:val="16"/>
                              <w:szCs w:val="20"/>
                              <w:rtl/>
                              <w:lang w:bidi="ar-AE"/>
                            </w:rPr>
                          </w:pPr>
                        </w:p>
                      </w:txbxContent>
                    </v:textbox>
                  </v:rect>
                  <v:rect id="_x0645__x0633__x062a__x0637__x064a__x0644__x0020_798" o:spid="_x0000_s1415" style="position:absolute;left:11756;top:1406;width:10446;height:101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Ed7xxAAA&#10;ANwAAAAPAAAAZHJzL2Rvd25yZXYueG1sRE9Na8JAEL0X/A/LCN7qRrGpRFdRQW0PLTQpFG9DdkyC&#10;2dmQXZP033cLhd7m8T5nvR1MLTpqXWVZwWwagSDOra64UPCZHR+XIJxH1lhbJgXf5GC7GT2sMdG2&#10;5w/qUl+IEMIuQQWl900ipctLMuimtiEO3NW2Bn2AbSF1i30IN7WcR1EsDVYcGkps6FBSfkvvRkFk&#10;utPi9bh/32e77JLW8dk/v30pNRkPuxUIT4P/F/+5X3SYv3yC32fCBXLz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xHe8cQAAADcAAAADwAAAAAAAAAAAAAAAACXAgAAZHJzL2Rv&#10;d25yZXYueG1sUEsFBgAAAAAEAAQA9QAAAIgDAAAAAA==&#10;" fillcolor="white [3212]" strokecolor="#bd7f38">
                    <v:textbox>
                      <w:txbxContent>
                        <w:p w14:paraId="17821749" w14:textId="77777777" w:rsidR="0066420A" w:rsidRPr="002D3468" w:rsidRDefault="0066420A" w:rsidP="002D3468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sz w:val="20"/>
                              <w:szCs w:val="28"/>
                              <w:shd w:val="clear" w:color="auto" w:fill="FFFFFF"/>
                              <w:lang w:val="ru-RU"/>
                            </w:rPr>
                          </w:pPr>
                          <w:r w:rsidRPr="002D3468">
                            <w:rPr>
                              <w:rFonts w:ascii="Cambria" w:hAnsi="Cambria" w:cs="Tahoma"/>
                              <w:b/>
                              <w:sz w:val="20"/>
                              <w:szCs w:val="28"/>
                              <w:shd w:val="clear" w:color="auto" w:fill="FFFFFF"/>
                              <w:lang w:val="ru-RU"/>
                            </w:rPr>
                            <w:t>Вера в Единобожие в Господстве.</w:t>
                          </w:r>
                        </w:p>
                        <w:p w14:paraId="74C410D3" w14:textId="77777777" w:rsidR="0066420A" w:rsidRPr="002D3468" w:rsidRDefault="0066420A" w:rsidP="002D3468">
                          <w:pPr>
                            <w:jc w:val="center"/>
                            <w:rPr>
                              <w:sz w:val="20"/>
                              <w:szCs w:val="24"/>
                              <w:lang w:val="ru-RU"/>
                            </w:rPr>
                          </w:pPr>
                        </w:p>
                        <w:p w14:paraId="20C66F88" w14:textId="77777777" w:rsidR="0066420A" w:rsidRPr="002D3468" w:rsidRDefault="0066420A" w:rsidP="00DC684F">
                          <w:pPr>
                            <w:bidi w:val="0"/>
                            <w:spacing w:line="213" w:lineRule="auto"/>
                            <w:jc w:val="center"/>
                            <w:rPr>
                              <w:rFonts w:ascii="adwa-assalaf" w:hAnsi="adwa-assalaf" w:cs="adwa-assalaf"/>
                              <w:color w:val="C00000"/>
                              <w:sz w:val="16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_x0645__x0633__x062a__x0637__x064a__x0644__x0020_808" o:spid="_x0000_s1416" style="position:absolute;left:-910;top:22332;width:10444;height:2974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w0CGxAAA&#10;ANwAAAAPAAAAZHJzL2Rvd25yZXYueG1sRE9La8JAEL4X/A/LCL3VjaWkEt0EFezjUMFEEG9DdkyC&#10;2dmQ3cb033cLBW/z8T1nlY2mFQP1rrGsYD6LQBCXVjdcKTgWu6cFCOeRNbaWScEPOcjSycMKE21v&#10;fKAh95UIIewSVFB73yVSurImg25mO+LAXWxv0AfYV1L3eAvhppXPURRLgw2Hhho72tZUXvNvoyAy&#10;w9vL526z3xTr4py38bt//Top9Tgd10sQnkZ/F/+7P3SYv4jh75lwgUx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8NAhsQAAADcAAAADwAAAAAAAAAAAAAAAACXAgAAZHJzL2Rv&#10;d25yZXYueG1sUEsFBgAAAAAEAAQA9QAAAIgDAAAAAA==&#10;" fillcolor="white [3212]" strokecolor="#bd7f38">
                  <v:textbox>
                    <w:txbxContent>
                      <w:p w14:paraId="6E57FED6" w14:textId="77777777" w:rsidR="0066420A" w:rsidRPr="002D3468" w:rsidRDefault="0066420A" w:rsidP="002D3468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>РАЗУМОМ</w:t>
                        </w:r>
                      </w:p>
                      <w:p w14:paraId="40D84FDA" w14:textId="77777777" w:rsidR="0066420A" w:rsidRPr="002D3468" w:rsidRDefault="0066420A" w:rsidP="002D3468">
                        <w:pPr>
                          <w:jc w:val="center"/>
                          <w:rPr>
                            <w:rFonts w:ascii="Cambria" w:hAnsi="Cambria" w:cs="Tahoma"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 xml:space="preserve">Разум  считает немыслимым  существование творений без Творца. </w:t>
                        </w:r>
                      </w:p>
                      <w:p w14:paraId="457C3EA1" w14:textId="77777777" w:rsidR="0066420A" w:rsidRPr="002D3468" w:rsidRDefault="0066420A" w:rsidP="002D3468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>«Неужели они были сотворены сами по себе? Или же они сами являются творцами?»</w:t>
                        </w:r>
                      </w:p>
                      <w:p w14:paraId="4A7B778F" w14:textId="77777777" w:rsidR="0066420A" w:rsidRPr="002D3468" w:rsidRDefault="0066420A" w:rsidP="002D3468">
                        <w:pPr>
                          <w:jc w:val="center"/>
                          <w:rPr>
                            <w:b/>
                            <w:szCs w:val="24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>(52:35)</w:t>
                        </w:r>
                      </w:p>
                      <w:p w14:paraId="7DA69751" w14:textId="77777777" w:rsidR="0066420A" w:rsidRPr="002D3468" w:rsidRDefault="0066420A" w:rsidP="002D3468">
                        <w:pPr>
                          <w:jc w:val="right"/>
                          <w:rPr>
                            <w:szCs w:val="24"/>
                            <w:lang w:val="ru-RU"/>
                          </w:rPr>
                        </w:pPr>
                      </w:p>
                      <w:p w14:paraId="7B07ED9E" w14:textId="77777777" w:rsidR="0066420A" w:rsidRPr="002D3468" w:rsidRDefault="0066420A" w:rsidP="0001163C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b/>
                            <w:bCs/>
                            <w:color w:val="00B050"/>
                            <w:szCs w:val="28"/>
                            <w:rtl/>
                            <w:lang w:val="fr-FR"/>
                          </w:rPr>
                        </w:pPr>
                      </w:p>
                    </w:txbxContent>
                  </v:textbox>
                </v:rect>
                <v:line id="_x0631__x0627__x0628__x0637__x0020__x0645__x0633__x062a__x0642__x064a__x0645__x0020_809" o:spid="_x0000_s1417" style="position:absolute;visibility:visible;mso-wrap-style:square" from="3165,20925" to="42408,209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9B3f8IAAADcAAAADwAAAGRycy9kb3ducmV2LnhtbERPzWoCMRC+F3yHMIK3mrVCDVuj1FJL&#10;PdXVPsCwGTdrN5Nlk+rWpzcFwdt8fL8zX/auESfqQu1Zw2ScgSAuvam50vC9Xz8qECEiG2w8k4Y/&#10;CrBcDB7mmBt/5oJOu1iJFMIhRw02xjaXMpSWHIaxb4kTd/Cdw5hgV0nT4TmFu0Y+ZdmzdFhzarDY&#10;0pul8mf36zRMj9vLx0Gp6shfq81lbQsl3wutR8P+9QVEpD7exTf3p0nz1Qz+n0kXyMUV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9B3f8IAAADcAAAADwAAAAAAAAAAAAAA&#10;AAChAgAAZHJzL2Rvd25yZXYueG1sUEsFBgAAAAAEAAQA+QAAAJADAAAAAA==&#10;" strokecolor="#bd7f38"/>
                <v:line id="_x0631__x0627__x0628__x0637__x0020__x0645__x0633__x062a__x0642__x064a__x0645__x0020_810" o:spid="_x0000_s1418" style="position:absolute;visibility:visible;mso-wrap-style:square" from="17320,20925" to="17320,2237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k/jDcUAAADcAAAADwAAAGRycy9kb3ducmV2LnhtbESPQU/DMAyF70j7D5EncWMpIKGoWzYN&#10;xBCcoNt+gNV4TbfGqZqwlf16fEDiZus9v/d5sRpDp840pDayhftZAYq4jq7lxsJ+t7kzoFJGdthF&#10;Jgs/lGC1nNwssHTxwhWdt7lREsKpRAs+577UOtWeAqZZ7IlFO8QhYJZ1aLQb8CLhodMPRfGkA7Ys&#10;DR57evFUn7bfwcLj8ev6djCmOfLn88d14yujXytrb6fjeg4q05j/zX/X707wjdDKMzKBXv4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tk/jDcUAAADcAAAADwAAAAAAAAAA&#10;AAAAAAChAgAAZHJzL2Rvd25yZXYueG1sUEsFBgAAAAAEAAQA+QAAAJMDAAAAAA==&#10;" strokecolor="#bd7f38"/>
                <v:line id="_x0631__x0627__x0628__x0637__x0020__x0645__x0633__x062a__x0642__x064a__x0645__x0020_811" o:spid="_x0000_s1419" style="position:absolute;visibility:visible;mso-wrap-style:square" from="28750,21189" to="28750,223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2QNGlsIAAADcAAAADwAAAGRycy9kb3ducmV2LnhtbERPzWoCMRC+F3yHMII3zVqhxK1Raqml&#10;nupqH2DYjJu1m8mySXXr05uC0Nt8fL+zWPWuEWfqQu1Zw3SSgSAuvam50vB12IwViBCRDTaeScMv&#10;BVgtBw8LzI2/cEHnfaxECuGQowYbY5tLGUpLDsPEt8SJO/rOYUywq6Tp8JLCXSMfs+xJOqw5NVhs&#10;6dVS+b3/cRpmp931/ahUdeLP9fa6sYWSb4XWo2H/8gwiUh//xXf3h0nz1Rz+nkkXyOUN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2QNGlsIAAADcAAAADwAAAAAAAAAAAAAA&#10;AAChAgAAZHJzL2Rvd25yZXYueG1sUEsFBgAAAAAEAAQA+QAAAJADAAAAAA==&#10;" strokecolor="#bd7f38"/>
                <v:rect id="_x0645__x0633__x062a__x0637__x064a__x0644__x0020_812" o:spid="_x0000_s1420" style="position:absolute;left:36865;top:22332;width:11356;height:2974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v+u0xwAA&#10;ANwAAAAPAAAAZHJzL2Rvd25yZXYueG1sRI9Ba8JAEIXvBf/DMoXe6qal2BpdRQtWe2ihiSDehuyY&#10;BLOzIbuN8d87h0JvM7w3730zXw6uUT11ofZs4GmcgCIuvK25NLDPN49voEJEtth4JgNXCrBcjO7m&#10;mFp/4R/qs1gqCeGQooEqxjbVOhQVOQxj3xKLdvKdwyhrV2rb4UXCXaOfk2SiHdYsDRW29F5Rcc5+&#10;nYHE9R8vn5v19zpf5cesmWzj69fBmIf7YTUDFWmI/+a/650V/KngyzMygV7c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Vr/rtMcAAADcAAAADwAAAAAAAAAAAAAAAACXAgAAZHJz&#10;L2Rvd25yZXYueG1sUEsFBgAAAAAEAAQA9QAAAIsDAAAAAA==&#10;" fillcolor="white [3212]" strokecolor="#bd7f38">
                  <v:textbox>
                    <w:txbxContent>
                      <w:p w14:paraId="2CC7712E" w14:textId="77777777" w:rsidR="0066420A" w:rsidRPr="00DD475E" w:rsidRDefault="0066420A" w:rsidP="002D3468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>ЧЕРЕЗ ШАРИАТ</w:t>
                        </w:r>
                      </w:p>
                      <w:p w14:paraId="7A4DBEA9" w14:textId="77777777" w:rsidR="0066420A" w:rsidRPr="00DD475E" w:rsidRDefault="0066420A" w:rsidP="002D3468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</w:pPr>
                      </w:p>
                      <w:p w14:paraId="13984824" w14:textId="77777777" w:rsidR="0066420A" w:rsidRPr="002D3468" w:rsidRDefault="0066420A" w:rsidP="002D3468">
                        <w:pPr>
                          <w:jc w:val="center"/>
                          <w:rPr>
                            <w:i/>
                            <w:szCs w:val="24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 xml:space="preserve">Сказал ибн аль-Кайим, да помилует его Аллах: </w:t>
                        </w:r>
                        <w:r w:rsidRPr="002D3468">
                          <w:rPr>
                            <w:rFonts w:ascii="Cambria" w:hAnsi="Cambria" w:cs="Tahoma"/>
                            <w:i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>«Нет в Книге Аллаха ни одного аята, кроме как в нем есть доказательство на Единобожие»</w:t>
                        </w:r>
                      </w:p>
                      <w:p w14:paraId="54145289" w14:textId="77777777" w:rsidR="0066420A" w:rsidRPr="002D3468" w:rsidRDefault="0066420A" w:rsidP="002D3468">
                        <w:pPr>
                          <w:jc w:val="right"/>
                          <w:rPr>
                            <w:szCs w:val="24"/>
                            <w:lang w:val="ru-RU"/>
                          </w:rPr>
                        </w:pPr>
                      </w:p>
                      <w:p w14:paraId="2AAF3A39" w14:textId="77777777" w:rsidR="0066420A" w:rsidRPr="002D3468" w:rsidRDefault="0066420A" w:rsidP="00CE18B7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color w:val="000000" w:themeColor="text1"/>
                            <w:sz w:val="16"/>
                            <w:lang w:val="ru-RU"/>
                          </w:rPr>
                        </w:pPr>
                      </w:p>
                    </w:txbxContent>
                  </v:textbox>
                </v:rect>
                <v:rect id="_x0645__x0633__x062a__x0637__x064a__x0644__x0020_813" o:spid="_x0000_s1421" style="position:absolute;left:23737;top:22420;width:12201;height:2964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804vxAAA&#10;ANwAAAAPAAAAZHJzL2Rvd25yZXYueG1sRE9La8JAEL4X+h+WKfRWNxaxmrqGKPg6tGAiiLchO01C&#10;s7Mhu43x37uFQm/z8T1nkQymET11rrasYDyKQBAXVtdcKjjlm5cZCOeRNTaWScGNHCTLx4cFxtpe&#10;+Uh95ksRQtjFqKDyvo2ldEVFBt3ItsSB+7KdQR9gV0rd4TWEm0a+RtFUGqw5NFTY0rqi4jv7MQoi&#10;028nh83qc5Wn+SVrpjv/9nFW6vlpSN9BeBr8v/jPvddh/nwMv8+EC+Ty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fNOL8QAAADcAAAADwAAAAAAAAAAAAAAAACXAgAAZHJzL2Rv&#10;d25yZXYueG1sUEsFBgAAAAAEAAQA9QAAAIgDAAAAAA==&#10;" fillcolor="white [3212]" strokecolor="#bd7f38">
                  <v:textbox>
                    <w:txbxContent>
                      <w:p w14:paraId="41969F0A" w14:textId="77777777" w:rsidR="0066420A" w:rsidRPr="00DD475E" w:rsidRDefault="0066420A" w:rsidP="002D3468">
                        <w:pPr>
                          <w:spacing w:line="240" w:lineRule="auto"/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>ЕСТЕСТВОМ</w:t>
                        </w:r>
                      </w:p>
                      <w:p w14:paraId="4A600D30" w14:textId="77777777" w:rsidR="0066420A" w:rsidRDefault="0066420A" w:rsidP="002D3468">
                        <w:pPr>
                          <w:spacing w:line="240" w:lineRule="auto"/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rtl/>
                            <w:lang w:val="ru-RU"/>
                          </w:rPr>
                        </w:pPr>
                      </w:p>
                      <w:p w14:paraId="61E6BA02" w14:textId="77777777" w:rsidR="0066420A" w:rsidRPr="00DD475E" w:rsidRDefault="0066420A" w:rsidP="002D3468">
                        <w:pPr>
                          <w:spacing w:line="240" w:lineRule="auto"/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</w:pPr>
                      </w:p>
                      <w:p w14:paraId="6B7ADB2E" w14:textId="77777777" w:rsidR="0066420A" w:rsidRPr="002D3468" w:rsidRDefault="0066420A" w:rsidP="002D3468">
                        <w:pPr>
                          <w:jc w:val="right"/>
                          <w:rPr>
                            <w:i/>
                            <w:szCs w:val="24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i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>«Каждый младенец рождается в естественной склонности (к исламу), а уж затем его родители делают его иудеем, христианином или огнепоклонником».</w:t>
                        </w:r>
                      </w:p>
                      <w:p w14:paraId="63376899" w14:textId="77777777" w:rsidR="0066420A" w:rsidRPr="002D3468" w:rsidRDefault="0066420A" w:rsidP="00DD184D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color w:val="000000" w:themeColor="text1"/>
                            <w:sz w:val="16"/>
                            <w:rtl/>
                            <w:lang w:val="ru-RU"/>
                          </w:rPr>
                        </w:pPr>
                      </w:p>
                    </w:txbxContent>
                  </v:textbox>
                </v:rect>
                <v:rect id="_x0645__x0633__x062a__x0637__x064a__x0644__x0020_814" o:spid="_x0000_s1422" style="position:absolute;left:11713;top:22420;width:10771;height:29591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HkUsxgAA&#10;ANwAAAAPAAAAZHJzL2Rvd25yZXYueG1sRI9Ba8JAFITvBf/D8gRvdWMQK9FVVNDWQwtNBPH2yD6T&#10;YPZtyK4x/fddodDjMDPfMMt1b2rRUesqywom4wgEcW51xYWCU7Z/nYNwHlljbZkU/JCD9WrwssRE&#10;2wd/U5f6QgQIuwQVlN43iZQuL8mgG9uGOHhX2xr0QbaF1C0+AtzUMo6imTRYcVgosaFdSfktvRsF&#10;kekO0+N++7XNNtklrWfv/u3zrNRo2G8WIDz1/j/81/7QCuJ4Cs8z4QjI1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RHkUsxgAAANwAAAAPAAAAAAAAAAAAAAAAAJcCAABkcnMv&#10;ZG93bnJldi54bWxQSwUGAAAAAAQABAD1AAAAigMAAAAA&#10;" fillcolor="white [3212]" strokecolor="#bd7f38">
                  <v:textbox>
                    <w:txbxContent>
                      <w:p w14:paraId="2EFFDC1D" w14:textId="77777777" w:rsidR="0066420A" w:rsidRPr="002D3468" w:rsidRDefault="0066420A" w:rsidP="002D3468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b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>ЧУВСТВАМИ</w:t>
                        </w:r>
                      </w:p>
                      <w:p w14:paraId="28AC008E" w14:textId="77777777" w:rsidR="0066420A" w:rsidRPr="002D3468" w:rsidRDefault="0066420A" w:rsidP="002D3468">
                        <w:pPr>
                          <w:jc w:val="center"/>
                          <w:rPr>
                            <w:szCs w:val="24"/>
                            <w:lang w:val="ru-RU"/>
                          </w:rPr>
                        </w:pPr>
                        <w:r w:rsidRPr="002D3468">
                          <w:rPr>
                            <w:rFonts w:ascii="Cambria" w:hAnsi="Cambria" w:cs="Tahoma"/>
                            <w:sz w:val="18"/>
                            <w:szCs w:val="28"/>
                            <w:shd w:val="clear" w:color="auto" w:fill="FFFFFF"/>
                            <w:lang w:val="ru-RU"/>
                          </w:rPr>
                          <w:t xml:space="preserve">Когда тебя постигают печаль и горе, ты поднимаешь руки к небу и говоришь: «О Господь» и обнаруживаешь, как  это горе проходит с соизволения Аллаха. </w:t>
                        </w:r>
                      </w:p>
                      <w:p w14:paraId="699E0E04" w14:textId="77777777" w:rsidR="0066420A" w:rsidRPr="002D3468" w:rsidRDefault="0066420A" w:rsidP="002D3468">
                        <w:pPr>
                          <w:jc w:val="right"/>
                          <w:rPr>
                            <w:szCs w:val="24"/>
                            <w:lang w:val="ru-RU"/>
                          </w:rPr>
                        </w:pPr>
                      </w:p>
                      <w:p w14:paraId="6F8CA5C3" w14:textId="77777777" w:rsidR="0066420A" w:rsidRPr="002D3468" w:rsidRDefault="0066420A" w:rsidP="009C45F3">
                        <w:pPr>
                          <w:bidi w:val="0"/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color w:val="000000" w:themeColor="text1"/>
                            <w:sz w:val="16"/>
                            <w:lang w:val="fr-FR"/>
                          </w:rPr>
                        </w:pPr>
                      </w:p>
                    </w:txbxContent>
                  </v:textbox>
                </v:rect>
                <v:line id="_x0631__x0627__x0628__x0637__x0020__x0645__x0633__x062a__x0642__x064a__x0645__x0020_841" o:spid="_x0000_s1423" style="position:absolute;visibility:visible;mso-wrap-style:square" from="22947,4953" to="22947,677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Q1y1cUAAADcAAAADwAAAGRycy9kb3ducmV2LnhtbESP0WrCQBRE3wv+w3IF3+rGSEuIrqJS&#10;pX1qo37AJXvNRrN3Q3ar0a/vFgp9HGbmDDNf9rYRV+p87VjBZJyAIC6drrlScDxsnzMQPiBrbByT&#10;gjt5WC4GT3PMtbtxQdd9qESEsM9RgQmhzaX0pSGLfuxa4uidXGcxRNlVUnd4i3DbyDRJXqXFmuOC&#10;wZY2hsrL/tsqmJ6/HrtTllVn/lx/PLamyORbodRo2K9mIAL14T/8137XCtL0BX7PxCMgFz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pQ1y1cUAAADcAAAADwAAAAAAAAAA&#10;AAAAAAChAgAAZHJzL2Rvd25yZXYueG1sUEsFBgAAAAAEAAQA+QAAAJMDAAAAAA==&#10;" strokecolor="#bd7f38"/>
                <v:line id="_x0631__x0627__x0628__x0637__x0020__x0645__x0633__x062a__x0642__x064a__x0645__x0020_842" o:spid="_x0000_s1424" style="position:absolute;visibility:visible;mso-wrap-style:square" from="40180,6770" to="40180,816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d/sosUAAADcAAAADwAAAGRycy9kb3ducmV2LnhtbESP0WrCQBRE34X+w3ILfdONKUhI3QQV&#10;Le1Tje0HXLLXbDR7N2S3mvr13YLQx2FmzjDLcrSduNDgW8cK5rMEBHHtdMuNgq/P3TQD4QOyxs4x&#10;KfghD2XxMFlirt2VK7ocQiMihH2OCkwIfS6lrw1Z9DPXE0fv6AaLIcqhkXrAa4TbTqZJspAWW44L&#10;BnvaGKrPh2+r4Pm0v70es6w58cf6/bYzVSa3lVJPj+PqBUSgMfyH7+03rSBNF/B3Jh4BWfw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Vd/sosUAAADcAAAADwAAAAAAAAAA&#10;AAAAAAChAgAAZHJzL2Rvd25yZXYueG1sUEsFBgAAAAAEAAQA+QAAAJMDAAAAAA==&#10;" strokecolor="#bd7f38"/>
                <v:line id="_x0631__x0627__x0628__x0637__x0020__x0645__x0633__x062a__x0642__x064a__x0645__x0020_887" o:spid="_x0000_s1425" style="position:absolute;visibility:visible;mso-wrap-style:square" from="42378,21101" to="42378,2240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pNJOcUAAADcAAAADwAAAGRycy9kb3ducmV2LnhtbESP0WrCQBRE3wv+w3IF3+rGCG2IrqJS&#10;pX1qo37AJXvNRrN3Q3ar0a/vFgp9HGbmDDNf9rYRV+p87VjBZJyAIC6drrlScDxsnzMQPiBrbByT&#10;gjt5WC4GT3PMtbtxQdd9qESEsM9RgQmhzaX0pSGLfuxa4uidXGcxRNlVUnd4i3DbyDRJXqTFmuOC&#10;wZY2hsrL/tsqmJ6/HrtTllVn/lx/PLamyORbodRo2K9mIAL14T/8137XCtL0FX7PxCMgFz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OpNJOcUAAADcAAAADwAAAAAAAAAA&#10;AAAAAAChAgAAZHJzL2Rvd25yZXYueG1sUEsFBgAAAAAEAAQA+QAAAJMDAAAAAA==&#10;" strokecolor="#bd7f38"/>
                <v:line id="_x0631__x0627__x0628__x0637__x0020__x0645__x0633__x062a__x0642__x064a__x0645__x0020_889" o:spid="_x0000_s1426" style="position:absolute;visibility:visible;mso-wrap-style:square" from="3077,21013" to="3077,2231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wzdS8EAAADcAAAADwAAAGRycy9kb3ducmV2LnhtbERP3WrCMBS+F3yHcITdaWqFUapRVKbM&#10;q1m3Bzg0x6banJQm0+rTLxcDLz++/8Wqt424UedrxwqmkwQEcel0zZWCn+/dOAPhA7LGxjEpeJCH&#10;1XI4WGCu3Z0Lup1CJWII+xwVmBDaXEpfGrLoJ64ljtzZdRZDhF0ldYf3GG4bmSbJu7RYc2ww2NLW&#10;UHk9/VoFs8vxuT9nWXXhr83huTNFJj8Kpd5G/XoOIlAfXuJ/96dWkKZxbTwTj4Bc/g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LDN1LwQAAANwAAAAPAAAAAAAAAAAAAAAA&#10;AKECAABkcnMvZG93bnJldi54bWxQSwUGAAAAAAQABAD5AAAAjwMAAAAA&#10;" strokecolor="#bd7f38"/>
                <v:line id="_x0631__x0627__x0628__x0637__x0020__x0645__x0633__x062a__x0642__x064a__x0645__x0020_891" o:spid="_x0000_s1427" style="position:absolute;visibility:visible;mso-wrap-style:square" from="5081,18233" to="5081,209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EB40MUAAADcAAAADwAAAGRycy9kb3ducmV2LnhtbESP0WrCQBRE3wv+w3IF3+rGCCWNrqJS&#10;pX1qo37AJXvNRrN3Q3ar0a/vFgp9HGbmDDNf9rYRV+p87VjBZJyAIC6drrlScDxsnzMQPiBrbByT&#10;gjt5WC4GT3PMtbtxQdd9qESEsM9RgQmhzaX0pSGLfuxa4uidXGcxRNlVUnd4i3DbyDRJXqTFmuOC&#10;wZY2hsrL/tsqmJ6/HrtTllVn/lx/PLamyORbodRo2K9mIAL14T/8137XCtL0FX7PxCMgFz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JEB40MUAAADcAAAADwAAAAAAAAAA&#10;AAAAAAChAgAAZHJzL2Rvd25yZXYueG1sUEsFBgAAAAAEAAQA+QAAAJMDAAAAAA==&#10;" strokecolor="#bd7f38"/>
              </v:group>
            </w:pict>
          </mc:Fallback>
        </mc:AlternateContent>
      </w:r>
    </w:p>
    <w:p w14:paraId="4EFD4C83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66D1195" w14:textId="234E0752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568576" behindDoc="0" locked="0" layoutInCell="1" allowOverlap="1" wp14:anchorId="2E6BB103" wp14:editId="12D8D41D">
                <wp:simplePos x="0" y="0"/>
                <wp:positionH relativeFrom="column">
                  <wp:posOffset>501014</wp:posOffset>
                </wp:positionH>
                <wp:positionV relativeFrom="paragraph">
                  <wp:posOffset>151130</wp:posOffset>
                </wp:positionV>
                <wp:extent cx="0" cy="144780"/>
                <wp:effectExtent l="76200" t="50800" r="101600" b="109220"/>
                <wp:wrapNone/>
                <wp:docPr id="699" name="رابط مستقيم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95C7F" id="_x0631__x0627__x0628__x0637__x0020__x0645__x0633__x062a__x0642__x064a__x0645__x0020_794" o:spid="_x0000_s1026" style="position:absolute;z-index:25256857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39.45pt,11.9pt" to="39.45pt,23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" filled="t" fillcolor="white [3212]" strokecolor="#bd7f38">
                <o:lock v:ext="edit" shapetype="f"/>
              </v:line>
            </w:pict>
          </mc:Fallback>
        </mc:AlternateContent>
      </w:r>
    </w:p>
    <w:p w14:paraId="014872B9" w14:textId="24F132E2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224512" behindDoc="0" locked="0" layoutInCell="1" allowOverlap="1" wp14:anchorId="747292BC" wp14:editId="4EC98B48">
                <wp:simplePos x="0" y="0"/>
                <wp:positionH relativeFrom="column">
                  <wp:posOffset>530859</wp:posOffset>
                </wp:positionH>
                <wp:positionV relativeFrom="paragraph">
                  <wp:posOffset>144780</wp:posOffset>
                </wp:positionV>
                <wp:extent cx="0" cy="139065"/>
                <wp:effectExtent l="76200" t="50800" r="101600" b="89535"/>
                <wp:wrapNone/>
                <wp:docPr id="843" name="رابط مستقيم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906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A49B8" id="_x0631__x0627__x0628__x0637__x0020__x0645__x0633__x062a__x0642__x064a__x0645__x0020_843" o:spid="_x0000_s1026" style="position:absolute;z-index:252224512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41.8pt,11.4pt" to="41.8pt,22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" filled="t" fillcolor="white [3212]" strokecolor="#bd7f38">
                <o:lock v:ext="edit" shapetype="f"/>
              </v:line>
            </w:pict>
          </mc:Fallback>
        </mc:AlternateContent>
      </w:r>
    </w:p>
    <w:p w14:paraId="5365E4C5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070630F0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13901E30" w14:textId="77777777" w:rsidR="00634CBB" w:rsidRPr="003E5CC3" w:rsidRDefault="00634CBB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AE2D75B" w14:textId="77777777" w:rsidR="00634CBB" w:rsidRPr="003E5CC3" w:rsidRDefault="00634CBB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B6C6F37" w14:textId="77777777" w:rsidR="00634CBB" w:rsidRPr="003E5CC3" w:rsidRDefault="00634CBB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9F34A73" w14:textId="77777777" w:rsidR="00486E3F" w:rsidRPr="003E5CC3" w:rsidRDefault="00486E3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57C03D4" w14:textId="77777777" w:rsidR="00486E3F" w:rsidRPr="003E5CC3" w:rsidRDefault="00486E3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1ABC4FD" w14:textId="77777777" w:rsidR="00486E3F" w:rsidRPr="003E5CC3" w:rsidRDefault="00486E3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5B10A1C" w14:textId="77777777" w:rsidR="00486E3F" w:rsidRDefault="00486E3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3DD92BD" w14:textId="77777777" w:rsidR="00DD475E" w:rsidRPr="00DD475E" w:rsidRDefault="00DD475E" w:rsidP="00DD475E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ru-RU"/>
        </w:rPr>
      </w:pPr>
    </w:p>
    <w:p w14:paraId="265329D7" w14:textId="77777777" w:rsidR="00634CBB" w:rsidRPr="003E5CC3" w:rsidRDefault="00634CBB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F78D407" w14:textId="20352D6F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A741D8C" wp14:editId="333F588F">
                <wp:simplePos x="0" y="0"/>
                <wp:positionH relativeFrom="column">
                  <wp:posOffset>541020</wp:posOffset>
                </wp:positionH>
                <wp:positionV relativeFrom="paragraph">
                  <wp:posOffset>-306070</wp:posOffset>
                </wp:positionV>
                <wp:extent cx="3459480" cy="334010"/>
                <wp:effectExtent l="71120" t="74930" r="101600" b="99060"/>
                <wp:wrapNone/>
                <wp:docPr id="175" name="مستطيل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9480" cy="3340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2E65D" w14:textId="77777777" w:rsidR="0066420A" w:rsidRPr="00953CB7" w:rsidRDefault="0066420A" w:rsidP="00F63021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Второй столп: Вера в Ангелов</w:t>
                            </w:r>
                          </w:p>
                          <w:p w14:paraId="614C4EDC" w14:textId="77777777" w:rsidR="0066420A" w:rsidRPr="000C6694" w:rsidRDefault="0066420A" w:rsidP="00F63021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  <w:p w14:paraId="477A2CEE" w14:textId="77777777" w:rsidR="0066420A" w:rsidRPr="008B40FA" w:rsidRDefault="0066420A" w:rsidP="00A82206">
                            <w:pPr>
                              <w:bidi w:val="0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41D8C" id="_x0645__x0633__x062a__x0637__x064a__x0644__x0020_847" o:spid="_x0000_s1428" style="position:absolute;left:0;text-align:left;margin-left:42.6pt;margin-top:-24.05pt;width:272.4pt;height:26.3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4302E65D" w14:textId="77777777" w:rsidR="0066420A" w:rsidRPr="00953CB7" w:rsidRDefault="0066420A" w:rsidP="00F63021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lang w:val="ru-RU"/>
                        </w:rPr>
                        <w:t>Второй столп: Вера в Ангелов</w:t>
                      </w:r>
                    </w:p>
                    <w:p w14:paraId="614C4EDC" w14:textId="77777777" w:rsidR="0066420A" w:rsidRPr="000C6694" w:rsidRDefault="0066420A" w:rsidP="00F63021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</w:pPr>
                    </w:p>
                    <w:p w14:paraId="477A2CEE" w14:textId="77777777" w:rsidR="0066420A" w:rsidRPr="008B40FA" w:rsidRDefault="0066420A" w:rsidP="00A82206">
                      <w:pPr>
                        <w:bidi w:val="0"/>
                        <w:rPr>
                          <w:sz w:val="28"/>
                          <w:szCs w:val="2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039E6964" wp14:editId="2296C29E">
                <wp:simplePos x="0" y="0"/>
                <wp:positionH relativeFrom="column">
                  <wp:posOffset>-119380</wp:posOffset>
                </wp:positionH>
                <wp:positionV relativeFrom="paragraph">
                  <wp:posOffset>154940</wp:posOffset>
                </wp:positionV>
                <wp:extent cx="4909820" cy="2105025"/>
                <wp:effectExtent l="0" t="0" r="0" b="3175"/>
                <wp:wrapNone/>
                <wp:docPr id="846" name="مستطيل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9820" cy="2105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690466F" w14:textId="77777777" w:rsidR="0066420A" w:rsidRPr="00F63021" w:rsidRDefault="0066420A" w:rsidP="00413958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F6302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Ангелы – это творения скрытого мира.  Аллах сотворил их из света. Они подчиняются Аллаху и не ослушаются Его. Они обладают душами </w:t>
                            </w:r>
                            <w:r w:rsidRPr="00F63021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«Святой Дух» (2:87) </w:t>
                            </w:r>
                            <w:r w:rsidRPr="00F63021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(т.е. Ангел Джибриль)</w:t>
                            </w:r>
                            <w:r w:rsidRPr="00F6302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, телами </w:t>
                            </w:r>
                            <w:r w:rsidRPr="00F63021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«Сделавшему посланцами ангелов с двумя, тремя и четырьмя крыльями. Он приумножает в творении, что пожелает.»(35:1), </w:t>
                            </w:r>
                            <w:r w:rsidRPr="00F6302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разумом и сердцами </w:t>
                            </w:r>
                            <w:r w:rsidRPr="00F63021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«Когда же испуг покинет их ( ангелов) сердца, они скажут: «Что сказал ваш Господь?» (34:23)</w:t>
                            </w:r>
                            <w:r w:rsidRPr="00F6302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Мы верим в них, и в то, о чем научил нас Аллах из их имен (как Джибриль, Микаиль и Исра</w:t>
                            </w:r>
                            <w:r w:rsidR="005440D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ф</w:t>
                            </w:r>
                            <w:r w:rsidRPr="00F6302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иль), их качеств </w:t>
                            </w:r>
                            <w:r w:rsidRPr="00F63021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 xml:space="preserve">«Они не отступают от повелений Аллаха  и выполняют все, что им велено.» (66:6), </w:t>
                            </w:r>
                            <w:r w:rsidRPr="00F6302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их дел (как носители Трона) и во все сообщения, которые пришли о них, в общем и в частности.</w:t>
                            </w:r>
                          </w:p>
                          <w:p w14:paraId="77EAF866" w14:textId="77777777" w:rsidR="0066420A" w:rsidRPr="00F63021" w:rsidRDefault="0066420A" w:rsidP="00755C78">
                            <w:pPr>
                              <w:bidi w:val="0"/>
                              <w:ind w:left="360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E6964" id="_x0645__x0633__x062a__x0637__x064a__x0644__x0020_846" o:spid="_x0000_s1429" style="position:absolute;left:0;text-align:left;margin-left:-9.4pt;margin-top:12.2pt;width:386.6pt;height:165.7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" filled="f" stroked="f" strokeweight="2pt">
                <v:path arrowok="t"/>
                <v:textbox>
                  <w:txbxContent>
                    <w:p w14:paraId="5690466F" w14:textId="77777777" w:rsidR="0066420A" w:rsidRPr="00F63021" w:rsidRDefault="0066420A" w:rsidP="00413958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F6302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Ангелы – это творения скрытого мира.  Аллах сотворил их из света. Они подчиняются Аллаху и не ослушаются Его. Они обладают душами </w:t>
                      </w:r>
                      <w:r w:rsidRPr="00F63021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«Святой Дух» (2:87) </w:t>
                      </w:r>
                      <w:r w:rsidRPr="00F63021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(т.е. Ангел Джибриль)</w:t>
                      </w:r>
                      <w:r w:rsidRPr="00F6302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, телами </w:t>
                      </w:r>
                      <w:r w:rsidRPr="00F63021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«Сделавшему посланцами ангелов с двумя, тремя и четырьмя крыльями. Он приумножает в творении, что пожелает.»(35:1), </w:t>
                      </w:r>
                      <w:r w:rsidRPr="00F6302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разумом и сердцами </w:t>
                      </w:r>
                      <w:r w:rsidRPr="00F63021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«Когда же испуг покинет их ( ангелов) сердца, они скажут: «Что сказал ваш Господь?» (34:23)</w:t>
                      </w:r>
                      <w:r w:rsidRPr="00F6302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Мы верим в них, и в то, о чем научил нас Аллах из их имен (как Джибриль, Микаиль и Исра</w:t>
                      </w:r>
                      <w:r w:rsidR="005440D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ф</w:t>
                      </w:r>
                      <w:r w:rsidRPr="00F6302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иль), их качеств </w:t>
                      </w:r>
                      <w:r w:rsidRPr="00F63021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 xml:space="preserve">«Они не отступают от повелений Аллаха  и выполняют все, что им велено.» (66:6), </w:t>
                      </w:r>
                      <w:r w:rsidRPr="00F6302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их дел (как носители Трона) и во все сообщения, которые пришли о них, в общем и в частности.</w:t>
                      </w:r>
                    </w:p>
                    <w:p w14:paraId="77EAF866" w14:textId="77777777" w:rsidR="0066420A" w:rsidRPr="00F63021" w:rsidRDefault="0066420A" w:rsidP="00755C78">
                      <w:pPr>
                        <w:bidi w:val="0"/>
                        <w:ind w:left="360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6AEFDA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68059D5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5031FD7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3E93E51" w14:textId="77777777" w:rsidR="00422266" w:rsidRPr="003E5CC3" w:rsidRDefault="00422266" w:rsidP="0031428C">
      <w:pPr>
        <w:bidi w:val="0"/>
        <w:spacing w:before="24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60880A5" w14:textId="77777777" w:rsidR="00422266" w:rsidRPr="003E5CC3" w:rsidRDefault="00422266" w:rsidP="0031428C">
      <w:pPr>
        <w:bidi w:val="0"/>
        <w:spacing w:before="24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F3BFDE6" w14:textId="34F9D568" w:rsidR="002712BD" w:rsidRPr="003E5CC3" w:rsidRDefault="00AB6B4F" w:rsidP="0031428C">
      <w:pPr>
        <w:bidi w:val="0"/>
        <w:spacing w:before="24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F3DD986" wp14:editId="081BFE5C">
                <wp:simplePos x="0" y="0"/>
                <wp:positionH relativeFrom="column">
                  <wp:posOffset>670560</wp:posOffset>
                </wp:positionH>
                <wp:positionV relativeFrom="paragraph">
                  <wp:posOffset>104140</wp:posOffset>
                </wp:positionV>
                <wp:extent cx="3269615" cy="334010"/>
                <wp:effectExtent l="73660" t="78740" r="98425" b="95250"/>
                <wp:wrapNone/>
                <wp:docPr id="174" name="مستطيل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9615" cy="3340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00113" w14:textId="77777777" w:rsidR="0066420A" w:rsidRPr="00953CB7" w:rsidRDefault="0066420A" w:rsidP="00F63021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Третий столп: Вера в Писания</w:t>
                            </w:r>
                          </w:p>
                          <w:p w14:paraId="1FF624F3" w14:textId="77777777" w:rsidR="0066420A" w:rsidRPr="000C6694" w:rsidRDefault="0066420A" w:rsidP="00F63021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  <w:p w14:paraId="40F43919" w14:textId="77777777" w:rsidR="0066420A" w:rsidRPr="00AF3084" w:rsidRDefault="0066420A" w:rsidP="006F0AF3">
                            <w:pPr>
                              <w:bidi w:val="0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DD986" id="_x0645__x0633__x062a__x0637__x064a__x0644__x0020_848" o:spid="_x0000_s1430" style="position:absolute;left:0;text-align:left;margin-left:52.8pt;margin-top:8.2pt;width:257.45pt;height:26.3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4BC00113" w14:textId="77777777" w:rsidR="0066420A" w:rsidRPr="00953CB7" w:rsidRDefault="0066420A" w:rsidP="00F63021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lang w:val="ru-RU"/>
                        </w:rPr>
                        <w:t>Третий столп: Вера в Писания</w:t>
                      </w:r>
                    </w:p>
                    <w:p w14:paraId="1FF624F3" w14:textId="77777777" w:rsidR="0066420A" w:rsidRPr="000C6694" w:rsidRDefault="0066420A" w:rsidP="00F63021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</w:pPr>
                    </w:p>
                    <w:p w14:paraId="40F43919" w14:textId="77777777" w:rsidR="0066420A" w:rsidRPr="00AF3084" w:rsidRDefault="0066420A" w:rsidP="006F0AF3">
                      <w:pPr>
                        <w:bidi w:val="0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885718" w14:textId="5B9F93A9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32CECC5D" wp14:editId="0B3DC447">
                <wp:simplePos x="0" y="0"/>
                <wp:positionH relativeFrom="column">
                  <wp:posOffset>-38735</wp:posOffset>
                </wp:positionH>
                <wp:positionV relativeFrom="paragraph">
                  <wp:posOffset>127000</wp:posOffset>
                </wp:positionV>
                <wp:extent cx="4824730" cy="1426210"/>
                <wp:effectExtent l="0" t="0" r="0" b="0"/>
                <wp:wrapNone/>
                <wp:docPr id="849" name="مستطيل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4730" cy="14262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93EA3B2" w14:textId="77777777" w:rsidR="0066420A" w:rsidRPr="00F63021" w:rsidRDefault="0066420A" w:rsidP="00F6302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F6302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Мы должны верить в то, что они – Речь Аллаха, в действительности, а не в иносказательном смысле. И что они были ниспосла</w:t>
                            </w:r>
                            <w:r w:rsidR="00232E1D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ны, и не сотворены. И что Аллах</w:t>
                            </w:r>
                            <w:r w:rsidRPr="00F6302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ниспослал каждому Посланнику Писание. Мы верим в них и в то, о чем поведал нам Аллах из их имен, сообщений, установлений в общем и в частности. И верим, что Коран упразднил все Писания, которые были до него, а это: Таурат, Инджиль, Забур, Свитки Ибрахима и Мусы (мир им.)</w:t>
                            </w:r>
                          </w:p>
                          <w:p w14:paraId="331AB051" w14:textId="77777777" w:rsidR="0066420A" w:rsidRPr="00F63021" w:rsidRDefault="0066420A" w:rsidP="002712BD">
                            <w:pPr>
                              <w:ind w:left="360"/>
                              <w:rPr>
                                <w:color w:val="000000" w:themeColor="text1"/>
                                <w:sz w:val="16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ECC5D" id="_x0645__x0633__x062a__x0637__x064a__x0644__x0020_849" o:spid="_x0000_s1431" style="position:absolute;left:0;text-align:left;margin-left:-3.05pt;margin-top:10pt;width:379.9pt;height:112.3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" filled="f" stroked="f" strokeweight="2pt">
                <v:path arrowok="t"/>
                <v:textbox>
                  <w:txbxContent>
                    <w:p w14:paraId="393EA3B2" w14:textId="77777777" w:rsidR="0066420A" w:rsidRPr="00F63021" w:rsidRDefault="0066420A" w:rsidP="00F63021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F6302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Мы должны верить в то, что они – Речь Аллаха, в действительности, а не в иносказательном смысле. И что они были ниспосла</w:t>
                      </w:r>
                      <w:r w:rsidR="00232E1D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ны, и не сотворены. И что Аллах</w:t>
                      </w:r>
                      <w:r w:rsidRPr="00F6302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ниспослал каждому Посланнику Писание. Мы верим в них и в то, о чем поведал нам Аллах из их имен, сообщений, установлений в общем и в частности. И верим, что Коран упразднил все Писания, которые были до него, а это: Таурат, Инджиль, Забур, Свитки Ибрахима и Мусы (мир им.)</w:t>
                      </w:r>
                    </w:p>
                    <w:p w14:paraId="331AB051" w14:textId="77777777" w:rsidR="0066420A" w:rsidRPr="00F63021" w:rsidRDefault="0066420A" w:rsidP="002712BD">
                      <w:pPr>
                        <w:ind w:left="360"/>
                        <w:rPr>
                          <w:color w:val="000000" w:themeColor="text1"/>
                          <w:sz w:val="16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81F4D5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0C9A634D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19E0453C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4BCCD47B" w14:textId="29B270BC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4282C7CE" wp14:editId="7A9E65C0">
                <wp:simplePos x="0" y="0"/>
                <wp:positionH relativeFrom="column">
                  <wp:posOffset>670560</wp:posOffset>
                </wp:positionH>
                <wp:positionV relativeFrom="paragraph">
                  <wp:posOffset>210185</wp:posOffset>
                </wp:positionV>
                <wp:extent cx="3399155" cy="336550"/>
                <wp:effectExtent l="73660" t="70485" r="95885" b="100965"/>
                <wp:wrapNone/>
                <wp:docPr id="173" name="مستطيل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9155" cy="336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1C767" w14:textId="77777777" w:rsidR="0066420A" w:rsidRPr="00953CB7" w:rsidRDefault="0066420A" w:rsidP="00181435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Четвертый столп: Вера в Посланников</w:t>
                            </w:r>
                          </w:p>
                          <w:p w14:paraId="329B936F" w14:textId="77777777" w:rsidR="0066420A" w:rsidRPr="000C6694" w:rsidRDefault="0066420A" w:rsidP="00181435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  <w:p w14:paraId="1573DB13" w14:textId="77777777" w:rsidR="0066420A" w:rsidRPr="0059517C" w:rsidRDefault="0066420A" w:rsidP="00D8054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2C7CE" id="_x0645__x0633__x062a__x0637__x064a__x0644__x0020_850" o:spid="_x0000_s1432" style="position:absolute;left:0;text-align:left;margin-left:52.8pt;margin-top:16.55pt;width:267.65pt;height:26.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4B91C767" w14:textId="77777777" w:rsidR="0066420A" w:rsidRPr="00953CB7" w:rsidRDefault="0066420A" w:rsidP="00181435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lang w:val="ru-RU"/>
                        </w:rPr>
                        <w:t>Четвертый столп: Вера в Посланников</w:t>
                      </w:r>
                    </w:p>
                    <w:p w14:paraId="329B936F" w14:textId="77777777" w:rsidR="0066420A" w:rsidRPr="000C6694" w:rsidRDefault="0066420A" w:rsidP="00181435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</w:pPr>
                    </w:p>
                    <w:p w14:paraId="1573DB13" w14:textId="77777777" w:rsidR="0066420A" w:rsidRPr="0059517C" w:rsidRDefault="0066420A" w:rsidP="00D80543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0049AE" w14:textId="29BC03AC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2E37F045" wp14:editId="36F680E8">
                <wp:simplePos x="0" y="0"/>
                <wp:positionH relativeFrom="column">
                  <wp:posOffset>-38735</wp:posOffset>
                </wp:positionH>
                <wp:positionV relativeFrom="paragraph">
                  <wp:posOffset>308610</wp:posOffset>
                </wp:positionV>
                <wp:extent cx="4864735" cy="2470150"/>
                <wp:effectExtent l="0" t="0" r="0" b="0"/>
                <wp:wrapNone/>
                <wp:docPr id="851" name="مستطيل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4735" cy="2470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293EAA" w14:textId="77777777" w:rsidR="0066420A" w:rsidRPr="00181435" w:rsidRDefault="0066420A" w:rsidP="0094357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Мы должны верить в то, что они – люди, и нет у них никаких особенностей из Господства. И что они – рабы, которым не дозволено поклоняться. И что Аллах послал их,  внушил им откровение и подкрепил их знамениями. Что они выполнили доверенную им миссию, проявили искренность в отношении своих общин, донесли истину и показали подлинное усердие на пути Аллаха. Мы верим в них,</w:t>
                            </w:r>
                            <w:r w:rsidR="00943576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в то, о чем Аллах поведал нам об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="00943576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их именах, качествах и сообщениях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о них, в общем и в частности. </w:t>
                            </w:r>
                          </w:p>
                          <w:p w14:paraId="1A55A586" w14:textId="77777777" w:rsidR="0066420A" w:rsidRPr="00181435" w:rsidRDefault="0066420A" w:rsidP="00181435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И что первым пророком был Адам (мир ему), первым посланником – Нух (мир ему) и что заключительный пророк и посланник – Мухаммад </w:t>
                            </w:r>
                            <w:r w:rsidRPr="001814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. И что все предыдущие шариаты отменены шариатом Мухаммада </w:t>
                            </w:r>
                            <w:r w:rsidRPr="001814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. Обладателей твердой </w:t>
                            </w:r>
                            <w:r w:rsidRPr="00181435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решимости «улю аль-‘азм»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пятеро , которые были упомянуты в сурах </w:t>
                            </w:r>
                            <w:r w:rsidRPr="00181435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«аш-Шура»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и «</w:t>
                            </w:r>
                            <w:r w:rsidRPr="00181435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аль-Ахзаб»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: это Мухаммад </w:t>
                            </w:r>
                            <w:r w:rsidRPr="001814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, Нух, Ибрахим, Муса и ‘Иса, мир им всем.</w:t>
                            </w:r>
                          </w:p>
                          <w:p w14:paraId="62BBCE22" w14:textId="77777777" w:rsidR="0066420A" w:rsidRPr="00181435" w:rsidRDefault="0066420A" w:rsidP="002712BD">
                            <w:pPr>
                              <w:ind w:left="360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7F045" id="_x0645__x0633__x062a__x0637__x064a__x0644__x0020_851" o:spid="_x0000_s1433" style="position:absolute;left:0;text-align:left;margin-left:-3.05pt;margin-top:24.3pt;width:383.05pt;height:194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" filled="f" stroked="f" strokeweight="2pt">
                <v:path arrowok="t"/>
                <v:textbox>
                  <w:txbxContent>
                    <w:p w14:paraId="05293EAA" w14:textId="77777777" w:rsidR="0066420A" w:rsidRPr="00181435" w:rsidRDefault="0066420A" w:rsidP="00943576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Мы должны верить в то, что они – люди, и нет у них никаких особенностей из Господства. И что они – рабы, которым не дозволено поклоняться. И что Аллах послал их,  внушил им откровение и подкрепил их знамениями. Что они выполнили доверенную им миссию, проявили искренность в отношении своих общин, донесли истину и показали подлинное усердие на пути Аллаха. Мы верим в них,</w:t>
                      </w:r>
                      <w:r w:rsidR="00943576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в то, о чем Аллах поведал нам об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="00943576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их именах, качествах и сообщениях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о них, в общем и в частности. </w:t>
                      </w:r>
                    </w:p>
                    <w:p w14:paraId="1A55A586" w14:textId="77777777" w:rsidR="0066420A" w:rsidRPr="00181435" w:rsidRDefault="0066420A" w:rsidP="00181435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И что первым пророком был Адам (мир ему), первым посланником – Нух (мир ему) и что заключительный пророк и посланник – Мухаммад </w:t>
                      </w:r>
                      <w:r w:rsidRPr="0018143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. И что все предыдущие шариаты отменены шариатом Мухаммада </w:t>
                      </w:r>
                      <w:r w:rsidRPr="0018143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. Обладателей твердой </w:t>
                      </w:r>
                      <w:r w:rsidRPr="00181435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решимости «улю аль-‘азм»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пятеро , которые были упомянуты в сурах </w:t>
                      </w:r>
                      <w:r w:rsidRPr="00181435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«аш-Шура»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и «</w:t>
                      </w:r>
                      <w:r w:rsidRPr="00181435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аль-Ахзаб»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: это Мухаммад </w:t>
                      </w:r>
                      <w:r w:rsidRPr="0018143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, Нух, Ибрахим, Муса и ‘Иса, мир им всем.</w:t>
                      </w:r>
                    </w:p>
                    <w:p w14:paraId="62BBCE22" w14:textId="77777777" w:rsidR="0066420A" w:rsidRPr="00181435" w:rsidRDefault="0066420A" w:rsidP="002712BD">
                      <w:pPr>
                        <w:ind w:left="360"/>
                        <w:rPr>
                          <w:color w:val="000000" w:themeColor="text1"/>
                          <w:sz w:val="20"/>
                          <w:szCs w:val="20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174745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5215D83D" w14:textId="77777777" w:rsidR="002712BD" w:rsidRPr="003E5CC3" w:rsidRDefault="002712BD" w:rsidP="0031428C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  <w:br w:type="page"/>
      </w:r>
    </w:p>
    <w:p w14:paraId="2B158284" w14:textId="3E384A81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33095704" wp14:editId="4DB1EF5B">
                <wp:simplePos x="0" y="0"/>
                <wp:positionH relativeFrom="column">
                  <wp:posOffset>-101600</wp:posOffset>
                </wp:positionH>
                <wp:positionV relativeFrom="paragraph">
                  <wp:posOffset>289560</wp:posOffset>
                </wp:positionV>
                <wp:extent cx="4782820" cy="1022985"/>
                <wp:effectExtent l="0" t="0" r="0" b="0"/>
                <wp:wrapNone/>
                <wp:docPr id="852" name="مستطيل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2820" cy="10229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CC746AA" w14:textId="77777777" w:rsidR="0066420A" w:rsidRPr="00181435" w:rsidRDefault="0066420A" w:rsidP="00181435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Эта вера содержит в себе все то, о чем поведал нам Пророк </w:t>
                            </w:r>
                            <w:r w:rsidRPr="001814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 из того, что произойдет после смерти: испытание могилой, дуновение в Рог, выход людей из могил, Весы, Мост, Водоем, Заступничество, Рай и Ад, лицезрение верующими их Господа в День Суда в Раю, и другие сокровенные вещи. </w:t>
                            </w:r>
                          </w:p>
                          <w:p w14:paraId="03EED229" w14:textId="77777777" w:rsidR="0066420A" w:rsidRPr="00181435" w:rsidRDefault="0066420A" w:rsidP="00EA75FA">
                            <w:pPr>
                              <w:bidi w:val="0"/>
                              <w:ind w:left="360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95704" id="_x0645__x0633__x062a__x0637__x064a__x0644__x0020_852" o:spid="_x0000_s1434" style="position:absolute;left:0;text-align:left;margin-left:-8pt;margin-top:22.8pt;width:376.6pt;height:80.5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" filled="f" stroked="f" strokeweight="2pt">
                <v:path arrowok="t"/>
                <v:textbox>
                  <w:txbxContent>
                    <w:p w14:paraId="7CC746AA" w14:textId="77777777" w:rsidR="0066420A" w:rsidRPr="00181435" w:rsidRDefault="0066420A" w:rsidP="00181435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Эта вера содержит в себе все то, о чем поведал нам Пророк </w:t>
                      </w:r>
                      <w:r w:rsidRPr="0018143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181435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 из того, что произойдет после смерти: испытание могилой, дуновение в Рог, выход людей из могил, Весы, Мост, Водоем, Заступничество, Рай и Ад, лицезрение верующими их Господа в День Суда в Раю, и другие сокровенные вещи. </w:t>
                      </w:r>
                    </w:p>
                    <w:p w14:paraId="03EED229" w14:textId="77777777" w:rsidR="0066420A" w:rsidRPr="00181435" w:rsidRDefault="0066420A" w:rsidP="00EA75FA">
                      <w:pPr>
                        <w:bidi w:val="0"/>
                        <w:ind w:left="360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085C0707" wp14:editId="0A1F0E38">
                <wp:simplePos x="0" y="0"/>
                <wp:positionH relativeFrom="column">
                  <wp:posOffset>740410</wp:posOffset>
                </wp:positionH>
                <wp:positionV relativeFrom="paragraph">
                  <wp:posOffset>-276225</wp:posOffset>
                </wp:positionV>
                <wp:extent cx="3180715" cy="382270"/>
                <wp:effectExtent l="80010" t="79375" r="104775" b="97155"/>
                <wp:wrapNone/>
                <wp:docPr id="171" name="مستطيل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0715" cy="3822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8ECD7" w14:textId="77777777" w:rsidR="0066420A" w:rsidRPr="00953CB7" w:rsidRDefault="0066420A" w:rsidP="00181435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Пятый столп: Вера в Последний День</w:t>
                            </w:r>
                          </w:p>
                          <w:p w14:paraId="0712C88E" w14:textId="77777777" w:rsidR="0066420A" w:rsidRPr="000C6694" w:rsidRDefault="0066420A" w:rsidP="00181435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  <w:p w14:paraId="76A497E5" w14:textId="77777777" w:rsidR="0066420A" w:rsidRPr="00181435" w:rsidRDefault="0066420A" w:rsidP="00124F7E">
                            <w:pPr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C0707" id="_x0645__x0633__x062a__x0637__x064a__x0644__x0020_853" o:spid="_x0000_s1435" style="position:absolute;left:0;text-align:left;margin-left:58.3pt;margin-top:-21.7pt;width:250.45pt;height:30.1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5228ECD7" w14:textId="77777777" w:rsidR="0066420A" w:rsidRPr="00953CB7" w:rsidRDefault="0066420A" w:rsidP="00181435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lang w:val="ru-RU"/>
                        </w:rPr>
                        <w:t>Пятый столп: Вера в Последний День</w:t>
                      </w:r>
                    </w:p>
                    <w:p w14:paraId="0712C88E" w14:textId="77777777" w:rsidR="0066420A" w:rsidRPr="000C6694" w:rsidRDefault="0066420A" w:rsidP="00181435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</w:pPr>
                    </w:p>
                    <w:p w14:paraId="76A497E5" w14:textId="77777777" w:rsidR="0066420A" w:rsidRPr="00181435" w:rsidRDefault="0066420A" w:rsidP="00124F7E">
                      <w:pPr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3CD113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7F2DBEE8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1901D7F9" w14:textId="5AF572E6" w:rsidR="00EB4871" w:rsidRPr="003E5CC3" w:rsidRDefault="00AB6B4F" w:rsidP="0031428C">
      <w:pPr>
        <w:bidi w:val="0"/>
        <w:ind w:left="-1"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70624" behindDoc="0" locked="0" layoutInCell="1" allowOverlap="1" wp14:anchorId="4D865176" wp14:editId="4507E553">
                <wp:simplePos x="0" y="0"/>
                <wp:positionH relativeFrom="column">
                  <wp:posOffset>-37465</wp:posOffset>
                </wp:positionH>
                <wp:positionV relativeFrom="paragraph">
                  <wp:posOffset>357505</wp:posOffset>
                </wp:positionV>
                <wp:extent cx="4721225" cy="3582670"/>
                <wp:effectExtent l="635" t="1905" r="2540" b="9525"/>
                <wp:wrapNone/>
                <wp:docPr id="161" name="Группа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1225" cy="3582670"/>
                          <a:chOff x="-10133" y="7371"/>
                          <a:chExt cx="109193" cy="45439"/>
                        </a:xfrm>
                      </wpg:grpSpPr>
                      <wpg:grpSp>
                        <wpg:cNvPr id="162" name="Group 429"/>
                        <wpg:cNvGrpSpPr>
                          <a:grpSpLocks/>
                        </wpg:cNvGrpSpPr>
                        <wpg:grpSpPr bwMode="auto">
                          <a:xfrm>
                            <a:off x="-10133" y="7371"/>
                            <a:ext cx="109192" cy="45439"/>
                            <a:chOff x="-33475" y="2123"/>
                            <a:chExt cx="139942" cy="30830"/>
                          </a:xfrm>
                        </wpg:grpSpPr>
                        <wps:wsp>
                          <wps:cNvPr id="163" name="AutoShape 4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25263" y="9497"/>
                              <a:ext cx="12386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AutoShape 4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25262" y="9672"/>
                              <a:ext cx="0" cy="18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AutoShape 4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15" y="9578"/>
                              <a:ext cx="45" cy="18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AutoShape 4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64" y="4180"/>
                              <a:ext cx="0" cy="54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Rectangle 434"/>
                          <wps:cNvSpPr>
                            <a:spLocks noChangeArrowheads="1"/>
                          </wps:cNvSpPr>
                          <wps:spPr bwMode="auto">
                            <a:xfrm>
                              <a:off x="-33475" y="11446"/>
                              <a:ext cx="30367" cy="21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36FC2CD" w14:textId="77777777" w:rsidR="0066420A" w:rsidRPr="00181435" w:rsidRDefault="0066420A" w:rsidP="00181435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181435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Знание</w:t>
                                </w:r>
                              </w:p>
                              <w:p w14:paraId="01911C93" w14:textId="77777777" w:rsidR="0066420A" w:rsidRPr="00181435" w:rsidRDefault="0066420A" w:rsidP="00181435">
                                <w:pPr>
                                  <w:bidi w:val="0"/>
                                  <w:rPr>
                                    <w:rFonts w:ascii="Cambria" w:hAnsi="Cambria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181435">
                                  <w:rPr>
                                    <w:rFonts w:ascii="Cambria" w:hAnsi="Cambria"/>
                                    <w:sz w:val="20"/>
                                    <w:szCs w:val="20"/>
                                    <w:lang w:val="ru-RU"/>
                                  </w:rPr>
                                  <w:t>Вера в то, что Аллах, Свят Он и Велик, знал о каждой вещи,  в общем и в частности.</w:t>
                                </w:r>
                              </w:p>
                              <w:p w14:paraId="3701EEAC" w14:textId="77777777" w:rsidR="0066420A" w:rsidRPr="00181435" w:rsidRDefault="0066420A" w:rsidP="00181435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-33475" y="2123"/>
                              <a:ext cx="139942" cy="5019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6EEDE"/>
                                </a:gs>
                                <a:gs pos="100000">
                                  <a:srgbClr val="D4A85A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4100A0" w14:textId="77777777" w:rsidR="0066420A" w:rsidRPr="00181435" w:rsidRDefault="0066420A" w:rsidP="00181435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181435">
                                  <w:rPr>
                                    <w:rFonts w:ascii="Cambria" w:hAnsi="Cambri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Шестой столп: Вера в предопределение вместе с его добром и злом</w:t>
                                </w:r>
                              </w:p>
                              <w:p w14:paraId="15C1E74C" w14:textId="77777777" w:rsidR="0066420A" w:rsidRPr="00181435" w:rsidRDefault="0066420A" w:rsidP="00181435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181435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Этот столп Имана обязательно заключает в себе четые вещи:</w:t>
                                </w:r>
                              </w:p>
                              <w:p w14:paraId="4AD31B09" w14:textId="77777777" w:rsidR="0066420A" w:rsidRPr="00181435" w:rsidRDefault="0066420A" w:rsidP="00181435">
                                <w:pPr>
                                  <w:tabs>
                                    <w:tab w:val="left" w:pos="2444"/>
                                  </w:tabs>
                                  <w:jc w:val="center"/>
                                  <w:rPr>
                                    <w:rFonts w:ascii="ae_AlArabiya" w:hAnsi="ae_AlArabiy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9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17732" y="21220"/>
                            <a:ext cx="24141" cy="3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C0D2BBD" w14:textId="77777777" w:rsidR="0066420A" w:rsidRPr="00181435" w:rsidRDefault="0066420A" w:rsidP="00181435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181435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Запись</w:t>
                              </w:r>
                            </w:p>
                            <w:p w14:paraId="3053C98D" w14:textId="77777777" w:rsidR="0066420A" w:rsidRPr="00181435" w:rsidRDefault="0066420A" w:rsidP="00181435">
                              <w:pPr>
                                <w:bidi w:val="0"/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181435"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  <w:t>Вера в то, что Аллах записал судьбу каждой вещи до наступления Часа.</w:t>
                              </w:r>
                            </w:p>
                            <w:p w14:paraId="19680289" w14:textId="77777777" w:rsidR="0066420A" w:rsidRPr="00181435" w:rsidRDefault="0066420A" w:rsidP="00181435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865176" id="_x0413__x0440__x0443__x043f__x043f__x0430__x0020_700" o:spid="_x0000_s1436" style="position:absolute;left:0;text-align:left;margin-left:-2.95pt;margin-top:28.15pt;width:371.75pt;height:282.1pt;z-index:252570624;mso-width-relative:margin;mso-height-relative:margin" coordorigin="-10133,7371" coordsize="109193,4543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">
                <v:group id="Group_x0020_429" o:spid="_x0000_s1437" style="position:absolute;left:-10133;top:7371;width:109192;height:45439" coordorigin="-33475,2123" coordsize="139942,308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CYVEEMIAAADcAAAADwAA&#10;AAAAAAAAAAAAAACpAgAAZHJzL2Rvd25yZXYueG1sUEsFBgAAAAAEAAQA+gAAAJgDAAAAAA==&#10;">
                  <v:shape id="AutoShape_x0020_430" o:spid="_x0000_s1438" type="#_x0000_t32" style="position:absolute;left:-25263;top:9497;width:123863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CIL48IAAADcAAAADwAAAGRycy9kb3ducmV2LnhtbERPTWvCQBC9F/oflin0VjemRdPUVVQq&#10;6DFReh6y0ySYnQ27W5P8e7dQ6G0e73NWm9F04kbOt5YVzGcJCOLK6pZrBZfz4SUD4QOyxs4yKZjI&#10;w2b9+LDCXNuBC7qVoRYxhH2OCpoQ+lxKXzVk0M9sTxy5b+sMhghdLbXDIYabTqZJspAGW44NDfa0&#10;b6i6lj9GQXZK399S2mXBf1bFdPxanva1U+r5adx+gAg0hn/xn/uo4/zFK/w+Ey+Q6z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6CIL48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431" o:spid="_x0000_s1439" type="#_x0000_t32" style="position:absolute;left:-25262;top:9672;width:0;height:185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8uTl78AAADcAAAADwAAAGRycy9kb3ducmV2LnhtbERPS4vCMBC+C/6HMII3TS3i1moUVxT0&#10;6APPQzPblm0mJclq/fdGEPY2H99zluvONOJOzteWFUzGCQjiwuqaSwXXy36UgfABWWNjmRQ8ycN6&#10;1e8tMdf2wSe6n0MpYgj7HBVUIbS5lL6oyKAf25Y4cj/WGQwRulJqh48YbhqZJslMGqw5NlTY0rai&#10;4vf8ZxRkx3Q+Tek7C35XnJ6H29dxWzqlhoNuswARqAv/4o/7oOP82RTez8QL5OoF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Z8uTl78AAADcAAAADwAAAAAAAAAAAAAAAACh&#10;AgAAZHJzL2Rvd25yZXYueG1sUEsFBgAAAAAEAAQA+QAAAI0DAAAAAA==&#10;" strokecolor="#c67f38">
                    <v:stroke joinstyle="miter"/>
                    <v:shadow on="t" opacity="26213f" origin="-.5,-.5"/>
                  </v:shape>
                  <v:shape id="AutoShape_x0020_432" o:spid="_x0000_s1440" type="#_x0000_t32" style="position:absolute;left:15115;top:9578;width:45;height:186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Ic2DMIAAADcAAAADwAAAGRycy9kb3ducmV2LnhtbERPTWvCQBC9F/oflin0VjeGVtPUVVQq&#10;6DFReh6y0ySYnQ27W5P8e7dQ6G0e73NWm9F04kbOt5YVzGcJCOLK6pZrBZfz4SUD4QOyxs4yKZjI&#10;w2b9+LDCXNuBC7qVoRYxhH2OCpoQ+lxKXzVk0M9sTxy5b+sMhghdLbXDIYabTqZJspAGW44NDfa0&#10;b6i6lj9GQXZK319T2mXBf1bFdPxanva1U+r5adx+gAg0hn/xn/uo4/zFG/w+Ey+Q6z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CIc2DM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433" o:spid="_x0000_s1441" type="#_x0000_t32" style="position:absolute;left:38164;top:4180;width:0;height:542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+FWoe8EAAADcAAAADwAAAGRycy9kb3ducmV2LnhtbERPTWvDMAy9D/ofjAq7LU7DyLKsbmnL&#10;Cumx2dhZxFoSGsvB9trk39eDwW56vE+tt5MZxJWc7y0rWCUpCOLG6p5bBZ8fx6cChA/IGgfLpGAm&#10;D9vN4mGNpbY3PtO1Dq2IIexLVNCFMJZS+qYjgz6xI3Hkvq0zGCJ0rdQObzHcDDJL01wa7Dk2dDjS&#10;oaPmUv8YBcUpe33OaF8E/96c5+rr5XRonVKPy2n3BiLQFP7Ff+5Kx/l5Dr/PxAvk5g4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4Vah7wQAAANwAAAAPAAAAAAAAAAAAAAAA&#10;AKECAABkcnMvZG93bnJldi54bWxQSwUGAAAAAAQABAD5AAAAjwMAAAAA&#10;" strokecolor="#c67f38">
                    <v:stroke joinstyle="miter"/>
                    <v:shadow on="t" opacity="26213f" origin="-.5,-.5"/>
                  </v:shape>
                  <v:rect id="Rectangle_x0020_434" o:spid="_x0000_s1442" style="position:absolute;left:-33475;top:11446;width:30367;height:2150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7sF2wwAA&#10;ANwAAAAPAAAAZHJzL2Rvd25yZXYueG1sRI9Ni8IwEIbvC/6HMIK3NbUHXapRRBH0squtCN6GZmyL&#10;zaQ0sXb//UYQ9jbDPPN+LFa9qUVHrassK5iMIxDEudUVFwrO2e7zC4TzyBpry6TglxysloOPBSba&#10;PvlEXeoLEUTYJaig9L5JpHR5SQbd2DbE4XazrUEf1raQusVnEDe1jKNoKg1WHBxKbGhTUn5PH0ZB&#10;1WF8mV2/f46b0zHOsm1zCIBSo2G/noPw1Pt/+P291yH+dAavMmECufw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o7sF2wwAAANwAAAAPAAAAAAAAAAAAAAAAAJcCAABkcnMvZG93&#10;bnJldi54bWxQSwUGAAAAAAQABAD1AAAAhwMAAAAA&#10;" strokecolor="#c67f38">
                    <v:shadow on="t" opacity="26213f" origin="-.5,-.5"/>
                    <v:textbox>
                      <w:txbxContent>
                        <w:p w14:paraId="536FC2CD" w14:textId="77777777" w:rsidR="0066420A" w:rsidRPr="00181435" w:rsidRDefault="0066420A" w:rsidP="00181435">
                          <w:pPr>
                            <w:jc w:val="center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  <w:r w:rsidRPr="00181435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Знание</w:t>
                          </w:r>
                        </w:p>
                        <w:p w14:paraId="01911C93" w14:textId="77777777" w:rsidR="0066420A" w:rsidRPr="00181435" w:rsidRDefault="0066420A" w:rsidP="00181435">
                          <w:pPr>
                            <w:bidi w:val="0"/>
                            <w:rPr>
                              <w:rFonts w:ascii="Cambria" w:hAnsi="Cambria"/>
                              <w:sz w:val="20"/>
                              <w:szCs w:val="20"/>
                              <w:lang w:val="ru-RU"/>
                            </w:rPr>
                          </w:pPr>
                          <w:r w:rsidRPr="00181435">
                            <w:rPr>
                              <w:rFonts w:ascii="Cambria" w:hAnsi="Cambria"/>
                              <w:sz w:val="20"/>
                              <w:szCs w:val="20"/>
                              <w:lang w:val="ru-RU"/>
                            </w:rPr>
                            <w:t>Вера в то, что Аллах, Свят Он и Велик, знал о каждой вещи,  в общем и в частности.</w:t>
                          </w:r>
                        </w:p>
                        <w:p w14:paraId="3701EEAC" w14:textId="77777777" w:rsidR="0066420A" w:rsidRPr="00181435" w:rsidRDefault="0066420A" w:rsidP="00181435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435" o:spid="_x0000_s1443" style="position:absolute;left:-33475;top:2123;width:139942;height:501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tMKvxwAA&#10;ANwAAAAPAAAAZHJzL2Rvd25yZXYueG1sRI9PS8NAEMXvQr/DMgVvZqNgKLHbUloEtdQ/0YPHMTsm&#10;odnZsLs26bd3DoK3Gd6b936zXE+uVycKsfNs4DrLQRHX3nbcGPh4v79agIoJ2WLvmQycKcJ6NbtY&#10;Ymn9yG90qlKjJIRjiQbalIZS61i35DBmfiAW7dsHh0nW0GgbcJRw1+ubPC+0w46locWBti3Vx+rH&#10;GajcNjy97Hcb93r4XDx/4eNY7G+NuZxPmztQiab0b/67frCCXwitPCMT6NUv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lrTCr8cAAADcAAAADwAAAAAAAAAAAAAAAACXAgAAZHJz&#10;L2Rvd25yZXYueG1sUEsFBgAAAAAEAAQA9QAAAIsDAAAAAA==&#10;" fillcolor="#f6eede" stroked="f" strokeweight="1pt">
                    <v:fill color2="#d4a85a" angle="-135" focus="100%" type="gradient"/>
                    <v:shadow on="t" opacity="26213f" origin="-.5,-.5"/>
                    <v:textbox>
                      <w:txbxContent>
                        <w:p w14:paraId="614100A0" w14:textId="77777777" w:rsidR="0066420A" w:rsidRPr="00181435" w:rsidRDefault="0066420A" w:rsidP="00181435">
                          <w:pPr>
                            <w:tabs>
                              <w:tab w:val="left" w:pos="2444"/>
                            </w:tabs>
                            <w:spacing w:line="240" w:lineRule="auto"/>
                            <w:jc w:val="center"/>
                            <w:rPr>
                              <w:rFonts w:ascii="Cambria" w:hAnsi="Cambri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181435">
                            <w:rPr>
                              <w:rFonts w:ascii="Cambria" w:hAnsi="Cambri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Шестой столп: Вера в предопределение вместе с его добром и злом</w:t>
                          </w:r>
                        </w:p>
                        <w:p w14:paraId="15C1E74C" w14:textId="77777777" w:rsidR="0066420A" w:rsidRPr="00181435" w:rsidRDefault="0066420A" w:rsidP="00181435">
                          <w:pPr>
                            <w:tabs>
                              <w:tab w:val="left" w:pos="2444"/>
                            </w:tabs>
                            <w:spacing w:line="240" w:lineRule="auto"/>
                            <w:jc w:val="center"/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181435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Этот столп Имана обязательно заключает в себе четые вещи:</w:t>
                          </w:r>
                        </w:p>
                        <w:p w14:paraId="4AD31B09" w14:textId="77777777" w:rsidR="0066420A" w:rsidRPr="00181435" w:rsidRDefault="0066420A" w:rsidP="00181435">
                          <w:pPr>
                            <w:tabs>
                              <w:tab w:val="left" w:pos="2444"/>
                            </w:tabs>
                            <w:jc w:val="center"/>
                            <w:rPr>
                              <w:rFonts w:ascii="ae_AlArabiya" w:hAnsi="ae_AlArabiy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_x0000_s1444" style="position:absolute;left:17732;top:21220;width:24141;height:315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PfCfwwAA&#10;ANwAAAAPAAAAZHJzL2Rvd25yZXYueG1sRI9Ni8IwEIbvC/6HMIK3NbUHXbtGEUXQi18VYW9DM9uW&#10;bSalibX+eyMseJthnnk/ZovOVKKlxpWWFYyGEQjizOqScwWXdPP5BcJ5ZI2VZVLwIAeLee9jhom2&#10;dz5Re/a5CCLsElRQeF8nUrqsIINuaGvicPu1jUEf1iaXusF7EDeVjKNoLA2WHBwKrGlVUPZ3vhkF&#10;ZYvxdfKzPxxXp2Ocput6FwClBv1u+Q3CU+ff8P/3Vof44ym8yoQJ5PwJ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2PfCfwwAAANw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4C0D2BBD" w14:textId="77777777" w:rsidR="0066420A" w:rsidRPr="00181435" w:rsidRDefault="0066420A" w:rsidP="00181435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181435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Запись</w:t>
                        </w:r>
                      </w:p>
                      <w:p w14:paraId="3053C98D" w14:textId="77777777" w:rsidR="0066420A" w:rsidRPr="00181435" w:rsidRDefault="0066420A" w:rsidP="00181435">
                        <w:pPr>
                          <w:bidi w:val="0"/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  <w:r w:rsidRPr="00181435"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  <w:t>Вера в то, что Аллах записал судьбу каждой вещи до наступления Часа.</w:t>
                        </w:r>
                      </w:p>
                      <w:p w14:paraId="19680289" w14:textId="77777777" w:rsidR="0066420A" w:rsidRPr="00181435" w:rsidRDefault="0066420A" w:rsidP="00181435">
                        <w:pPr>
                          <w:jc w:val="center"/>
                          <w:rPr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76C73183" w14:textId="77777777" w:rsidR="00EB4871" w:rsidRPr="003E5CC3" w:rsidRDefault="00EB4871" w:rsidP="0031428C">
      <w:pPr>
        <w:bidi w:val="0"/>
        <w:ind w:left="-1"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52C3686C" w14:textId="77777777" w:rsidR="00EB4871" w:rsidRPr="003E5CC3" w:rsidRDefault="00EB4871" w:rsidP="0031428C">
      <w:pPr>
        <w:bidi w:val="0"/>
        <w:ind w:left="-1"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2D89DE90" w14:textId="5F8F7455" w:rsidR="002B2E9B" w:rsidRPr="003E5CC3" w:rsidRDefault="00AB6B4F" w:rsidP="0031428C">
      <w:pPr>
        <w:bidi w:val="0"/>
        <w:ind w:left="-1"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34F0055E" wp14:editId="13027000">
                <wp:simplePos x="0" y="0"/>
                <wp:positionH relativeFrom="column">
                  <wp:posOffset>3769995</wp:posOffset>
                </wp:positionH>
                <wp:positionV relativeFrom="paragraph">
                  <wp:posOffset>356235</wp:posOffset>
                </wp:positionV>
                <wp:extent cx="1249045" cy="2497455"/>
                <wp:effectExtent l="86995" t="89535" r="111760" b="118110"/>
                <wp:wrapNone/>
                <wp:docPr id="160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9045" cy="2497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238C0FD5" w14:textId="77777777" w:rsidR="0066420A" w:rsidRPr="00181435" w:rsidRDefault="0066420A" w:rsidP="00181435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 w:cs="Tahoma"/>
                                <w:b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  <w:t>Сотворение</w:t>
                            </w:r>
                          </w:p>
                          <w:p w14:paraId="4F48129A" w14:textId="77777777" w:rsidR="0066420A" w:rsidRPr="00181435" w:rsidRDefault="0066420A" w:rsidP="00181435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Вера в то, что раб сотворен, как и его дела, и все сущности. Довод: </w:t>
                            </w:r>
                            <w:r w:rsidRPr="00181435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«Аллах – Создатель каждой вещи» (13:16)</w:t>
                            </w:r>
                            <w:r w:rsidRPr="00181435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и </w:t>
                            </w:r>
                            <w:r w:rsidRPr="00181435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«Аллах создал вас и то, что вы совершаете» (37:96)</w:t>
                            </w:r>
                          </w:p>
                          <w:p w14:paraId="1AFE8EF1" w14:textId="77777777" w:rsidR="0066420A" w:rsidRPr="00181435" w:rsidRDefault="0066420A" w:rsidP="00181435">
                            <w:pPr>
                              <w:jc w:val="center"/>
                              <w:rPr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32BE63BB" w14:textId="77777777" w:rsidR="0066420A" w:rsidRPr="00181435" w:rsidRDefault="0066420A" w:rsidP="00181435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0055E" id="Rectangle_x0020_436" o:spid="_x0000_s1445" style="position:absolute;left:0;text-align:left;margin-left:296.85pt;margin-top:28.05pt;width:98.35pt;height:196.65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" strokecolor="#c67f38">
                <v:shadow on="t" opacity="26213f" origin="-.5,-.5"/>
                <v:textbox>
                  <w:txbxContent>
                    <w:p w14:paraId="238C0FD5" w14:textId="77777777" w:rsidR="0066420A" w:rsidRPr="00181435" w:rsidRDefault="0066420A" w:rsidP="00181435">
                      <w:pPr>
                        <w:jc w:val="center"/>
                        <w:rPr>
                          <w:rFonts w:ascii="Cambria" w:hAnsi="Cambria" w:cs="Tahoma"/>
                          <w:b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181435">
                        <w:rPr>
                          <w:rFonts w:ascii="Cambria" w:hAnsi="Cambria" w:cs="Tahoma"/>
                          <w:b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  <w:t>Сотворение</w:t>
                      </w:r>
                    </w:p>
                    <w:p w14:paraId="4F48129A" w14:textId="77777777" w:rsidR="0066420A" w:rsidRPr="00181435" w:rsidRDefault="0066420A" w:rsidP="00181435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181435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Вера в то, что раб сотворен, как и его дела, и все сущности. Довод: </w:t>
                      </w:r>
                      <w:r w:rsidRPr="00181435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«Аллах – Создатель каждой вещи» (13:16)</w:t>
                      </w:r>
                      <w:r w:rsidRPr="00181435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и </w:t>
                      </w:r>
                      <w:r w:rsidRPr="00181435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«Аллах создал вас и то, что вы совершаете» (37:96)</w:t>
                      </w:r>
                    </w:p>
                    <w:p w14:paraId="1AFE8EF1" w14:textId="77777777" w:rsidR="0066420A" w:rsidRPr="00181435" w:rsidRDefault="0066420A" w:rsidP="00181435">
                      <w:pPr>
                        <w:jc w:val="center"/>
                        <w:rPr>
                          <w:sz w:val="20"/>
                          <w:szCs w:val="24"/>
                          <w:lang w:val="ru-RU"/>
                        </w:rPr>
                      </w:pPr>
                    </w:p>
                    <w:p w14:paraId="32BE63BB" w14:textId="77777777" w:rsidR="0066420A" w:rsidRPr="00181435" w:rsidRDefault="0066420A" w:rsidP="00181435">
                      <w:pPr>
                        <w:jc w:val="center"/>
                        <w:rPr>
                          <w:sz w:val="16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770AB765" wp14:editId="4E754348">
                <wp:simplePos x="0" y="0"/>
                <wp:positionH relativeFrom="column">
                  <wp:posOffset>4422140</wp:posOffset>
                </wp:positionH>
                <wp:positionV relativeFrom="paragraph">
                  <wp:posOffset>139700</wp:posOffset>
                </wp:positionV>
                <wp:extent cx="1270" cy="217170"/>
                <wp:effectExtent l="129540" t="127000" r="161290" b="163830"/>
                <wp:wrapNone/>
                <wp:docPr id="95" name="AutoShap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17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FAC27" id="AutoShape_x0020_714" o:spid="_x0000_s1026" type="#_x0000_t32" style="position:absolute;margin-left:348.2pt;margin-top:11pt;width:.1pt;height:17.1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712A8C22" wp14:editId="0E91FCA8">
                <wp:simplePos x="0" y="0"/>
                <wp:positionH relativeFrom="column">
                  <wp:posOffset>3039745</wp:posOffset>
                </wp:positionH>
                <wp:positionV relativeFrom="paragraph">
                  <wp:posOffset>148590</wp:posOffset>
                </wp:positionV>
                <wp:extent cx="1270" cy="226695"/>
                <wp:effectExtent l="131445" t="123190" r="159385" b="170815"/>
                <wp:wrapNone/>
                <wp:docPr id="94" name="AutoShap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010D6" id="AutoShape_x0020_713" o:spid="_x0000_s1026" type="#_x0000_t32" style="position:absolute;margin-left:239.35pt;margin-top:11.7pt;width:.1pt;height:17.85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1D2C004C" w14:textId="35AB8578" w:rsidR="002712BD" w:rsidRPr="003E5CC3" w:rsidRDefault="00AB6B4F" w:rsidP="0031428C">
      <w:pPr>
        <w:bidi w:val="0"/>
        <w:ind w:left="-1"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084EEAAB" wp14:editId="4FB3896A">
                <wp:simplePos x="0" y="0"/>
                <wp:positionH relativeFrom="column">
                  <wp:posOffset>2527935</wp:posOffset>
                </wp:positionH>
                <wp:positionV relativeFrom="paragraph">
                  <wp:posOffset>1270</wp:posOffset>
                </wp:positionV>
                <wp:extent cx="1043305" cy="2490470"/>
                <wp:effectExtent l="89535" t="90170" r="111760" b="111760"/>
                <wp:wrapNone/>
                <wp:docPr id="93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305" cy="2490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4C82692E" w14:textId="77777777" w:rsidR="0066420A" w:rsidRPr="00181435" w:rsidRDefault="0066420A" w:rsidP="00181435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 w:cs="Tahoma"/>
                                <w:b/>
                                <w:sz w:val="20"/>
                                <w:szCs w:val="28"/>
                                <w:shd w:val="clear" w:color="auto" w:fill="FFFFFF"/>
                                <w:lang w:val="ru-RU"/>
                              </w:rPr>
                              <w:t>Воля (желание)</w:t>
                            </w:r>
                          </w:p>
                          <w:p w14:paraId="4209EDD1" w14:textId="77777777" w:rsidR="0066420A" w:rsidRPr="00181435" w:rsidRDefault="0066420A" w:rsidP="00181435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И что у раба тоже есть воля, однако она находится под Волей Аллаха, Свят Он и Велик.</w:t>
                            </w:r>
                          </w:p>
                          <w:p w14:paraId="11F5382E" w14:textId="77777777" w:rsidR="0066420A" w:rsidRPr="00181435" w:rsidRDefault="0066420A" w:rsidP="00181435">
                            <w:pPr>
                              <w:jc w:val="center"/>
                              <w:rPr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778FA9B" w14:textId="77777777" w:rsidR="0066420A" w:rsidRPr="00181435" w:rsidRDefault="0066420A" w:rsidP="00181435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EEAAB" id="Rectangle_x0020_437" o:spid="_x0000_s1446" style="position:absolute;left:0;text-align:left;margin-left:199.05pt;margin-top:.1pt;width:82.15pt;height:196.1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" strokecolor="#c67f38">
                <v:shadow on="t" opacity="26213f" origin="-.5,-.5"/>
                <v:textbox>
                  <w:txbxContent>
                    <w:p w14:paraId="4C82692E" w14:textId="77777777" w:rsidR="0066420A" w:rsidRPr="00181435" w:rsidRDefault="0066420A" w:rsidP="00181435">
                      <w:pPr>
                        <w:jc w:val="center"/>
                        <w:rPr>
                          <w:rFonts w:ascii="Cambria" w:hAnsi="Cambria" w:cs="Tahoma"/>
                          <w:b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</w:pPr>
                      <w:r w:rsidRPr="00181435">
                        <w:rPr>
                          <w:rFonts w:ascii="Cambria" w:hAnsi="Cambria" w:cs="Tahoma"/>
                          <w:b/>
                          <w:sz w:val="20"/>
                          <w:szCs w:val="28"/>
                          <w:shd w:val="clear" w:color="auto" w:fill="FFFFFF"/>
                          <w:lang w:val="ru-RU"/>
                        </w:rPr>
                        <w:t>Воля (желание)</w:t>
                      </w:r>
                    </w:p>
                    <w:p w14:paraId="4209EDD1" w14:textId="77777777" w:rsidR="0066420A" w:rsidRPr="00181435" w:rsidRDefault="0066420A" w:rsidP="00181435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181435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И что у раба тоже есть воля, однако она находится под Волей Аллаха, Свят Он и Велик.</w:t>
                      </w:r>
                    </w:p>
                    <w:p w14:paraId="11F5382E" w14:textId="77777777" w:rsidR="0066420A" w:rsidRPr="00181435" w:rsidRDefault="0066420A" w:rsidP="00181435">
                      <w:pPr>
                        <w:jc w:val="center"/>
                        <w:rPr>
                          <w:sz w:val="20"/>
                          <w:szCs w:val="24"/>
                          <w:lang w:val="ru-RU"/>
                        </w:rPr>
                      </w:pPr>
                    </w:p>
                    <w:p w14:paraId="0778FA9B" w14:textId="77777777" w:rsidR="0066420A" w:rsidRPr="00181435" w:rsidRDefault="0066420A" w:rsidP="00181435">
                      <w:pPr>
                        <w:jc w:val="center"/>
                        <w:rPr>
                          <w:sz w:val="16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14301D" w14:textId="77777777" w:rsidR="002B2E9B" w:rsidRPr="003E5CC3" w:rsidRDefault="002B2E9B" w:rsidP="0031428C">
      <w:pPr>
        <w:tabs>
          <w:tab w:val="left" w:pos="7229"/>
        </w:tabs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6D868D77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5DEE12A1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val="fr-FR"/>
        </w:rPr>
      </w:pPr>
    </w:p>
    <w:p w14:paraId="114D82D5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  <w:tab/>
      </w:r>
    </w:p>
    <w:p w14:paraId="65A0DEC6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78F3103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B582D2F" w14:textId="77777777" w:rsidR="002712BD" w:rsidRPr="00181435" w:rsidRDefault="002712BD" w:rsidP="0031428C">
      <w:pPr>
        <w:bidi w:val="0"/>
        <w:ind w:firstLine="720"/>
        <w:rPr>
          <w:rFonts w:ascii="Times New Roman" w:hAnsi="Times New Roman" w:cs="Times New Roman"/>
          <w:sz w:val="20"/>
          <w:szCs w:val="20"/>
          <w:rtl/>
          <w:lang w:val="fr-FR"/>
        </w:rPr>
      </w:pPr>
    </w:p>
    <w:p w14:paraId="00CA4FE6" w14:textId="526CB216" w:rsidR="00181435" w:rsidRPr="00DD475E" w:rsidRDefault="00AB6B4F" w:rsidP="00181435">
      <w:pPr>
        <w:bidi w:val="0"/>
        <w:rPr>
          <w:rFonts w:ascii="Cambria" w:hAnsi="Cambria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568D4E67" wp14:editId="0628485C">
                <wp:simplePos x="0" y="0"/>
                <wp:positionH relativeFrom="column">
                  <wp:posOffset>-106045</wp:posOffset>
                </wp:positionH>
                <wp:positionV relativeFrom="paragraph">
                  <wp:posOffset>268605</wp:posOffset>
                </wp:positionV>
                <wp:extent cx="5124450" cy="1043940"/>
                <wp:effectExtent l="0" t="0" r="0" b="0"/>
                <wp:wrapNone/>
                <wp:docPr id="862" name="مستطيل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24450" cy="10439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28115E" w14:textId="77777777" w:rsidR="0066420A" w:rsidRPr="00181435" w:rsidRDefault="0066420A" w:rsidP="00181435">
                            <w:pPr>
                              <w:bidi w:val="0"/>
                              <w:rPr>
                                <w:rFonts w:ascii="Cambria" w:hAnsi="Cambria"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>Эти четыре ступени собраны в следующих словах поэта:</w:t>
                            </w:r>
                          </w:p>
                          <w:p w14:paraId="792EF8B8" w14:textId="77777777" w:rsidR="0066420A" w:rsidRPr="00181435" w:rsidRDefault="0066420A" w:rsidP="00181435">
                            <w:pPr>
                              <w:bidi w:val="0"/>
                              <w:jc w:val="center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Знание, Запись Покровителя Нашего, и Воля Его</w:t>
                            </w:r>
                          </w:p>
                          <w:p w14:paraId="1A08A62E" w14:textId="77777777" w:rsidR="0066420A" w:rsidRPr="00181435" w:rsidRDefault="0066420A" w:rsidP="00181435">
                            <w:pPr>
                              <w:bidi w:val="0"/>
                              <w:jc w:val="center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181435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Так же как и Творение, а это Создание и Устроение.</w:t>
                            </w:r>
                          </w:p>
                          <w:p w14:paraId="58DBF0FA" w14:textId="77777777" w:rsidR="0066420A" w:rsidRPr="00181435" w:rsidRDefault="0066420A" w:rsidP="002C73F4">
                            <w:pPr>
                              <w:spacing w:line="213" w:lineRule="auto"/>
                              <w:ind w:left="360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8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D4E67" id="_x0645__x0633__x062a__x0637__x064a__x0644__x0020_862" o:spid="_x0000_s1447" style="position:absolute;margin-left:-8.35pt;margin-top:21.15pt;width:403.5pt;height:82.2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" filled="f" stroked="f" strokeweight="2pt">
                <v:path arrowok="t"/>
                <v:textbox>
                  <w:txbxContent>
                    <w:p w14:paraId="0128115E" w14:textId="77777777" w:rsidR="0066420A" w:rsidRPr="00181435" w:rsidRDefault="0066420A" w:rsidP="00181435">
                      <w:pPr>
                        <w:bidi w:val="0"/>
                        <w:rPr>
                          <w:rFonts w:ascii="Cambria" w:hAnsi="Cambria"/>
                          <w:color w:val="FF0000"/>
                          <w:sz w:val="20"/>
                          <w:szCs w:val="24"/>
                          <w:lang w:val="ru-RU"/>
                        </w:rPr>
                      </w:pPr>
                      <w:r w:rsidRPr="00181435">
                        <w:rPr>
                          <w:rFonts w:ascii="Cambria" w:hAnsi="Cambria"/>
                          <w:color w:val="FF0000"/>
                          <w:sz w:val="20"/>
                          <w:szCs w:val="24"/>
                          <w:lang w:val="ru-RU"/>
                        </w:rPr>
                        <w:t>Эти четыре ступени собраны в следующих словах поэта:</w:t>
                      </w:r>
                    </w:p>
                    <w:p w14:paraId="792EF8B8" w14:textId="77777777" w:rsidR="0066420A" w:rsidRPr="00181435" w:rsidRDefault="0066420A" w:rsidP="00181435">
                      <w:pPr>
                        <w:bidi w:val="0"/>
                        <w:jc w:val="center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181435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Знание, Запись Покровителя Нашего, и Воля Его</w:t>
                      </w:r>
                    </w:p>
                    <w:p w14:paraId="1A08A62E" w14:textId="77777777" w:rsidR="0066420A" w:rsidRPr="00181435" w:rsidRDefault="0066420A" w:rsidP="00181435">
                      <w:pPr>
                        <w:bidi w:val="0"/>
                        <w:jc w:val="center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181435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Так же как и Творение, а это Создание и Устроение.</w:t>
                      </w:r>
                    </w:p>
                    <w:p w14:paraId="58DBF0FA" w14:textId="77777777" w:rsidR="0066420A" w:rsidRPr="00181435" w:rsidRDefault="0066420A" w:rsidP="002C73F4">
                      <w:pPr>
                        <w:spacing w:line="213" w:lineRule="auto"/>
                        <w:ind w:left="360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8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67ECB7" w14:textId="77777777" w:rsidR="002712BD" w:rsidRDefault="002712BD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69F1113B" w14:textId="77777777" w:rsidR="007127CD" w:rsidRDefault="007127CD" w:rsidP="007127CD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02EE743" w14:textId="77777777" w:rsidR="007127CD" w:rsidRDefault="007127CD" w:rsidP="007127CD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26AE596" w14:textId="77777777" w:rsidR="007127CD" w:rsidRDefault="007127CD" w:rsidP="007127CD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9F662B7" w14:textId="77777777" w:rsidR="007127CD" w:rsidRPr="007127CD" w:rsidRDefault="007127CD" w:rsidP="007127CD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C35DB4D" w14:textId="25BFC7E7" w:rsidR="002712BD" w:rsidRPr="003E5CC3" w:rsidRDefault="00AB6B4F" w:rsidP="0031428C">
      <w:pPr>
        <w:bidi w:val="0"/>
        <w:jc w:val="both"/>
        <w:rPr>
          <w:rFonts w:ascii="Times New Roman" w:hAnsi="Times New Roman" w:cs="Times New Roman"/>
          <w:b/>
          <w:sz w:val="36"/>
          <w:szCs w:val="36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80864" behindDoc="0" locked="0" layoutInCell="1" allowOverlap="1" wp14:anchorId="0605ACAC" wp14:editId="6CC03BB7">
                <wp:simplePos x="0" y="0"/>
                <wp:positionH relativeFrom="column">
                  <wp:posOffset>-407035</wp:posOffset>
                </wp:positionH>
                <wp:positionV relativeFrom="paragraph">
                  <wp:posOffset>-332740</wp:posOffset>
                </wp:positionV>
                <wp:extent cx="2592070" cy="4899660"/>
                <wp:effectExtent l="0" t="0" r="0" b="17780"/>
                <wp:wrapNone/>
                <wp:docPr id="83" name="Группа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2070" cy="4899660"/>
                          <a:chOff x="0" y="2291"/>
                          <a:chExt cx="53497" cy="60978"/>
                        </a:xfrm>
                      </wpg:grpSpPr>
                      <wpg:grpSp>
                        <wpg:cNvPr id="84" name="Group 441"/>
                        <wpg:cNvGrpSpPr>
                          <a:grpSpLocks/>
                        </wpg:cNvGrpSpPr>
                        <wpg:grpSpPr bwMode="auto">
                          <a:xfrm>
                            <a:off x="0" y="2291"/>
                            <a:ext cx="53497" cy="60979"/>
                            <a:chOff x="-20488" y="-1323"/>
                            <a:chExt cx="68563" cy="41374"/>
                          </a:xfrm>
                        </wpg:grpSpPr>
                        <wps:wsp>
                          <wps:cNvPr id="85" name="AutoShape 4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5552" y="9522"/>
                              <a:ext cx="36710" cy="6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AutoShape 4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5551" y="9590"/>
                              <a:ext cx="0" cy="18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AutoShape 4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112" y="9590"/>
                              <a:ext cx="46" cy="18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AutoShape 4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89" y="4074"/>
                              <a:ext cx="0" cy="54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Rectangle 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-20488" y="11452"/>
                              <a:ext cx="32171" cy="285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28D948D2" w14:textId="77777777" w:rsidR="0066420A" w:rsidRPr="00256D33" w:rsidRDefault="0066420A" w:rsidP="00256D33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sz w:val="18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256D33">
                                  <w:rPr>
                                    <w:rFonts w:ascii="Cambria" w:hAnsi="Cambria" w:cs="Tahoma"/>
                                    <w:b/>
                                    <w:sz w:val="18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 xml:space="preserve">Поклонение видения </w:t>
                                </w:r>
                              </w:p>
                              <w:p w14:paraId="32CB57BD" w14:textId="77777777" w:rsidR="0066420A" w:rsidRPr="00256D33" w:rsidRDefault="0066420A" w:rsidP="00256D33">
                                <w:pPr>
                                  <w:jc w:val="center"/>
                                  <w:rPr>
                                    <w:sz w:val="18"/>
                                    <w:szCs w:val="20"/>
                                    <w:rtl/>
                                    <w:lang w:val="ru-RU"/>
                                  </w:rPr>
                                </w:pPr>
                                <w:r w:rsidRPr="00256D33">
                                  <w:rPr>
                                    <w:rFonts w:ascii="Cambria" w:hAnsi="Cambria" w:cs="Tahoma"/>
                                    <w:i/>
                                    <w:sz w:val="18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«’ибадату аль-мушахада»</w:t>
                                </w:r>
                                <w:r w:rsidRPr="00256D33">
                                  <w:rPr>
                                    <w:sz w:val="18"/>
                                    <w:szCs w:val="20"/>
                                    <w:rtl/>
                                    <w:lang w:val="ru-RU"/>
                                  </w:rPr>
                                  <w:t xml:space="preserve"> </w:t>
                                </w:r>
                              </w:p>
                              <w:p w14:paraId="3DF1B105" w14:textId="77777777" w:rsidR="0066420A" w:rsidRPr="00256D33" w:rsidRDefault="0066420A" w:rsidP="00256D33">
                                <w:pPr>
                                  <w:spacing w:after="0" w:line="240" w:lineRule="auto"/>
                                  <w:ind w:firstLine="284"/>
                                  <w:jc w:val="right"/>
                                  <w:rPr>
                                    <w:rFonts w:asciiTheme="majorHAnsi" w:hAnsiTheme="majorHAnsi" w:cs="Times New Roman"/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  <w:r w:rsidRPr="00256D33">
                                  <w:rPr>
                                    <w:rFonts w:asciiTheme="majorHAnsi" w:hAnsiTheme="majorHAnsi" w:cs="Times New Roman"/>
                                    <w:sz w:val="18"/>
                                    <w:szCs w:val="20"/>
                                    <w:lang w:val="ru-RU"/>
                                  </w:rPr>
                                  <w:t>Это поклонение, основанное на любви, стремлении и томлении по тому, что уготовано у Аллаха. Таково поклонение пророков и посланников, мир им, но достичь этой ступени могут и другие.</w:t>
                                </w:r>
                              </w:p>
                              <w:p w14:paraId="7C20F1F7" w14:textId="77777777" w:rsidR="0066420A" w:rsidRPr="00256D33" w:rsidRDefault="0066420A" w:rsidP="00256D33">
                                <w:pPr>
                                  <w:jc w:val="center"/>
                                  <w:rPr>
                                    <w:sz w:val="18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447"/>
                          <wps:cNvSpPr>
                            <a:spLocks noChangeArrowheads="1"/>
                          </wps:cNvSpPr>
                          <wps:spPr bwMode="auto">
                            <a:xfrm>
                              <a:off x="-20488" y="-1323"/>
                              <a:ext cx="68562" cy="8466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6EEDE"/>
                                </a:gs>
                                <a:gs pos="100000">
                                  <a:srgbClr val="D4A85A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D42459" w14:textId="77777777" w:rsidR="0066420A" w:rsidRPr="00256D33" w:rsidRDefault="0066420A" w:rsidP="00256D33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56D33">
                                  <w:rPr>
                                    <w:rFonts w:ascii="Cambria" w:hAnsi="Cambri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Третья ступень: Ихсан</w:t>
                                </w:r>
                              </w:p>
                              <w:p w14:paraId="65832B5E" w14:textId="77777777" w:rsidR="0066420A" w:rsidRPr="00256D33" w:rsidRDefault="0066420A" w:rsidP="00256D33">
                                <w:pPr>
                                  <w:tabs>
                                    <w:tab w:val="left" w:pos="2444"/>
                                  </w:tabs>
                                  <w:spacing w:line="240" w:lineRule="auto"/>
                                  <w:jc w:val="center"/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56D33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И это самая высокая степень религии, которая имеет только один столп, включающий в себя два вида:</w:t>
                                </w:r>
                              </w:p>
                              <w:p w14:paraId="7423A876" w14:textId="77777777" w:rsidR="0066420A" w:rsidRPr="00256D33" w:rsidRDefault="0066420A" w:rsidP="00256D33">
                                <w:pPr>
                                  <w:tabs>
                                    <w:tab w:val="left" w:pos="2444"/>
                                  </w:tabs>
                                  <w:jc w:val="center"/>
                                  <w:rPr>
                                    <w:rFonts w:ascii="ae_AlArabiya" w:hAnsi="ae_AlArabiy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2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28712" y="21126"/>
                            <a:ext cx="23812" cy="421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D5009A1" w14:textId="77777777" w:rsidR="0066420A" w:rsidRPr="00256D33" w:rsidRDefault="00232E1D" w:rsidP="00256D33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Поклонение</w:t>
                              </w:r>
                              <w:r w:rsidR="0066420A" w:rsidRPr="00256D33">
                                <w:rPr>
                                  <w:rFonts w:ascii="Cambria" w:hAnsi="Cambria" w:cs="Tahoma"/>
                                  <w:b/>
                                  <w:sz w:val="18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 контроля</w:t>
                              </w:r>
                            </w:p>
                            <w:p w14:paraId="628E5C9F" w14:textId="77777777" w:rsidR="0066420A" w:rsidRPr="00256D33" w:rsidRDefault="0066420A" w:rsidP="00256D3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20"/>
                                  <w:lang w:val="ru-RU"/>
                                </w:rPr>
                              </w:pPr>
                              <w:r w:rsidRPr="00256D33">
                                <w:rPr>
                                  <w:rFonts w:ascii="Cambria" w:hAnsi="Cambria" w:cs="Tahoma"/>
                                  <w:i/>
                                  <w:sz w:val="18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«’ибадату аль-муракаба»</w:t>
                              </w:r>
                            </w:p>
                            <w:p w14:paraId="0A8438A0" w14:textId="77777777" w:rsidR="0066420A" w:rsidRPr="00256D33" w:rsidRDefault="0066420A" w:rsidP="00256D33">
                              <w:pPr>
                                <w:spacing w:after="0" w:line="240" w:lineRule="auto"/>
                                <w:ind w:firstLine="284"/>
                                <w:jc w:val="right"/>
                                <w:rPr>
                                  <w:rFonts w:asciiTheme="majorHAnsi" w:hAnsiTheme="majorHAnsi" w:cs="Times New Roman"/>
                                  <w:sz w:val="18"/>
                                  <w:szCs w:val="20"/>
                                  <w:lang w:val="ru-RU"/>
                                </w:rPr>
                              </w:pPr>
                              <w:r w:rsidRPr="00256D33">
                                <w:rPr>
                                  <w:b/>
                                  <w:sz w:val="18"/>
                                  <w:szCs w:val="20"/>
                                  <w:rtl/>
                                  <w:lang w:val="ru-RU"/>
                                </w:rPr>
                                <w:t xml:space="preserve"> </w:t>
                              </w:r>
                              <w:r w:rsidRPr="00256D33">
                                <w:rPr>
                                  <w:b/>
                                  <w:sz w:val="18"/>
                                  <w:szCs w:val="20"/>
                                  <w:rtl/>
                                  <w:lang w:val="ru-RU"/>
                                </w:rPr>
                                <w:tab/>
                              </w:r>
                              <w:r w:rsidRPr="00256D33">
                                <w:rPr>
                                  <w:rFonts w:asciiTheme="majorHAnsi" w:hAnsiTheme="majorHAnsi" w:cs="Times New Roman"/>
                                  <w:sz w:val="18"/>
                                  <w:szCs w:val="20"/>
                                  <w:lang w:val="ru-RU"/>
                                </w:rPr>
                                <w:t>Это поклонение, основанное на страхе перед Аллахом и желании избежать Его наказания. Это тот минимальный уровень, который должен присутствовать у любого мусульманина.</w:t>
                              </w:r>
                            </w:p>
                            <w:p w14:paraId="0D7D0514" w14:textId="77777777" w:rsidR="0066420A" w:rsidRPr="00256D33" w:rsidRDefault="0066420A" w:rsidP="00256D33">
                              <w:pPr>
                                <w:jc w:val="center"/>
                                <w:rPr>
                                  <w:b/>
                                  <w:sz w:val="18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5ACAC" id="_x0413__x0440__x0443__x043f__x043f__x0430__x0020_714" o:spid="_x0000_s1448" style="position:absolute;left:0;text-align:left;margin-left:-32.05pt;margin-top:-26.15pt;width:204.1pt;height:385.8pt;z-index:252580864;mso-width-relative:margin;mso-height-relative:margin" coordorigin=",2291" coordsize="53497,6097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">
                <v:group id="Group_x0020_441" o:spid="_x0000_s1449" style="position:absolute;top:2291;width:53497;height:60979" coordorigin="-20488,-1323" coordsize="68563,4137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6DFGexAAAANsAAAAP&#10;AAAAAAAAAAAAAAAAAKkCAABkcnMvZG93bnJldi54bWxQSwUGAAAAAAQABAD6AAAAmgMAAAAA&#10;">
                  <v:shape id="AutoShape_x0020_442" o:spid="_x0000_s1450" type="#_x0000_t32" style="position:absolute;left:-5552;top:9522;width:36710;height:6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zasMsIAAADbAAAADwAAAGRycy9kb3ducmV2LnhtbESPQWvCQBSE7wX/w/IEb3VjsG2auoqV&#10;FvSYVDw/sq9JaPZt2N2a5N93BaHHYeabYTa70XTiSs63lhWslgkI4srqlmsF56/PxwyED8gaO8uk&#10;YCIPu+3sYYO5tgMXdC1DLWIJ+xwVNCH0uZS+asigX9qeOHrf1hkMUbpaaodDLDedTJPkWRpsOS40&#10;2NOhoeqn/DUKslP6uk7pPQv+oyqm4+XldKidUov5uH8DEWgM/+E7fdSRe4Lbl/gD5PYP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zasMsIAAADb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443" o:spid="_x0000_s1451" type="#_x0000_t32" style="position:absolute;left:-5551;top:9590;width:0;height:185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KiX3sIAAADbAAAADwAAAGRycy9kb3ducmV2LnhtbESPzWrDMBCE74W+g9hCb7UcUxLHsRLa&#10;0IJ9zA85L9bGNrFWRlIT5+2rQKHHYeabYcrNZAZxJed7ywpmSQqCuLG651bB8fD9loPwAVnjYJkU&#10;3MnDZv38VGKh7Y13dN2HVsQS9gUq6EIYCyl905FBn9iROHpn6wyGKF0rtcNbLDeDzNJ0Lg32HBc6&#10;HGnbUXPZ/xgFeZ0t3zP6zIP/anb36rSot61T6vVl+liBCDSF//AfXenILeDxJf4Auf4F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WKiX3sIAAADb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444" o:spid="_x0000_s1452" type="#_x0000_t32" style="position:absolute;left:31112;top:9590;width:46;height:186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TcDrL4AAADbAAAADwAAAGRycy9kb3ducmV2LnhtbERPTWvCQBC9C/0PyxR6001DsTG6ikoF&#10;PWqL5yE7JqHZ2bC71fjvnYPQ4+N9L1aD69SVQmw9G3ifZKCIK29brg38fO/GBaiYkC12nsnAnSKs&#10;li+jBZbW3/hI11OqlYRwLNFAk1Jfah2rhhzGie+Jhbv44DAJDLW2AW8S7jqdZ9lUO2xZGhrsadtQ&#10;9Xv6cwaKQz77yGlTpPhVHe/78+dhWwdj3l6H9RxUoiH9i5/uvRWfjJUv8gP08gE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ApNwOsvgAAANsAAAAPAAAAAAAAAAAAAAAAAKEC&#10;AABkcnMvZG93bnJldi54bWxQSwUGAAAAAAQABAD5AAAAjAMAAAAA&#10;" strokecolor="#c67f38">
                    <v:stroke joinstyle="miter"/>
                    <v:shadow on="t" opacity="26213f" origin="-.5,-.5"/>
                  </v:shape>
                  <v:shape id="AutoShape_x0020_445" o:spid="_x0000_s1453" type="#_x0000_t32" style="position:absolute;left:11689;top:4074;width:0;height:542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numN8AAAADbAAAADwAAAGRycy9kb3ducmV2LnhtbESPT4vCMBTE7wt+h/AEb2tqEa3VKK4o&#10;6NE/eH40z7bYvJQkq/Xbm4UFj8PMb4ZZrDrTiAc5X1tWMBomIIgLq2suFVzOu+8MhA/IGhvLpOBF&#10;HlbL3tcCc22ffKTHKZQilrDPUUEVQptL6YuKDPqhbYmjd7POYIjSlVI7fMZy08g0SSbSYM1xocKW&#10;NhUV99OvUZAd0tk4pZ8s+G1xfO2v08OmdEoN+t16DiJQFz7hf3qvIzeDvy/xB8jlG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EZ7pjfAAAAA2wAAAA8AAAAAAAAAAAAAAAAA&#10;oQIAAGRycy9kb3ducmV2LnhtbFBLBQYAAAAABAAEAPkAAACOAwAAAAA=&#10;" strokecolor="#c67f38">
                    <v:stroke joinstyle="miter"/>
                    <v:shadow on="t" opacity="26213f" origin="-.5,-.5"/>
                  </v:shape>
                  <v:rect id="Rectangle_x0020_446" o:spid="_x0000_s1454" style="position:absolute;left:-20488;top:11452;width:32171;height:285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KcaywQAA&#10;ANsAAAAPAAAAZHJzL2Rvd25yZXYueG1sRE9Na8JAEL0X/A/LCN7qxhxsG11FlIJeWjVF8DZkxySY&#10;nQ3ZbUz/fedQ6PHxvpfrwTWqpy7Ung3Mpgko4sLbmksDX/n78yuoEJEtNp7JwA8FWK9GT0vMrH/w&#10;ifpzLJWEcMjQQBVjm2kdioochqlviYW7+c5hFNiV2nb4kHDX6DRJ5tphzdJQYUvbior7+dsZqHtM&#10;Ly/Xj8/j9nRM83zXHkRgzGQ8bBagIg3xX/zn3lsDb7JevsgP0K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CnGssEAAADbAAAADwAAAAAAAAAAAAAAAACXAgAAZHJzL2Rvd25y&#10;ZXYueG1sUEsFBgAAAAAEAAQA9QAAAIUDAAAAAA==&#10;" strokecolor="#c67f38">
                    <v:shadow on="t" opacity="26213f" origin="-.5,-.5"/>
                    <v:textbox>
                      <w:txbxContent>
                        <w:p w14:paraId="28D948D2" w14:textId="77777777" w:rsidR="0066420A" w:rsidRPr="00256D33" w:rsidRDefault="0066420A" w:rsidP="00256D33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sz w:val="18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256D33">
                            <w:rPr>
                              <w:rFonts w:ascii="Cambria" w:hAnsi="Cambria" w:cs="Tahoma"/>
                              <w:b/>
                              <w:sz w:val="18"/>
                              <w:szCs w:val="20"/>
                              <w:shd w:val="clear" w:color="auto" w:fill="FFFFFF"/>
                              <w:lang w:val="ru-RU"/>
                            </w:rPr>
                            <w:t xml:space="preserve">Поклонение видения </w:t>
                          </w:r>
                        </w:p>
                        <w:p w14:paraId="32CB57BD" w14:textId="77777777" w:rsidR="0066420A" w:rsidRPr="00256D33" w:rsidRDefault="0066420A" w:rsidP="00256D33">
                          <w:pPr>
                            <w:jc w:val="center"/>
                            <w:rPr>
                              <w:sz w:val="18"/>
                              <w:szCs w:val="20"/>
                              <w:rtl/>
                              <w:lang w:val="ru-RU"/>
                            </w:rPr>
                          </w:pPr>
                          <w:r w:rsidRPr="00256D33">
                            <w:rPr>
                              <w:rFonts w:ascii="Cambria" w:hAnsi="Cambria" w:cs="Tahoma"/>
                              <w:i/>
                              <w:sz w:val="18"/>
                              <w:szCs w:val="20"/>
                              <w:shd w:val="clear" w:color="auto" w:fill="FFFFFF"/>
                              <w:lang w:val="ru-RU"/>
                            </w:rPr>
                            <w:t>«’ибадату аль-мушахада»</w:t>
                          </w:r>
                          <w:r w:rsidRPr="00256D33">
                            <w:rPr>
                              <w:sz w:val="18"/>
                              <w:szCs w:val="20"/>
                              <w:rtl/>
                              <w:lang w:val="ru-RU"/>
                            </w:rPr>
                            <w:t xml:space="preserve"> </w:t>
                          </w:r>
                        </w:p>
                        <w:p w14:paraId="3DF1B105" w14:textId="77777777" w:rsidR="0066420A" w:rsidRPr="00256D33" w:rsidRDefault="0066420A" w:rsidP="00256D33">
                          <w:pPr>
                            <w:spacing w:after="0" w:line="240" w:lineRule="auto"/>
                            <w:ind w:firstLine="284"/>
                            <w:jc w:val="right"/>
                            <w:rPr>
                              <w:rFonts w:asciiTheme="majorHAnsi" w:hAnsiTheme="majorHAnsi" w:cs="Times New Roman"/>
                              <w:sz w:val="18"/>
                              <w:szCs w:val="20"/>
                              <w:lang w:val="ru-RU"/>
                            </w:rPr>
                          </w:pPr>
                          <w:r w:rsidRPr="00256D33">
                            <w:rPr>
                              <w:rFonts w:asciiTheme="majorHAnsi" w:hAnsiTheme="majorHAnsi" w:cs="Times New Roman"/>
                              <w:sz w:val="18"/>
                              <w:szCs w:val="20"/>
                              <w:lang w:val="ru-RU"/>
                            </w:rPr>
                            <w:t>Это поклонение, основанное на любви, стремлении и томлении по тому, что уготовано у Аллаха. Таково поклонение пророков и посланников, мир им, но достичь этой ступени могут и другие.</w:t>
                          </w:r>
                        </w:p>
                        <w:p w14:paraId="7C20F1F7" w14:textId="77777777" w:rsidR="0066420A" w:rsidRPr="00256D33" w:rsidRDefault="0066420A" w:rsidP="00256D33">
                          <w:pPr>
                            <w:jc w:val="center"/>
                            <w:rPr>
                              <w:sz w:val="18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447" o:spid="_x0000_s1455" style="position:absolute;left:-20488;top:-1323;width:68562;height:846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c5tvxQAA&#10;ANsAAAAPAAAAZHJzL2Rvd25yZXYueG1sRI9Ba8JAFITvQv/D8gre6saCYqOriFLQSm0be+jxmX0m&#10;wezbsLs18d+7hYLHYWa+YWaLztTiQs5XlhUMBwkI4tzqigsF34fXpwkIH5A11pZJwZU8LOYPvRmm&#10;2rb8RZcsFCJC2KeooAyhSaX0eUkG/cA2xNE7WWcwROkKqR22EW5q+ZwkY2mw4rhQYkOrkvJz9msU&#10;ZGbl3j5266X5fP+Z7I+4bce7kVL9x245BRGoC/fwf3ujFbwM4e9L/AFyfg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hzm2/FAAAA2wAAAA8AAAAAAAAAAAAAAAAAlwIAAGRycy9k&#10;b3ducmV2LnhtbFBLBQYAAAAABAAEAPUAAACJAwAAAAA=&#10;" fillcolor="#f6eede" stroked="f" strokeweight="1pt">
                    <v:fill color2="#d4a85a" angle="-135" focus="100%" type="gradient"/>
                    <v:shadow on="t" opacity="26213f" origin="-.5,-.5"/>
                    <v:textbox>
                      <w:txbxContent>
                        <w:p w14:paraId="00D42459" w14:textId="77777777" w:rsidR="0066420A" w:rsidRPr="00256D33" w:rsidRDefault="0066420A" w:rsidP="00256D33">
                          <w:pPr>
                            <w:tabs>
                              <w:tab w:val="left" w:pos="2444"/>
                            </w:tabs>
                            <w:spacing w:line="240" w:lineRule="auto"/>
                            <w:jc w:val="center"/>
                            <w:rPr>
                              <w:rFonts w:ascii="Cambria" w:hAnsi="Cambri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256D33">
                            <w:rPr>
                              <w:rFonts w:ascii="Cambria" w:hAnsi="Cambri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Третья ступень: Ихсан</w:t>
                          </w:r>
                        </w:p>
                        <w:p w14:paraId="65832B5E" w14:textId="77777777" w:rsidR="0066420A" w:rsidRPr="00256D33" w:rsidRDefault="0066420A" w:rsidP="00256D33">
                          <w:pPr>
                            <w:tabs>
                              <w:tab w:val="left" w:pos="2444"/>
                            </w:tabs>
                            <w:spacing w:line="240" w:lineRule="auto"/>
                            <w:jc w:val="center"/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256D33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И это самая высокая степень религии, которая имеет только один столп, включающий в себя два вида:</w:t>
                          </w:r>
                        </w:p>
                        <w:p w14:paraId="7423A876" w14:textId="77777777" w:rsidR="0066420A" w:rsidRPr="00256D33" w:rsidRDefault="0066420A" w:rsidP="00256D33">
                          <w:pPr>
                            <w:tabs>
                              <w:tab w:val="left" w:pos="2444"/>
                            </w:tabs>
                            <w:jc w:val="center"/>
                            <w:rPr>
                              <w:rFonts w:ascii="ae_AlArabiya" w:hAnsi="ae_AlArabiy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rect id="Rectangle_x0020_448" o:spid="_x0000_s1456" style="position:absolute;left:28712;top:21126;width:23812;height:4213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t/1ewwAA&#10;ANsAAAAPAAAAZHJzL2Rvd25yZXYueG1sRI9Pi8IwFMTvgt8hPMGbpvbgrtUooizoZf1TEbw9mmdb&#10;bF5Kk63db78RFjwO85sZZrHqTCVaalxpWcFkHIEgzqwuOVdwSb9GnyCcR9ZYWSYFv+Rgtez3Fpho&#10;++QTtWefi1DCLkEFhfd1IqXLCjLoxrYmDt7dNgZ9kE0udYPPUG4qGUfRVBosOSwUWNOmoOxx/jEK&#10;yhbj68ft+3DcnI5xmm7rfQCUGg669RyEp86/4f/0TiuYxfD6En6AXP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Ht/1ewwAAANs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5D5009A1" w14:textId="77777777" w:rsidR="0066420A" w:rsidRPr="00256D33" w:rsidRDefault="00232E1D" w:rsidP="00256D33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18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>
                          <w:rPr>
                            <w:rFonts w:ascii="Cambria" w:hAnsi="Cambria" w:cs="Tahoma"/>
                            <w:b/>
                            <w:sz w:val="18"/>
                            <w:szCs w:val="20"/>
                            <w:shd w:val="clear" w:color="auto" w:fill="FFFFFF"/>
                            <w:lang w:val="ru-RU"/>
                          </w:rPr>
                          <w:t>Поклонение</w:t>
                        </w:r>
                        <w:r w:rsidR="0066420A" w:rsidRPr="00256D33">
                          <w:rPr>
                            <w:rFonts w:ascii="Cambria" w:hAnsi="Cambria" w:cs="Tahoma"/>
                            <w:b/>
                            <w:sz w:val="18"/>
                            <w:szCs w:val="20"/>
                            <w:shd w:val="clear" w:color="auto" w:fill="FFFFFF"/>
                            <w:lang w:val="ru-RU"/>
                          </w:rPr>
                          <w:t xml:space="preserve"> контроля</w:t>
                        </w:r>
                      </w:p>
                      <w:p w14:paraId="628E5C9F" w14:textId="77777777" w:rsidR="0066420A" w:rsidRPr="00256D33" w:rsidRDefault="0066420A" w:rsidP="00256D33">
                        <w:pPr>
                          <w:jc w:val="center"/>
                          <w:rPr>
                            <w:i/>
                            <w:sz w:val="18"/>
                            <w:szCs w:val="20"/>
                            <w:lang w:val="ru-RU"/>
                          </w:rPr>
                        </w:pPr>
                        <w:r w:rsidRPr="00256D33">
                          <w:rPr>
                            <w:rFonts w:ascii="Cambria" w:hAnsi="Cambria" w:cs="Tahoma"/>
                            <w:i/>
                            <w:sz w:val="18"/>
                            <w:szCs w:val="20"/>
                            <w:shd w:val="clear" w:color="auto" w:fill="FFFFFF"/>
                            <w:lang w:val="ru-RU"/>
                          </w:rPr>
                          <w:t>«’ибадату аль-муракаба»</w:t>
                        </w:r>
                      </w:p>
                      <w:p w14:paraId="0A8438A0" w14:textId="77777777" w:rsidR="0066420A" w:rsidRPr="00256D33" w:rsidRDefault="0066420A" w:rsidP="00256D33">
                        <w:pPr>
                          <w:spacing w:after="0" w:line="240" w:lineRule="auto"/>
                          <w:ind w:firstLine="284"/>
                          <w:jc w:val="right"/>
                          <w:rPr>
                            <w:rFonts w:asciiTheme="majorHAnsi" w:hAnsiTheme="majorHAnsi" w:cs="Times New Roman"/>
                            <w:sz w:val="18"/>
                            <w:szCs w:val="20"/>
                            <w:lang w:val="ru-RU"/>
                          </w:rPr>
                        </w:pPr>
                        <w:r w:rsidRPr="00256D33">
                          <w:rPr>
                            <w:b/>
                            <w:sz w:val="18"/>
                            <w:szCs w:val="20"/>
                            <w:rtl/>
                            <w:lang w:val="ru-RU"/>
                          </w:rPr>
                          <w:t xml:space="preserve"> </w:t>
                        </w:r>
                        <w:r w:rsidRPr="00256D33">
                          <w:rPr>
                            <w:b/>
                            <w:sz w:val="18"/>
                            <w:szCs w:val="20"/>
                            <w:rtl/>
                            <w:lang w:val="ru-RU"/>
                          </w:rPr>
                          <w:tab/>
                        </w:r>
                        <w:r w:rsidRPr="00256D33">
                          <w:rPr>
                            <w:rFonts w:asciiTheme="majorHAnsi" w:hAnsiTheme="majorHAnsi" w:cs="Times New Roman"/>
                            <w:sz w:val="18"/>
                            <w:szCs w:val="20"/>
                            <w:lang w:val="ru-RU"/>
                          </w:rPr>
                          <w:t>Это поклонение, основанное на страхе перед Аллахом и желании избежать Его наказания. Это тот минимальный уровень, который должен присутствовать у любого мусульманина.</w:t>
                        </w:r>
                      </w:p>
                      <w:p w14:paraId="0D7D0514" w14:textId="77777777" w:rsidR="0066420A" w:rsidRPr="00256D33" w:rsidRDefault="0066420A" w:rsidP="00256D33">
                        <w:pPr>
                          <w:jc w:val="center"/>
                          <w:rPr>
                            <w:b/>
                            <w:sz w:val="18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2BE0180" wp14:editId="3A3ED213">
                <wp:simplePos x="0" y="0"/>
                <wp:positionH relativeFrom="margin">
                  <wp:posOffset>2315845</wp:posOffset>
                </wp:positionH>
                <wp:positionV relativeFrom="paragraph">
                  <wp:posOffset>-332740</wp:posOffset>
                </wp:positionV>
                <wp:extent cx="2346960" cy="4803775"/>
                <wp:effectExtent l="25400" t="25400" r="40640" b="47625"/>
                <wp:wrapNone/>
                <wp:docPr id="863" name="Rectangl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480377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6619BF8D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>Вторая ступень: Ихсан.</w:t>
                            </w:r>
                          </w:p>
                          <w:p w14:paraId="04D67631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</w:p>
                          <w:p w14:paraId="3280F3D8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Он имеет один столп, а это - «</w:t>
                            </w:r>
                            <w:r w:rsidRPr="00256D33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Ты должен поклоняться Аллаху так, будто видишь Его, а если ты не видишь Его, то, поистине, Он видит тебя».</w:t>
                            </w:r>
                            <w:r w:rsidRPr="00256D33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</w:p>
                          <w:p w14:paraId="1817683C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5067334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На это указывает Высказывание Всевышнего.</w:t>
                            </w:r>
                          </w:p>
                          <w:p w14:paraId="737E6E93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256D33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«Поистине, Аллах с теми, которые богобоязненны и творят благие дела (с Ихсаном)» (16:128). </w:t>
                            </w:r>
                          </w:p>
                          <w:p w14:paraId="5464F1B1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F98E98B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Всевышний также сказал:</w:t>
                            </w:r>
                          </w:p>
                          <w:p w14:paraId="684455F5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«Уповай на Могущественного, Милостивого, Который видит тебя, когда ты выстаиваешь молитвы по ночам и совершаешь движения среди падающих ниц. Воистину, Он – Слышащий, Знающий» (26:217-220).</w:t>
                            </w:r>
                          </w:p>
                          <w:p w14:paraId="20A27764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3CAF393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Всевышний также сказал:</w:t>
                            </w:r>
                          </w:p>
                          <w:p w14:paraId="6BEF0360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«Какой бы поступок ты ни совершал, что бы ты ни читал из Корана и что бы вы ни совершали, Мы наблюдаем за вами с самого начала» (10:61).</w:t>
                            </w:r>
                          </w:p>
                          <w:p w14:paraId="4B6163D3" w14:textId="77777777" w:rsidR="0066420A" w:rsidRPr="00256D33" w:rsidRDefault="0066420A" w:rsidP="00256D33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23F697F" w14:textId="77777777" w:rsidR="0066420A" w:rsidRPr="00256D33" w:rsidRDefault="0066420A" w:rsidP="00256D33">
                            <w:pPr>
                              <w:rPr>
                                <w:color w:val="000000" w:themeColor="text1"/>
                                <w:lang w:val="ru-RU"/>
                              </w:rPr>
                            </w:pPr>
                          </w:p>
                          <w:p w14:paraId="05BF10CC" w14:textId="77777777" w:rsidR="0066420A" w:rsidRPr="00256D33" w:rsidRDefault="0066420A" w:rsidP="004F5D90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E0180" id="Rectangle_x0020_741" o:spid="_x0000_s1457" style="position:absolute;left:0;text-align:left;margin-left:182.35pt;margin-top:-26.15pt;width:184.8pt;height:378.25pt;z-index:25210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" filled="f" strokecolor="#d9a279" strokeweight="5pt">
                <v:stroke linestyle="thickThin"/>
                <v:textbox>
                  <w:txbxContent>
                    <w:p w14:paraId="6619BF8D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</w:pPr>
                      <w:r w:rsidRPr="00256D33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>Вторая ступень: Ихсан.</w:t>
                      </w:r>
                    </w:p>
                    <w:p w14:paraId="04D67631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vertAlign w:val="superscript"/>
                          <w:lang w:val="ru-RU"/>
                        </w:rPr>
                      </w:pPr>
                    </w:p>
                    <w:p w14:paraId="3280F3D8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256D33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Он имеет один столп, а это - «</w:t>
                      </w:r>
                      <w:r w:rsidRPr="00256D33"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  <w:t>Ты должен поклоняться Аллаху так, будто видишь Его, а если ты не видишь Его, то, поистине, Он видит тебя».</w:t>
                      </w:r>
                      <w:r w:rsidRPr="00256D33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</w:t>
                      </w:r>
                    </w:p>
                    <w:p w14:paraId="1817683C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55067334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256D33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На это указывает Высказывание Всевышнего.</w:t>
                      </w:r>
                    </w:p>
                    <w:p w14:paraId="737E6E93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256D33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256D33"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«Поистине, Аллах с теми, которые богобоязненны и творят благие дела (с Ихсаном)» (16:128). </w:t>
                      </w:r>
                    </w:p>
                    <w:p w14:paraId="5464F1B1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3F98E98B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256D33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Всевышний также сказал:</w:t>
                      </w:r>
                    </w:p>
                    <w:p w14:paraId="684455F5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256D33"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«Уповай на Могущественного, Милостивого, Который видит тебя, когда ты выстаиваешь молитвы по ночам и совершаешь движения среди падающих ниц. Воистину, Он – Слышащий, Знающий» (26:217-220).</w:t>
                      </w:r>
                    </w:p>
                    <w:p w14:paraId="20A27764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13CAF393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256D33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Всевышний также сказал:</w:t>
                      </w:r>
                    </w:p>
                    <w:p w14:paraId="6BEF0360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256D33"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«Какой бы поступок ты ни совершал, что бы ты ни читал из Корана и что бы вы ни совершали, Мы наблюдаем за вами с самого начала» (10:61).</w:t>
                      </w:r>
                    </w:p>
                    <w:p w14:paraId="4B6163D3" w14:textId="77777777" w:rsidR="0066420A" w:rsidRPr="00256D33" w:rsidRDefault="0066420A" w:rsidP="00256D33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723F697F" w14:textId="77777777" w:rsidR="0066420A" w:rsidRPr="00256D33" w:rsidRDefault="0066420A" w:rsidP="00256D33">
                      <w:pPr>
                        <w:rPr>
                          <w:color w:val="000000" w:themeColor="text1"/>
                          <w:lang w:val="ru-RU"/>
                        </w:rPr>
                      </w:pPr>
                    </w:p>
                    <w:p w14:paraId="05BF10CC" w14:textId="77777777" w:rsidR="0066420A" w:rsidRPr="00256D33" w:rsidRDefault="0066420A" w:rsidP="004F5D90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rtl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2AFB22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0F0F8E2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788AC0C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13D402C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5D39C79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226822E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A5D0FB4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6F3042EE" w14:textId="77777777" w:rsidR="00B24C44" w:rsidRPr="003E5CC3" w:rsidRDefault="00B24C44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9849CCC" w14:textId="77777777" w:rsidR="00B24C44" w:rsidRPr="003E5CC3" w:rsidRDefault="00B24C44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F800D28" w14:textId="77777777" w:rsidR="00B24C44" w:rsidRPr="003E5CC3" w:rsidRDefault="00B24C44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E85A992" w14:textId="77777777" w:rsidR="00B24C44" w:rsidRPr="003E5CC3" w:rsidRDefault="00B24C44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8C73168" w14:textId="04AD7BB7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163072" behindDoc="0" locked="0" layoutInCell="1" allowOverlap="1" wp14:anchorId="6E4C5C1F" wp14:editId="6F394F8B">
                <wp:simplePos x="0" y="0"/>
                <wp:positionH relativeFrom="column">
                  <wp:posOffset>367664</wp:posOffset>
                </wp:positionH>
                <wp:positionV relativeFrom="paragraph">
                  <wp:posOffset>158750</wp:posOffset>
                </wp:positionV>
                <wp:extent cx="0" cy="243205"/>
                <wp:effectExtent l="76200" t="50800" r="101600" b="112395"/>
                <wp:wrapNone/>
                <wp:docPr id="870" name="رابط مستقيم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259FF" id="_x0631__x0627__x0628__x0637__x0020__x0645__x0633__x062a__x0642__x064a__x0645__x0020_870" o:spid="_x0000_s1026" style="position:absolute;z-index:252163072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margin;mso-height-relative:page" from="28.95pt,12.5pt" to="28.95pt,31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" filled="t" fillcolor="white [3212]" strokecolor="#bd7f38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164096" behindDoc="0" locked="0" layoutInCell="1" allowOverlap="1" wp14:anchorId="0276FC30" wp14:editId="5D251AEE">
                <wp:simplePos x="0" y="0"/>
                <wp:positionH relativeFrom="column">
                  <wp:posOffset>-18416</wp:posOffset>
                </wp:positionH>
                <wp:positionV relativeFrom="paragraph">
                  <wp:posOffset>160020</wp:posOffset>
                </wp:positionV>
                <wp:extent cx="0" cy="243205"/>
                <wp:effectExtent l="76200" t="50800" r="101600" b="112395"/>
                <wp:wrapNone/>
                <wp:docPr id="871" name="رابط مستقيم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7E34A" id="_x0631__x0627__x0628__x0637__x0020__x0645__x0633__x062a__x0642__x064a__x0645__x0020_871" o:spid="_x0000_s1026" style="position:absolute;z-index:25216409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from="-1.45pt,12.6pt" to="-1.45pt,3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" filled="t" fillcolor="white [3212]" strokecolor="#bd7f38">
                <o:lock v:ext="edit" shapetype="f"/>
              </v:line>
            </w:pict>
          </mc:Fallback>
        </mc:AlternateContent>
      </w:r>
    </w:p>
    <w:p w14:paraId="0CBF6E27" w14:textId="51259C11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29B578B5" wp14:editId="5984A7C8">
                <wp:simplePos x="0" y="0"/>
                <wp:positionH relativeFrom="column">
                  <wp:posOffset>-408940</wp:posOffset>
                </wp:positionH>
                <wp:positionV relativeFrom="paragraph">
                  <wp:posOffset>36195</wp:posOffset>
                </wp:positionV>
                <wp:extent cx="5240655" cy="1625600"/>
                <wp:effectExtent l="0" t="0" r="17145" b="25400"/>
                <wp:wrapNone/>
                <wp:docPr id="872" name="مستطيل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655" cy="1625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BD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658B8894" w14:textId="77777777" w:rsidR="0066420A" w:rsidRPr="00256D33" w:rsidRDefault="0066420A" w:rsidP="00256D33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/>
                                <w:i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Примечание: </w:t>
                            </w:r>
                            <w:r w:rsidRPr="00256D33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  <w:p w14:paraId="35038CD4" w14:textId="77777777" w:rsidR="0066420A" w:rsidRPr="00256D33" w:rsidRDefault="0066420A" w:rsidP="00256D33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Это не означает, что обладатель данного вида имеет только любовь к Аллаху, и нет у него страха перед Ним, Свят Он и Велик. Однако подразумевается,  что раба больше всего толкает к поклонению именно любовь к Аллаху, Свят Он и Велик. Как, например, слова Пророка </w:t>
                            </w:r>
                            <w:r w:rsidRPr="00256D3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256D33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</w:p>
                          <w:p w14:paraId="643E6C8B" w14:textId="77777777" w:rsidR="0066420A" w:rsidRPr="00256D33" w:rsidRDefault="0066420A" w:rsidP="00256D33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256D33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«Разве не следует мне быть благодарным рабом?!»</w:t>
                            </w:r>
                          </w:p>
                          <w:p w14:paraId="49D6EDEE" w14:textId="77777777" w:rsidR="0066420A" w:rsidRPr="00256D33" w:rsidRDefault="0066420A" w:rsidP="002712BD">
                            <w:pPr>
                              <w:spacing w:line="213" w:lineRule="auto"/>
                              <w:ind w:left="360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578B5" id="_x0645__x0633__x062a__x0637__x064a__x0644__x0020_872" o:spid="_x0000_s1458" style="position:absolute;left:0;text-align:left;margin-left:-32.2pt;margin-top:2.85pt;width:412.65pt;height:128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" filled="f" strokecolor="#bd7f38">
                <v:stroke dashstyle="longDash"/>
                <v:path arrowok="t"/>
                <v:textbox>
                  <w:txbxContent>
                    <w:p w14:paraId="658B8894" w14:textId="77777777" w:rsidR="0066420A" w:rsidRPr="00256D33" w:rsidRDefault="0066420A" w:rsidP="00256D33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256D33">
                        <w:rPr>
                          <w:rFonts w:ascii="Cambria" w:hAnsi="Cambria"/>
                          <w:i/>
                          <w:color w:val="FF0000"/>
                          <w:sz w:val="20"/>
                          <w:szCs w:val="20"/>
                          <w:lang w:val="ru-RU"/>
                        </w:rPr>
                        <w:t xml:space="preserve">Примечание: </w:t>
                      </w:r>
                      <w:r w:rsidRPr="00256D33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</w:p>
                    <w:p w14:paraId="35038CD4" w14:textId="77777777" w:rsidR="0066420A" w:rsidRPr="00256D33" w:rsidRDefault="0066420A" w:rsidP="00256D33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256D33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Это не означает, что обладатель данного вида имеет только любовь к Аллаху, и нет у него страха перед Ним, Свят Он и Велик. Однако подразумевается,  что раба больше всего толкает к поклонению именно любовь к Аллаху, Свят Он и Велик. Как, например, слова Пророка </w:t>
                      </w:r>
                      <w:r w:rsidRPr="00256D3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256D33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:</w:t>
                      </w:r>
                    </w:p>
                    <w:p w14:paraId="643E6C8B" w14:textId="77777777" w:rsidR="0066420A" w:rsidRPr="00256D33" w:rsidRDefault="0066420A" w:rsidP="00256D33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</w:pPr>
                      <w:r w:rsidRPr="00256D33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«Разве не следует мне быть благодарным рабом?!»</w:t>
                      </w:r>
                    </w:p>
                    <w:p w14:paraId="49D6EDEE" w14:textId="77777777" w:rsidR="0066420A" w:rsidRPr="00256D33" w:rsidRDefault="0066420A" w:rsidP="002712BD">
                      <w:pPr>
                        <w:spacing w:line="213" w:lineRule="auto"/>
                        <w:ind w:left="360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F17BF3" w14:textId="77777777" w:rsidR="002712BD" w:rsidRPr="003E5CC3" w:rsidRDefault="002712BD" w:rsidP="0031428C">
      <w:pPr>
        <w:bidi w:val="0"/>
        <w:ind w:firstLine="720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192CF272" w14:textId="77777777" w:rsidR="002712BD" w:rsidRPr="003E5CC3" w:rsidRDefault="002712BD" w:rsidP="0031428C">
      <w:pPr>
        <w:bidi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fr-FR"/>
        </w:rPr>
      </w:pPr>
      <w:r w:rsidRPr="003E5CC3"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  <w:br w:type="page"/>
      </w:r>
    </w:p>
    <w:p w14:paraId="6C5DB8BB" w14:textId="345C098E" w:rsidR="002712BD" w:rsidRPr="003E5CC3" w:rsidRDefault="00AB6B4F" w:rsidP="0031428C">
      <w:pPr>
        <w:bidi w:val="0"/>
        <w:ind w:firstLine="72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31E4853C" wp14:editId="11F30D90">
                <wp:simplePos x="0" y="0"/>
                <wp:positionH relativeFrom="column">
                  <wp:posOffset>2987675</wp:posOffset>
                </wp:positionH>
                <wp:positionV relativeFrom="paragraph">
                  <wp:posOffset>111760</wp:posOffset>
                </wp:positionV>
                <wp:extent cx="2190750" cy="1446530"/>
                <wp:effectExtent l="0" t="0" r="0" b="1270"/>
                <wp:wrapNone/>
                <wp:docPr id="876" name="مستطيل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0" cy="14465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BF1E327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>Этот хадис является доводом на столпы Ислама, Имана и Ихсана.</w:t>
                            </w:r>
                          </w:p>
                          <w:p w14:paraId="79A40902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Слова Пророка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 xml:space="preserve">ﷺ </w:t>
                            </w:r>
                            <w:r w:rsidRPr="00D460D6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: </w:t>
                            </w:r>
                            <w:r w:rsidRPr="00D460D6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«Спрашиваемый знает не больше спрашивающего</w:t>
                            </w:r>
                            <w:r w:rsidRPr="00D460D6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» указывают на то, что он не знает время наступления Часа. </w:t>
                            </w:r>
                          </w:p>
                          <w:p w14:paraId="24FA9A9F" w14:textId="77777777" w:rsidR="0066420A" w:rsidRPr="00D460D6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D0A9A35" w14:textId="77777777" w:rsidR="0066420A" w:rsidRPr="00D460D6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ACAB1ED" w14:textId="77777777" w:rsidR="0066420A" w:rsidRPr="00D460D6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4853C" id="_x0645__x0633__x062a__x0637__x064a__x0644__x0020_876" o:spid="_x0000_s1459" style="position:absolute;left:0;text-align:left;margin-left:235.25pt;margin-top:8.8pt;width:172.5pt;height:113.9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" filled="f" stroked="f" strokeweight="2pt">
                <v:path arrowok="t"/>
                <v:textbox>
                  <w:txbxContent>
                    <w:p w14:paraId="2BF1E327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color w:val="FF0000"/>
                          <w:sz w:val="20"/>
                          <w:szCs w:val="20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color w:val="FF0000"/>
                          <w:sz w:val="20"/>
                          <w:szCs w:val="20"/>
                          <w:lang w:val="ru-RU"/>
                        </w:rPr>
                        <w:t>Этот хадис является доводом на столпы Ислама, Имана и Ихсана.</w:t>
                      </w:r>
                    </w:p>
                    <w:p w14:paraId="79A40902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Слова Пророка </w:t>
                      </w:r>
                      <w:r w:rsidRPr="00D460D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 xml:space="preserve">ﷺ </w:t>
                      </w:r>
                      <w:r w:rsidRPr="00D460D6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: </w:t>
                      </w:r>
                      <w:r w:rsidRPr="00D460D6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«Спрашиваемый знает не больше спрашивающего</w:t>
                      </w:r>
                      <w:r w:rsidRPr="00D460D6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» указывают на то, что он не знает время наступления Часа. </w:t>
                      </w:r>
                    </w:p>
                    <w:p w14:paraId="24FA9A9F" w14:textId="77777777" w:rsidR="0066420A" w:rsidRPr="00D460D6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3D0A9A35" w14:textId="77777777" w:rsidR="0066420A" w:rsidRPr="00D460D6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5ACAB1ED" w14:textId="77777777" w:rsidR="0066420A" w:rsidRPr="00D460D6" w:rsidRDefault="0066420A" w:rsidP="002712BD">
                      <w:pPr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82912" behindDoc="0" locked="0" layoutInCell="1" allowOverlap="1" wp14:anchorId="26D8123C" wp14:editId="66553B19">
                <wp:simplePos x="0" y="0"/>
                <wp:positionH relativeFrom="column">
                  <wp:posOffset>3067685</wp:posOffset>
                </wp:positionH>
                <wp:positionV relativeFrom="paragraph">
                  <wp:posOffset>1609090</wp:posOffset>
                </wp:positionV>
                <wp:extent cx="2086610" cy="3343275"/>
                <wp:effectExtent l="0" t="0" r="1905" b="13335"/>
                <wp:wrapNone/>
                <wp:docPr id="71" name="Группа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6610" cy="3343275"/>
                          <a:chOff x="0" y="0"/>
                          <a:chExt cx="29002" cy="41107"/>
                        </a:xfrm>
                      </wpg:grpSpPr>
                      <wps:wsp>
                        <wps:cNvPr id="74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369" y="17540"/>
                            <a:ext cx="28461" cy="3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8A1B03" w14:textId="77777777" w:rsidR="0066420A" w:rsidRPr="00D460D6" w:rsidRDefault="0066420A" w:rsidP="00D460D6">
                              <w:pPr>
                                <w:spacing w:after="0" w:line="240" w:lineRule="auto"/>
                                <w:ind w:firstLine="284"/>
                                <w:jc w:val="right"/>
                                <w:rPr>
                                  <w:rFonts w:asciiTheme="majorHAnsi" w:hAnsiTheme="majorHAnsi" w:cs="Times New Roman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460D6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Т.е. : увеличение рабства</w:t>
                              </w:r>
                            </w:p>
                            <w:p w14:paraId="0F3AFEDC" w14:textId="77777777" w:rsidR="0066420A" w:rsidRPr="00D460D6" w:rsidRDefault="0066420A" w:rsidP="00D460D6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369" y="22656"/>
                            <a:ext cx="28461" cy="3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8B5B32A" w14:textId="77777777" w:rsidR="0066420A" w:rsidRPr="00D460D6" w:rsidRDefault="0066420A" w:rsidP="00D460D6">
                              <w:pPr>
                                <w:spacing w:after="0" w:line="240" w:lineRule="auto"/>
                                <w:ind w:firstLine="284"/>
                                <w:jc w:val="right"/>
                                <w:rPr>
                                  <w:rFonts w:asciiTheme="majorHAnsi" w:hAnsiTheme="majorHAnsi" w:cs="Times New Roman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460D6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Т.е. : изменение положения людей</w:t>
                              </w:r>
                            </w:p>
                            <w:p w14:paraId="7DA72892" w14:textId="77777777" w:rsidR="0066420A" w:rsidRPr="00D460D6" w:rsidRDefault="0066420A" w:rsidP="00D460D6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Группа 74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002" cy="41107"/>
                            <a:chOff x="0" y="0"/>
                            <a:chExt cx="29002" cy="41107"/>
                          </a:xfrm>
                        </wpg:grpSpPr>
                        <wpg:grpSp>
                          <wpg:cNvPr id="77" name="Группа 99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9002" cy="15833"/>
                              <a:chOff x="-8" y="2291"/>
                              <a:chExt cx="53506" cy="15841"/>
                            </a:xfrm>
                          </wpg:grpSpPr>
                          <wpg:grpSp>
                            <wpg:cNvPr id="78" name="Group 4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291"/>
                                <a:ext cx="53497" cy="14605"/>
                                <a:chOff x="-20488" y="-1323"/>
                                <a:chExt cx="68563" cy="9909"/>
                              </a:xfrm>
                            </wpg:grpSpPr>
                            <wps:wsp>
                              <wps:cNvPr id="79" name="AutoShape 4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030" y="4071"/>
                                  <a:ext cx="0" cy="45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C67F3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blurRad="63500" dist="38099" dir="2700000" algn="tl" rotWithShape="0">
                                    <a:srgbClr val="000000">
                                      <a:alpha val="39998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Rectangle 4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20488" y="-1323"/>
                                  <a:ext cx="68562" cy="5767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F6EEDE"/>
                                    </a:gs>
                                    <a:gs pos="100000">
                                      <a:srgbClr val="D4A85A"/>
                                    </a:gs>
                                  </a:gsLst>
                                  <a:lin ang="27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blurRad="63500" dist="38099" dir="2700000" algn="tl" rotWithShape="0">
                                    <a:srgbClr val="000000">
                                      <a:alpha val="39998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5E30B8" w14:textId="77777777" w:rsidR="0066420A" w:rsidRPr="00D460D6" w:rsidRDefault="0066420A" w:rsidP="00D460D6">
                                    <w:pPr>
                                      <w:tabs>
                                        <w:tab w:val="left" w:pos="2444"/>
                                      </w:tabs>
                                      <w:spacing w:line="240" w:lineRule="auto"/>
                                      <w:jc w:val="center"/>
                                      <w:rPr>
                                        <w:rFonts w:ascii="Cambria" w:hAnsi="Cambria" w:cs="ae_AlArabiya"/>
                                        <w:b/>
                                        <w:color w:val="C00000"/>
                                        <w:sz w:val="20"/>
                                        <w:szCs w:val="20"/>
                                        <w:lang w:val="ru-RU"/>
                                      </w:rPr>
                                    </w:pPr>
                                    <w:r w:rsidRPr="00D460D6">
                                      <w:rPr>
                                        <w:rFonts w:ascii="Cambria" w:hAnsi="Cambria" w:cs="ae_AlArabiya"/>
                                        <w:b/>
                                        <w:color w:val="C00000"/>
                                        <w:sz w:val="20"/>
                                        <w:szCs w:val="20"/>
                                        <w:lang w:val="ru-RU"/>
                                      </w:rPr>
                                      <w:t>Слова Посланника</w:t>
                                    </w:r>
                                    <w:r w:rsidRPr="00D460D6">
                                      <w:rPr>
                                        <w:rFonts w:hint="cs"/>
                                        <w:sz w:val="20"/>
                                        <w:szCs w:val="20"/>
                                        <w:lang w:val="ru-RU"/>
                                      </w:rPr>
                                      <w:t xml:space="preserve"> </w:t>
                                    </w:r>
                                    <w:r w:rsidRPr="00D460D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0"/>
                                        <w:szCs w:val="20"/>
                                        <w:lang w:val="ru-RU"/>
                                      </w:rPr>
                                      <w:t>ﷺ</w:t>
                                    </w:r>
                                    <w:r w:rsidRPr="00D460D6">
                                      <w:rPr>
                                        <w:rFonts w:ascii="Cambria" w:hAnsi="Cambria" w:cs="ae_AlArabiya"/>
                                        <w:b/>
                                        <w:color w:val="C00000"/>
                                        <w:sz w:val="20"/>
                                        <w:szCs w:val="20"/>
                                        <w:lang w:val="ru-RU"/>
                                      </w:rPr>
                                      <w:t xml:space="preserve"> :</w:t>
                                    </w:r>
                                  </w:p>
                                  <w:p w14:paraId="4E7FC66E" w14:textId="77777777" w:rsidR="0066420A" w:rsidRPr="00D460D6" w:rsidRDefault="0066420A" w:rsidP="00D460D6">
                                    <w:pPr>
                                      <w:tabs>
                                        <w:tab w:val="left" w:pos="2444"/>
                                      </w:tabs>
                                      <w:spacing w:line="240" w:lineRule="auto"/>
                                      <w:jc w:val="center"/>
                                      <w:rPr>
                                        <w:rFonts w:ascii="Cambria" w:hAnsi="Cambria" w:cs="ae_AlArabiya"/>
                                        <w:i/>
                                        <w:color w:val="C00000"/>
                                        <w:sz w:val="20"/>
                                        <w:szCs w:val="20"/>
                                        <w:lang w:val="ru-RU"/>
                                      </w:rPr>
                                    </w:pPr>
                                    <w:r w:rsidRPr="00D460D6">
                                      <w:rPr>
                                        <w:rFonts w:ascii="Cambria" w:hAnsi="Cambria" w:cs="ae_AlArabiya"/>
                                        <w:i/>
                                        <w:color w:val="C00000"/>
                                        <w:sz w:val="20"/>
                                        <w:szCs w:val="20"/>
                                        <w:lang w:val="ru-RU"/>
                                      </w:rPr>
                                      <w:t xml:space="preserve"> «Рабыня родит свою госпожу»</w:t>
                                    </w:r>
                                  </w:p>
                                  <w:p w14:paraId="16EC3DA9" w14:textId="77777777" w:rsidR="0066420A" w:rsidRPr="00D460D6" w:rsidRDefault="0066420A" w:rsidP="00D460D6">
                                    <w:pPr>
                                      <w:tabs>
                                        <w:tab w:val="left" w:pos="2444"/>
                                      </w:tabs>
                                      <w:jc w:val="center"/>
                                      <w:rPr>
                                        <w:rFonts w:ascii="ae_AlArabiya" w:hAnsi="ae_AlArabiya" w:cs="ae_AlArabiya"/>
                                        <w:b/>
                                        <w:color w:val="C00000"/>
                                        <w:sz w:val="20"/>
                                        <w:szCs w:val="20"/>
                                        <w:lang w:val="ru-RU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1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8" y="14972"/>
                                <a:ext cx="52521" cy="3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7C936CD" w14:textId="77777777" w:rsidR="0066420A" w:rsidRPr="005440D1" w:rsidRDefault="0066420A" w:rsidP="00D460D6">
                                  <w:pPr>
                                    <w:spacing w:after="0" w:line="240" w:lineRule="auto"/>
                                    <w:ind w:firstLine="284"/>
                                    <w:jc w:val="right"/>
                                    <w:rPr>
                                      <w:rFonts w:asciiTheme="majorHAnsi" w:hAnsiTheme="maj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5440D1">
                                    <w:rPr>
                                      <w:rFonts w:ascii="Cambria" w:hAnsi="Cambria" w:cs="Tahoma"/>
                                      <w:sz w:val="18"/>
                                      <w:szCs w:val="18"/>
                                      <w:shd w:val="clear" w:color="auto" w:fill="FFFFFF"/>
                                      <w:lang w:val="ru-RU"/>
                                    </w:rPr>
                                    <w:t>Т.е. : увеличение непослушания</w:t>
                                  </w:r>
                                </w:p>
                                <w:p w14:paraId="4D4805FA" w14:textId="77777777" w:rsidR="0066420A" w:rsidRPr="00D460D6" w:rsidRDefault="0066420A" w:rsidP="00D460D6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2" name="Rectangle 4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" y="27526"/>
                              <a:ext cx="28461" cy="135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B81B7E0" w14:textId="77777777" w:rsidR="0066420A" w:rsidRPr="00D460D6" w:rsidRDefault="0066420A" w:rsidP="00D460D6">
                                <w:pPr>
                                  <w:spacing w:after="0" w:line="240" w:lineRule="auto"/>
                                  <w:ind w:firstLine="284"/>
                                  <w:jc w:val="right"/>
                                  <w:rPr>
                                    <w:rFonts w:asciiTheme="majorHAnsi" w:hAnsiTheme="majorHAnsi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D460D6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Т.е. :</w:t>
                                </w:r>
                                <w:r w:rsidRPr="00D460D6"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  <w:r w:rsidRPr="00D460D6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правитель женится на невольнице, которая родит ему сына. Этот сын после смерти своего отца станет властелином над всеми людьми.</w:t>
                                </w:r>
                              </w:p>
                              <w:p w14:paraId="0A77D535" w14:textId="77777777" w:rsidR="0066420A" w:rsidRPr="00D460D6" w:rsidRDefault="0066420A" w:rsidP="00D460D6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8123C" id="_x0413__x0440__x0443__x043f__x043f__x0430__x0020_733" o:spid="_x0000_s1460" style="position:absolute;left:0;text-align:left;margin-left:241.55pt;margin-top:126.7pt;width:164.3pt;height:263.25pt;z-index:252582912;mso-width-relative:margin;mso-height-relative:margin" coordsize="29002,4110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">
                <v:rect id="Rectangle_x0020_453" o:spid="_x0000_s1461" style="position:absolute;left:369;top:17540;width:28461;height:315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HiZLxAAA&#10;ANsAAAAPAAAAZHJzL2Rvd25yZXYueG1sRI9Ba8JAFITvgv9heUJvZmMoTUldRRTBXtqYiNDbI/ua&#10;hGbfhuwa03/fLRR6HOabGWa9nUwnRhpca1nBKopBEFdWt1wruJTH5TMI55E1dpZJwTc52G7mszVm&#10;2t75TGPhaxFK2GWooPG+z6R0VUMGXWR74uB92sGgD3KopR7wHspNJ5M4fpIGWw4LDfa0b6j6Km5G&#10;QTtick0/3t7z/TlPyvLQvwZAqYfFtHsB4Wny//Bf+qQVpI/w+yX8ALn5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x4mS8QAAADb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2A8A1B03" w14:textId="77777777" w:rsidR="0066420A" w:rsidRPr="00D460D6" w:rsidRDefault="0066420A" w:rsidP="00D460D6">
                        <w:pPr>
                          <w:spacing w:after="0" w:line="240" w:lineRule="auto"/>
                          <w:ind w:firstLine="284"/>
                          <w:jc w:val="right"/>
                          <w:rPr>
                            <w:rFonts w:asciiTheme="majorHAnsi" w:hAnsiTheme="majorHAnsi" w:cs="Times New Roman"/>
                            <w:sz w:val="20"/>
                            <w:szCs w:val="20"/>
                            <w:lang w:val="ru-RU"/>
                          </w:rPr>
                        </w:pPr>
                        <w:r w:rsidRPr="00D460D6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Т.е. : увеличение рабства</w:t>
                        </w:r>
                      </w:p>
                      <w:p w14:paraId="0F3AFEDC" w14:textId="77777777" w:rsidR="0066420A" w:rsidRPr="00D460D6" w:rsidRDefault="0066420A" w:rsidP="00D460D6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454" o:spid="_x0000_s1462" style="position:absolute;left:369;top:22656;width:28461;height:315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UoPQxAAA&#10;ANsAAAAPAAAAZHJzL2Rvd25yZXYueG1sRI9Ba8JAFITvgv9heUJvZmOgTUldRRTBXtqYiNDbI/ua&#10;hGbfhuwa03/fLRR6HOabGWa9nUwnRhpca1nBKopBEFdWt1wruJTH5TMI55E1dpZJwTc52G7mszVm&#10;2t75TGPhaxFK2GWooPG+z6R0VUMGXWR74uB92sGgD3KopR7wHspNJ5M4fpIGWw4LDfa0b6j6Km5G&#10;QTtick0/3t7z/TlPyvLQvwZAqYfFtHsB4Wny//Bf+qQVpI/w+yX8ALn5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FKD0MQAAADb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48B5B32A" w14:textId="77777777" w:rsidR="0066420A" w:rsidRPr="00D460D6" w:rsidRDefault="0066420A" w:rsidP="00D460D6">
                        <w:pPr>
                          <w:spacing w:after="0" w:line="240" w:lineRule="auto"/>
                          <w:ind w:firstLine="284"/>
                          <w:jc w:val="right"/>
                          <w:rPr>
                            <w:rFonts w:asciiTheme="majorHAnsi" w:hAnsiTheme="majorHAnsi" w:cs="Times New Roman"/>
                            <w:sz w:val="20"/>
                            <w:szCs w:val="20"/>
                            <w:lang w:val="ru-RU"/>
                          </w:rPr>
                        </w:pPr>
                        <w:r w:rsidRPr="00D460D6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Т.е. : изменение положения людей</w:t>
                        </w:r>
                      </w:p>
                      <w:p w14:paraId="7DA72892" w14:textId="77777777" w:rsidR="0066420A" w:rsidRPr="00D460D6" w:rsidRDefault="0066420A" w:rsidP="00D460D6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group id="_x0413__x0440__x0443__x043f__x043f__x0430__x0020_744" o:spid="_x0000_s1463" style="position:absolute;width:29002;height:41107" coordsize="29002,4110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QRxpVxQAAANsAAAAPAAAAZHJzL2Rvd25yZXYueG1sRI9Pa8JAFMTvhX6H5RV6&#10;M5u0aCVmFZG29BAEtSDeHtlnEsy+Ddlt/nx7t1DocZiZ3zDZZjSN6KlztWUFSRSDIC6srrlU8H36&#10;mC1BOI+ssbFMCiZysFk/PmSYajvwgfqjL0WAsEtRQeV9m0rpiooMusi2xMG72s6gD7Irpe5wCHDT&#10;yJc4XkiDNYeFClvaVVTcjj9GweeAw/Y1ee/z23U3XU7z/TlPSKnnp3G7AuFp9P/hv/aXVvC2gN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0EcaVcUAAADbAAAA&#10;DwAAAAAAAAAAAAAAAACpAgAAZHJzL2Rvd25yZXYueG1sUEsFBgAAAAAEAAQA+gAAAJsDAAAAAA==&#10;">
                  <v:group id="_x0413__x0440__x0443__x043f__x043f__x0430__x0020_991" o:spid="_x0000_s1464" style="position:absolute;width:29002;height:15833" coordorigin="-8,2291" coordsize="53506,1584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/C7/OxAAAANsAAAAPAAAAZHJzL2Rvd25yZXYueG1sRI9Pi8IwFMTvgt8hPMGb&#10;plV2XbpGEVHxIAv+gWVvj+bZFpuX0sS2fvuNIHgcZuY3zHzZmVI0VLvCsoJ4HIEgTq0uOFNwOW9H&#10;XyCcR9ZYWiYFD3KwXPR7c0y0bflIzclnIkDYJagg975KpHRpTgbd2FbEwbva2qAPss6krrENcFPK&#10;SRR9SoMFh4UcK1rnlN5Od6Ng12K7msab5nC7rh9/54+f30NMSg0H3eobhKfOv8Ov9l4rmM3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/C7/OxAAAANsAAAAP&#10;AAAAAAAAAAAAAAAAAKkCAABkcnMvZG93bnJldi54bWxQSwUGAAAAAAQABAD6AAAAmgMAAAAA&#10;">
                    <v:group id="Group_x0020_457" o:spid="_x0000_s1465" style="position:absolute;top:2291;width:53497;height:14605" coordorigin="-20488,-1323" coordsize="68563,990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OlCu8wwAAANsAAAAPAAAAZHJzL2Rvd25yZXYueG1sRE/LasJAFN0L/YfhFroz&#10;k7RoS3QUCW3pQgSTQnF3yVyTYOZOyEzz+HtnUejycN7b/WRaMVDvGssKkigGQVxa3XCl4Lv4WL6B&#10;cB5ZY2uZFMzkYL97WGwx1XbkMw25r0QIYZeigtr7LpXSlTUZdJHtiAN3tb1BH2BfSd3jGMJNK5/j&#10;eC0NNhwaauwoq6m85b9GweeI4+EleR+Ot2s2X4rV6eeYkFJPj9NhA8LT5P/Ff+4vreA1jA1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6UK7zDAAAA2wAAAA8A&#10;AAAAAAAAAAAAAAAAqQIAAGRycy9kb3ducmV2LnhtbFBLBQYAAAAABAAEAPoAAACZAwAAAAA=&#10;">
                      <v:shape id="AutoShape_x0020_458" o:spid="_x0000_s1466" type="#_x0000_t32" style="position:absolute;left:14030;top:4071;width:0;height:451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67WEMEAAADbAAAADwAAAGRycy9kb3ducmV2LnhtbESPQYvCMBSE78L+h/AWvGm6RbRWo+yK&#10;gh6ty54fzbMt27yUJGr990YQPA4z8w2zXPemFVdyvrGs4GucgCAurW64UvB72o0yED4ga2wtk4I7&#10;eVivPgZLzLW98ZGuRahEhLDPUUEdQpdL6cuaDPqx7Yijd7bOYIjSVVI7vEW4aWWaJFNpsOG4UGNH&#10;m5rK/+JiFGSHdD5J6ScLflse7/u/2WFTOaWGn/33AkSgPrzDr/ZeK5jN4fkl/gC5eg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zrtYQwQAAANsAAAAPAAAAAAAAAAAAAAAA&#10;AKECAABkcnMvZG93bnJldi54bWxQSwUGAAAAAAQABAD5AAAAjwMAAAAA&#10;" strokecolor="#c67f38">
                        <v:stroke joinstyle="miter"/>
                        <v:shadow on="t" opacity="26213f" origin="-.5,-.5"/>
                      </v:shape>
                      <v:rect id="Rectangle_x0020_459" o:spid="_x0000_s1467" style="position:absolute;left:-20488;top:-1323;width:68562;height:576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5qgpwgAA&#10;ANsAAAAPAAAAZHJzL2Rvd25yZXYueG1sRE/LasJAFN0X+g/DLbgzEwtKiI4iloJW+jC6cHnNXJPQ&#10;zJ0wMzXp33cWQpeH816sBtOKGznfWFYwSVIQxKXVDVcKTsfXcQbCB2SNrWVS8EseVsvHhwXm2vZ8&#10;oFsRKhFD2OeooA6hy6X0ZU0GfWI74shdrTMYInSV1A77GG5a+ZymM2mw4dhQY0ebmsrv4scoKMzG&#10;vX3uX9bm6/2cfVxw18/2U6VGT8N6DiLQEP7Fd/dWK8ji+vgl/gC5/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LmqCnCAAAA2wAAAA8AAAAAAAAAAAAAAAAAlwIAAGRycy9kb3du&#10;cmV2LnhtbFBLBQYAAAAABAAEAPUAAACGAwAAAAA=&#10;" fillcolor="#f6eede" stroked="f" strokeweight="1pt">
                        <v:fill color2="#d4a85a" angle="-135" focus="100%" type="gradient"/>
                        <v:shadow on="t" opacity="26213f" origin="-.5,-.5"/>
                        <v:textbox>
                          <w:txbxContent>
                            <w:p w14:paraId="0E5E30B8" w14:textId="77777777" w:rsidR="0066420A" w:rsidRPr="00D460D6" w:rsidRDefault="0066420A" w:rsidP="00D460D6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460D6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>Слова Посланника</w:t>
                              </w:r>
                              <w:r w:rsidRPr="00D460D6">
                                <w:rPr>
                                  <w:rFonts w:hint="cs"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r w:rsidRPr="00D460D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>ﷺ</w:t>
                              </w:r>
                              <w:r w:rsidRPr="00D460D6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 xml:space="preserve"> :</w:t>
                              </w:r>
                            </w:p>
                            <w:p w14:paraId="4E7FC66E" w14:textId="77777777" w:rsidR="0066420A" w:rsidRPr="00D460D6" w:rsidRDefault="0066420A" w:rsidP="00D460D6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i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460D6">
                                <w:rPr>
                                  <w:rFonts w:ascii="Cambria" w:hAnsi="Cambria" w:cs="ae_AlArabiya"/>
                                  <w:i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 xml:space="preserve"> «Рабыня родит свою госпожу»</w:t>
                              </w:r>
                            </w:p>
                            <w:p w14:paraId="16EC3DA9" w14:textId="77777777" w:rsidR="0066420A" w:rsidRPr="00D460D6" w:rsidRDefault="0066420A" w:rsidP="00D460D6">
                              <w:pPr>
                                <w:tabs>
                                  <w:tab w:val="left" w:pos="2444"/>
                                </w:tabs>
                                <w:jc w:val="center"/>
                                <w:rPr>
                                  <w:rFonts w:ascii="ae_AlArabiya" w:hAnsi="ae_AlArabiy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Rectangle_x0020_460" o:spid="_x0000_s1468" style="position:absolute;left:-8;top:14972;width:52521;height:31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vPX0xAAA&#10;ANsAAAAPAAAAZHJzL2Rvd25yZXYueG1sRI9Ba4NAFITvhfyH5QV6a1Y9tMFmE4IhkF4aoyHQ28N9&#10;Van7Vtyt2n+fLRR6HOabGWazm00nRhpca1lBvIpAEFdWt1wruJbHpzUI55E1dpZJwQ852G0XDxtM&#10;tZ34QmPhaxFK2KWooPG+T6V0VUMG3cr2xMH7tINBH+RQSz3gFMpNJ5MoepYGWw4LDfaUNVR9Fd9G&#10;QTticnv5eD/n2SVPyvLQvwVAqcflvH8F4Wn2//Bf+qQVrGP4/RJ+gNze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rz19MQAAADbAAAADwAAAAAAAAAAAAAAAACXAgAAZHJzL2Rv&#10;d25yZXYueG1sUEsFBgAAAAAEAAQA9QAAAIgDAAAAAA==&#10;" strokecolor="#c67f38">
                      <v:shadow on="t" opacity="26213f" origin="-.5,-.5"/>
                      <v:textbox>
                        <w:txbxContent>
                          <w:p w14:paraId="07C936CD" w14:textId="77777777" w:rsidR="0066420A" w:rsidRPr="005440D1" w:rsidRDefault="0066420A" w:rsidP="00D460D6">
                            <w:pPr>
                              <w:spacing w:after="0" w:line="240" w:lineRule="auto"/>
                              <w:ind w:firstLine="284"/>
                              <w:jc w:val="right"/>
                              <w:rPr>
                                <w:rFonts w:asciiTheme="majorHAnsi" w:hAnsiTheme="majorHAnsi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440D1">
                              <w:rPr>
                                <w:rFonts w:ascii="Cambria" w:hAnsi="Cambria" w:cs="Tahoma"/>
                                <w:sz w:val="18"/>
                                <w:szCs w:val="18"/>
                                <w:shd w:val="clear" w:color="auto" w:fill="FFFFFF"/>
                                <w:lang w:val="ru-RU"/>
                              </w:rPr>
                              <w:t>Т.е. : увеличение непослушания</w:t>
                            </w:r>
                          </w:p>
                          <w:p w14:paraId="4D4805FA" w14:textId="77777777" w:rsidR="0066420A" w:rsidRPr="00D460D6" w:rsidRDefault="0066420A" w:rsidP="00D460D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v:group>
                  <v:rect id="Rectangle_x0020_461" o:spid="_x0000_s1469" style="position:absolute;left:369;top:27526;width:28461;height:1358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bmuDxAAA&#10;ANsAAAAPAAAAZHJzL2Rvd25yZXYueG1sRI9Ba8JAFITvQv/D8oTedGMObYiuUlIEe7HRiNDbI/ua&#10;hGbfhuw2if++WxA8DvPNDLPZTaYVA/WusaxgtYxAEJdWN1wpuBT7RQLCeWSNrWVScCMHu+3TbIOp&#10;tiOfaDj7SoQSdikqqL3vUildWZNBt7QdcfC+bW/QB9lXUvc4hnLTyjiKXqTBhsNCjR1lNZU/51+j&#10;oBkwvr5+HT/z7JTHRfHefQRAqef59LYG4WnyD/iePmgFSQz/X8IPkN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m5rg8QAAADbAAAADwAAAAAAAAAAAAAAAACXAgAAZHJzL2Rv&#10;d25yZXYueG1sUEsFBgAAAAAEAAQA9QAAAIgDAAAAAA==&#10;" strokecolor="#c67f38">
                    <v:shadow on="t" opacity="26213f" origin="-.5,-.5"/>
                    <v:textbox>
                      <w:txbxContent>
                        <w:p w14:paraId="0B81B7E0" w14:textId="77777777" w:rsidR="0066420A" w:rsidRPr="00D460D6" w:rsidRDefault="0066420A" w:rsidP="00D460D6">
                          <w:pPr>
                            <w:spacing w:after="0" w:line="240" w:lineRule="auto"/>
                            <w:ind w:firstLine="284"/>
                            <w:jc w:val="right"/>
                            <w:rPr>
                              <w:rFonts w:asciiTheme="majorHAnsi" w:hAnsiTheme="majorHAnsi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D460D6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Т.е. :</w:t>
                          </w:r>
                          <w:r w:rsidRPr="00D460D6">
                            <w:rPr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  <w:r w:rsidRPr="00D460D6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правитель женится на невольнице, которая родит ему сына. Этот сын после смерти своего отца станет властелином над всеми людьми.</w:t>
                          </w:r>
                        </w:p>
                        <w:p w14:paraId="0A77D535" w14:textId="77777777" w:rsidR="0066420A" w:rsidRPr="00D460D6" w:rsidRDefault="0066420A" w:rsidP="00D460D6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4A404D8E" wp14:editId="6B09E239">
                <wp:simplePos x="0" y="0"/>
                <wp:positionH relativeFrom="column">
                  <wp:posOffset>2987675</wp:posOffset>
                </wp:positionH>
                <wp:positionV relativeFrom="paragraph">
                  <wp:posOffset>5153660</wp:posOffset>
                </wp:positionV>
                <wp:extent cx="2231390" cy="2199640"/>
                <wp:effectExtent l="0" t="0" r="0" b="10160"/>
                <wp:wrapNone/>
                <wp:docPr id="875" name="مستطيل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1390" cy="21996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08803E1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«И ты увидишь босых, нагих, обездоленных»</w:t>
                            </w:r>
                          </w:p>
                          <w:p w14:paraId="1D0994A6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«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Обездоленных</w:t>
                            </w:r>
                            <w:r w:rsidRPr="00D460D6"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» - т.е. бедняков.</w:t>
                            </w:r>
                          </w:p>
                          <w:p w14:paraId="139869D7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«Обездоленных пастухов, соревнующихся в строительстве высоких зданий»:</w:t>
                            </w: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т.е. изменятся положения, и бедняки станут непомерными богачами.</w:t>
                            </w:r>
                          </w:p>
                          <w:p w14:paraId="59212629" w14:textId="77777777" w:rsidR="0066420A" w:rsidRPr="00D460D6" w:rsidRDefault="0066420A" w:rsidP="002712BD">
                            <w:pPr>
                              <w:spacing w:line="213" w:lineRule="auto"/>
                              <w:jc w:val="both"/>
                              <w:rPr>
                                <w:color w:val="000000" w:themeColor="text1"/>
                                <w:sz w:val="18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04D8E" id="_x0645__x0633__x062a__x0637__x064a__x0644__x0020_875" o:spid="_x0000_s1470" style="position:absolute;left:0;text-align:left;margin-left:235.25pt;margin-top:405.8pt;width:175.7pt;height:173.2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" filled="f" stroked="f" strokeweight="2pt">
                <v:path arrowok="t"/>
                <v:textbox>
                  <w:txbxContent>
                    <w:p w14:paraId="208803E1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D460D6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«И ты увидишь босых, нагих, обездоленных»</w:t>
                      </w:r>
                    </w:p>
                    <w:p w14:paraId="1D0994A6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D460D6"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«</w:t>
                      </w:r>
                      <w:r w:rsidRPr="00D460D6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Обездоленных</w:t>
                      </w:r>
                      <w:r w:rsidRPr="00D460D6"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» - т.е. бедняков.</w:t>
                      </w:r>
                    </w:p>
                    <w:p w14:paraId="139869D7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«Обездоленных пастухов, соревнующихся в строительстве высоких зданий»:</w:t>
                      </w: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т.е. изменятся положения, и бедняки станут непомерными богачами.</w:t>
                      </w:r>
                    </w:p>
                    <w:p w14:paraId="59212629" w14:textId="77777777" w:rsidR="0066420A" w:rsidRPr="00D460D6" w:rsidRDefault="0066420A" w:rsidP="002712BD">
                      <w:pPr>
                        <w:spacing w:line="213" w:lineRule="auto"/>
                        <w:jc w:val="both"/>
                        <w:rPr>
                          <w:color w:val="000000" w:themeColor="text1"/>
                          <w:sz w:val="18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1FEC1E8C" wp14:editId="5BA3F3CF">
                <wp:simplePos x="0" y="0"/>
                <wp:positionH relativeFrom="margin">
                  <wp:posOffset>-208915</wp:posOffset>
                </wp:positionH>
                <wp:positionV relativeFrom="paragraph">
                  <wp:posOffset>-269875</wp:posOffset>
                </wp:positionV>
                <wp:extent cx="2995295" cy="7671435"/>
                <wp:effectExtent l="25400" t="25400" r="52705" b="50165"/>
                <wp:wrapNone/>
                <wp:docPr id="877" name="Rectangl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5295" cy="767143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16AB360" w14:textId="77777777" w:rsidR="0066420A" w:rsidRPr="00D460D6" w:rsidRDefault="0066420A" w:rsidP="00D460D6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Доводом на это из Сунны является известный хадис о приходе ангела Джибриля, который передал Умар ибн аль-Хаттаб, да будет доволен им Аллах, который сказал: "Однажды, когда мы сидели вместе с Посланником Аллаха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ﷺ,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перед нами появился человек в необычайно белых одеждах и с необычайно черными волосами. На нем не было никаких следов дальнего путешествия, но никто из нас его не знал. Он подошел и сел напротив Пророка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прикоснувшись коленями к его коленям и положив ладони на его бедра. Он сказал: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«О Мухаммад, расскажи мне об исламе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». Посланник Аллаха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сказал: </w:t>
                            </w:r>
                            <w:r w:rsidRPr="00D460D6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>«Ислам означает - Свидетельство, что нет никого, достойного поклонения, кроме Аллаха, и что Мухаммад — посланник Аллаха, совершать намаз, выплачивать «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color w:val="FF0000"/>
                                <w:shd w:val="clear" w:color="auto" w:fill="FFFFFF"/>
                                <w:lang w:val="ru-RU"/>
                              </w:rPr>
                              <w:t>закят</w:t>
                            </w:r>
                            <w:r w:rsidRPr="00D460D6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>», поститься в Рамадан и совершать хадж к Дому, если ты в состоянии сделать это»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.Человек произнес: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«Ты сказал правду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». Мы были удивлены тому, что он спрашивает и сам же подтверждает достоверность ответа. Затем он сказал: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«Расскажи мне об Имане». 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Пророк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сказал: </w:t>
                            </w:r>
                            <w:r w:rsidRPr="00D460D6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>«Ты должен верить в Аллаха, Его ангелов, Его Книги, Его посланников, Последний день и в предопределение с его добром и злом».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Человек сказал: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«Расскажи мне об Ихсане».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Пророк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сказал</w:t>
                            </w:r>
                            <w:r w:rsidRPr="00D460D6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 xml:space="preserve">: «Ты должен поклоняться Аллаху так, как будто видишь Его, но если ты и не видишь Его, то Он видит тебя». 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Человек сказал: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«Сообщи мне о Часе».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Пророк 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ﷺ 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ответил: </w:t>
                            </w:r>
                            <w:r w:rsidRPr="00D460D6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 xml:space="preserve">«Спрашиваемый знает не больше спрашивающего».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«Тогда расскажи мне о его предзнаменованиях»,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– попросил человек. Пророк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сказал: </w:t>
                            </w:r>
                            <w:r w:rsidRPr="00D460D6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>«Рабыня родит свою госпожу, и ты увидишь босых, нагих, обездоленных пастухов, соревнующихся в строительстве высоких зданий».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После этого он ушел. Прошло достаточно много времени, и затем Пророк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сказал: </w:t>
                            </w:r>
                            <w:r w:rsidRPr="00D460D6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 xml:space="preserve">«О Умар, знаешь ли ты, кто был спрашивающий?» 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Я ответил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: «Аллаху и Его посланнику это ведомо лучше». 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Пророк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ﷺ</w:t>
                            </w:r>
                            <w:r w:rsidRPr="00D460D6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сказал: </w:t>
                            </w:r>
                            <w:r w:rsidRPr="00D460D6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>«Это был Джибриль, который приходил к вам научить вас вашей религии».</w:t>
                            </w:r>
                          </w:p>
                          <w:p w14:paraId="457030E8" w14:textId="77777777" w:rsidR="0066420A" w:rsidRPr="00D460D6" w:rsidRDefault="0066420A" w:rsidP="00D460D6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C11159C" w14:textId="77777777" w:rsidR="0066420A" w:rsidRPr="00D460D6" w:rsidRDefault="0066420A" w:rsidP="00D460D6">
                            <w:pPr>
                              <w:rPr>
                                <w:color w:val="000000" w:themeColor="text1"/>
                                <w:lang w:val="ru-RU"/>
                              </w:rPr>
                            </w:pPr>
                          </w:p>
                          <w:p w14:paraId="36770000" w14:textId="77777777" w:rsidR="0066420A" w:rsidRPr="00D460D6" w:rsidRDefault="0066420A" w:rsidP="008862F2">
                            <w:pPr>
                              <w:bidi w:val="0"/>
                              <w:spacing w:line="213" w:lineRule="auto"/>
                              <w:jc w:val="both"/>
                              <w:rPr>
                                <w:rFonts w:ascii="adwa-assalaf" w:hAnsi="adwa-assalaf" w:cs="adwa-assala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C1E8C" id="Rectangle_x0020_742" o:spid="_x0000_s1471" style="position:absolute;left:0;text-align:left;margin-left:-16.45pt;margin-top:-21.2pt;width:235.85pt;height:604.05pt;z-index:25210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" filled="f" strokecolor="#d9a279" strokeweight="5pt">
                <v:stroke linestyle="thickThin"/>
                <v:textbox>
                  <w:txbxContent>
                    <w:p w14:paraId="116AB360" w14:textId="77777777" w:rsidR="0066420A" w:rsidRPr="00D460D6" w:rsidRDefault="0066420A" w:rsidP="00D460D6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Доводом на это из Сунны является известный хадис о приходе ангела Джибриля, который передал Умар ибн аль-Хаттаб, да будет доволен им Аллах, который сказал: "Однажды, когда мы сидели вместе с Посланником Аллаха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ﷺ,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перед нами появился человек в необычайно белых одеждах и с необычайно черными волосами. На нем не было никаких следов дальнего путешествия, но никто из нас его не знал. Он подошел и сел напротив Пророка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прикоснувшись коленями к его коленям и положив ладони на его бедра. Он сказал:</w:t>
                      </w:r>
                      <w:r w:rsidRPr="00D460D6"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«О Мухаммад, расскажи мне об исламе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». Посланник Аллаха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сказал: </w:t>
                      </w:r>
                      <w:r w:rsidRPr="00D460D6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>«Ислам означает - Свидетельство, что нет никого, достойного поклонения, кроме Аллаха, и что Мухаммад — посланник Аллаха, совершать намаз, выплачивать «</w:t>
                      </w:r>
                      <w:r w:rsidRPr="00D460D6">
                        <w:rPr>
                          <w:rFonts w:ascii="Cambria" w:hAnsi="Cambria" w:cs="Tahoma"/>
                          <w:i/>
                          <w:color w:val="FF0000"/>
                          <w:shd w:val="clear" w:color="auto" w:fill="FFFFFF"/>
                          <w:lang w:val="ru-RU"/>
                        </w:rPr>
                        <w:t>закят</w:t>
                      </w:r>
                      <w:r w:rsidRPr="00D460D6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>», поститься в Рамадан и совершать хадж к Дому, если ты в состоянии сделать это»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.Человек произнес: </w:t>
                      </w:r>
                      <w:r w:rsidRPr="00D460D6"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  <w:t>«Ты сказал правду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». Мы были удивлены тому, что он спрашивает и сам же подтверждает достоверность ответа. Затем он сказал: </w:t>
                      </w:r>
                      <w:r w:rsidRPr="00D460D6"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«Расскажи мне об Имане». 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Пророк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сказал: </w:t>
                      </w:r>
                      <w:r w:rsidRPr="00D460D6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>«Ты должен верить в Аллаха, Его ангелов, Его Книги, Его посланников, Последний день и в предопределение с его добром и злом».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Человек сказал: </w:t>
                      </w:r>
                      <w:r w:rsidRPr="00D460D6"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  <w:t>«Расскажи мне об Ихсане».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Пророк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сказал</w:t>
                      </w:r>
                      <w:r w:rsidRPr="00D460D6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 xml:space="preserve">: «Ты должен поклоняться Аллаху так, как будто видишь Его, но если ты и не видишь Его, то Он видит тебя». 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Человек сказал: </w:t>
                      </w:r>
                      <w:r w:rsidRPr="00D460D6"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  <w:t>«Сообщи мне о Часе».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Пророк 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ﷺ 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ответил: </w:t>
                      </w:r>
                      <w:r w:rsidRPr="00D460D6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 xml:space="preserve">«Спрашиваемый знает не больше спрашивающего». </w:t>
                      </w:r>
                      <w:r w:rsidRPr="00D460D6"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  <w:t>«Тогда расскажи мне о его предзнаменованиях»,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– попросил человек. Пророк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сказал: </w:t>
                      </w:r>
                      <w:r w:rsidRPr="00D460D6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>«Рабыня родит свою госпожу, и ты увидишь босых, нагих, обездоленных пастухов, соревнующихся в строительстве высоких зданий».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После этого он ушел. Прошло достаточно много времени, и затем Пророк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сказал: </w:t>
                      </w:r>
                      <w:r w:rsidRPr="00D460D6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 xml:space="preserve">«О Умар, знаешь ли ты, кто был спрашивающий?» 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Я ответил</w:t>
                      </w:r>
                      <w:r w:rsidRPr="00D460D6"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: «Аллаху и Его посланнику это ведомо лучше». 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Пророк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ﷺ</w:t>
                      </w:r>
                      <w:r w:rsidRPr="00D460D6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сказал: </w:t>
                      </w:r>
                      <w:r w:rsidRPr="00D460D6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>«Это был Джибриль, который приходил к вам научить вас вашей религии».</w:t>
                      </w:r>
                    </w:p>
                    <w:p w14:paraId="457030E8" w14:textId="77777777" w:rsidR="0066420A" w:rsidRPr="00D460D6" w:rsidRDefault="0066420A" w:rsidP="00D460D6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7C11159C" w14:textId="77777777" w:rsidR="0066420A" w:rsidRPr="00D460D6" w:rsidRDefault="0066420A" w:rsidP="00D460D6">
                      <w:pPr>
                        <w:rPr>
                          <w:color w:val="000000" w:themeColor="text1"/>
                          <w:lang w:val="ru-RU"/>
                        </w:rPr>
                      </w:pPr>
                    </w:p>
                    <w:p w14:paraId="36770000" w14:textId="77777777" w:rsidR="0066420A" w:rsidRPr="00D460D6" w:rsidRDefault="0066420A" w:rsidP="008862F2">
                      <w:pPr>
                        <w:bidi w:val="0"/>
                        <w:spacing w:line="213" w:lineRule="auto"/>
                        <w:jc w:val="both"/>
                        <w:rPr>
                          <w:rFonts w:ascii="adwa-assalaf" w:hAnsi="adwa-assalaf" w:cs="adwa-assalaf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05CB228" wp14:editId="46346DBB">
                <wp:simplePos x="0" y="0"/>
                <wp:positionH relativeFrom="column">
                  <wp:posOffset>2724785</wp:posOffset>
                </wp:positionH>
                <wp:positionV relativeFrom="paragraph">
                  <wp:posOffset>284480</wp:posOffset>
                </wp:positionV>
                <wp:extent cx="1969135" cy="1017270"/>
                <wp:effectExtent l="0" t="0" r="0" b="0"/>
                <wp:wrapNone/>
                <wp:docPr id="874" name="مستطيل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9135" cy="10172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ECCE38" w14:textId="77777777" w:rsidR="0066420A" w:rsidRDefault="0066420A" w:rsidP="002712BD">
                            <w:pPr>
                              <w:ind w:left="360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CB228" id="_x0645__x0633__x062a__x0637__x064a__x0644__x0020_874" o:spid="_x0000_s1472" style="position:absolute;left:0;text-align:left;margin-left:214.55pt;margin-top:22.4pt;width:155.05pt;height:80.1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" filled="f" stroked="f" strokeweight="2pt">
                <v:path arrowok="t"/>
                <v:textbox>
                  <w:txbxContent>
                    <w:p w14:paraId="76ECCE38" w14:textId="77777777" w:rsidR="0066420A" w:rsidRDefault="0066420A" w:rsidP="002712BD">
                      <w:pPr>
                        <w:ind w:left="360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12BD" w:rsidRPr="003E5CC3">
        <w:rPr>
          <w:rFonts w:ascii="Times New Roman" w:hAnsi="Times New Roman" w:cs="Times New Roman"/>
          <w:sz w:val="28"/>
          <w:szCs w:val="28"/>
          <w:rtl/>
          <w:lang w:val="fr-FR"/>
        </w:rPr>
        <w:tab/>
        <w:t xml:space="preserve"> </w:t>
      </w:r>
      <w:r w:rsidR="002712BD"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6284DC69" w14:textId="78FBA18D" w:rsidR="002C2B7E" w:rsidRPr="003E5CC3" w:rsidRDefault="00AB6B4F" w:rsidP="0031428C">
      <w:pPr>
        <w:bidi w:val="0"/>
        <w:spacing w:after="0" w:line="214" w:lineRule="auto"/>
        <w:ind w:firstLine="282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3F2B8571" wp14:editId="581D5967">
                <wp:simplePos x="0" y="0"/>
                <wp:positionH relativeFrom="column">
                  <wp:posOffset>97790</wp:posOffset>
                </wp:positionH>
                <wp:positionV relativeFrom="paragraph">
                  <wp:posOffset>-326390</wp:posOffset>
                </wp:positionV>
                <wp:extent cx="4196715" cy="347980"/>
                <wp:effectExtent l="72390" t="80010" r="99695" b="105410"/>
                <wp:wrapNone/>
                <wp:docPr id="70" name="مستطيل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6715" cy="3479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18ED5" w14:textId="77777777" w:rsidR="0066420A" w:rsidRPr="00D460D6" w:rsidRDefault="0066420A" w:rsidP="00D460D6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i/>
                                <w:color w:val="C00000"/>
                                <w:szCs w:val="36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36"/>
                                <w:lang w:val="ru-RU"/>
                              </w:rPr>
                              <w:t>Пользы, извлекаемые из хадиса Джибриля, мир ему:</w:t>
                            </w:r>
                          </w:p>
                          <w:p w14:paraId="50713767" w14:textId="77777777" w:rsidR="0066420A" w:rsidRPr="000C6694" w:rsidRDefault="0066420A" w:rsidP="00D460D6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  <w:p w14:paraId="226742D6" w14:textId="77777777" w:rsidR="0066420A" w:rsidRPr="00D460D6" w:rsidRDefault="0066420A" w:rsidP="007E62D1">
                            <w:pPr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B8571" id="_x0645__x0633__x062a__x0637__x064a__x0644__x0020_899" o:spid="_x0000_s1473" style="position:absolute;left:0;text-align:left;margin-left:7.7pt;margin-top:-25.65pt;width:330.45pt;height:27.4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06218ED5" w14:textId="77777777" w:rsidR="0066420A" w:rsidRPr="00D460D6" w:rsidRDefault="0066420A" w:rsidP="00D460D6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i/>
                          <w:color w:val="C00000"/>
                          <w:szCs w:val="36"/>
                          <w:lang w:val="ru-RU"/>
                        </w:rPr>
                      </w:pPr>
                      <w:r w:rsidRPr="00D460D6"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36"/>
                          <w:lang w:val="ru-RU"/>
                        </w:rPr>
                        <w:t>Пользы, извлекаемые из хадиса Джибриля, мир ему:</w:t>
                      </w:r>
                    </w:p>
                    <w:p w14:paraId="50713767" w14:textId="77777777" w:rsidR="0066420A" w:rsidRPr="000C6694" w:rsidRDefault="0066420A" w:rsidP="00D460D6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</w:pPr>
                    </w:p>
                    <w:p w14:paraId="226742D6" w14:textId="77777777" w:rsidR="0066420A" w:rsidRPr="00D460D6" w:rsidRDefault="0066420A" w:rsidP="007E62D1">
                      <w:pPr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C00000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08995D" w14:textId="2CEDFC45" w:rsidR="002C2B7E" w:rsidRPr="003E5CC3" w:rsidRDefault="00AB6B4F" w:rsidP="0031428C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03AB22E3" wp14:editId="51E08227">
                <wp:simplePos x="0" y="0"/>
                <wp:positionH relativeFrom="column">
                  <wp:posOffset>-100330</wp:posOffset>
                </wp:positionH>
                <wp:positionV relativeFrom="paragraph">
                  <wp:posOffset>50800</wp:posOffset>
                </wp:positionV>
                <wp:extent cx="4729480" cy="783590"/>
                <wp:effectExtent l="0" t="0" r="0" b="3810"/>
                <wp:wrapNone/>
                <wp:docPr id="900" name="مستطيل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9480" cy="7835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E5202C6" w14:textId="77777777" w:rsidR="0066420A" w:rsidRPr="00D460D6" w:rsidRDefault="0066420A" w:rsidP="00537F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1. Требующий знания должен </w:t>
                            </w:r>
                            <w:r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соблюдать следующие шесть прав:</w:t>
                            </w:r>
                            <w:r w:rsidRPr="00D460D6"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в отношении самого себя и своей души,</w:t>
                            </w:r>
                            <w:r w:rsidRPr="00D460D6"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в отношении своего шейха,</w:t>
                            </w:r>
                            <w:r w:rsidRPr="00D460D6"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в отношении мест, где он учится,</w:t>
                            </w:r>
                            <w:r w:rsidRPr="00D460D6"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в отношении товарищей-студентов,</w:t>
                            </w:r>
                            <w:r w:rsidRPr="00D460D6">
                              <w:rPr>
                                <w:rFonts w:ascii="Cambria" w:hAnsi="Cambria" w:cs="Tahoma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в отношении своей книги,</w:t>
                            </w:r>
                            <w:r w:rsidRPr="00537F31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D460D6">
                              <w:rPr>
                                <w:rFonts w:ascii="Cambria" w:hAnsi="Cambria" w:cs="Tahoma"/>
                                <w:i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в отношении получаемого знания .</w:t>
                            </w:r>
                          </w:p>
                          <w:p w14:paraId="4B412D30" w14:textId="77777777" w:rsidR="0066420A" w:rsidRPr="00D460D6" w:rsidRDefault="0066420A" w:rsidP="003B7793">
                            <w:pPr>
                              <w:tabs>
                                <w:tab w:val="left" w:pos="7115"/>
                              </w:tabs>
                              <w:bidi w:val="0"/>
                              <w:ind w:left="360"/>
                              <w:rPr>
                                <w:color w:val="000000" w:themeColor="text1"/>
                                <w:sz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B22E3" id="_x0645__x0633__x062a__x0637__x064a__x0644__x0020_900" o:spid="_x0000_s1474" style="position:absolute;left:0;text-align:left;margin-left:-7.9pt;margin-top:4pt;width:372.4pt;height:61.7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" filled="f" stroked="f" strokeweight="2pt">
                <v:path arrowok="t"/>
                <v:textbox>
                  <w:txbxContent>
                    <w:p w14:paraId="1E5202C6" w14:textId="77777777" w:rsidR="0066420A" w:rsidRPr="00D460D6" w:rsidRDefault="0066420A" w:rsidP="00537F31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1. Требующий знания должен </w:t>
                      </w:r>
                      <w:r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соблюдать следующие шесть прав:</w:t>
                      </w:r>
                      <w:r w:rsidRPr="00D460D6"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D460D6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в отношении самого себя и своей души,</w:t>
                      </w:r>
                      <w:r w:rsidRPr="00D460D6"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D460D6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в отношении своего шейха,</w:t>
                      </w:r>
                      <w:r w:rsidRPr="00D460D6"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D460D6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в отношении мест, где он учится,</w:t>
                      </w:r>
                      <w:r w:rsidRPr="00D460D6"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D460D6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в отношении товарищей-студентов,</w:t>
                      </w:r>
                      <w:r w:rsidRPr="00D460D6">
                        <w:rPr>
                          <w:rFonts w:ascii="Cambria" w:hAnsi="Cambria" w:cs="Tahoma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D460D6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в отношении своей книги,</w:t>
                      </w:r>
                      <w:r w:rsidRPr="00537F31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D460D6">
                        <w:rPr>
                          <w:rFonts w:ascii="Cambria" w:hAnsi="Cambria" w:cs="Tahoma"/>
                          <w:i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в отношении получаемого знания .</w:t>
                      </w:r>
                    </w:p>
                    <w:p w14:paraId="4B412D30" w14:textId="77777777" w:rsidR="0066420A" w:rsidRPr="00D460D6" w:rsidRDefault="0066420A" w:rsidP="003B7793">
                      <w:pPr>
                        <w:tabs>
                          <w:tab w:val="left" w:pos="7115"/>
                        </w:tabs>
                        <w:bidi w:val="0"/>
                        <w:ind w:left="360"/>
                        <w:rPr>
                          <w:color w:val="000000" w:themeColor="text1"/>
                          <w:sz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AF049DE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7F4EB59E" w14:textId="79CF486D" w:rsidR="002C2B7E" w:rsidRPr="003E5CC3" w:rsidRDefault="00AB6B4F" w:rsidP="0031428C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576601FB" wp14:editId="02CC7C75">
                <wp:simplePos x="0" y="0"/>
                <wp:positionH relativeFrom="column">
                  <wp:posOffset>5715</wp:posOffset>
                </wp:positionH>
                <wp:positionV relativeFrom="paragraph">
                  <wp:posOffset>108585</wp:posOffset>
                </wp:positionV>
                <wp:extent cx="4583430" cy="6657340"/>
                <wp:effectExtent l="0" t="0" r="13970" b="22860"/>
                <wp:wrapNone/>
                <wp:docPr id="901" name="مستطيل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3430" cy="6657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6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30E87AAB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- Право в отношении самого себя и своей души: знание – это поклонение (искренность по отношению к Аллаху и следование Сунне). Будь «</w:t>
                            </w:r>
                            <w:r w:rsidRPr="00D460D6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саляфом</w:t>
                            </w: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» (идущим путем праведных предшественников)на своем пути, страшась Аллаха, помня, что Он видит тебя, опусти свое «крыло смирения» и отбрось свое самодовольство.</w:t>
                            </w:r>
                          </w:p>
                          <w:p w14:paraId="61B6B029" w14:textId="77777777" w:rsidR="0066420A" w:rsidRPr="00D460D6" w:rsidRDefault="005440D1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Так</w:t>
                            </w:r>
                            <w:r w:rsidR="0066420A"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же это довольство малым, аскетизм и украшение самого себя великолепием знания. Желание достичь качеств мужества, оставление роскоши, избегание мест распространения пустословия, доброжелательность, стойкость и желание убедиться в достоверности получаемых знаний.</w:t>
                            </w:r>
                          </w:p>
                          <w:p w14:paraId="3890FE05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Забота и ненасытность в требовании, поисках и записывании знаний, внимание к заучиванию, обязывание самого себя к заучиванию, понимание в разделении основ и ответвлений, поиск убежища у Аллаха, хранение доверенного касаемо знаний, правдивость. </w:t>
                            </w:r>
                          </w:p>
                          <w:p w14:paraId="2D6DD996" w14:textId="77777777" w:rsidR="0066420A" w:rsidRPr="00D460D6" w:rsidRDefault="0066420A" w:rsidP="00232E1D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Щит требующего знания – слова «Я не знаю». Больше всего он дорожит – «временем». Его отдых – «общее самообразование», чтение исправлений, уточнений и </w:t>
                            </w:r>
                            <w:r w:rsidR="00232E1D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поем (касыды)</w:t>
                            </w: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  <w:p w14:paraId="6A412C2D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Это проявление благочестивости в вопросе, выслушивании ответа, понимании и действий на этом, без оспариваний. Это повторение знаний. Будь между Кораном и Сунной, между их науками, полноценно изучая предметы каждой сферы. </w:t>
                            </w:r>
                          </w:p>
                          <w:p w14:paraId="6148AEA2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Избегание властолюбия, любви к известности и мирской жизни.</w:t>
                            </w:r>
                          </w:p>
                          <w:p w14:paraId="3C607975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Критичность по отношению к самому себе и хорошее мнение о людях.</w:t>
                            </w:r>
                          </w:p>
                          <w:p w14:paraId="5C2059F7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Очищение знаний через подчинение истине, повелевая одобряемое и запрещая порицаемое, взвешивая пользу и вред, распространяя знание и желая помогать, не жалея себя, заступаясь за мусульман прекрасным способом во время отстаивания истины и одобряемого.</w:t>
                            </w:r>
                          </w:p>
                          <w:p w14:paraId="6028381D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Защита знаний, без угодничества и заискивания, не выдавая себя за ученого.</w:t>
                            </w:r>
                          </w:p>
                          <w:p w14:paraId="01FD9325" w14:textId="77777777" w:rsidR="0066420A" w:rsidRPr="00D460D6" w:rsidRDefault="0066420A" w:rsidP="00D460D6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Отстранение от сомнений, без обособленности или партийн</w:t>
                            </w:r>
                            <w:r w:rsidR="005440D1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ости, строя на этом дружбу и не</w:t>
                            </w:r>
                            <w:r w:rsidRPr="00D460D6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причастность.</w:t>
                            </w:r>
                          </w:p>
                          <w:p w14:paraId="7802A76A" w14:textId="77777777" w:rsidR="0066420A" w:rsidRPr="00D460D6" w:rsidRDefault="0066420A" w:rsidP="00DF7C6B">
                            <w:pPr>
                              <w:bidi w:val="0"/>
                              <w:spacing w:line="214" w:lineRule="auto"/>
                              <w:ind w:left="360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601FB" id="_x0645__x0633__x062a__x0637__x064a__x0644__x0020_901" o:spid="_x0000_s1475" style="position:absolute;left:0;text-align:left;margin-left:.45pt;margin-top:8.55pt;width:360.9pt;height:524.2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" filled="f" strokecolor="#c67f38" strokeweight="1pt">
                <v:stroke dashstyle="longDash"/>
                <v:path arrowok="t"/>
                <v:textbox>
                  <w:txbxContent>
                    <w:p w14:paraId="30E87AAB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- Право в отношении самого себя и своей души: знание – это поклонение (искренность по отношению к Аллаху и следование Сунне). Будь «</w:t>
                      </w:r>
                      <w:r w:rsidRPr="00D460D6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саляфом</w:t>
                      </w: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» (идущим путем праведных предшественников)на своем пути, страшась Аллаха, помня, что Он видит тебя, опусти свое «крыло смирения» и отбрось свое самодовольство.</w:t>
                      </w:r>
                    </w:p>
                    <w:p w14:paraId="61B6B029" w14:textId="77777777" w:rsidR="0066420A" w:rsidRPr="00D460D6" w:rsidRDefault="005440D1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Так</w:t>
                      </w:r>
                      <w:r w:rsidR="0066420A"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же это довольство малым, аскетизм и украшение самого себя великолепием знания. Желание достичь качеств мужества, оставление роскоши, избегание мест распространения пустословия, доброжелательность, стойкость и желание убедиться в достоверности получаемых знаний.</w:t>
                      </w:r>
                    </w:p>
                    <w:p w14:paraId="3890FE05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Забота и ненасытность в требовании, поисках и записывании знаний, внимание к заучиванию, обязывание самого себя к заучиванию, понимание в разделении основ и ответвлений, поиск убежища у Аллаха, хранение доверенного касаемо знаний, правдивость. </w:t>
                      </w:r>
                    </w:p>
                    <w:p w14:paraId="2D6DD996" w14:textId="77777777" w:rsidR="0066420A" w:rsidRPr="00D460D6" w:rsidRDefault="0066420A" w:rsidP="00232E1D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Щит требующего знания – слова «Я не знаю». Больше всего он дорожит – «временем». Его отдых – «общее самообразование», чтение исправлений, уточнений и </w:t>
                      </w:r>
                      <w:r w:rsidR="00232E1D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поем (касыды)</w:t>
                      </w: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.</w:t>
                      </w:r>
                    </w:p>
                    <w:p w14:paraId="6A412C2D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Это проявление благочестивости в вопросе, выслушивании ответа, понимании и действий на этом, без оспариваний. Это повторение знаний. Будь между Кораном и Сунной, между их науками, полноценно изучая предметы каждой сферы. </w:t>
                      </w:r>
                    </w:p>
                    <w:p w14:paraId="6148AEA2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Избегание властолюбия, любви к известности и мирской жизни.</w:t>
                      </w:r>
                    </w:p>
                    <w:p w14:paraId="3C607975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Критичность по отношению к самому себе и хорошее мнение о людях.</w:t>
                      </w:r>
                    </w:p>
                    <w:p w14:paraId="5C2059F7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Очищение знаний через подчинение истине, повелевая одобряемое и запрещая порицаемое, взвешивая пользу и вред, распространяя знание и желая помогать, не жалея себя, заступаясь за мусульман прекрасным способом во время отстаивания истины и одобряемого.</w:t>
                      </w:r>
                    </w:p>
                    <w:p w14:paraId="6028381D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Защита знаний, без угодничества и заискивания, не выдавая себя за ученого.</w:t>
                      </w:r>
                    </w:p>
                    <w:p w14:paraId="01FD9325" w14:textId="77777777" w:rsidR="0066420A" w:rsidRPr="00D460D6" w:rsidRDefault="0066420A" w:rsidP="00D460D6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Отстранение от сомнений, без обособленности или партийн</w:t>
                      </w:r>
                      <w:r w:rsidR="005440D1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ости, строя на этом дружбу и не</w:t>
                      </w:r>
                      <w:r w:rsidRPr="00D460D6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причастность.</w:t>
                      </w:r>
                    </w:p>
                    <w:p w14:paraId="7802A76A" w14:textId="77777777" w:rsidR="0066420A" w:rsidRPr="00D460D6" w:rsidRDefault="0066420A" w:rsidP="00DF7C6B">
                      <w:pPr>
                        <w:bidi w:val="0"/>
                        <w:spacing w:line="214" w:lineRule="auto"/>
                        <w:ind w:left="360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99A64CA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03194C90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7C9AE61C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5D7AAA0C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5DA7217" w14:textId="1D9E8FBB" w:rsidR="0006401B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7F66D7C4" wp14:editId="03598DB8">
                <wp:simplePos x="0" y="0"/>
                <wp:positionH relativeFrom="margin">
                  <wp:posOffset>-44450</wp:posOffset>
                </wp:positionH>
                <wp:positionV relativeFrom="margin">
                  <wp:posOffset>-241300</wp:posOffset>
                </wp:positionV>
                <wp:extent cx="4503420" cy="3810635"/>
                <wp:effectExtent l="0" t="0" r="17780" b="24765"/>
                <wp:wrapSquare wrapText="bothSides"/>
                <wp:docPr id="69" name="مستطيل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3420" cy="38106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6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033CAE48" w14:textId="77777777" w:rsidR="0066420A" w:rsidRPr="005440D1" w:rsidRDefault="0066420A" w:rsidP="005440D1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- Право в отношении своего шейха: люди в этом вопросе разделились на две крайности и одну срединную группы. И скоро придет разъяснение</w:t>
                            </w:r>
                            <w:r w:rsidR="005440D1"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того</w:t>
                            </w:r>
                            <w:r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, что первое многобожие, </w:t>
                            </w:r>
                            <w:r w:rsid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произошедшее</w:t>
                            </w:r>
                            <w:r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на земле, произошло по причине чрезмерности к праведникам. И мы должны находиться на срединном пути в отношении к праведникам, без чрезмерства или упущений. </w:t>
                            </w:r>
                          </w:p>
                          <w:p w14:paraId="49F6AD6A" w14:textId="77777777" w:rsidR="0066420A" w:rsidRPr="005440D1" w:rsidRDefault="0066420A" w:rsidP="00537F31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- Права в отношении места, в котором он учится;</w:t>
                            </w:r>
                          </w:p>
                          <w:p w14:paraId="17678A43" w14:textId="77777777" w:rsidR="0066420A" w:rsidRPr="005440D1" w:rsidRDefault="0066420A" w:rsidP="00537F31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- Право в отношении товарищей – студентов: - как Сказал Всевышний Аллах</w:t>
                            </w:r>
                            <w:r w:rsidRPr="005440D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: «Вы являетесь лучшей из общин, появившейся на благо человечества» (3:110). </w:t>
                            </w:r>
                            <w:r w:rsidR="005440D1"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Так</w:t>
                            </w:r>
                            <w:r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же сказал Посланник Аллаха </w:t>
                            </w:r>
                            <w:r w:rsidRPr="005440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  <w:t>ﷺ</w:t>
                            </w:r>
                            <w:r w:rsidRPr="005440D1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>: «Не уверует никто из вас, пока не будет желать для своего брата то, что желает себе»</w:t>
                            </w:r>
                          </w:p>
                          <w:p w14:paraId="7A2FF325" w14:textId="77777777" w:rsidR="0066420A" w:rsidRPr="005440D1" w:rsidRDefault="0066420A" w:rsidP="00537F31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-Право по отношению к книге: - это ее заучивание. Т.к. Аллах, Свят Он и Велик, облагодетельствовал нас этими книгами, и мы должны их заучивать.</w:t>
                            </w:r>
                          </w:p>
                          <w:p w14:paraId="1C8FC53C" w14:textId="77777777" w:rsidR="0066420A" w:rsidRPr="005440D1" w:rsidRDefault="0066420A" w:rsidP="005440D1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440D1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- Право по отношению к знанию: - это закрепление знаний, постоянное повторение в обязательном порядке, дела на их основе. Потому что обязан тот, кто знает – совершать дела на основе этих знаний, после этого  - призывать к знаниям, т.к. это является милостью, и необходимо благодарить за эту милость.</w:t>
                            </w:r>
                          </w:p>
                          <w:p w14:paraId="528E4CC3" w14:textId="77777777" w:rsidR="0066420A" w:rsidRPr="005440D1" w:rsidRDefault="0066420A" w:rsidP="0006401B">
                            <w:pPr>
                              <w:spacing w:line="213" w:lineRule="auto"/>
                              <w:ind w:left="360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18"/>
                                <w:szCs w:val="18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6D7C4" id="_x0645__x0633__x062a__x0637__x064a__x0644__x0020_943" o:spid="_x0000_s1476" style="position:absolute;margin-left:-3.5pt;margin-top:-18.95pt;width:354.6pt;height:300.05pt;z-index:25236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" filled="f" strokecolor="#c67f38" strokeweight="1pt">
                <v:stroke dashstyle="longDash"/>
                <v:path arrowok="t"/>
                <v:textbox>
                  <w:txbxContent>
                    <w:p w14:paraId="033CAE48" w14:textId="77777777" w:rsidR="0066420A" w:rsidRPr="005440D1" w:rsidRDefault="0066420A" w:rsidP="005440D1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- Право в отношении своего шейха: люди в этом вопросе разделились на две крайности и одну срединную группы. И скоро придет разъяснение</w:t>
                      </w:r>
                      <w:r w:rsidR="005440D1"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того</w:t>
                      </w:r>
                      <w:r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, что первое многобожие, </w:t>
                      </w:r>
                      <w:r w:rsid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произошедшее</w:t>
                      </w:r>
                      <w:r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на земле, произошло по причине чрезмерности к праведникам. И мы должны находиться на срединном пути в отношении к праведникам, без чрезмерства или упущений. </w:t>
                      </w:r>
                    </w:p>
                    <w:p w14:paraId="49F6AD6A" w14:textId="77777777" w:rsidR="0066420A" w:rsidRPr="005440D1" w:rsidRDefault="0066420A" w:rsidP="00537F31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- Права в отношении места, в котором он учится;</w:t>
                      </w:r>
                    </w:p>
                    <w:p w14:paraId="17678A43" w14:textId="77777777" w:rsidR="0066420A" w:rsidRPr="005440D1" w:rsidRDefault="0066420A" w:rsidP="00537F31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- Право в отношении товарищей – студентов: - как Сказал Всевышний Аллах</w:t>
                      </w:r>
                      <w:r w:rsidRPr="005440D1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 xml:space="preserve">: «Вы являетесь лучшей из общин, появившейся на благо человечества» (3:110). </w:t>
                      </w:r>
                      <w:r w:rsidR="005440D1"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Так</w:t>
                      </w:r>
                      <w:r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же сказал Посланник Аллаха </w:t>
                      </w:r>
                      <w:r w:rsidRPr="005440D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ru-RU"/>
                        </w:rPr>
                        <w:t>ﷺ</w:t>
                      </w:r>
                      <w:r w:rsidRPr="005440D1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>: «Не уверует никто из вас, пока не будет желать для своего брата то, что желает себе»</w:t>
                      </w:r>
                    </w:p>
                    <w:p w14:paraId="7A2FF325" w14:textId="77777777" w:rsidR="0066420A" w:rsidRPr="005440D1" w:rsidRDefault="0066420A" w:rsidP="00537F31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-Право по отношению к книге: - это ее заучивание. Т.к. Аллах, Свят Он и Велик, облагодетельствовал нас этими книгами, и мы должны их заучивать.</w:t>
                      </w:r>
                    </w:p>
                    <w:p w14:paraId="1C8FC53C" w14:textId="77777777" w:rsidR="0066420A" w:rsidRPr="005440D1" w:rsidRDefault="0066420A" w:rsidP="005440D1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5440D1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- Право по отношению к знанию: - это закрепление знаний, постоянное повторение в обязательном порядке, дела на их основе. Потому что обязан тот, кто знает – совершать дела на основе этих знаний, после этого  - призывать к знаниям, т.к. это является милостью, и необходимо благодарить за эту милость.</w:t>
                      </w:r>
                    </w:p>
                    <w:p w14:paraId="528E4CC3" w14:textId="77777777" w:rsidR="0066420A" w:rsidRPr="005440D1" w:rsidRDefault="0066420A" w:rsidP="0006401B">
                      <w:pPr>
                        <w:spacing w:line="213" w:lineRule="auto"/>
                        <w:ind w:left="360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18"/>
                          <w:szCs w:val="18"/>
                          <w:rtl/>
                          <w:lang w:val="ru-RU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inline distT="0" distB="0" distL="0" distR="0" wp14:anchorId="27707563" wp14:editId="4B5ACE0F">
                <wp:extent cx="4728845" cy="1583690"/>
                <wp:effectExtent l="0" t="0" r="0" b="3810"/>
                <wp:docPr id="68" name="مستطيل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8845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02C87" w14:textId="77777777" w:rsidR="0066420A" w:rsidRPr="00537F31" w:rsidRDefault="0066420A" w:rsidP="00537F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 w:cs="Tahoma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2. Из этикета вопроса – это отдавать предпочтение в первую очередь тому вопросу, который несет в себе пользу и благо.</w:t>
                            </w:r>
                          </w:p>
                          <w:p w14:paraId="4C29135B" w14:textId="77777777" w:rsidR="0066420A" w:rsidRPr="00537F31" w:rsidRDefault="0066420A" w:rsidP="00537F31">
                            <w:pPr>
                              <w:bidi w:val="0"/>
                              <w:spacing w:line="100" w:lineRule="atLeast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3. Требующий знания должен содержать себя в хорошем виде.</w:t>
                            </w:r>
                          </w:p>
                          <w:p w14:paraId="5ED85B81" w14:textId="77777777" w:rsidR="0066420A" w:rsidRPr="00537F31" w:rsidRDefault="0066420A" w:rsidP="00537F31">
                            <w:pPr>
                              <w:bidi w:val="0"/>
                              <w:spacing w:line="100" w:lineRule="atLeast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4. После смерти Пророка </w:t>
                            </w:r>
                            <w:r w:rsidRPr="00537F3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537F3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не говорится: </w:t>
                            </w:r>
                            <w:r w:rsidRPr="00537F31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«Ал</w:t>
                            </w:r>
                            <w:r w:rsidR="00B4764C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лах и Его Посланник знают лучше</w:t>
                            </w:r>
                            <w:r w:rsidRPr="00537F31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»</w:t>
                            </w:r>
                            <w:r w:rsidR="00B4764C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>, а</w:t>
                            </w:r>
                            <w:r w:rsidRPr="00537F3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 говорится: </w:t>
                            </w:r>
                            <w:r w:rsidRPr="00537F31">
                              <w:rPr>
                                <w:rFonts w:ascii="Cambria" w:hAnsi="Cambria"/>
                                <w:i/>
                                <w:sz w:val="20"/>
                                <w:szCs w:val="20"/>
                                <w:lang w:val="ru-RU"/>
                              </w:rPr>
                              <w:t>«Аллах знает лучше»</w:t>
                            </w:r>
                          </w:p>
                          <w:p w14:paraId="2D3B4EB6" w14:textId="77777777" w:rsidR="0066420A" w:rsidRPr="00537F31" w:rsidRDefault="0066420A" w:rsidP="00F01FB0">
                            <w:pPr>
                              <w:ind w:left="36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707563" id="_x0645__x0633__x062a__x0637__x064a__x0644__x0020_902" o:spid="_x0000_s1477" style="width:372.35pt;height:1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" filled="f" stroked="f" strokeweight="2pt">
                <v:textbox>
                  <w:txbxContent>
                    <w:p w14:paraId="4D302C87" w14:textId="77777777" w:rsidR="0066420A" w:rsidRPr="00537F31" w:rsidRDefault="0066420A" w:rsidP="00537F31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537F31">
                        <w:rPr>
                          <w:rFonts w:ascii="Cambria" w:hAnsi="Cambria" w:cs="Tahoma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2. Из этикета вопроса – это отдавать предпочтение в первую очередь тому вопросу, который несет в себе пользу и благо.</w:t>
                      </w:r>
                    </w:p>
                    <w:p w14:paraId="4C29135B" w14:textId="77777777" w:rsidR="0066420A" w:rsidRPr="00537F31" w:rsidRDefault="0066420A" w:rsidP="00537F31">
                      <w:pPr>
                        <w:bidi w:val="0"/>
                        <w:spacing w:line="100" w:lineRule="atLeast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537F3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3. Требующий знания должен содержать себя в хорошем виде.</w:t>
                      </w:r>
                    </w:p>
                    <w:p w14:paraId="5ED85B81" w14:textId="77777777" w:rsidR="0066420A" w:rsidRPr="00537F31" w:rsidRDefault="0066420A" w:rsidP="00537F31">
                      <w:pPr>
                        <w:bidi w:val="0"/>
                        <w:spacing w:line="100" w:lineRule="atLeast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537F3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4. После смерти Пророка </w:t>
                      </w:r>
                      <w:r w:rsidRPr="00537F3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537F3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не говорится: </w:t>
                      </w:r>
                      <w:r w:rsidRPr="00537F31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«Ал</w:t>
                      </w:r>
                      <w:r w:rsidR="00B4764C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лах и Его Посланник знают лучше</w:t>
                      </w:r>
                      <w:r w:rsidRPr="00537F31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»</w:t>
                      </w:r>
                      <w:r w:rsidR="00B4764C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>, а</w:t>
                      </w:r>
                      <w:r w:rsidRPr="00537F3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 говорится: </w:t>
                      </w:r>
                      <w:r w:rsidRPr="00537F31">
                        <w:rPr>
                          <w:rFonts w:ascii="Cambria" w:hAnsi="Cambria"/>
                          <w:i/>
                          <w:sz w:val="20"/>
                          <w:szCs w:val="20"/>
                          <w:lang w:val="ru-RU"/>
                        </w:rPr>
                        <w:t>«Аллах знает лучше»</w:t>
                      </w:r>
                    </w:p>
                    <w:p w14:paraId="2D3B4EB6" w14:textId="77777777" w:rsidR="0066420A" w:rsidRPr="00537F31" w:rsidRDefault="0066420A" w:rsidP="00F01FB0">
                      <w:pPr>
                        <w:ind w:left="360"/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2C2B7E"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6857AD20" w14:textId="29851454" w:rsidR="002C2B7E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56ADB9DB" wp14:editId="2637109D">
                <wp:simplePos x="0" y="0"/>
                <wp:positionH relativeFrom="column">
                  <wp:posOffset>2118360</wp:posOffset>
                </wp:positionH>
                <wp:positionV relativeFrom="paragraph">
                  <wp:posOffset>-461010</wp:posOffset>
                </wp:positionV>
                <wp:extent cx="2674620" cy="1096010"/>
                <wp:effectExtent l="0" t="0" r="0" b="0"/>
                <wp:wrapNone/>
                <wp:docPr id="903" name="مستطيل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10960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BA1C861" w14:textId="77777777" w:rsidR="0066420A" w:rsidRPr="00537F31" w:rsidRDefault="0066420A" w:rsidP="00537F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Эта глава содержит в себе небольшой очерк о Пророке Мухаммаде </w:t>
                            </w:r>
                            <w:r w:rsidRPr="00537F31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ﷺ</w:t>
                            </w:r>
                            <w:r w:rsidRPr="00537F31"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  <w:t xml:space="preserve">, содержащий в себе его имя, происхождение, жизнеописание и часть из его призыва </w:t>
                            </w:r>
                            <w:r w:rsidRPr="00537F31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ﷺ.</w:t>
                            </w:r>
                          </w:p>
                          <w:p w14:paraId="38912E25" w14:textId="77777777" w:rsidR="0066420A" w:rsidRPr="00537F31" w:rsidRDefault="0066420A" w:rsidP="00537F31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4A4137D" w14:textId="77777777" w:rsidR="0066420A" w:rsidRPr="00537F31" w:rsidRDefault="0066420A" w:rsidP="002C2B7E">
                            <w:pPr>
                              <w:spacing w:line="214" w:lineRule="auto"/>
                              <w:ind w:left="36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DB9DB" id="_x0645__x0633__x062a__x0637__x064a__x0644__x0020_903" o:spid="_x0000_s1478" style="position:absolute;margin-left:166.8pt;margin-top:-36.25pt;width:210.6pt;height:86.3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" filled="f" stroked="f" strokeweight="2pt">
                <v:path arrowok="t"/>
                <v:textbox>
                  <w:txbxContent>
                    <w:p w14:paraId="6BA1C861" w14:textId="77777777" w:rsidR="0066420A" w:rsidRPr="00537F31" w:rsidRDefault="0066420A" w:rsidP="00537F31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  <w:r w:rsidRPr="00537F3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Эта глава содержит в себе небольшой очерк о Пророке Мухаммаде </w:t>
                      </w:r>
                      <w:r w:rsidRPr="00537F31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ﷺ</w:t>
                      </w:r>
                      <w:r w:rsidRPr="00537F31"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  <w:t xml:space="preserve">, содержащий в себе его имя, происхождение, жизнеописание и часть из его призыва </w:t>
                      </w:r>
                      <w:r w:rsidRPr="00537F31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ﷺ.</w:t>
                      </w:r>
                    </w:p>
                    <w:p w14:paraId="38912E25" w14:textId="77777777" w:rsidR="0066420A" w:rsidRPr="00537F31" w:rsidRDefault="0066420A" w:rsidP="00537F31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34A4137D" w14:textId="77777777" w:rsidR="0066420A" w:rsidRPr="00537F31" w:rsidRDefault="0066420A" w:rsidP="002C2B7E">
                      <w:pPr>
                        <w:spacing w:line="214" w:lineRule="auto"/>
                        <w:ind w:left="360"/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61BFE20B" wp14:editId="72E821DA">
                <wp:simplePos x="0" y="0"/>
                <wp:positionH relativeFrom="margin">
                  <wp:posOffset>27940</wp:posOffset>
                </wp:positionH>
                <wp:positionV relativeFrom="paragraph">
                  <wp:posOffset>-330200</wp:posOffset>
                </wp:positionV>
                <wp:extent cx="1990725" cy="5126355"/>
                <wp:effectExtent l="25400" t="25400" r="41275" b="55245"/>
                <wp:wrapNone/>
                <wp:docPr id="904" name="Rectangl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512635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48EF1BC7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 w:cs="Tahoma"/>
                                <w:color w:val="FF0000"/>
                                <w:shd w:val="clear" w:color="auto" w:fill="FFFFFF"/>
                                <w:lang w:val="ru-RU"/>
                              </w:rPr>
                              <w:t xml:space="preserve">Третья  основа: </w:t>
                            </w: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>это— познание вашего Пророка Мухаммада</w:t>
                            </w:r>
                            <w:r w:rsidRPr="00537F31">
                              <w:rPr>
                                <w:rFonts w:hint="cs"/>
                                <w:lang w:val="ru-RU"/>
                              </w:rPr>
                              <w:t xml:space="preserve"> </w:t>
                            </w:r>
                            <w:r w:rsidRPr="00537F31"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  <w:lang w:val="ru-RU"/>
                              </w:rPr>
                              <w:t>ﷺ.</w:t>
                            </w:r>
                          </w:p>
                          <w:p w14:paraId="18096EEC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CF10E1B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6B6E865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 xml:space="preserve">Его (имя) — Мухаммад ибн ‛Абдуллах ибн ‛Абд уль-Мутталиб ибн Хашим. Хашим был родом из курайшитов, а курайшиты из числа арабов, а арабы являются потомками Исма‛иля ибн Ибрахима </w:t>
                            </w:r>
                            <w:r w:rsidRPr="00537F31">
                              <w:rPr>
                                <w:rFonts w:ascii="Cambria" w:hAnsi="Cambria" w:cs="Tahoma"/>
                                <w:i/>
                                <w:color w:val="000000"/>
                                <w:shd w:val="clear" w:color="auto" w:fill="FFFFFF"/>
                                <w:lang w:val="ru-RU"/>
                              </w:rPr>
                              <w:t>аль-Халиль</w:t>
                            </w: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 xml:space="preserve">, мир ему и нашему пророку и наилучшее благословение. </w:t>
                            </w:r>
                          </w:p>
                          <w:p w14:paraId="31FE2237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D73624E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>Его  Жизнь длилась шестьдесят три года, сорок из них прошли до пророчества, а остальные двадцать три он прожил, будучи пророком и посланником.</w:t>
                            </w:r>
                          </w:p>
                          <w:p w14:paraId="4E8F51BB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>Аллах сделал его пророком, ниспослав аяты «</w:t>
                            </w:r>
                            <w:r w:rsidRPr="00537F31">
                              <w:rPr>
                                <w:rFonts w:ascii="Cambria" w:hAnsi="Cambria" w:cs="Tahoma"/>
                                <w:b/>
                                <w:color w:val="000000"/>
                                <w:shd w:val="clear" w:color="auto" w:fill="FFFFFF"/>
                                <w:lang w:val="ru-RU"/>
                              </w:rPr>
                              <w:t>Читай</w:t>
                            </w: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 xml:space="preserve">!», и сделал его посланником, ниспослав аяты </w:t>
                            </w:r>
                            <w:r w:rsidRPr="00537F31">
                              <w:rPr>
                                <w:rFonts w:ascii="Cambria" w:hAnsi="Cambria" w:cs="Tahoma"/>
                                <w:b/>
                                <w:color w:val="000000"/>
                                <w:shd w:val="clear" w:color="auto" w:fill="FFFFFF"/>
                                <w:lang w:val="ru-RU"/>
                              </w:rPr>
                              <w:t>«О</w:t>
                            </w:r>
                          </w:p>
                          <w:p w14:paraId="6B3F5576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 w:cs="Tahoma"/>
                                <w:b/>
                                <w:color w:val="000000"/>
                                <w:shd w:val="clear" w:color="auto" w:fill="FFFFFF"/>
                                <w:lang w:val="ru-RU"/>
                              </w:rPr>
                              <w:t>завернувшийся!»</w:t>
                            </w: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77BE8A99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63D7FDCD" w14:textId="77777777" w:rsidR="0066420A" w:rsidRPr="00537F31" w:rsidRDefault="0066420A" w:rsidP="00537F31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</w:pP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>Его городом была Мекка, и он совершил переселение «</w:t>
                            </w:r>
                            <w:r w:rsidRPr="00537F31">
                              <w:rPr>
                                <w:rFonts w:ascii="Cambria" w:hAnsi="Cambria" w:cs="Tahoma"/>
                                <w:i/>
                                <w:color w:val="000000"/>
                                <w:shd w:val="clear" w:color="auto" w:fill="FFFFFF"/>
                                <w:lang w:val="ru-RU"/>
                              </w:rPr>
                              <w:t>хиджру</w:t>
                            </w:r>
                            <w:r w:rsidRPr="00537F31">
                              <w:rPr>
                                <w:rFonts w:ascii="Cambria" w:hAnsi="Cambria" w:cs="Tahoma"/>
                                <w:color w:val="000000"/>
                                <w:shd w:val="clear" w:color="auto" w:fill="FFFFFF"/>
                                <w:lang w:val="ru-RU"/>
                              </w:rPr>
                              <w:t>» в Медину.</w:t>
                            </w:r>
                          </w:p>
                          <w:p w14:paraId="703082CD" w14:textId="77777777" w:rsidR="0066420A" w:rsidRPr="00537F31" w:rsidRDefault="0066420A" w:rsidP="005B5724">
                            <w:pPr>
                              <w:bidi w:val="0"/>
                              <w:spacing w:line="214" w:lineRule="auto"/>
                              <w:jc w:val="lowKashida"/>
                              <w:rPr>
                                <w:rFonts w:ascii="adwa-assalaf" w:hAnsi="adwa-assalaf" w:cs="adwa-assala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FE20B" id="Rectangle_x0020_743" o:spid="_x0000_s1479" style="position:absolute;margin-left:2.2pt;margin-top:-25.95pt;width:156.75pt;height:403.65pt;z-index:25224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" filled="f" strokecolor="#d9a279" strokeweight="5pt">
                <v:stroke linestyle="thickThin"/>
                <v:textbox>
                  <w:txbxContent>
                    <w:p w14:paraId="48EF1BC7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Times New Roman" w:hAnsi="Times New Roman" w:cs="Times New Roman"/>
                          <w:color w:val="000000"/>
                          <w:shd w:val="clear" w:color="auto" w:fill="FFFFFF"/>
                          <w:lang w:val="ru-RU"/>
                        </w:rPr>
                      </w:pPr>
                      <w:r w:rsidRPr="00537F31">
                        <w:rPr>
                          <w:rFonts w:ascii="Cambria" w:hAnsi="Cambria" w:cs="Tahoma"/>
                          <w:color w:val="FF0000"/>
                          <w:shd w:val="clear" w:color="auto" w:fill="FFFFFF"/>
                          <w:lang w:val="ru-RU"/>
                        </w:rPr>
                        <w:t xml:space="preserve">Третья  основа: </w:t>
                      </w: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>это— познание вашего Пророка Мухаммада</w:t>
                      </w:r>
                      <w:r w:rsidRPr="00537F31">
                        <w:rPr>
                          <w:rFonts w:hint="cs"/>
                          <w:lang w:val="ru-RU"/>
                        </w:rPr>
                        <w:t xml:space="preserve"> </w:t>
                      </w:r>
                      <w:r w:rsidRPr="00537F31">
                        <w:rPr>
                          <w:rFonts w:ascii="Times New Roman" w:hAnsi="Times New Roman" w:cs="Times New Roman"/>
                          <w:color w:val="000000"/>
                          <w:shd w:val="clear" w:color="auto" w:fill="FFFFFF"/>
                          <w:lang w:val="ru-RU"/>
                        </w:rPr>
                        <w:t>ﷺ.</w:t>
                      </w:r>
                    </w:p>
                    <w:p w14:paraId="18096EEC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Times New Roman" w:hAnsi="Times New Roman" w:cs="Times New Roman"/>
                          <w:color w:val="000000"/>
                          <w:shd w:val="clear" w:color="auto" w:fill="FFFFFF"/>
                          <w:lang w:val="ru-RU"/>
                        </w:rPr>
                      </w:pPr>
                    </w:p>
                    <w:p w14:paraId="3CF10E1B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</w:pPr>
                    </w:p>
                    <w:p w14:paraId="06B6E865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</w:pP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 xml:space="preserve">Его (имя) — Мухаммад ибн ‛Абдуллах ибн ‛Абд уль-Мутталиб ибн Хашим. Хашим был родом из курайшитов, а курайшиты из числа арабов, а арабы являются потомками Исма‛иля ибн Ибрахима </w:t>
                      </w:r>
                      <w:r w:rsidRPr="00537F31">
                        <w:rPr>
                          <w:rFonts w:ascii="Cambria" w:hAnsi="Cambria" w:cs="Tahoma"/>
                          <w:i/>
                          <w:color w:val="000000"/>
                          <w:shd w:val="clear" w:color="auto" w:fill="FFFFFF"/>
                          <w:lang w:val="ru-RU"/>
                        </w:rPr>
                        <w:t>аль-Халиль</w:t>
                      </w: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 xml:space="preserve">, мир ему и нашему пророку и наилучшее благословение. </w:t>
                      </w:r>
                    </w:p>
                    <w:p w14:paraId="31FE2237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</w:pPr>
                    </w:p>
                    <w:p w14:paraId="7D73624E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</w:pP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>Его  Жизнь длилась шестьдесят три года, сорок из них прошли до пророчества, а остальные двадцать три он прожил, будучи пророком и посланником.</w:t>
                      </w:r>
                    </w:p>
                    <w:p w14:paraId="4E8F51BB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hd w:val="clear" w:color="auto" w:fill="FFFFFF"/>
                          <w:lang w:val="ru-RU"/>
                        </w:rPr>
                      </w:pP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>Аллах сделал его пророком, ниспослав аяты «</w:t>
                      </w:r>
                      <w:r w:rsidRPr="00537F31">
                        <w:rPr>
                          <w:rFonts w:ascii="Cambria" w:hAnsi="Cambria" w:cs="Tahoma"/>
                          <w:b/>
                          <w:color w:val="000000"/>
                          <w:shd w:val="clear" w:color="auto" w:fill="FFFFFF"/>
                          <w:lang w:val="ru-RU"/>
                        </w:rPr>
                        <w:t>Читай</w:t>
                      </w: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 xml:space="preserve">!», и сделал его посланником, ниспослав аяты </w:t>
                      </w:r>
                      <w:r w:rsidRPr="00537F31">
                        <w:rPr>
                          <w:rFonts w:ascii="Cambria" w:hAnsi="Cambria" w:cs="Tahoma"/>
                          <w:b/>
                          <w:color w:val="000000"/>
                          <w:shd w:val="clear" w:color="auto" w:fill="FFFFFF"/>
                          <w:lang w:val="ru-RU"/>
                        </w:rPr>
                        <w:t>«О</w:t>
                      </w:r>
                    </w:p>
                    <w:p w14:paraId="6B3F5576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</w:pPr>
                      <w:r w:rsidRPr="00537F31">
                        <w:rPr>
                          <w:rFonts w:ascii="Cambria" w:hAnsi="Cambria" w:cs="Tahoma"/>
                          <w:b/>
                          <w:color w:val="000000"/>
                          <w:shd w:val="clear" w:color="auto" w:fill="FFFFFF"/>
                          <w:lang w:val="ru-RU"/>
                        </w:rPr>
                        <w:t>завернувшийся!»</w:t>
                      </w: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77BE8A99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</w:pPr>
                    </w:p>
                    <w:p w14:paraId="63D7FDCD" w14:textId="77777777" w:rsidR="0066420A" w:rsidRPr="00537F31" w:rsidRDefault="0066420A" w:rsidP="00537F31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</w:pP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>Его городом была Мекка, и он совершил переселение «</w:t>
                      </w:r>
                      <w:r w:rsidRPr="00537F31">
                        <w:rPr>
                          <w:rFonts w:ascii="Cambria" w:hAnsi="Cambria" w:cs="Tahoma"/>
                          <w:i/>
                          <w:color w:val="000000"/>
                          <w:shd w:val="clear" w:color="auto" w:fill="FFFFFF"/>
                          <w:lang w:val="ru-RU"/>
                        </w:rPr>
                        <w:t>хиджру</w:t>
                      </w:r>
                      <w:r w:rsidRPr="00537F31">
                        <w:rPr>
                          <w:rFonts w:ascii="Cambria" w:hAnsi="Cambria" w:cs="Tahoma"/>
                          <w:color w:val="000000"/>
                          <w:shd w:val="clear" w:color="auto" w:fill="FFFFFF"/>
                          <w:lang w:val="ru-RU"/>
                        </w:rPr>
                        <w:t>» в Медину.</w:t>
                      </w:r>
                    </w:p>
                    <w:p w14:paraId="703082CD" w14:textId="77777777" w:rsidR="0066420A" w:rsidRPr="00537F31" w:rsidRDefault="0066420A" w:rsidP="005B5724">
                      <w:pPr>
                        <w:bidi w:val="0"/>
                        <w:spacing w:line="214" w:lineRule="auto"/>
                        <w:jc w:val="lowKashida"/>
                        <w:rPr>
                          <w:rFonts w:ascii="adwa-assalaf" w:hAnsi="adwa-assalaf" w:cs="adwa-assalaf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999D7D" w14:textId="0059E6CB" w:rsidR="002C2B7E" w:rsidRPr="003E5CC3" w:rsidRDefault="00AB6B4F" w:rsidP="0031428C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194FB7E2" wp14:editId="5701EFD0">
                <wp:simplePos x="0" y="0"/>
                <wp:positionH relativeFrom="column">
                  <wp:posOffset>2152015</wp:posOffset>
                </wp:positionH>
                <wp:positionV relativeFrom="paragraph">
                  <wp:posOffset>335915</wp:posOffset>
                </wp:positionV>
                <wp:extent cx="2430780" cy="526415"/>
                <wp:effectExtent l="81915" t="81915" r="103505" b="102870"/>
                <wp:wrapNone/>
                <wp:docPr id="67" name="مستطيل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780" cy="5264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0CBE7" w14:textId="77777777" w:rsidR="0066420A" w:rsidRPr="00863328" w:rsidRDefault="0066420A" w:rsidP="00863328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Cs w:val="36"/>
                                <w:lang w:val="ru-RU"/>
                              </w:rPr>
                            </w:pPr>
                            <w:r w:rsidRPr="00863328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0"/>
                                <w:szCs w:val="36"/>
                                <w:lang w:val="ru-RU"/>
                              </w:rPr>
                              <w:t xml:space="preserve">Мы должны знать о Пророке </w:t>
                            </w:r>
                            <w:r w:rsidRPr="0086332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0"/>
                                <w:szCs w:val="36"/>
                                <w:lang w:val="ru-RU"/>
                              </w:rPr>
                              <w:t>ﷺ определенные вещи. Из них:</w:t>
                            </w:r>
                          </w:p>
                          <w:p w14:paraId="143B382F" w14:textId="77777777" w:rsidR="0066420A" w:rsidRPr="00863328" w:rsidRDefault="0066420A" w:rsidP="00863328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2"/>
                                <w:szCs w:val="36"/>
                                <w:lang w:val="ru-RU"/>
                              </w:rPr>
                            </w:pPr>
                          </w:p>
                          <w:p w14:paraId="3EE71FB1" w14:textId="77777777" w:rsidR="0066420A" w:rsidRPr="00863328" w:rsidRDefault="0066420A" w:rsidP="002F72BF">
                            <w:pPr>
                              <w:jc w:val="center"/>
                              <w:rPr>
                                <w:sz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FB7E2" id="_x0645__x0633__x062a__x0637__x064a__x0644__x0020_905" o:spid="_x0000_s1480" style="position:absolute;left:0;text-align:left;margin-left:169.45pt;margin-top:26.45pt;width:191.4pt;height:41.4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5B20CBE7" w14:textId="77777777" w:rsidR="0066420A" w:rsidRPr="00863328" w:rsidRDefault="0066420A" w:rsidP="00863328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Cs w:val="36"/>
                          <w:lang w:val="ru-RU"/>
                        </w:rPr>
                      </w:pPr>
                      <w:r w:rsidRPr="00863328">
                        <w:rPr>
                          <w:rFonts w:ascii="Cambria" w:hAnsi="Cambria" w:cs="ae_AlArabiya"/>
                          <w:b/>
                          <w:color w:val="C00000"/>
                          <w:sz w:val="20"/>
                          <w:szCs w:val="36"/>
                          <w:lang w:val="ru-RU"/>
                        </w:rPr>
                        <w:t xml:space="preserve">Мы должны знать о Пророке </w:t>
                      </w:r>
                      <w:r w:rsidRPr="00863328">
                        <w:rPr>
                          <w:rFonts w:ascii="Times New Roman" w:hAnsi="Times New Roman" w:cs="Times New Roman"/>
                          <w:b/>
                          <w:color w:val="C00000"/>
                          <w:sz w:val="20"/>
                          <w:szCs w:val="36"/>
                          <w:lang w:val="ru-RU"/>
                        </w:rPr>
                        <w:t>ﷺ определенные вещи. Из них:</w:t>
                      </w:r>
                    </w:p>
                    <w:p w14:paraId="143B382F" w14:textId="77777777" w:rsidR="0066420A" w:rsidRPr="00863328" w:rsidRDefault="0066420A" w:rsidP="00863328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2"/>
                          <w:szCs w:val="36"/>
                          <w:lang w:val="ru-RU"/>
                        </w:rPr>
                      </w:pPr>
                    </w:p>
                    <w:p w14:paraId="3EE71FB1" w14:textId="77777777" w:rsidR="0066420A" w:rsidRPr="00863328" w:rsidRDefault="0066420A" w:rsidP="002F72BF">
                      <w:pPr>
                        <w:jc w:val="center"/>
                        <w:rPr>
                          <w:sz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3B775C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A5EF20A" w14:textId="753E766F" w:rsidR="002C2B7E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2256256" behindDoc="0" locked="0" layoutInCell="1" allowOverlap="1" wp14:anchorId="224E248E" wp14:editId="6F9D010E">
                <wp:simplePos x="0" y="0"/>
                <wp:positionH relativeFrom="column">
                  <wp:posOffset>2766060</wp:posOffset>
                </wp:positionH>
                <wp:positionV relativeFrom="paragraph">
                  <wp:posOffset>287020</wp:posOffset>
                </wp:positionV>
                <wp:extent cx="1463675" cy="0"/>
                <wp:effectExtent l="124460" t="121920" r="164465" b="170180"/>
                <wp:wrapNone/>
                <wp:docPr id="66" name="رابط مستقيم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63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FC521" id="_x0631__x0627__x0628__x0637__x0020__x0645__x0633__x062a__x0642__x064a__x0645__x0020_906" o:spid="_x0000_s1026" style="position:absolute;z-index:25225625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margin" from="217.8pt,22.6pt" to="333.05pt,22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2257280" behindDoc="0" locked="0" layoutInCell="1" allowOverlap="1" wp14:anchorId="2ADD320E" wp14:editId="1B2E825D">
                <wp:simplePos x="0" y="0"/>
                <wp:positionH relativeFrom="column">
                  <wp:posOffset>2732405</wp:posOffset>
                </wp:positionH>
                <wp:positionV relativeFrom="paragraph">
                  <wp:posOffset>291465</wp:posOffset>
                </wp:positionV>
                <wp:extent cx="0" cy="144780"/>
                <wp:effectExtent l="128905" t="126365" r="163195" b="160655"/>
                <wp:wrapNone/>
                <wp:docPr id="65" name="رابط مستقيم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C101B" id="_x0631__x0627__x0628__x0637__x0020__x0645__x0633__x062a__x0642__x064a__x0645__x0020_907" o:spid="_x0000_s1026" style="position:absolute;z-index:252257280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from="215.15pt,22.95pt" to="215.15pt,34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2320768" behindDoc="0" locked="0" layoutInCell="1" allowOverlap="1" wp14:anchorId="02D60E18" wp14:editId="2E50214F">
                <wp:simplePos x="0" y="0"/>
                <wp:positionH relativeFrom="column">
                  <wp:posOffset>3348355</wp:posOffset>
                </wp:positionH>
                <wp:positionV relativeFrom="paragraph">
                  <wp:posOffset>135255</wp:posOffset>
                </wp:positionV>
                <wp:extent cx="0" cy="146050"/>
                <wp:effectExtent l="122555" t="122555" r="169545" b="163195"/>
                <wp:wrapNone/>
                <wp:docPr id="64" name="رابط مستقيم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24BF4" id="_x0631__x0627__x0628__x0637__x0020__x0645__x0633__x062a__x0642__x064a__x0645__x0020_1003" o:spid="_x0000_s1026" style="position:absolute;z-index:252320768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margin;mso-height-relative:margin" from="263.65pt,10.65pt" to="263.65pt,22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8" distR="114298" simplePos="0" relativeHeight="252258304" behindDoc="0" locked="0" layoutInCell="1" allowOverlap="1" wp14:anchorId="68E75B60" wp14:editId="6F4224BD">
                <wp:simplePos x="0" y="0"/>
                <wp:positionH relativeFrom="column">
                  <wp:posOffset>4233545</wp:posOffset>
                </wp:positionH>
                <wp:positionV relativeFrom="paragraph">
                  <wp:posOffset>279400</wp:posOffset>
                </wp:positionV>
                <wp:extent cx="0" cy="106045"/>
                <wp:effectExtent l="131445" t="127000" r="160655" b="160655"/>
                <wp:wrapNone/>
                <wp:docPr id="126" name="رابط مستقيم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06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46DF0" id="_x0631__x0627__x0628__x0637__x0020__x0645__x0633__x062a__x0642__x064a__x0645__x0020_908" o:spid="_x0000_s1026" style="position:absolute;z-index:252258304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from="333.35pt,22pt" to="333.35pt,30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" strokecolor="#c67f38">
                <v:stroke joinstyle="miter"/>
                <v:shadow on="t" opacity="26213f" origin="-.5,-.5"/>
                <o:lock v:ext="edit" shapetype="f"/>
              </v:line>
            </w:pict>
          </mc:Fallback>
        </mc:AlternateContent>
      </w:r>
    </w:p>
    <w:p w14:paraId="07785FE0" w14:textId="7C5D0038" w:rsidR="002C2B7E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0EA9559C" wp14:editId="12B672C1">
                <wp:simplePos x="0" y="0"/>
                <wp:positionH relativeFrom="column">
                  <wp:posOffset>2151380</wp:posOffset>
                </wp:positionH>
                <wp:positionV relativeFrom="paragraph">
                  <wp:posOffset>67945</wp:posOffset>
                </wp:positionV>
                <wp:extent cx="1268730" cy="3256280"/>
                <wp:effectExtent l="93980" t="93345" r="110490" b="117475"/>
                <wp:wrapNone/>
                <wp:docPr id="125" name="مستطيل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325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6ACD13D" w14:textId="77777777" w:rsidR="0066420A" w:rsidRPr="00863328" w:rsidRDefault="0066420A" w:rsidP="00863328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863328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Его имя и происхождение.</w:t>
                            </w:r>
                          </w:p>
                          <w:p w14:paraId="5EE40D17" w14:textId="77777777" w:rsidR="0066420A" w:rsidRPr="00863328" w:rsidRDefault="0066420A" w:rsidP="00863328">
                            <w:pPr>
                              <w:jc w:val="center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863328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Он -Мухаммад ибн ‛Абдуллах ибн ‛Абд уль-Мутталиб ибн Хашим. Хашим был родом из курайшитов, а курайшиты из числа арабов, а арабы являются потомками Исма‛иля ибн Ибрахима </w:t>
                            </w:r>
                            <w:r w:rsidRPr="00863328">
                              <w:rPr>
                                <w:rFonts w:ascii="Cambria" w:hAnsi="Cambria" w:cs="Tahoma"/>
                                <w:i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аль-Халиль</w:t>
                            </w:r>
                            <w:r w:rsidRPr="00863328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, мир ему.</w:t>
                            </w:r>
                          </w:p>
                          <w:p w14:paraId="6DD715FA" w14:textId="77777777" w:rsidR="0066420A" w:rsidRPr="00863328" w:rsidRDefault="0066420A" w:rsidP="002C2B7E">
                            <w:pPr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9559C" id="_x0645__x0633__x062a__x0637__x064a__x0644__x0020_909" o:spid="_x0000_s1481" style="position:absolute;margin-left:169.4pt;margin-top:5.35pt;width:99.9pt;height:256.4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" strokecolor="#c67f38">
                <v:shadow on="t" opacity="26213f" origin="-.5,-.5"/>
                <v:path arrowok="t"/>
                <v:textbox>
                  <w:txbxContent>
                    <w:p w14:paraId="76ACD13D" w14:textId="77777777" w:rsidR="0066420A" w:rsidRPr="00863328" w:rsidRDefault="0066420A" w:rsidP="00863328">
                      <w:pPr>
                        <w:jc w:val="center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863328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Его имя и происхождение.</w:t>
                      </w:r>
                    </w:p>
                    <w:p w14:paraId="5EE40D17" w14:textId="77777777" w:rsidR="0066420A" w:rsidRPr="00863328" w:rsidRDefault="0066420A" w:rsidP="00863328">
                      <w:pPr>
                        <w:jc w:val="center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863328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Он -Мухаммад ибн ‛Абдуллах ибн ‛Абд уль-Мутталиб ибн Хашим. Хашим был родом из курайшитов, а курайшиты из числа арабов, а арабы являются потомками Исма‛иля ибн Ибрахима </w:t>
                      </w:r>
                      <w:r w:rsidRPr="00863328">
                        <w:rPr>
                          <w:rFonts w:ascii="Cambria" w:hAnsi="Cambria" w:cs="Tahoma"/>
                          <w:i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аль-Халиль</w:t>
                      </w:r>
                      <w:r w:rsidRPr="00863328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, мир ему.</w:t>
                      </w:r>
                    </w:p>
                    <w:p w14:paraId="6DD715FA" w14:textId="77777777" w:rsidR="0066420A" w:rsidRPr="00863328" w:rsidRDefault="0066420A" w:rsidP="002C2B7E">
                      <w:pPr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11460316" wp14:editId="682B1FF8">
                <wp:simplePos x="0" y="0"/>
                <wp:positionH relativeFrom="column">
                  <wp:posOffset>3728085</wp:posOffset>
                </wp:positionH>
                <wp:positionV relativeFrom="paragraph">
                  <wp:posOffset>73025</wp:posOffset>
                </wp:positionV>
                <wp:extent cx="1133475" cy="3249295"/>
                <wp:effectExtent l="83185" t="85725" r="116840" b="119380"/>
                <wp:wrapNone/>
                <wp:docPr id="124" name="مستطيل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3475" cy="324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2A6832CB" w14:textId="77777777" w:rsidR="0066420A" w:rsidRPr="00863328" w:rsidRDefault="0066420A" w:rsidP="00863328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863328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Его жизнь.</w:t>
                            </w:r>
                          </w:p>
                          <w:p w14:paraId="7A7152CF" w14:textId="77777777" w:rsidR="0066420A" w:rsidRPr="00863328" w:rsidRDefault="0066420A" w:rsidP="00863328">
                            <w:pPr>
                              <w:jc w:val="center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863328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Его  Жизнь длилась шестьдесят три года, сорок из них прошли до пророчества, а остальные двадцать три он прожил после пророчества.</w:t>
                            </w:r>
                          </w:p>
                          <w:p w14:paraId="6882D0D3" w14:textId="77777777" w:rsidR="0066420A" w:rsidRPr="00863328" w:rsidRDefault="0066420A" w:rsidP="002F72BF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bidi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20"/>
                                <w:szCs w:val="24"/>
                                <w:lang w:val="ru-RU"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60316" id="_x0645__x0633__x062a__x0637__x064a__x0644__x0020_910" o:spid="_x0000_s1482" style="position:absolute;margin-left:293.55pt;margin-top:5.75pt;width:89.25pt;height:255.8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" strokecolor="#c67f38">
                <v:shadow on="t" opacity="26213f" origin="-.5,-.5"/>
                <v:path arrowok="t"/>
                <v:textbox>
                  <w:txbxContent>
                    <w:p w14:paraId="2A6832CB" w14:textId="77777777" w:rsidR="0066420A" w:rsidRPr="00863328" w:rsidRDefault="0066420A" w:rsidP="00863328">
                      <w:pPr>
                        <w:jc w:val="center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863328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Его жизнь.</w:t>
                      </w:r>
                    </w:p>
                    <w:p w14:paraId="7A7152CF" w14:textId="77777777" w:rsidR="0066420A" w:rsidRPr="00863328" w:rsidRDefault="0066420A" w:rsidP="00863328">
                      <w:pPr>
                        <w:jc w:val="center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863328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Его  Жизнь длилась шестьдесят три года, сорок из них прошли до пророчества, а остальные двадцать три он прожил после пророчества.</w:t>
                      </w:r>
                    </w:p>
                    <w:p w14:paraId="6882D0D3" w14:textId="77777777" w:rsidR="0066420A" w:rsidRPr="00863328" w:rsidRDefault="0066420A" w:rsidP="002F72BF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bidi w:val="0"/>
                        <w:adjustRightInd w:val="0"/>
                        <w:spacing w:after="0" w:line="240" w:lineRule="auto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20"/>
                          <w:szCs w:val="24"/>
                          <w:lang w:val="ru-RU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02B99E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397A070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AF2D1D1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067EC68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DE5356F" w14:textId="77777777" w:rsidR="00437349" w:rsidRPr="003E5CC3" w:rsidRDefault="00437349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D3FD3A4" w14:textId="77777777" w:rsidR="00437349" w:rsidRPr="003E5CC3" w:rsidRDefault="00437349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4A71F22" w14:textId="77777777" w:rsidR="00437349" w:rsidRPr="003E5CC3" w:rsidRDefault="00437349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A622C0D" w14:textId="77777777" w:rsidR="005B5724" w:rsidRPr="003E5CC3" w:rsidRDefault="005B5724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340BA41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53606B0" w14:textId="40DA5BEA" w:rsidR="005B5724" w:rsidRPr="003E5CC3" w:rsidRDefault="00AB6B4F" w:rsidP="0031428C">
      <w:pPr>
        <w:bidi w:val="0"/>
        <w:rPr>
          <w:rFonts w:ascii="Times New Roman" w:hAnsi="Times New Roman" w:cs="Times New Roman"/>
          <w:b/>
          <w:bCs/>
          <w:noProof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84960" behindDoc="0" locked="0" layoutInCell="1" allowOverlap="1" wp14:anchorId="45F12C6C" wp14:editId="794400A9">
                <wp:simplePos x="0" y="0"/>
                <wp:positionH relativeFrom="column">
                  <wp:posOffset>167640</wp:posOffset>
                </wp:positionH>
                <wp:positionV relativeFrom="paragraph">
                  <wp:posOffset>172720</wp:posOffset>
                </wp:positionV>
                <wp:extent cx="4624705" cy="1190625"/>
                <wp:effectExtent l="2540" t="0" r="8255" b="8255"/>
                <wp:wrapNone/>
                <wp:docPr id="116" name="Группа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4705" cy="1190625"/>
                          <a:chOff x="-688" y="3638"/>
                          <a:chExt cx="47350" cy="14742"/>
                        </a:xfrm>
                      </wpg:grpSpPr>
                      <wps:wsp>
                        <wps:cNvPr id="117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-688" y="3638"/>
                            <a:ext cx="46660" cy="369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10B68" w14:textId="77777777" w:rsidR="0066420A" w:rsidRPr="00863328" w:rsidRDefault="0066420A" w:rsidP="00863328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63328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>Период жизни Пророка</w:t>
                              </w:r>
                              <w:r w:rsidRPr="00863328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 xml:space="preserve"> ﷺ </w:t>
                              </w:r>
                              <w:r w:rsidRPr="00863328"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 xml:space="preserve"> после пророчества </w:t>
                              </w:r>
                              <w:r w:rsidRPr="00863328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  <w:t>делится на:</w:t>
                              </w:r>
                            </w:p>
                            <w:p w14:paraId="73DF8865" w14:textId="77777777" w:rsidR="0066420A" w:rsidRPr="00863328" w:rsidRDefault="0066420A" w:rsidP="00863328">
                              <w:pPr>
                                <w:tabs>
                                  <w:tab w:val="left" w:pos="2444"/>
                                </w:tabs>
                                <w:jc w:val="center"/>
                                <w:rPr>
                                  <w:rFonts w:ascii="ae_AlArabiya" w:hAnsi="ae_AlArabiya" w:cs="ae_AlArabiya"/>
                                  <w:b/>
                                  <w:color w:val="C00000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8" name="Group 477"/>
                        <wpg:cNvGrpSpPr>
                          <a:grpSpLocks/>
                        </wpg:cNvGrpSpPr>
                        <wpg:grpSpPr bwMode="auto">
                          <a:xfrm>
                            <a:off x="0" y="8681"/>
                            <a:ext cx="46661" cy="9699"/>
                            <a:chOff x="4942" y="9594"/>
                            <a:chExt cx="98255" cy="6586"/>
                          </a:xfrm>
                        </wpg:grpSpPr>
                        <wps:wsp>
                          <wps:cNvPr id="119" name="AutoShape 4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80" y="9594"/>
                              <a:ext cx="55009" cy="1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AutoShape 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780" y="9610"/>
                              <a:ext cx="0" cy="18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AutoShape 4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834" y="9610"/>
                              <a:ext cx="0" cy="175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Rectangle 4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456" y="11369"/>
                              <a:ext cx="45741" cy="48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72D1541" w14:textId="77777777" w:rsidR="0066420A" w:rsidRPr="00863328" w:rsidRDefault="0066420A" w:rsidP="00863328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863328">
                                  <w:rPr>
                                    <w:rFonts w:ascii="Cambria" w:hAnsi="Cambria" w:cs="Tahoma"/>
                                    <w:b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Мединский период.</w:t>
                                </w:r>
                              </w:p>
                              <w:p w14:paraId="37952233" w14:textId="77777777" w:rsidR="0066420A" w:rsidRPr="00863328" w:rsidRDefault="0066420A" w:rsidP="00863328">
                                <w:pPr>
                                  <w:jc w:val="center"/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863328"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Длился десять лет.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42" y="11463"/>
                              <a:ext cx="46484" cy="47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786AA6E" w14:textId="77777777" w:rsidR="0066420A" w:rsidRPr="00863328" w:rsidRDefault="0066420A" w:rsidP="00863328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863328">
                                  <w:rPr>
                                    <w:rFonts w:ascii="Cambria" w:hAnsi="Cambria" w:cs="Tahoma"/>
                                    <w:b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Мекканский период.</w:t>
                                </w:r>
                              </w:p>
                              <w:p w14:paraId="2444E9A5" w14:textId="77777777" w:rsidR="0066420A" w:rsidRPr="00863328" w:rsidRDefault="0066420A" w:rsidP="00863328">
                                <w:pPr>
                                  <w:jc w:val="center"/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863328"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Длился тринадцать лет.</w:t>
                                </w:r>
                              </w:p>
                              <w:p w14:paraId="02C434D0" w14:textId="77777777" w:rsidR="0066420A" w:rsidRPr="00863328" w:rsidRDefault="0066420A" w:rsidP="00863328">
                                <w:pPr>
                                  <w:jc w:val="center"/>
                                  <w:rPr>
                                    <w:rFonts w:ascii="Cambria" w:hAnsi="Cambria" w:cs="Tahoma"/>
                                    <w:color w:val="000000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12C6C" id="_x0413__x0440__x0443__x043f__x043f__x0430__x0020_1148" o:spid="_x0000_s1483" style="position:absolute;margin-left:13.2pt;margin-top:13.6pt;width:364.15pt;height:93.75pt;z-index:252584960;mso-position-horizontal-relative:text;mso-position-vertical-relative:text;mso-width-relative:margin;mso-height-relative:margin" coordorigin="-688,3638" coordsize="47350,1474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">
                <v:rect id="Rectangle_x0020_476" o:spid="_x0000_s1484" style="position:absolute;left:-688;top:3638;width:46660;height:369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LSWgxAAA&#10;ANwAAAAPAAAAZHJzL2Rvd25yZXYueG1sRE9La8JAEL4X+h+WKXirGwtaia4iSsEHtW3soccxOybB&#10;7GzYXU38926h0Nt8fM+ZzjtTiys5X1lWMOgnIIhzqysuFHwf3p7HIHxA1lhbJgU38jCfPT5MMdW2&#10;5S+6ZqEQMYR9igrKEJpUSp+XZND3bUMcuZN1BkOErpDaYRvDTS1fkmQkDVYcG0psaFlSfs4uRkFm&#10;lm77sVstzOf7z3h/xE072g2V6j11iwmIQF34F/+51zrOH7zC7zPxAjm7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y0loMQAAADcAAAADwAAAAAAAAAAAAAAAACXAgAAZHJzL2Rv&#10;d25yZXYueG1sUEsFBgAAAAAEAAQA9QAAAIgDAAAAAA==&#10;" fillcolor="#f6eede" stroked="f" strokeweight="1pt">
                  <v:fill color2="#d4a85a" angle="-135" focus="100%" type="gradient"/>
                  <v:shadow on="t" opacity="26213f" origin="-.5,-.5"/>
                  <v:textbox>
                    <w:txbxContent>
                      <w:p w14:paraId="67C10B68" w14:textId="77777777" w:rsidR="0066420A" w:rsidRPr="00863328" w:rsidRDefault="0066420A" w:rsidP="00863328">
                        <w:pPr>
                          <w:tabs>
                            <w:tab w:val="left" w:pos="2444"/>
                          </w:tabs>
                          <w:spacing w:line="240" w:lineRule="auto"/>
                          <w:jc w:val="center"/>
                          <w:rPr>
                            <w:rFonts w:ascii="Cambria" w:hAnsi="Cambria" w:cs="ae_AlArabiya"/>
                            <w:color w:val="C00000"/>
                            <w:sz w:val="20"/>
                            <w:szCs w:val="20"/>
                            <w:lang w:val="ru-RU"/>
                          </w:rPr>
                        </w:pPr>
                        <w:r w:rsidRPr="00863328"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20"/>
                            <w:lang w:val="ru-RU"/>
                          </w:rPr>
                          <w:t>Период жизни Пророка</w:t>
                        </w:r>
                        <w:r w:rsidRPr="00863328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0"/>
                            <w:szCs w:val="20"/>
                            <w:lang w:val="ru-RU"/>
                          </w:rPr>
                          <w:t xml:space="preserve"> ﷺ </w:t>
                        </w:r>
                        <w:r w:rsidRPr="00863328"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20"/>
                            <w:lang w:val="ru-RU"/>
                          </w:rPr>
                          <w:t xml:space="preserve"> после пророчества </w:t>
                        </w:r>
                        <w:r w:rsidRPr="00863328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0"/>
                            <w:szCs w:val="20"/>
                            <w:lang w:val="ru-RU"/>
                          </w:rPr>
                          <w:t>делится на:</w:t>
                        </w:r>
                      </w:p>
                      <w:p w14:paraId="73DF8865" w14:textId="77777777" w:rsidR="0066420A" w:rsidRPr="00863328" w:rsidRDefault="0066420A" w:rsidP="00863328">
                        <w:pPr>
                          <w:tabs>
                            <w:tab w:val="left" w:pos="2444"/>
                          </w:tabs>
                          <w:jc w:val="center"/>
                          <w:rPr>
                            <w:rFonts w:ascii="ae_AlArabiya" w:hAnsi="ae_AlArabiya" w:cs="ae_AlArabiya"/>
                            <w:b/>
                            <w:color w:val="C00000"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group id="Group_x0020_477" o:spid="_x0000_s1485" style="position:absolute;top:8681;width:46661;height:9699" coordorigin="4942,9594" coordsize="98255,658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awCHxgAAANw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U6GV&#10;Z2QCnf8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DBrAIfGAAAA3AAA&#10;AA8AAAAAAAAAAAAAAAAAqQIAAGRycy9kb3ducmV2LnhtbFBLBQYAAAAABAAEAPoAAACcAwAAAAA=&#10;">
                  <v:shape id="AutoShape_x0020_478" o:spid="_x0000_s1486" type="#_x0000_t32" style="position:absolute;left:25780;top:9594;width:55009;height:1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cxPdMEAAADcAAAADwAAAGRycy9kb3ducmV2LnhtbERPyWrDMBC9F/IPYgK5NXJMaR03SkhN&#10;A8kxCzkP1tQ2sUZGUr38fVUo9DaPt85mN5pW9OR8Y1nBapmAIC6tbrhScLsenjMQPiBrbC2Tgok8&#10;7Lazpw3m2g58pv4SKhFD2OeooA6hy6X0ZU0G/dJ2xJH7ss5giNBVUjscYrhpZZokr9Jgw7Ghxo6K&#10;msrH5dsoyE7p+iWljyz4z/I8He9vp6JySi3m4/4dRKAx/Iv/3Ecd56/W8PtMvEBuf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RzE90wQAAANwAAAAPAAAAAAAAAAAAAAAA&#10;AKECAABkcnMvZG93bnJldi54bWxQSwUGAAAAAAQABAD5AAAAjwMAAAAA&#10;" strokecolor="#c67f38">
                    <v:stroke joinstyle="miter"/>
                    <v:shadow on="t" opacity="26213f" origin="-.5,-.5"/>
                  </v:shape>
                  <v:shape id="AutoShape_x0020_479" o:spid="_x0000_s1487" type="#_x0000_t32" style="position:absolute;left:25780;top:9610;width:0;height:185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posVMMAAADcAAAADwAAAGRycy9kb3ducmV2LnhtbESPQW/CMAyF70j7D5En7QbpqomVQkCA&#10;hgRH2MTZakxbrXGqJIPy7/EBaTdb7/m9z4vV4Dp1pRBbzwbeJxko4srblmsDP9+7cQEqJmSLnWcy&#10;cKcIq+XLaIGl9Tc+0vWUaiUhHEs00KTUl1rHqiGHceJ7YtEuPjhMsoZa24A3CXedzrNsqh22LA0N&#10;9rRtqPo9/TkDxSGffeS0KVL8qo73/fnzsK2DMW+vw3oOKtGQ/s3P670V/Fzw5RmZQC8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6aLFTDAAAA3AAAAA8AAAAAAAAAAAAA&#10;AAAAoQIAAGRycy9kb3ducmV2LnhtbFBLBQYAAAAABAAEAPkAAACRAwAAAAA=&#10;" strokecolor="#c67f38">
                    <v:stroke joinstyle="miter"/>
                    <v:shadow on="t" opacity="26213f" origin="-.5,-.5"/>
                  </v:shape>
                  <v:shape id="AutoShape_x0020_480" o:spid="_x0000_s1488" type="#_x0000_t32" style="position:absolute;left:80834;top:9610;width:0;height:175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daJz78AAADcAAAADwAAAGRycy9kb3ducmV2LnhtbERPTYvCMBC9C/6HMII3TS2y1moUVxT0&#10;qLt4HpqxLTaTkmS1/vuNIHibx/uc5bozjbiT87VlBZNxAoK4sLrmUsHvz36UgfABWWNjmRQ8ycN6&#10;1e8tMdf2wSe6n0MpYgj7HBVUIbS5lL6oyKAf25Y4clfrDIYIXSm1w0cMN41Mk+RLGqw5NlTY0rai&#10;4nb+MwqyYzqfpvSdBb8rTs/DZXbclk6p4aDbLEAE6sJH/HYfdJyfTuD1TLxArv4B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4daJz78AAADcAAAADwAAAAAAAAAAAAAAAACh&#10;AgAAZHJzL2Rvd25yZXYueG1sUEsFBgAAAAAEAAQA+QAAAI0DAAAAAA==&#10;" strokecolor="#c67f38">
                    <v:stroke joinstyle="miter"/>
                    <v:shadow on="t" opacity="26213f" origin="-.5,-.5"/>
                  </v:shape>
                  <v:rect id="Rectangle_x0020_481" o:spid="_x0000_s1489" style="position:absolute;left:57456;top:11369;width:45741;height:48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89suxAAA&#10;ANwAAAAPAAAAZHJzL2Rvd25yZXYueG1sRI9Na8MwDIbvg/4Ho0Jvq1MfupLVCaVjsF66NhmD3USs&#10;JqGxHGIvzf79PBj0JqFH78c2n2wnRhp861jDapmAIK6cabnW8FG+Pm5A+IBssHNMGn7IQ57NHraY&#10;GnfjM41FqEUUYZ+ihiaEPpXSVw1Z9EvXE8fbxQ0WQ1yHWpoBb1HcdlIlyVpabDk6NNjTvqHqWnxb&#10;De2I6vPp6/h+2p9Pqixf+kMEtF7Mp90ziEBTuMP/328mxlcK/srECWT2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vPbLsQAAADcAAAADwAAAAAAAAAAAAAAAACXAgAAZHJzL2Rv&#10;d25yZXYueG1sUEsFBgAAAAAEAAQA9QAAAIgDAAAAAA==&#10;" strokecolor="#c67f38">
                    <v:shadow on="t" opacity="26213f" origin="-.5,-.5"/>
                    <v:textbox>
                      <w:txbxContent>
                        <w:p w14:paraId="172D1541" w14:textId="77777777" w:rsidR="0066420A" w:rsidRPr="00863328" w:rsidRDefault="0066420A" w:rsidP="00863328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863328">
                            <w:rPr>
                              <w:rFonts w:ascii="Cambria" w:hAnsi="Cambria" w:cs="Tahoma"/>
                              <w:b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Мединский период.</w:t>
                          </w:r>
                        </w:p>
                        <w:p w14:paraId="37952233" w14:textId="77777777" w:rsidR="0066420A" w:rsidRPr="00863328" w:rsidRDefault="0066420A" w:rsidP="00863328">
                          <w:pPr>
                            <w:jc w:val="center"/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863328"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Длился десять лет.</w:t>
                          </w:r>
                        </w:p>
                      </w:txbxContent>
                    </v:textbox>
                  </v:rect>
                  <v:rect id="Rectangle_x0020_482" o:spid="_x0000_s1490" style="position:absolute;left:4942;top:11463;width:46484;height:471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v361xQAA&#10;ANwAAAAPAAAAZHJzL2Rvd25yZXYueG1sRI9Na8JAEIbvBf/DMoXe6qYpqKTZhBIR2otVI4Xehuw0&#10;Cc3Ohuwa4793C4K3GeaZ9yPNJ9OJkQbXWlbwMo9AEFdWt1wrOJab5xUI55E1dpZJwYUc5NnsIcVE&#10;2zPvaTz4WgQRdgkqaLzvEyld1ZBBN7c9cbj92sGgD+tQSz3gOYibTsZRtJAGWw4ODfZUNFT9HU5G&#10;QTti/L382X7tiv0uLst1/xkApZ4ep/c3EJ4mf4dv3x86xI9f4b9MmEBm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G/frXFAAAA3AAAAA8AAAAAAAAAAAAAAAAAlwIAAGRycy9k&#10;b3ducmV2LnhtbFBLBQYAAAAABAAEAPUAAACJAwAAAAA=&#10;" strokecolor="#c67f38">
                    <v:shadow on="t" opacity="26213f" origin="-.5,-.5"/>
                    <v:textbox>
                      <w:txbxContent>
                        <w:p w14:paraId="1786AA6E" w14:textId="77777777" w:rsidR="0066420A" w:rsidRPr="00863328" w:rsidRDefault="0066420A" w:rsidP="00863328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863328">
                            <w:rPr>
                              <w:rFonts w:ascii="Cambria" w:hAnsi="Cambria" w:cs="Tahoma"/>
                              <w:b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Мекканский период.</w:t>
                          </w:r>
                        </w:p>
                        <w:p w14:paraId="2444E9A5" w14:textId="77777777" w:rsidR="0066420A" w:rsidRPr="00863328" w:rsidRDefault="0066420A" w:rsidP="00863328">
                          <w:pPr>
                            <w:jc w:val="center"/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863328"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Длился тринадцать лет.</w:t>
                          </w:r>
                        </w:p>
                        <w:p w14:paraId="02C434D0" w14:textId="77777777" w:rsidR="0066420A" w:rsidRPr="00863328" w:rsidRDefault="0066420A" w:rsidP="00863328">
                          <w:pPr>
                            <w:jc w:val="center"/>
                            <w:rPr>
                              <w:rFonts w:ascii="Cambria" w:hAnsi="Cambria" w:cs="Tahoma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4AB54D1" w14:textId="77777777" w:rsidR="002C2B7E" w:rsidRPr="00863328" w:rsidRDefault="002C2B7E" w:rsidP="0031428C">
      <w:pPr>
        <w:bidi w:val="0"/>
        <w:rPr>
          <w:rFonts w:ascii="Times New Roman" w:hAnsi="Times New Roman" w:cs="Times New Roman"/>
          <w:bCs/>
          <w:noProof/>
          <w:sz w:val="28"/>
          <w:szCs w:val="28"/>
          <w:rtl/>
          <w:lang w:val="fr-FR"/>
        </w:rPr>
      </w:pPr>
    </w:p>
    <w:p w14:paraId="6BE1CFAF" w14:textId="77777777" w:rsidR="002C2B7E" w:rsidRPr="003E5CC3" w:rsidRDefault="002C2B7E" w:rsidP="0031428C">
      <w:pPr>
        <w:bidi w:val="0"/>
        <w:rPr>
          <w:rFonts w:ascii="Times New Roman" w:hAnsi="Times New Roman" w:cs="Times New Roman"/>
          <w:b/>
          <w:bCs/>
          <w:noProof/>
          <w:sz w:val="28"/>
          <w:szCs w:val="28"/>
          <w:rtl/>
          <w:lang w:val="fr-FR"/>
        </w:rPr>
      </w:pPr>
    </w:p>
    <w:p w14:paraId="50E94CDB" w14:textId="60BD0154" w:rsidR="002C2B7E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5042055F" wp14:editId="3E5BBF0C">
                <wp:simplePos x="0" y="0"/>
                <wp:positionH relativeFrom="column">
                  <wp:posOffset>1905</wp:posOffset>
                </wp:positionH>
                <wp:positionV relativeFrom="paragraph">
                  <wp:posOffset>402590</wp:posOffset>
                </wp:positionV>
                <wp:extent cx="4906645" cy="914400"/>
                <wp:effectExtent l="0" t="0" r="0" b="0"/>
                <wp:wrapNone/>
                <wp:docPr id="918" name="مستطيل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6645" cy="914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74DDB4" w14:textId="77777777" w:rsidR="0066420A" w:rsidRPr="00863328" w:rsidRDefault="0066420A" w:rsidP="00863328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86332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 xml:space="preserve">Является ли он </w:t>
                            </w:r>
                            <w:r w:rsidRPr="0086332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86332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 xml:space="preserve"> пророком или посланником?</w:t>
                            </w:r>
                          </w:p>
                          <w:p w14:paraId="2E6A13C4" w14:textId="77777777" w:rsidR="0066420A" w:rsidRPr="00863328" w:rsidRDefault="0066420A" w:rsidP="00863328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863328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Он </w:t>
                            </w:r>
                            <w:r w:rsidRPr="00863328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863328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и пророк и посланник. Стал пророком ниспосланием аятов «Читай!», и посланником ниспосланием аятов «</w:t>
                            </w:r>
                            <w:r w:rsidRPr="00863328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О</w:t>
                            </w:r>
                            <w:r w:rsidRPr="00863328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863328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завернувшийся!</w:t>
                            </w:r>
                            <w:r w:rsidRPr="00863328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»</w:t>
                            </w:r>
                          </w:p>
                          <w:p w14:paraId="368503B8" w14:textId="77777777" w:rsidR="0066420A" w:rsidRPr="00863328" w:rsidRDefault="0066420A" w:rsidP="00863328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27EC888E" w14:textId="77777777" w:rsidR="0066420A" w:rsidRPr="00863328" w:rsidRDefault="0066420A" w:rsidP="002121FA">
                            <w:pPr>
                              <w:bidi w:val="0"/>
                              <w:ind w:left="360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2055F" id="_x0645__x0633__x062a__x0637__x064a__x0644__x0020_918" o:spid="_x0000_s1491" style="position:absolute;margin-left:.15pt;margin-top:31.7pt;width:386.35pt;height:1in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" filled="f" stroked="f" strokeweight="2pt">
                <v:path arrowok="t"/>
                <v:textbox>
                  <w:txbxContent>
                    <w:p w14:paraId="5074DDB4" w14:textId="77777777" w:rsidR="0066420A" w:rsidRPr="00863328" w:rsidRDefault="0066420A" w:rsidP="00863328">
                      <w:pPr>
                        <w:bidi w:val="0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4"/>
                          <w:lang w:val="ru-RU"/>
                        </w:rPr>
                      </w:pPr>
                      <w:r w:rsidRPr="0086332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4"/>
                          <w:lang w:val="ru-RU"/>
                        </w:rPr>
                        <w:t xml:space="preserve">Является ли он </w:t>
                      </w:r>
                      <w:r w:rsidRPr="00863328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86332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4"/>
                          <w:lang w:val="ru-RU"/>
                        </w:rPr>
                        <w:t xml:space="preserve"> пророком или посланником?</w:t>
                      </w:r>
                    </w:p>
                    <w:p w14:paraId="2E6A13C4" w14:textId="77777777" w:rsidR="0066420A" w:rsidRPr="00863328" w:rsidRDefault="0066420A" w:rsidP="00863328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863328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Он </w:t>
                      </w:r>
                      <w:r w:rsidRPr="00863328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863328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и пророк и посланник. Стал пророком ниспосланием аятов «Читай!», и посланником ниспосланием аятов «</w:t>
                      </w:r>
                      <w:r w:rsidRPr="00863328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О</w:t>
                      </w:r>
                      <w:r w:rsidRPr="00863328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</w:t>
                      </w:r>
                      <w:r w:rsidRPr="00863328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завернувшийся!</w:t>
                      </w:r>
                      <w:r w:rsidRPr="00863328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»</w:t>
                      </w:r>
                    </w:p>
                    <w:p w14:paraId="368503B8" w14:textId="77777777" w:rsidR="0066420A" w:rsidRPr="00863328" w:rsidRDefault="0066420A" w:rsidP="00863328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27EC888E" w14:textId="77777777" w:rsidR="0066420A" w:rsidRPr="00863328" w:rsidRDefault="0066420A" w:rsidP="002121FA">
                      <w:pPr>
                        <w:bidi w:val="0"/>
                        <w:ind w:left="360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C2B7E" w:rsidRPr="003E5CC3">
        <w:rPr>
          <w:rFonts w:ascii="Times New Roman" w:hAnsi="Times New Roman" w:cs="Times New Roman"/>
          <w:b/>
          <w:bCs/>
          <w:noProof/>
          <w:sz w:val="28"/>
          <w:szCs w:val="28"/>
          <w:rtl/>
          <w:lang w:val="fr-FR"/>
        </w:rPr>
        <w:br w:type="page"/>
      </w:r>
    </w:p>
    <w:p w14:paraId="21365722" w14:textId="2E3E0DD6" w:rsidR="002C2B7E" w:rsidRPr="003E5CC3" w:rsidRDefault="00AB6B4F" w:rsidP="0031428C">
      <w:pPr>
        <w:bidi w:val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0FD4FB0F" wp14:editId="368F3055">
                <wp:simplePos x="0" y="0"/>
                <wp:positionH relativeFrom="margin">
                  <wp:posOffset>2085975</wp:posOffset>
                </wp:positionH>
                <wp:positionV relativeFrom="paragraph">
                  <wp:posOffset>-332740</wp:posOffset>
                </wp:positionV>
                <wp:extent cx="2578100" cy="5937250"/>
                <wp:effectExtent l="25400" t="25400" r="63500" b="57150"/>
                <wp:wrapNone/>
                <wp:docPr id="921" name="Rectangl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593725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632072B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Аллах послал его предостерегать людей от многобожия и призывать их к Единобожию.</w:t>
                            </w:r>
                          </w:p>
                          <w:p w14:paraId="7849E332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59DE8A1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А доказательством служат слова Всевышнего: </w:t>
                            </w:r>
                            <w:r w:rsidRPr="00232E1D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«О завернувшийся! Встань и увещевай! Господа своего возвеличивай! Одежды свои очищай! Скверны сторонись! Не оказывай милости, чтобы получить большее! Ради Господа твоего будь терпелив!» (74:1-7)</w:t>
                            </w:r>
                          </w:p>
                          <w:p w14:paraId="55F23EE1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9632823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Смысл слов </w:t>
                            </w:r>
                            <w:r w:rsidRPr="00232E1D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«Встань и увещевай!»</w:t>
                            </w: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— предостерегай от многобожия и призывай к единобожию.</w:t>
                            </w:r>
                          </w:p>
                          <w:p w14:paraId="7C079DDA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B3FBDEA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232E1D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«Господа своего возвеличивай!»</w:t>
                            </w: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: т.е. возвеличивай Его посредством единобожия.</w:t>
                            </w:r>
                          </w:p>
                          <w:p w14:paraId="67658E73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E16C6D1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232E1D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«Одежды свои очищай»:</w:t>
                            </w: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очищай свои деяния от многобожия.</w:t>
                            </w:r>
                          </w:p>
                          <w:p w14:paraId="0AD60F21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510F183D" w14:textId="77777777" w:rsidR="0066420A" w:rsidRPr="00232E1D" w:rsidRDefault="00232E1D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232E1D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«Ск</w:t>
                            </w:r>
                            <w:r w:rsidR="0066420A" w:rsidRPr="00232E1D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верны сторонись»</w:t>
                            </w:r>
                            <w:r w:rsidR="0066420A"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: т.е.  скверной названы идолы, а избегание ее — это отказ от идолов и идолопоклонников.</w:t>
                            </w:r>
                          </w:p>
                          <w:p w14:paraId="4B21BF4A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68B45FA2" w14:textId="77777777" w:rsidR="0066420A" w:rsidRPr="00232E1D" w:rsidRDefault="0066420A" w:rsidP="003960A7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Десять лет Пророк </w:t>
                            </w:r>
                            <w:r w:rsidRPr="00232E1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ﷺ</w:t>
                            </w: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 посвятил</w:t>
                            </w:r>
                            <w:r w:rsidR="00232E1D"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этому, занимаясь призывом к тау</w:t>
                            </w:r>
                            <w:r w:rsidRPr="00232E1D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хиду, после чего был вознесен на небеса, где ему были предписаны пять обязательных молитв. В течение трех следующих лет он совершал эти молитвы в Мекке, после чего получил повеление совершить переселение (хиджру) в Медину.</w:t>
                            </w:r>
                          </w:p>
                          <w:p w14:paraId="6AC5BD50" w14:textId="77777777" w:rsidR="0066420A" w:rsidRPr="00232E1D" w:rsidRDefault="0066420A" w:rsidP="003960A7">
                            <w:pP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EFCA2BE" w14:textId="77777777" w:rsidR="0066420A" w:rsidRPr="00232E1D" w:rsidRDefault="0066420A" w:rsidP="003960A7">
                            <w:pP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CFC3673" w14:textId="77777777" w:rsidR="0066420A" w:rsidRPr="00232E1D" w:rsidRDefault="0066420A" w:rsidP="003960A7">
                            <w:pP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2C1DB67" w14:textId="77777777" w:rsidR="0066420A" w:rsidRPr="00232E1D" w:rsidRDefault="0066420A" w:rsidP="00225748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FB0F" id="Rectangle_x0020_744" o:spid="_x0000_s1492" style="position:absolute;left:0;text-align:left;margin-left:164.25pt;margin-top:-26.15pt;width:203pt;height:467.5pt;z-index:25224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" filled="f" strokecolor="#d9a279" strokeweight="5pt">
                <v:stroke linestyle="thickThin"/>
                <v:textbox>
                  <w:txbxContent>
                    <w:p w14:paraId="7632072B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Аллах послал его предостерегать людей от многобожия и призывать их к Единобожию.</w:t>
                      </w:r>
                    </w:p>
                    <w:p w14:paraId="7849E332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459DE8A1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А доказательством служат слова Всевышнего: </w:t>
                      </w:r>
                      <w:r w:rsidRPr="00232E1D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«О завернувшийся! Встань и увещевай! Господа своего возвеличивай! Одежды свои очищай! Скверны сторонись! Не оказывай милости, чтобы получить большее! Ради Господа твоего будь терпелив!» (74:1-7)</w:t>
                      </w:r>
                    </w:p>
                    <w:p w14:paraId="55F23EE1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49632823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Смысл слов </w:t>
                      </w:r>
                      <w:r w:rsidRPr="00232E1D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«Встань и увещевай!»</w:t>
                      </w: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— предостерегай от многобожия и призывай к единобожию.</w:t>
                      </w:r>
                    </w:p>
                    <w:p w14:paraId="7C079DDA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4B3FBDEA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232E1D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«Господа своего возвеличивай!»</w:t>
                      </w: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: т.е. возвеличивай Его посредством единобожия.</w:t>
                      </w:r>
                    </w:p>
                    <w:p w14:paraId="67658E73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3E16C6D1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232E1D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«Одежды свои очищай»:</w:t>
                      </w: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очищай свои деяния от многобожия.</w:t>
                      </w:r>
                    </w:p>
                    <w:p w14:paraId="0AD60F21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510F183D" w14:textId="77777777" w:rsidR="0066420A" w:rsidRPr="00232E1D" w:rsidRDefault="00232E1D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232E1D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«Ск</w:t>
                      </w:r>
                      <w:r w:rsidR="0066420A" w:rsidRPr="00232E1D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верны сторонись»</w:t>
                      </w:r>
                      <w:r w:rsidR="0066420A"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: т.е.  скверной названы идолы, а избегание ее — это отказ от идолов и идолопоклонников.</w:t>
                      </w:r>
                    </w:p>
                    <w:p w14:paraId="4B21BF4A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68B45FA2" w14:textId="77777777" w:rsidR="0066420A" w:rsidRPr="00232E1D" w:rsidRDefault="0066420A" w:rsidP="003960A7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</w:pP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Десять лет Пророк </w:t>
                      </w:r>
                      <w:r w:rsidRPr="00232E1D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ﷺ</w:t>
                      </w: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 посвятил</w:t>
                      </w:r>
                      <w:r w:rsidR="00232E1D"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этому, занимаясь призывом к тау</w:t>
                      </w:r>
                      <w:r w:rsidRPr="00232E1D">
                        <w:rPr>
                          <w:rFonts w:ascii="Cambria" w:hAnsi="Cambria" w:cs="Tahoma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>хиду, после чего был вознесен на небеса, где ему были предписаны пять обязательных молитв. В течение трех следующих лет он совершал эти молитвы в Мекке, после чего получил повеление совершить переселение (хиджру) в Медину.</w:t>
                      </w:r>
                    </w:p>
                    <w:p w14:paraId="6AC5BD50" w14:textId="77777777" w:rsidR="0066420A" w:rsidRPr="00232E1D" w:rsidRDefault="0066420A" w:rsidP="003960A7">
                      <w:pPr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14:paraId="3EFCA2BE" w14:textId="77777777" w:rsidR="0066420A" w:rsidRPr="00232E1D" w:rsidRDefault="0066420A" w:rsidP="003960A7">
                      <w:pPr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14:paraId="7CFC3673" w14:textId="77777777" w:rsidR="0066420A" w:rsidRPr="00232E1D" w:rsidRDefault="0066420A" w:rsidP="003960A7">
                      <w:pPr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</w:p>
                    <w:p w14:paraId="72C1DB67" w14:textId="77777777" w:rsidR="0066420A" w:rsidRPr="00232E1D" w:rsidRDefault="0066420A" w:rsidP="00225748">
                      <w:pPr>
                        <w:bidi w:val="0"/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78B0375A" wp14:editId="26423CA5">
                <wp:simplePos x="0" y="0"/>
                <wp:positionH relativeFrom="column">
                  <wp:posOffset>-225425</wp:posOffset>
                </wp:positionH>
                <wp:positionV relativeFrom="paragraph">
                  <wp:posOffset>238760</wp:posOffset>
                </wp:positionV>
                <wp:extent cx="2312035" cy="5328920"/>
                <wp:effectExtent l="0" t="0" r="0" b="5080"/>
                <wp:wrapNone/>
                <wp:docPr id="920" name="مستطيل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5328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7B9DB0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3960A7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Призыв в мекканский период был сосредоточен вокруг Единобожия и призыву отстранения от многобожия, очищения поклонения и посвящения его Одному Аллаху. И длился этот призыв на протяжении тринадцати лет.</w:t>
                            </w:r>
                          </w:p>
                          <w:p w14:paraId="0F5D3D03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3960A7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Потом ему</w:t>
                            </w:r>
                            <w:r w:rsidRPr="003960A7">
                              <w:rPr>
                                <w:rFonts w:hint="cs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3960A7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3960A7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было велено совершить переселение «хиджру» в Медину. Там же продолжался призыв к Единобожию постоянно, и в добавок ниспосылались оставшиеся шариатские установления религии из актов поклонения и взаимоотношений и постановления касаемо мирской жизни.</w:t>
                            </w:r>
                          </w:p>
                          <w:p w14:paraId="06FA47ED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3960A7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И тот, кто посмотрит на его жизнеописание </w:t>
                            </w:r>
                            <w:r w:rsidRPr="003960A7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3960A7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, на его призы</w:t>
                            </w:r>
                            <w:r w:rsidR="00232E1D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в</w:t>
                            </w:r>
                            <w:r w:rsidRPr="003960A7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, обнаружит, что призыв к Единобожию непременно сопровождал его до тех пор, пока Аллах не упокоил его </w:t>
                            </w:r>
                            <w:r w:rsidRPr="003960A7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3960A7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. И это ясное и неопровержимое опровержение тем, кто удерживает людей от изучения Единобожия, и утверждает, что Единобожие не нуждается в изучении, кроме как определенное время.</w:t>
                            </w:r>
                          </w:p>
                          <w:p w14:paraId="4AA60C8A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5F3BE1DF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17551CC1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373CCB71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325571CA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12FB0DA7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44478D25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7FE973E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4CFCCDFC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197719AF" w14:textId="77777777" w:rsidR="0066420A" w:rsidRPr="003960A7" w:rsidRDefault="0066420A" w:rsidP="003960A7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9211FF3" w14:textId="77777777" w:rsidR="0066420A" w:rsidRPr="003960A7" w:rsidRDefault="0066420A" w:rsidP="00283750">
                            <w:pPr>
                              <w:bidi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dwa-assalaf" w:hAnsi="adwa-assalaf" w:cs="adwa-assalaf"/>
                                <w:color w:val="000000" w:themeColor="text1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0375A" id="_x0645__x0633__x062a__x0637__x064a__x0644__x0020_920" o:spid="_x0000_s1493" style="position:absolute;left:0;text-align:left;margin-left:-17.75pt;margin-top:18.8pt;width:182.05pt;height:419.6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" filled="f" stroked="f" strokeweight="2pt">
                <v:path arrowok="t"/>
                <v:textbox>
                  <w:txbxContent>
                    <w:p w14:paraId="467B9DB0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3960A7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Призыв в мекканский период был сосредоточен вокруг Единобожия и призыву отстранения от многобожия, очищения поклонения и посвящения его Одному Аллаху. И длился этот призыв на протяжении тринадцати лет.</w:t>
                      </w:r>
                    </w:p>
                    <w:p w14:paraId="0F5D3D03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3960A7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Потом ему</w:t>
                      </w:r>
                      <w:r w:rsidRPr="003960A7">
                        <w:rPr>
                          <w:rFonts w:hint="cs"/>
                          <w:sz w:val="18"/>
                          <w:lang w:val="ru-RU"/>
                        </w:rPr>
                        <w:t xml:space="preserve"> </w:t>
                      </w:r>
                      <w:r w:rsidRPr="003960A7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3960A7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было велено совершить переселение «хиджру» в Медину. Там же продолжался призыв к Единобожию постоянно, и в добавок ниспосылались оставшиеся шариатские установления религии из актов поклонения и взаимоотношений и постановления касаемо мирской жизни.</w:t>
                      </w:r>
                    </w:p>
                    <w:p w14:paraId="06FA47ED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3960A7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И тот, кто посмотрит на его жизнеописание </w:t>
                      </w:r>
                      <w:r w:rsidRPr="003960A7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3960A7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, на его призы</w:t>
                      </w:r>
                      <w:r w:rsidR="00232E1D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в</w:t>
                      </w:r>
                      <w:r w:rsidRPr="003960A7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, обнаружит, что призыв к Единобожию непременно сопровождал его до тех пор, пока Аллах не упокоил его </w:t>
                      </w:r>
                      <w:r w:rsidRPr="003960A7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3960A7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. И это ясное и неопровержимое опровержение тем, кто удерживает людей от изучения Единобожия, и утверждает, что Единобожие не нуждается в изучении, кроме как определенное время.</w:t>
                      </w:r>
                    </w:p>
                    <w:p w14:paraId="4AA60C8A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5F3BE1DF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17551CC1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373CCB71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325571CA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12FB0DA7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44478D25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07FE973E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4CFCCDFC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197719AF" w14:textId="77777777" w:rsidR="0066420A" w:rsidRPr="003960A7" w:rsidRDefault="0066420A" w:rsidP="003960A7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09211FF3" w14:textId="77777777" w:rsidR="0066420A" w:rsidRPr="003960A7" w:rsidRDefault="0066420A" w:rsidP="00283750">
                      <w:pPr>
                        <w:bidi w:val="0"/>
                        <w:spacing w:after="0" w:line="240" w:lineRule="auto"/>
                        <w:ind w:left="360"/>
                        <w:jc w:val="both"/>
                        <w:rPr>
                          <w:rFonts w:ascii="adwa-assalaf" w:hAnsi="adwa-assalaf" w:cs="adwa-assalaf"/>
                          <w:color w:val="000000" w:themeColor="text1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1B486DC9" wp14:editId="3B3744F8">
                <wp:simplePos x="0" y="0"/>
                <wp:positionH relativeFrom="column">
                  <wp:posOffset>-83820</wp:posOffset>
                </wp:positionH>
                <wp:positionV relativeFrom="paragraph">
                  <wp:posOffset>-331470</wp:posOffset>
                </wp:positionV>
                <wp:extent cx="2063115" cy="506095"/>
                <wp:effectExtent l="81280" t="74930" r="103505" b="104775"/>
                <wp:wrapNone/>
                <wp:docPr id="115" name="مستطيل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115" cy="506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4CC76" w14:textId="77777777" w:rsidR="0066420A" w:rsidRPr="003960A7" w:rsidRDefault="0066420A" w:rsidP="003960A7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36"/>
                                <w:lang w:val="ru-RU"/>
                              </w:rPr>
                            </w:pPr>
                            <w:r w:rsidRPr="003960A7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36"/>
                                <w:lang w:val="ru-RU"/>
                              </w:rPr>
                              <w:t xml:space="preserve">Отрывок из жизнеописания Пророка </w:t>
                            </w:r>
                            <w:r w:rsidRPr="003960A7">
                              <w:rPr>
                                <w:rFonts w:ascii="Times New Roman" w:hAnsi="Times New Roman" w:cs="Times New Roman"/>
                                <w:color w:val="C00000"/>
                                <w:sz w:val="20"/>
                                <w:szCs w:val="36"/>
                                <w:lang w:val="ru-RU"/>
                              </w:rPr>
                              <w:t>ﷺ</w:t>
                            </w:r>
                          </w:p>
                          <w:p w14:paraId="3E146EC2" w14:textId="77777777" w:rsidR="0066420A" w:rsidRPr="003960A7" w:rsidRDefault="0066420A" w:rsidP="003960A7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0"/>
                                <w:szCs w:val="36"/>
                                <w:lang w:val="ru-RU"/>
                              </w:rPr>
                            </w:pPr>
                          </w:p>
                          <w:p w14:paraId="30E9E28B" w14:textId="77777777" w:rsidR="0066420A" w:rsidRPr="003960A7" w:rsidRDefault="0066420A" w:rsidP="00EC2106">
                            <w:pPr>
                              <w:bidi w:val="0"/>
                              <w:jc w:val="center"/>
                              <w:rPr>
                                <w:rFonts w:ascii="adwa-assalaf" w:eastAsia="Times New Roman" w:hAnsi="adwa-assalaf" w:cs="adwa-assalaf"/>
                                <w:b/>
                                <w:bCs/>
                                <w:color w:val="C00000"/>
                                <w:sz w:val="18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86DC9" id="_x0645__x0633__x062a__x0637__x064a__x0644__x0020_919" o:spid="_x0000_s1494" style="position:absolute;left:0;text-align:left;margin-left:-6.6pt;margin-top:-26.05pt;width:162.45pt;height:39.8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" fillcolor="#f6eede" stroked="f" strokeweight="1.5pt">
                <v:fill color2="#d4a85a" angle="-135" focus="100%" type="gradient"/>
                <v:shadow on="t" opacity="26213f" origin="-.5,-.5"/>
                <v:path arrowok="t"/>
                <v:textbox>
                  <w:txbxContent>
                    <w:p w14:paraId="07B4CC76" w14:textId="77777777" w:rsidR="0066420A" w:rsidRPr="003960A7" w:rsidRDefault="0066420A" w:rsidP="003960A7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color w:val="C00000"/>
                          <w:sz w:val="20"/>
                          <w:szCs w:val="36"/>
                          <w:lang w:val="ru-RU"/>
                        </w:rPr>
                      </w:pPr>
                      <w:r w:rsidRPr="003960A7">
                        <w:rPr>
                          <w:rFonts w:ascii="Cambria" w:hAnsi="Cambria" w:cs="ae_AlArabiya"/>
                          <w:color w:val="C00000"/>
                          <w:sz w:val="20"/>
                          <w:szCs w:val="36"/>
                          <w:lang w:val="ru-RU"/>
                        </w:rPr>
                        <w:t xml:space="preserve">Отрывок из жизнеописания Пророка </w:t>
                      </w:r>
                      <w:r w:rsidRPr="003960A7">
                        <w:rPr>
                          <w:rFonts w:ascii="Times New Roman" w:hAnsi="Times New Roman" w:cs="Times New Roman"/>
                          <w:color w:val="C00000"/>
                          <w:sz w:val="20"/>
                          <w:szCs w:val="36"/>
                          <w:lang w:val="ru-RU"/>
                        </w:rPr>
                        <w:t>ﷺ</w:t>
                      </w:r>
                    </w:p>
                    <w:p w14:paraId="3E146EC2" w14:textId="77777777" w:rsidR="0066420A" w:rsidRPr="003960A7" w:rsidRDefault="0066420A" w:rsidP="003960A7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0"/>
                          <w:szCs w:val="36"/>
                          <w:lang w:val="ru-RU"/>
                        </w:rPr>
                      </w:pPr>
                    </w:p>
                    <w:p w14:paraId="30E9E28B" w14:textId="77777777" w:rsidR="0066420A" w:rsidRPr="003960A7" w:rsidRDefault="0066420A" w:rsidP="00EC2106">
                      <w:pPr>
                        <w:bidi w:val="0"/>
                        <w:jc w:val="center"/>
                        <w:rPr>
                          <w:rFonts w:ascii="adwa-assalaf" w:eastAsia="Times New Roman" w:hAnsi="adwa-assalaf" w:cs="adwa-assalaf"/>
                          <w:b/>
                          <w:bCs/>
                          <w:color w:val="C00000"/>
                          <w:sz w:val="18"/>
                          <w:szCs w:val="24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B98A92" w14:textId="77777777" w:rsidR="002C2B7E" w:rsidRPr="003E5CC3" w:rsidRDefault="002C2B7E" w:rsidP="0031428C">
      <w:pPr>
        <w:bidi w:val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rtl/>
          <w:lang w:val="fr-FR"/>
        </w:rPr>
      </w:pPr>
    </w:p>
    <w:p w14:paraId="3505C700" w14:textId="77777777" w:rsidR="002C2B7E" w:rsidRPr="003E5CC3" w:rsidRDefault="002C2B7E" w:rsidP="0031428C">
      <w:pPr>
        <w:bidi w:val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rtl/>
          <w:lang w:val="fr-FR"/>
        </w:rPr>
      </w:pPr>
    </w:p>
    <w:p w14:paraId="39B01B2D" w14:textId="77777777" w:rsidR="002C2B7E" w:rsidRPr="003E5CC3" w:rsidRDefault="002C2B7E" w:rsidP="0031428C">
      <w:pPr>
        <w:bidi w:val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rtl/>
          <w:lang w:val="fr-FR"/>
        </w:rPr>
      </w:pPr>
    </w:p>
    <w:p w14:paraId="340F4E76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rtl/>
          <w:lang w:val="fr-FR"/>
        </w:rPr>
      </w:pPr>
    </w:p>
    <w:p w14:paraId="4A41D8C9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rtl/>
          <w:lang w:val="fr-FR"/>
        </w:rPr>
      </w:pPr>
    </w:p>
    <w:p w14:paraId="5B2681A4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rtl/>
          <w:lang w:val="fr-FR"/>
        </w:rPr>
      </w:pPr>
    </w:p>
    <w:p w14:paraId="6F485C9F" w14:textId="77777777" w:rsidR="002C2B7E" w:rsidRPr="003E5CC3" w:rsidRDefault="002C2B7E" w:rsidP="0031428C">
      <w:pPr>
        <w:bidi w:val="0"/>
        <w:jc w:val="both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rtl/>
          <w:lang w:val="fr-FR"/>
        </w:rPr>
      </w:pPr>
    </w:p>
    <w:p w14:paraId="46163D1E" w14:textId="6A0DB84F" w:rsidR="002C2B7E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44A875B0" wp14:editId="6C9D4FDD">
                <wp:simplePos x="0" y="0"/>
                <wp:positionH relativeFrom="column">
                  <wp:posOffset>-31115</wp:posOffset>
                </wp:positionH>
                <wp:positionV relativeFrom="paragraph">
                  <wp:posOffset>2750185</wp:posOffset>
                </wp:positionV>
                <wp:extent cx="4912995" cy="1487805"/>
                <wp:effectExtent l="0" t="0" r="0" b="10795"/>
                <wp:wrapNone/>
                <wp:docPr id="922" name="مستطيل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2995" cy="1487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CF4925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863B5A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Из слов автора, </w:t>
                            </w:r>
                            <w:r w:rsidRPr="00863B5A">
                              <w:rPr>
                                <w:rFonts w:ascii="Cambria" w:hAnsi="Cambria" w:hint="cs"/>
                                <w:sz w:val="20"/>
                                <w:szCs w:val="24"/>
                              </w:rPr>
                              <w:sym w:font="KFGQPC Arabic Symbols 01" w:char="F056"/>
                            </w:r>
                            <w:r w:rsidRPr="00863B5A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: </w:t>
                            </w:r>
                            <w:r w:rsidRPr="00863B5A">
                              <w:rPr>
                                <w:rFonts w:ascii="Cambria" w:hAnsi="Cambria"/>
                                <w:b/>
                                <w:i/>
                                <w:sz w:val="20"/>
                                <w:szCs w:val="24"/>
                                <w:lang w:val="ru-RU"/>
                              </w:rPr>
                              <w:t>«был вознесен на небеса»</w:t>
                            </w:r>
                            <w:r w:rsidRPr="00863B5A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мы извлекаем следующие пользы:</w:t>
                            </w:r>
                          </w:p>
                          <w:p w14:paraId="6235DFCA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863B5A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1. То, о чем поведал нам Пророк </w:t>
                            </w:r>
                            <w:r w:rsidRPr="00863B5A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863B5A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из сокровенных знаний, мы говорим: «Мы верим в это, подтверждаем их истинность и повинуемся.»</w:t>
                            </w:r>
                          </w:p>
                          <w:p w14:paraId="47D72FEF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863B5A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2. Важность обязательных молитв, т.к. Аллах Свят Он и Велик, вменил их в обязанность на небесах.</w:t>
                            </w:r>
                          </w:p>
                          <w:p w14:paraId="2556BEB7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BDF329F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CA5C3D3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4E5622C2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598053A7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2B160C14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7DA3003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5870A746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74CE0D81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1FE90F57" w14:textId="77777777" w:rsidR="0066420A" w:rsidRPr="00863B5A" w:rsidRDefault="0066420A" w:rsidP="00863B5A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4AFE51A6" w14:textId="77777777" w:rsidR="0066420A" w:rsidRPr="00863B5A" w:rsidRDefault="0066420A" w:rsidP="002C2B7E">
                            <w:pPr>
                              <w:spacing w:line="214" w:lineRule="auto"/>
                              <w:ind w:left="360"/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875B0" id="_x0645__x0633__x062a__x0637__x064a__x0644__x0020_922" o:spid="_x0000_s1495" style="position:absolute;margin-left:-2.45pt;margin-top:216.55pt;width:386.85pt;height:117.1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" filled="f" stroked="f" strokeweight="2pt">
                <v:path arrowok="t"/>
                <v:textbox>
                  <w:txbxContent>
                    <w:p w14:paraId="23CF4925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863B5A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Из слов автора, </w:t>
                      </w:r>
                      <w:r w:rsidRPr="00863B5A">
                        <w:rPr>
                          <w:rFonts w:ascii="Cambria" w:hAnsi="Cambria" w:hint="cs"/>
                          <w:sz w:val="20"/>
                          <w:szCs w:val="24"/>
                        </w:rPr>
                        <w:sym w:font="KFGQPC Arabic Symbols 01" w:char="F056"/>
                      </w:r>
                      <w:r w:rsidRPr="00863B5A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: </w:t>
                      </w:r>
                      <w:r w:rsidRPr="00863B5A">
                        <w:rPr>
                          <w:rFonts w:ascii="Cambria" w:hAnsi="Cambria"/>
                          <w:b/>
                          <w:i/>
                          <w:sz w:val="20"/>
                          <w:szCs w:val="24"/>
                          <w:lang w:val="ru-RU"/>
                        </w:rPr>
                        <w:t>«был вознесен на небеса»</w:t>
                      </w:r>
                      <w:r w:rsidRPr="00863B5A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мы извлекаем следующие пользы:</w:t>
                      </w:r>
                    </w:p>
                    <w:p w14:paraId="6235DFCA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863B5A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1. То, о чем поведал нам Пророк </w:t>
                      </w:r>
                      <w:r w:rsidRPr="00863B5A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863B5A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из сокровенных знаний, мы говорим: «Мы верим в это, подтверждаем их истинность и повинуемся.»</w:t>
                      </w:r>
                    </w:p>
                    <w:p w14:paraId="47D72FEF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863B5A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2. Важность обязательных молитв, т.к. Аллах Свят Он и Велик, вменил их в обязанность на небесах.</w:t>
                      </w:r>
                    </w:p>
                    <w:p w14:paraId="2556BEB7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0BDF329F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0CA5C3D3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4E5622C2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598053A7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2B160C14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07DA3003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5870A746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74CE0D81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1FE90F57" w14:textId="77777777" w:rsidR="0066420A" w:rsidRPr="00863B5A" w:rsidRDefault="0066420A" w:rsidP="00863B5A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4AFE51A6" w14:textId="77777777" w:rsidR="0066420A" w:rsidRPr="00863B5A" w:rsidRDefault="0066420A" w:rsidP="002C2B7E">
                      <w:pPr>
                        <w:spacing w:line="214" w:lineRule="auto"/>
                        <w:ind w:left="360"/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C2B7E" w:rsidRPr="003E5CC3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rtl/>
          <w:lang w:val="fr-FR"/>
        </w:rPr>
        <w:br w:type="page"/>
      </w:r>
    </w:p>
    <w:p w14:paraId="5E337D64" w14:textId="620C59C8" w:rsidR="002C2B7E" w:rsidRPr="003E5CC3" w:rsidRDefault="00AB6B4F" w:rsidP="0031428C">
      <w:pPr>
        <w:bidi w:val="0"/>
        <w:jc w:val="both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0DB7A739" wp14:editId="5CC3E3F0">
                <wp:simplePos x="0" y="0"/>
                <wp:positionH relativeFrom="margin">
                  <wp:posOffset>-97155</wp:posOffset>
                </wp:positionH>
                <wp:positionV relativeFrom="paragraph">
                  <wp:posOffset>-123825</wp:posOffset>
                </wp:positionV>
                <wp:extent cx="3103880" cy="7766050"/>
                <wp:effectExtent l="25400" t="25400" r="45720" b="57150"/>
                <wp:wrapNone/>
                <wp:docPr id="86" name="Rectangl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3880" cy="776605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24CC1D62" w14:textId="77777777" w:rsidR="0066420A" w:rsidRPr="00863B5A" w:rsidRDefault="0066420A" w:rsidP="00863B5A">
                            <w:pPr>
                              <w:pStyle w:val="afd"/>
                              <w:shd w:val="clear" w:color="auto" w:fill="FFFFFF"/>
                              <w:spacing w:after="300" w:line="360" w:lineRule="atLeast"/>
                              <w:jc w:val="both"/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</w:pP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>Переселение «</w:t>
                            </w:r>
                            <w:r w:rsidRPr="00863B5A"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hd w:val="clear" w:color="auto" w:fill="FFFFFF"/>
                              </w:rPr>
                              <w:t>хиджра</w:t>
                            </w: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» из страны многобожия в страну Ислама является обязательным предписанием для этой общины. </w:t>
                            </w:r>
                            <w:r w:rsidRPr="00863B5A"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hd w:val="clear" w:color="auto" w:fill="FFFFFF"/>
                              </w:rPr>
                              <w:t>Хиджра</w:t>
                            </w: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 будет продолжаться вплоть до наступления Часа. А доказательством являются 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  <w:lang w:val="en-US"/>
                              </w:rPr>
                              <w:t>C</w:t>
                            </w: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лова Всевышнего: </w:t>
                            </w:r>
                            <w:r w:rsidRPr="00863B5A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hd w:val="clear" w:color="auto" w:fill="FFFFFF"/>
                              </w:rPr>
                              <w:t>«Тем, кого ангелы упокоят чинящими несправедливость по отношению к самим себе, скажут: «В каком положении вы находились?» Они скажут: «Мы были слабы и притеснены на земле». Они скажут: «Разве земля Аллаха не была обширна для того, чтобы вы переселились на ней». Их обителью станет Геенна. Как же скверно это место прибытия! Это не относится только к тем слабым мужчинам, женщинам и детям, которые не могут ухитриться и не находят правильного пути. Таких Аллах может простить, ведь Аллах—Снисходительный, Прощающий. Кто совершает переселение на пути Аллаха, тот найдет на земле много пристанищ и изобилие. Если же кто-либо покидает свой дом, переселяясь к Аллаху и Его Посланнику, после чего его настигает смерть, то его награда ложится на Аллаха. Аллах — Прощающий, Милосердный». (4: 97-100).</w:t>
                            </w: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 А также слова Всевышнего: </w:t>
                            </w:r>
                            <w:r w:rsidRPr="00863B5A"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hd w:val="clear" w:color="auto" w:fill="FFFFFF"/>
                              </w:rPr>
                              <w:t>«О Мои верующие рабы! Воистину, Моя земля обширна, поклоняйтесь же Мне!» (29:56).</w:t>
                            </w: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 Аль-Багауи, </w:t>
                            </w:r>
                            <w:r w:rsidRPr="00863B5A">
                              <w:rPr>
                                <w:rFonts w:ascii="Cambria" w:hAnsi="Cambria" w:cs="Tahoma" w:hint="cs"/>
                                <w:color w:val="000000"/>
                                <w:sz w:val="18"/>
                                <w:shd w:val="clear" w:color="auto" w:fill="FFFFFF"/>
                                <w:lang w:val="en-US"/>
                              </w:rPr>
                              <w:sym w:font="KFGQPC Arabic Symbols 01" w:char="F056"/>
                            </w: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, сказал: «Этот аят был ниспослан о мусульманах, которые остались в Мекке и не совершили переселения </w:t>
                            </w:r>
                            <w:r w:rsidRPr="00863B5A"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hd w:val="clear" w:color="auto" w:fill="FFFFFF"/>
                              </w:rPr>
                              <w:t>«хиджру».</w:t>
                            </w: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 Но Аллах обратился к ним, назвав их верующими». А доказательством, указывающим на необходимость хиджры, из сунны являются слова Ппосланника</w:t>
                            </w:r>
                            <w:r w:rsidRPr="00863B5A">
                              <w:rPr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 ﷺ</w:t>
                            </w:r>
                            <w:r w:rsidRPr="00863B5A">
                              <w:rPr>
                                <w:rFonts w:ascii="Cambria" w:hAnsi="Cambria" w:cs="Tahoma"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: </w:t>
                            </w:r>
                            <w:r w:rsidRPr="00863B5A"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hd w:val="clear" w:color="auto" w:fill="FFFFFF"/>
                              </w:rPr>
                              <w:t xml:space="preserve">«Не прекратится хиджра,  пока не прекратится покаяние, а покаяние не прекратится, пока солнце не взойдет с запада» </w:t>
                            </w:r>
                          </w:p>
                          <w:p w14:paraId="458FEEDA" w14:textId="77777777" w:rsidR="0066420A" w:rsidRPr="00863B5A" w:rsidRDefault="0066420A" w:rsidP="00863B5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</w:p>
                          <w:p w14:paraId="3DCAE827" w14:textId="77777777" w:rsidR="0066420A" w:rsidRPr="00863B5A" w:rsidRDefault="0066420A" w:rsidP="00863B5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FF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C38FA88" w14:textId="77777777" w:rsidR="0066420A" w:rsidRPr="00863B5A" w:rsidRDefault="0066420A" w:rsidP="00863B5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FF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0F00F7F" w14:textId="77777777" w:rsidR="0066420A" w:rsidRPr="00863B5A" w:rsidRDefault="0066420A" w:rsidP="00863B5A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 w:val="18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48F37AE" w14:textId="77777777" w:rsidR="0066420A" w:rsidRPr="00863B5A" w:rsidRDefault="0066420A" w:rsidP="00863B5A">
                            <w:pPr>
                              <w:rPr>
                                <w:sz w:val="14"/>
                                <w:lang w:val="ru-RU"/>
                              </w:rPr>
                            </w:pPr>
                          </w:p>
                          <w:p w14:paraId="7557DF0E" w14:textId="77777777" w:rsidR="0066420A" w:rsidRPr="00863B5A" w:rsidRDefault="0066420A" w:rsidP="0064754E">
                            <w:pPr>
                              <w:bidi w:val="0"/>
                              <w:spacing w:after="0" w:line="214" w:lineRule="auto"/>
                              <w:jc w:val="both"/>
                              <w:rPr>
                                <w:rFonts w:ascii="adwa-assalaf" w:hAnsi="adwa-assalaf" w:cs="adwa-assalaf"/>
                                <w:sz w:val="20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7A739" id="Rectangle_x0020_745" o:spid="_x0000_s1496" style="position:absolute;left:0;text-align:left;margin-left:-7.65pt;margin-top:-9.7pt;width:244.4pt;height:611.5pt;z-index:25224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" filled="f" strokecolor="#d9a279" strokeweight="5pt">
                <v:stroke linestyle="thickThin"/>
                <v:textbox>
                  <w:txbxContent>
                    <w:p w14:paraId="24CC1D62" w14:textId="77777777" w:rsidR="0066420A" w:rsidRPr="00863B5A" w:rsidRDefault="0066420A" w:rsidP="00863B5A">
                      <w:pPr>
                        <w:pStyle w:val="afd"/>
                        <w:shd w:val="clear" w:color="auto" w:fill="FFFFFF"/>
                        <w:spacing w:after="300" w:line="360" w:lineRule="atLeast"/>
                        <w:jc w:val="both"/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</w:pP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>Переселение «</w:t>
                      </w:r>
                      <w:r w:rsidRPr="00863B5A"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hd w:val="clear" w:color="auto" w:fill="FFFFFF"/>
                        </w:rPr>
                        <w:t>хиджра</w:t>
                      </w: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 xml:space="preserve">» из страны многобожия в страну Ислама является обязательным предписанием для этой общины. </w:t>
                      </w:r>
                      <w:r w:rsidRPr="00863B5A"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hd w:val="clear" w:color="auto" w:fill="FFFFFF"/>
                        </w:rPr>
                        <w:t>Хиджра</w:t>
                      </w: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 xml:space="preserve"> будет продолжаться вплоть до наступления Часа. А доказательством являются </w:t>
                      </w:r>
                      <w:r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  <w:lang w:val="en-US"/>
                        </w:rPr>
                        <w:t>C</w:t>
                      </w: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 xml:space="preserve">лова Всевышнего: </w:t>
                      </w:r>
                      <w:r w:rsidRPr="00863B5A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hd w:val="clear" w:color="auto" w:fill="FFFFFF"/>
                        </w:rPr>
                        <w:t>«Тем, кого ангелы упокоят чинящими несправедливость по отношению к самим себе, скажут: «В каком положении вы находились?» Они скажут: «Мы были слабы и притеснены на земле». Они скажут: «Разве земля Аллаха не была обширна для того, чтобы вы переселились на ней». Их обителью станет Геенна. Как же скверно это место прибытия! Это не относится только к тем слабым мужчинам, женщинам и детям, которые не могут ухитриться и не находят правильного пути. Таких Аллах может простить, ведь Аллах—Снисходительный, Прощающий. Кто совершает переселение на пути Аллаха, тот найдет на земле много пристанищ и изобилие. Если же кто-либо покидает свой дом, переселяясь к Аллаху и Его Посланнику, после чего его настигает смерть, то его награда ложится на Аллаха. Аллах — Прощающий, Милосердный». (4: 97-100).</w:t>
                      </w: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 xml:space="preserve"> А также слова Всевышнего: </w:t>
                      </w:r>
                      <w:r w:rsidRPr="00863B5A"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hd w:val="clear" w:color="auto" w:fill="FFFFFF"/>
                        </w:rPr>
                        <w:t>«О Мои верующие рабы! Воистину, Моя земля обширна, поклоняйтесь же Мне!» (29:56).</w:t>
                      </w: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 xml:space="preserve"> Аль-Багауи, </w:t>
                      </w:r>
                      <w:r w:rsidRPr="00863B5A">
                        <w:rPr>
                          <w:rFonts w:ascii="Cambria" w:hAnsi="Cambria" w:cs="Tahoma" w:hint="cs"/>
                          <w:color w:val="000000"/>
                          <w:sz w:val="18"/>
                          <w:shd w:val="clear" w:color="auto" w:fill="FFFFFF"/>
                          <w:lang w:val="en-US"/>
                        </w:rPr>
                        <w:sym w:font="KFGQPC Arabic Symbols 01" w:char="F056"/>
                      </w: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 xml:space="preserve">, сказал: «Этот аят был ниспослан о мусульманах, которые остались в Мекке и не совершили переселения </w:t>
                      </w:r>
                      <w:r w:rsidRPr="00863B5A"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hd w:val="clear" w:color="auto" w:fill="FFFFFF"/>
                        </w:rPr>
                        <w:t>«хиджру».</w:t>
                      </w: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 xml:space="preserve"> Но Аллах обратился к ним, назвав их верующими». А доказательством, указывающим на необходимость хиджры, из сунны являются слова Ппосланника</w:t>
                      </w:r>
                      <w:r w:rsidRPr="00863B5A">
                        <w:rPr>
                          <w:color w:val="000000"/>
                          <w:sz w:val="18"/>
                          <w:shd w:val="clear" w:color="auto" w:fill="FFFFFF"/>
                        </w:rPr>
                        <w:t xml:space="preserve"> ﷺ</w:t>
                      </w:r>
                      <w:r w:rsidRPr="00863B5A">
                        <w:rPr>
                          <w:rFonts w:ascii="Cambria" w:hAnsi="Cambria" w:cs="Tahoma"/>
                          <w:color w:val="000000"/>
                          <w:sz w:val="18"/>
                          <w:shd w:val="clear" w:color="auto" w:fill="FFFFFF"/>
                        </w:rPr>
                        <w:t xml:space="preserve">: </w:t>
                      </w:r>
                      <w:r w:rsidRPr="00863B5A"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hd w:val="clear" w:color="auto" w:fill="FFFFFF"/>
                        </w:rPr>
                        <w:t xml:space="preserve">«Не прекратится хиджра,  пока не прекратится покаяние, а покаяние не прекратится, пока солнце не взойдет с запада» </w:t>
                      </w:r>
                    </w:p>
                    <w:p w14:paraId="458FEEDA" w14:textId="77777777" w:rsidR="0066420A" w:rsidRPr="00863B5A" w:rsidRDefault="0066420A" w:rsidP="00863B5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 w:val="18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</w:p>
                    <w:p w14:paraId="3DCAE827" w14:textId="77777777" w:rsidR="0066420A" w:rsidRPr="00863B5A" w:rsidRDefault="0066420A" w:rsidP="00863B5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FF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2C38FA88" w14:textId="77777777" w:rsidR="0066420A" w:rsidRPr="00863B5A" w:rsidRDefault="0066420A" w:rsidP="00863B5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FF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20F00F7F" w14:textId="77777777" w:rsidR="0066420A" w:rsidRPr="00863B5A" w:rsidRDefault="0066420A" w:rsidP="00863B5A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 w:val="18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348F37AE" w14:textId="77777777" w:rsidR="0066420A" w:rsidRPr="00863B5A" w:rsidRDefault="0066420A" w:rsidP="00863B5A">
                      <w:pPr>
                        <w:rPr>
                          <w:sz w:val="14"/>
                          <w:lang w:val="ru-RU"/>
                        </w:rPr>
                      </w:pPr>
                    </w:p>
                    <w:p w14:paraId="7557DF0E" w14:textId="77777777" w:rsidR="0066420A" w:rsidRPr="00863B5A" w:rsidRDefault="0066420A" w:rsidP="0064754E">
                      <w:pPr>
                        <w:bidi w:val="0"/>
                        <w:spacing w:after="0" w:line="214" w:lineRule="auto"/>
                        <w:jc w:val="both"/>
                        <w:rPr>
                          <w:rFonts w:ascii="adwa-assalaf" w:hAnsi="adwa-assalaf" w:cs="adwa-assalaf"/>
                          <w:sz w:val="20"/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587008" behindDoc="0" locked="0" layoutInCell="1" allowOverlap="1" wp14:anchorId="5996F7B8" wp14:editId="2E81798B">
                <wp:simplePos x="0" y="0"/>
                <wp:positionH relativeFrom="column">
                  <wp:posOffset>3121660</wp:posOffset>
                </wp:positionH>
                <wp:positionV relativeFrom="paragraph">
                  <wp:posOffset>-124460</wp:posOffset>
                </wp:positionV>
                <wp:extent cx="2069465" cy="5349875"/>
                <wp:effectExtent l="0" t="2540" r="15875" b="6985"/>
                <wp:wrapNone/>
                <wp:docPr id="101" name="Группа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9465" cy="5349875"/>
                          <a:chOff x="273" y="556"/>
                          <a:chExt cx="23262" cy="68847"/>
                        </a:xfrm>
                      </wpg:grpSpPr>
                      <wps:wsp>
                        <wps:cNvPr id="102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273" y="556"/>
                            <a:ext cx="15682" cy="667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CB55B" w14:textId="77777777" w:rsidR="0066420A" w:rsidRPr="00863B5A" w:rsidRDefault="0066420A" w:rsidP="00863B5A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Cambria" w:hAnsi="Cambria" w:cs="ae_AlArabiya"/>
                                  <w:color w:val="C00000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863B5A">
                                <w:rPr>
                                  <w:rFonts w:ascii="Cambria" w:hAnsi="Cambria" w:cs="ae_AlArabiya"/>
                                  <w:i/>
                                  <w:color w:val="C00000"/>
                                  <w:sz w:val="18"/>
                                  <w:szCs w:val="18"/>
                                  <w:lang w:val="ru-RU"/>
                                </w:rPr>
                                <w:t>Хиджра</w:t>
                              </w:r>
                              <w:r w:rsidRPr="00863B5A">
                                <w:rPr>
                                  <w:rFonts w:ascii="Cambria" w:hAnsi="Cambria" w:cs="ae_AlArabiya"/>
                                  <w:color w:val="C00000"/>
                                  <w:sz w:val="18"/>
                                  <w:szCs w:val="18"/>
                                  <w:lang w:val="ru-RU"/>
                                </w:rPr>
                                <w:t xml:space="preserve"> делится на три части:</w:t>
                              </w:r>
                            </w:p>
                            <w:p w14:paraId="21261344" w14:textId="77777777" w:rsidR="0066420A" w:rsidRPr="00863B5A" w:rsidRDefault="0066420A" w:rsidP="00863B5A">
                              <w:pPr>
                                <w:tabs>
                                  <w:tab w:val="left" w:pos="2444"/>
                                </w:tabs>
                                <w:jc w:val="center"/>
                                <w:rPr>
                                  <w:rFonts w:ascii="ae_AlArabiya" w:hAnsi="ae_AlArabiya" w:cs="ae_AlArabiya"/>
                                  <w:b/>
                                  <w:color w:val="C00000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3038" y="9656"/>
                            <a:ext cx="19761" cy="106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A698AD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63B5A">
                                <w:rPr>
                                  <w:rFonts w:ascii="Cambria" w:hAnsi="Cambria" w:cs="Tahoma"/>
                                  <w:b/>
                                  <w:i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Хиджра</w:t>
                              </w:r>
                              <w:r w:rsidRPr="00863B5A">
                                <w:rPr>
                                  <w:rFonts w:ascii="Cambria" w:hAnsi="Cambria" w:cs="Tahoma"/>
                                  <w:b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 из страны неверия в страну Ислама.</w:t>
                              </w:r>
                            </w:p>
                            <w:p w14:paraId="543BDDB8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63B5A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Ее постановление – обязательность. </w:t>
                              </w:r>
                            </w:p>
                            <w:p w14:paraId="17B5B084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2870" y="21369"/>
                            <a:ext cx="19761" cy="8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A38DBD2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63B5A">
                                <w:rPr>
                                  <w:rFonts w:ascii="Cambria" w:hAnsi="Cambria" w:cs="Tahoma"/>
                                  <w:b/>
                                  <w:i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Хиджра</w:t>
                              </w:r>
                              <w:r w:rsidRPr="00863B5A">
                                <w:rPr>
                                  <w:rFonts w:ascii="Cambria" w:hAnsi="Cambria" w:cs="Tahoma"/>
                                  <w:b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 из Мекки в Медину.</w:t>
                              </w:r>
                            </w:p>
                            <w:p w14:paraId="5255E207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63B5A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Аннулировано с открытием Мекки.</w:t>
                              </w:r>
                            </w:p>
                            <w:p w14:paraId="43CCFF1C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3188" y="31992"/>
                            <a:ext cx="19761" cy="12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B832BAD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63B5A">
                                <w:rPr>
                                  <w:rFonts w:ascii="Cambria" w:hAnsi="Cambria" w:cs="Tahoma"/>
                                  <w:b/>
                                  <w:i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«Хиджра</w:t>
                              </w:r>
                              <w:r w:rsidRPr="00863B5A">
                                <w:rPr>
                                  <w:rFonts w:ascii="Cambria" w:hAnsi="Cambria" w:cs="Tahoma"/>
                                  <w:b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» т.е. оставление всего того, что Аллах велел оставить.</w:t>
                              </w:r>
                            </w:p>
                            <w:p w14:paraId="022F7A12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  <w:r w:rsidRPr="00863B5A">
                                <w:rPr>
                                  <w:rFonts w:ascii="Cambria" w:hAnsi="Cambria" w:cs="Tahoma"/>
                                  <w:b/>
                                  <w:color w:val="FF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 xml:space="preserve"> </w:t>
                              </w:r>
                              <w:r w:rsidRPr="00863B5A"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  <w:t>Из  дел, людей, промежутков времени и мест.</w:t>
                              </w:r>
                            </w:p>
                            <w:p w14:paraId="726ABF6E" w14:textId="77777777" w:rsidR="0066420A" w:rsidRPr="00863B5A" w:rsidRDefault="0066420A" w:rsidP="00863B5A">
                              <w:pPr>
                                <w:jc w:val="center"/>
                                <w:rPr>
                                  <w:rFonts w:ascii="Cambria" w:hAnsi="Cambria" w:cs="Tahoma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494"/>
                        <wps:cNvCnPr>
                          <a:cxnSpLocks noChangeShapeType="1"/>
                        </wps:cNvCnPr>
                        <wps:spPr bwMode="auto">
                          <a:xfrm>
                            <a:off x="531" y="7229"/>
                            <a:ext cx="106" cy="30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495"/>
                        <wps:cNvCnPr>
                          <a:cxnSpLocks noChangeShapeType="1"/>
                        </wps:cNvCnPr>
                        <wps:spPr bwMode="auto">
                          <a:xfrm flipH="1">
                            <a:off x="531" y="13290"/>
                            <a:ext cx="24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AutoShape 496"/>
                        <wps:cNvCnPr>
                          <a:cxnSpLocks noChangeShapeType="1"/>
                        </wps:cNvCnPr>
                        <wps:spPr bwMode="auto">
                          <a:xfrm flipH="1">
                            <a:off x="637" y="26794"/>
                            <a:ext cx="240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497"/>
                        <wps:cNvCnPr>
                          <a:cxnSpLocks noChangeShapeType="1"/>
                        </wps:cNvCnPr>
                        <wps:spPr bwMode="auto">
                          <a:xfrm flipH="1">
                            <a:off x="788" y="38199"/>
                            <a:ext cx="24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1463" y="48114"/>
                            <a:ext cx="22073" cy="2128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FF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B10631" w14:textId="77777777" w:rsidR="0066420A" w:rsidRPr="00863B5A" w:rsidRDefault="0066420A" w:rsidP="00863B5A">
                              <w:pPr>
                                <w:bidi w:val="0"/>
                                <w:rPr>
                                  <w:rFonts w:ascii="Cambria" w:hAnsi="Cambria"/>
                                  <w:i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863B5A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  <w:lang w:val="ru-RU"/>
                                </w:rPr>
                                <w:t>Дела</w:t>
                              </w:r>
                              <w:r w:rsidRPr="00863B5A"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  <w:t xml:space="preserve"> – все то, что запретил Аллах, Свят Он и Велик, и в первую очередь – многобожие. </w:t>
                              </w:r>
                              <w:r w:rsidRPr="00863B5A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  <w:lang w:val="ru-RU"/>
                                </w:rPr>
                                <w:t>Люди</w:t>
                              </w:r>
                              <w:r w:rsidRPr="00863B5A"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  <w:t xml:space="preserve"> – неверующие, лицемеры и другие. </w:t>
                              </w:r>
                              <w:r w:rsidRPr="00863B5A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  <w:lang w:val="ru-RU"/>
                                </w:rPr>
                                <w:t>Время</w:t>
                              </w:r>
                              <w:r w:rsidRPr="00863B5A"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  <w:t xml:space="preserve"> – оставление тех периодов, в течение которых неверующие справляют  свои торжества. </w:t>
                              </w:r>
                              <w:r w:rsidRPr="00863B5A">
                                <w:rPr>
                                  <w:rFonts w:ascii="Cambria" w:hAnsi="Cambria"/>
                                  <w:b/>
                                  <w:sz w:val="18"/>
                                  <w:szCs w:val="18"/>
                                  <w:lang w:val="ru-RU"/>
                                </w:rPr>
                                <w:t>Места</w:t>
                              </w:r>
                              <w:r w:rsidRPr="00863B5A">
                                <w:rPr>
                                  <w:rFonts w:ascii="Cambria" w:hAnsi="Cambria"/>
                                  <w:sz w:val="18"/>
                                  <w:szCs w:val="18"/>
                                  <w:lang w:val="ru-RU"/>
                                </w:rPr>
                                <w:t xml:space="preserve"> - оставление места, в которых неверующие справляют свои праздники.</w:t>
                              </w:r>
                            </w:p>
                            <w:p w14:paraId="1747700D" w14:textId="77777777" w:rsidR="0066420A" w:rsidRPr="00863B5A" w:rsidRDefault="0066420A" w:rsidP="00863B5A">
                              <w:pPr>
                                <w:bidi w:val="0"/>
                                <w:rPr>
                                  <w:rFonts w:ascii="Cambria" w:hAnsi="Cambria"/>
                                  <w:i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499"/>
                        <wps:cNvCnPr>
                          <a:cxnSpLocks noChangeShapeType="1"/>
                        </wps:cNvCnPr>
                        <wps:spPr bwMode="auto">
                          <a:xfrm flipV="1">
                            <a:off x="9366" y="45239"/>
                            <a:ext cx="0" cy="27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AutoShape 500"/>
                        <wps:cNvCnPr>
                          <a:cxnSpLocks noChangeShapeType="1"/>
                        </wps:cNvCnPr>
                        <wps:spPr bwMode="auto">
                          <a:xfrm flipV="1">
                            <a:off x="14685" y="45239"/>
                            <a:ext cx="0" cy="27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6F7B8" id="_x0413__x0440__x0443__x043f__x043f__x0430__x0020_1157" o:spid="_x0000_s1497" style="position:absolute;left:0;text-align:left;margin-left:245.8pt;margin-top:-9.75pt;width:162.95pt;height:421.25pt;z-index:252587008;mso-position-horizontal-relative:text;mso-position-vertical-relative:text;mso-width-relative:margin;mso-height-relative:margin" coordorigin="273,556" coordsize="23262,6884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">
                <v:rect id="Rectangle_x0020_490" o:spid="_x0000_s1498" style="position:absolute;left:273;top:556;width:15682;height:667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gxDlxAAA&#10;ANwAAAAPAAAAZHJzL2Rvd25yZXYueG1sRE9Na8JAEL0X+h+WEXprNgoVia4ilkJbsdXoweOYHZPQ&#10;7GzY3Zr4712h0Ns83ufMFr1pxIWcry0rGCYpCOLC6ppLBYf92/MEhA/IGhvLpOBKHhbzx4cZZtp2&#10;vKNLHkoRQ9hnqKAKoc2k9EVFBn1iW+LIna0zGCJ0pdQOuxhuGjlK07E0WHNsqLClVUXFT/5rFORm&#10;5T6/169Ls90cJ18n/OjG6xelngb9cgoiUB/+xX/udx3npyO4PxMvkPMb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oMQ5cQAAADcAAAADwAAAAAAAAAAAAAAAACXAgAAZHJzL2Rv&#10;d25yZXYueG1sUEsFBgAAAAAEAAQA9QAAAIgDAAAAAA==&#10;" fillcolor="#f6eede" stroked="f" strokeweight="1pt">
                  <v:fill color2="#d4a85a" angle="-135" focus="100%" type="gradient"/>
                  <v:shadow on="t" opacity="26213f" origin="-.5,-.5"/>
                  <v:textbox>
                    <w:txbxContent>
                      <w:p w14:paraId="0FDCB55B" w14:textId="77777777" w:rsidR="0066420A" w:rsidRPr="00863B5A" w:rsidRDefault="0066420A" w:rsidP="00863B5A">
                        <w:pPr>
                          <w:tabs>
                            <w:tab w:val="left" w:pos="2444"/>
                          </w:tabs>
                          <w:spacing w:line="240" w:lineRule="auto"/>
                          <w:jc w:val="center"/>
                          <w:rPr>
                            <w:rFonts w:ascii="Cambria" w:hAnsi="Cambria" w:cs="ae_AlArabiya"/>
                            <w:color w:val="C00000"/>
                            <w:sz w:val="18"/>
                            <w:szCs w:val="18"/>
                            <w:lang w:val="ru-RU"/>
                          </w:rPr>
                        </w:pPr>
                        <w:r w:rsidRPr="00863B5A">
                          <w:rPr>
                            <w:rFonts w:ascii="Cambria" w:hAnsi="Cambria" w:cs="ae_AlArabiya"/>
                            <w:i/>
                            <w:color w:val="C00000"/>
                            <w:sz w:val="18"/>
                            <w:szCs w:val="18"/>
                            <w:lang w:val="ru-RU"/>
                          </w:rPr>
                          <w:t>Хиджра</w:t>
                        </w:r>
                        <w:r w:rsidRPr="00863B5A">
                          <w:rPr>
                            <w:rFonts w:ascii="Cambria" w:hAnsi="Cambria" w:cs="ae_AlArabiya"/>
                            <w:color w:val="C00000"/>
                            <w:sz w:val="18"/>
                            <w:szCs w:val="18"/>
                            <w:lang w:val="ru-RU"/>
                          </w:rPr>
                          <w:t xml:space="preserve"> делится на три части:</w:t>
                        </w:r>
                      </w:p>
                      <w:p w14:paraId="21261344" w14:textId="77777777" w:rsidR="0066420A" w:rsidRPr="00863B5A" w:rsidRDefault="0066420A" w:rsidP="00863B5A">
                        <w:pPr>
                          <w:tabs>
                            <w:tab w:val="left" w:pos="2444"/>
                          </w:tabs>
                          <w:jc w:val="center"/>
                          <w:rPr>
                            <w:rFonts w:ascii="ae_AlArabiya" w:hAnsi="ae_AlArabiya" w:cs="ae_AlArabiya"/>
                            <w:b/>
                            <w:color w:val="C00000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491" o:spid="_x0000_s1499" style="position:absolute;left:3038;top:9656;width:19761;height:1069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CiLVxQAA&#10;ANwAAAAPAAAAZHJzL2Rvd25yZXYueG1sRI9Na8JAEIbvBf/DMoXe6qYpqKTZhBIR2otVI4Xehuw0&#10;Cc3Ohuwa4793C4K3GeaZ9yPNJ9OJkQbXWlbwMo9AEFdWt1wrOJab5xUI55E1dpZJwYUc5NnsIcVE&#10;2zPvaTz4WgQRdgkqaLzvEyld1ZBBN7c9cbj92sGgD+tQSz3gOYibTsZRtJAGWw4ODfZUNFT9HU5G&#10;QTti/L382X7tiv0uLst1/xkApZ4ep/c3EJ4mf4dv3x86xI9e4b9MmEBm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oKItX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2AA698AD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63B5A">
                          <w:rPr>
                            <w:rFonts w:ascii="Cambria" w:hAnsi="Cambria" w:cs="Tahoma"/>
                            <w:b/>
                            <w:i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Хиджра</w:t>
                        </w:r>
                        <w:r w:rsidRPr="00863B5A">
                          <w:rPr>
                            <w:rFonts w:ascii="Cambria" w:hAnsi="Cambria" w:cs="Tahom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 из страны неверия в страну Ислама.</w:t>
                        </w:r>
                      </w:p>
                      <w:p w14:paraId="543BDDB8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63B5A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Ее постановление – обязательность. </w:t>
                        </w:r>
                      </w:p>
                      <w:p w14:paraId="17B5B084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492" o:spid="_x0000_s1500" style="position:absolute;left:2870;top:21369;width:19761;height:89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47qhxQAA&#10;ANwAAAAPAAAAZHJzL2Rvd25yZXYueG1sRI9Na8JAEIbvBf/DMoXe6qahqKTZhBIR2otVI4Xehuw0&#10;Cc3Ohuwa4793C4K3GeaZ9yPNJ9OJkQbXWlbwMo9AEFdWt1wrOJab5xUI55E1dpZJwYUc5NnsIcVE&#10;2zPvaTz4WgQRdgkqaLzvEyld1ZBBN7c9cbj92sGgD+tQSz3gOYibTsZRtJAGWw4ODfZUNFT9HU5G&#10;QTti/L382X7tiv0uLst1/xkApZ4ep/c3EJ4mf4dv3x86xI9e4b9MmEBm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XjuqH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5A38DBD2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63B5A">
                          <w:rPr>
                            <w:rFonts w:ascii="Cambria" w:hAnsi="Cambria" w:cs="Tahoma"/>
                            <w:b/>
                            <w:i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Хиджра</w:t>
                        </w:r>
                        <w:r w:rsidRPr="00863B5A">
                          <w:rPr>
                            <w:rFonts w:ascii="Cambria" w:hAnsi="Cambria" w:cs="Tahom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 из Мекки в Медину.</w:t>
                        </w:r>
                      </w:p>
                      <w:p w14:paraId="5255E207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63B5A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Аннулировано с открытием Мекки.</w:t>
                        </w:r>
                      </w:p>
                      <w:p w14:paraId="43CCFF1C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493" o:spid="_x0000_s1501" style="position:absolute;left:3188;top:31992;width:19761;height:1290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rx86xQAA&#10;ANwAAAAPAAAAZHJzL2Rvd25yZXYueG1sRI9Na8JAEIbvBf/DMoXe6qaBqqTZhBIR2otVI4Xehuw0&#10;Cc3Ohuwa4793C4K3GeaZ9yPNJ9OJkQbXWlbwMo9AEFdWt1wrOJab5xUI55E1dpZJwYUc5NnsIcVE&#10;2zPvaTz4WgQRdgkqaLzvEyld1ZBBN7c9cbj92sGgD+tQSz3gOYibTsZRtJAGWw4ODfZUNFT9HU5G&#10;QTti/L382X7tiv0uLst1/xkApZ4ep/c3EJ4mf4dv3x86xI9e4b9MmEBm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qvHzr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4B832BAD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63B5A">
                          <w:rPr>
                            <w:rFonts w:ascii="Cambria" w:hAnsi="Cambria" w:cs="Tahoma"/>
                            <w:b/>
                            <w:i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«Хиджра</w:t>
                        </w:r>
                        <w:r w:rsidRPr="00863B5A">
                          <w:rPr>
                            <w:rFonts w:ascii="Cambria" w:hAnsi="Cambria" w:cs="Tahom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» т.е. оставление всего того, что Аллах велел оставить.</w:t>
                        </w:r>
                      </w:p>
                      <w:p w14:paraId="022F7A12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  <w:r w:rsidRPr="00863B5A">
                          <w:rPr>
                            <w:rFonts w:ascii="Cambria" w:hAnsi="Cambria" w:cs="Tahom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 xml:space="preserve"> </w:t>
                        </w:r>
                        <w:r w:rsidRPr="00863B5A"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  <w:t>Из  дел, людей, промежутков времени и мест.</w:t>
                        </w:r>
                      </w:p>
                      <w:p w14:paraId="726ABF6E" w14:textId="77777777" w:rsidR="0066420A" w:rsidRPr="00863B5A" w:rsidRDefault="0066420A" w:rsidP="00863B5A">
                        <w:pPr>
                          <w:jc w:val="center"/>
                          <w:rPr>
                            <w:rFonts w:ascii="Cambria" w:hAnsi="Cambria" w:cs="Tahoma"/>
                            <w:color w:val="000000"/>
                            <w:sz w:val="18"/>
                            <w:szCs w:val="18"/>
                            <w:shd w:val="clear" w:color="auto" w:fill="FFFFFF"/>
                            <w:lang w:val="ru-RU"/>
                          </w:rPr>
                        </w:pPr>
                      </w:p>
                    </w:txbxContent>
                  </v:textbox>
                </v:rect>
                <v:shape id="AutoShape_x0020_494" o:spid="_x0000_s1502" type="#_x0000_t32" style="position:absolute;left:531;top:7229;width:106;height:3096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YpN28EAAADcAAAADwAAAGRycy9kb3ducmV2LnhtbERPTWvCQBC9F/wPywjemk2DpGnMKioV&#10;4lFbeh6yYxKanQ27W43/3i0UepvH+5xqM5lBXMn53rKClyQFQdxY3XOr4PPj8FyA8AFZ42CZFNzJ&#10;w2Y9e6qw1PbGJ7qeQytiCPsSFXQhjKWUvunIoE/sSBy5i3UGQ4SuldrhLYabQWZpmkuDPceGDkfa&#10;d9R8n3+MguKYvS0z2hXBvzene/31ety3TqnFfNquQASawr/4z13rOD/N4feZeIFcP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lik3bwQAAANwAAAAPAAAAAAAAAAAAAAAA&#10;AKECAABkcnMvZG93bnJldi54bWxQSwUGAAAAAAQABAD5AAAAjwMAAAAA&#10;" strokecolor="#c67f38">
                  <v:stroke joinstyle="miter"/>
                  <v:shadow on="t" opacity="26213f" origin="-.5,-.5"/>
                </v:shape>
                <v:shape id="AutoShape_x0020_495" o:spid="_x0000_s1503" type="#_x0000_t32" style="position:absolute;left:531;top:13290;width:2400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w+DCsIAAADcAAAADwAAAGRycy9kb3ducmV2LnhtbERPTWvCQBC9F/wPywi9hGY3StMSXaUU&#10;hB5bFc/T7JhEs7Mxu5r037uFQm/zeJ+zXI+2FTfqfeNYQ5YqEMSlMw1XGva7zdMrCB+QDbaOScMP&#10;eVivJg9LLIwb+Itu21CJGMK+QA11CF0hpS9rsuhT1xFH7uh6iyHCvpKmxyGG21bOlMqlxYZjQ40d&#10;vddUnrdXq+H70ib20JzKcXP+nD9nTiVZrrR+nI5vCxCBxvAv/nN/mDhfvcDvM/ECubo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yw+DCs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AutoShape_x0020_496" o:spid="_x0000_s1504" type="#_x0000_t32" style="position:absolute;left:637;top:26794;width:2401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pAXeMQAAADcAAAADwAAAGRycy9kb3ducmV2LnhtbESPT2vCQBDF7wW/wzKFXqTuplIp0VWk&#10;IPToPzyP2TFJzc6m2a3Gb+8cBG8zvDfv/Wa26H2jLtTFOrCFbGRAERfB1Vxa2O9W71+gYkJ22AQm&#10;CzeKsJgPXmaYu3DlDV22qVQSwjFHC1VKba51LCryGEehJRbtFDqPSdau1K7Dq4T7Rn8YM9Eea5aG&#10;Clv6rqg4b/+9heNfM/SH+rfoV+f1+DMLZphNjLVvr/1yCipRn57mx/WPE3wjtPKMTKDn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6kBd4xAAAANwAAAAPAAAAAAAAAAAA&#10;AAAAAKECAABkcnMvZG93bnJldi54bWxQSwUGAAAAAAQABAD5AAAAkgMAAAAA&#10;" strokecolor="#c67f38">
                  <v:stroke joinstyle="miter"/>
                  <v:shadow on="t" opacity="26213f" origin="-.5,-.5"/>
                </v:shape>
                <v:shape id="AutoShape_x0020_497" o:spid="_x0000_s1505" type="#_x0000_t32" style="position:absolute;left:788;top:38199;width:2400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dyy48IAAADcAAAADwAAAGRycy9kb3ducmV2LnhtbERPTWvCQBC9F/wPywi9hGY3SkMbXaUU&#10;hB5bFc/T7JhEs7Mxu5r037uFQm/zeJ+zXI+2FTfqfeNYQ5YqEMSlMw1XGva7zdMLCB+QDbaOScMP&#10;eVivJg9LLIwb+Itu21CJGMK+QA11CF0hpS9rsuhT1xFH7uh6iyHCvpKmxyGG21bOlMqlxYZjQ40d&#10;vddUnrdXq+H70ib20JzKcXP+nD9nTiVZrrR+nI5vCxCBxvAv/nN/mDhfvcLvM/ECubo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1dyy48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Text_x0020_Box_x0020_498" o:spid="_x0000_s1506" type="#_x0000_t202" style="position:absolute;left:1463;top:48114;width:22073;height:2128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fLnTvQAA&#10;ANwAAAAPAAAAZHJzL2Rvd25yZXYueG1sRE/JCsIwEL0L/kMYwYtoqohINYoILlcX8Do20wWbSW2i&#10;1r83guBtHm+d+bIxpXhS7QrLCoaDCARxYnXBmYLzadOfgnAeWWNpmRS8ycFy0W7NMdb2xQd6Hn0m&#10;Qgi7GBXk3lexlC7JyaAb2Io4cKmtDfoA60zqGl8h3JRyFEUTabDg0JBjReucktvxYRRg2iO8TtPx&#10;obhfyq1Lzz27uynV7TSrGQhPjf+Lf+69DvOHI/g+Ey6Qiw8A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A0fLnTvQAAANwAAAAPAAAAAAAAAAAAAAAAAJcCAABkcnMvZG93bnJldi54&#10;bWxQSwUGAAAAAAQABAD1AAAAgQMAAAAA&#10;" fillcolor="white [3212]" strokecolor="red" strokeweight="1.5pt">
                  <v:stroke dashstyle="longDash"/>
                  <v:textbox>
                    <w:txbxContent>
                      <w:p w14:paraId="79B10631" w14:textId="77777777" w:rsidR="0066420A" w:rsidRPr="00863B5A" w:rsidRDefault="0066420A" w:rsidP="00863B5A">
                        <w:pPr>
                          <w:bidi w:val="0"/>
                          <w:rPr>
                            <w:rFonts w:ascii="Cambria" w:hAnsi="Cambria"/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863B5A">
                          <w:rPr>
                            <w:rFonts w:ascii="Cambria" w:hAnsi="Cambria"/>
                            <w:b/>
                            <w:sz w:val="18"/>
                            <w:szCs w:val="18"/>
                            <w:lang w:val="ru-RU"/>
                          </w:rPr>
                          <w:t>Дела</w:t>
                        </w:r>
                        <w:r w:rsidRPr="00863B5A"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  <w:t xml:space="preserve"> – все то, что запретил Аллах, Свят Он и Велик, и в первую очередь – многобожие. </w:t>
                        </w:r>
                        <w:r w:rsidRPr="00863B5A">
                          <w:rPr>
                            <w:rFonts w:ascii="Cambria" w:hAnsi="Cambria"/>
                            <w:b/>
                            <w:sz w:val="18"/>
                            <w:szCs w:val="18"/>
                            <w:lang w:val="ru-RU"/>
                          </w:rPr>
                          <w:t>Люди</w:t>
                        </w:r>
                        <w:r w:rsidRPr="00863B5A"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  <w:t xml:space="preserve"> – неверующие, лицемеры и другие. </w:t>
                        </w:r>
                        <w:r w:rsidRPr="00863B5A">
                          <w:rPr>
                            <w:rFonts w:ascii="Cambria" w:hAnsi="Cambria"/>
                            <w:b/>
                            <w:sz w:val="18"/>
                            <w:szCs w:val="18"/>
                            <w:lang w:val="ru-RU"/>
                          </w:rPr>
                          <w:t>Время</w:t>
                        </w:r>
                        <w:r w:rsidRPr="00863B5A"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  <w:t xml:space="preserve"> – оставление тех периодов, в течение которых неверующие справляют  свои торжества. </w:t>
                        </w:r>
                        <w:r w:rsidRPr="00863B5A">
                          <w:rPr>
                            <w:rFonts w:ascii="Cambria" w:hAnsi="Cambria"/>
                            <w:b/>
                            <w:sz w:val="18"/>
                            <w:szCs w:val="18"/>
                            <w:lang w:val="ru-RU"/>
                          </w:rPr>
                          <w:t>Места</w:t>
                        </w:r>
                        <w:r w:rsidRPr="00863B5A">
                          <w:rPr>
                            <w:rFonts w:ascii="Cambria" w:hAnsi="Cambria"/>
                            <w:sz w:val="18"/>
                            <w:szCs w:val="18"/>
                            <w:lang w:val="ru-RU"/>
                          </w:rPr>
                          <w:t xml:space="preserve"> - оставление места, в которых неверующие справляют свои праздники.</w:t>
                        </w:r>
                      </w:p>
                      <w:p w14:paraId="1747700D" w14:textId="77777777" w:rsidR="0066420A" w:rsidRPr="00863B5A" w:rsidRDefault="0066420A" w:rsidP="00863B5A">
                        <w:pPr>
                          <w:bidi w:val="0"/>
                          <w:rPr>
                            <w:rFonts w:ascii="Cambria" w:hAnsi="Cambria"/>
                            <w:i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shape>
                <v:shape id="AutoShape_x0020_499" o:spid="_x0000_s1507" type="#_x0000_t32" style="position:absolute;left:9366;top:45239;width:0;height:2771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e0T1MEAAADcAAAADwAAAGRycy9kb3ducmV2LnhtbERPS4vCMBC+C/6HMAt7EU26YpFqFBGE&#10;Pa4PPI/N2HZtJrXJavffG0HwNh/fc+bLztbiRq2vHGtIRgoEce5MxYWGw34znILwAdlg7Zg0/JOH&#10;5aLfm2Nm3J23dNuFQsQQ9hlqKENoMil9XpJFP3INceTOrrUYImwLaVq8x3Bbyy+lUmmx4thQYkPr&#10;kvLL7s9qOF3rgT1Wv3m3ufyMJ4lTgyRVWn9+dKsZiEBdeItf7m8T5ydjeD4TL5CLB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x7RPUwQAAANwAAAAPAAAAAAAAAAAAAAAA&#10;AKECAABkcnMvZG93bnJldi54bWxQSwUGAAAAAAQABAD5AAAAjwMAAAAA&#10;" strokecolor="#c67f38">
                  <v:stroke joinstyle="miter"/>
                  <v:shadow on="t" opacity="26213f" origin="-.5,-.5"/>
                </v:shape>
                <v:shape id="AutoShape_x0020_500" o:spid="_x0000_s1508" type="#_x0000_t32" style="position:absolute;left:14685;top:45239;width:0;height:2771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gSLoMEAAADcAAAADwAAAGRycy9kb3ducmV2LnhtbERPS4vCMBC+C/sfwgheZE26uiLVKCII&#10;Hn0sex6bsa02k26T1frvjSB4m4/vObNFaytxpcaXjjUkAwWCOHOm5FzDz2H9OQHhA7LByjFpuJOH&#10;xfyjM8PUuBvv6LoPuYgh7FPUUIRQp1L6rCCLfuBq4sidXGMxRNjk0jR4i+G2kl9KjaXFkmNDgTWt&#10;Csou+3+r4fhX9e1vec7a9WU7/E6c6idjpXWv2y6nIAK14S1+uTcmzk9G8HwmXiDnD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+BIugwQAAANwAAAAPAAAAAAAAAAAAAAAA&#10;AKECAABkcnMvZG93bnJldi54bWxQSwUGAAAAAAQABAD5AAAAjwMAAAAA&#10;" strokecolor="#c67f38">
                  <v:stroke joinstyle="miter"/>
                  <v:shadow on="t" opacity="26213f" origin="-.5,-.5"/>
                </v:shape>
              </v:group>
            </w:pict>
          </mc:Fallback>
        </mc:AlternateContent>
      </w:r>
    </w:p>
    <w:p w14:paraId="785E48D4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41CF59C" w14:textId="77777777" w:rsidR="002C2B7E" w:rsidRPr="003E5CC3" w:rsidRDefault="002C2B7E" w:rsidP="0031428C">
      <w:pPr>
        <w:tabs>
          <w:tab w:val="left" w:pos="231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/>
        </w:rPr>
        <w:tab/>
      </w:r>
    </w:p>
    <w:p w14:paraId="7607409A" w14:textId="77777777" w:rsidR="002C2B7E" w:rsidRPr="003E5CC3" w:rsidRDefault="002C2B7E" w:rsidP="0031428C">
      <w:pPr>
        <w:tabs>
          <w:tab w:val="left" w:pos="231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F465979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8E31E72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5C13CAB0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7E53A284" w14:textId="77777777" w:rsidR="002C2B7E" w:rsidRPr="003E5CC3" w:rsidRDefault="002C2B7E" w:rsidP="0031428C">
      <w:pPr>
        <w:tabs>
          <w:tab w:val="left" w:pos="2316"/>
        </w:tabs>
        <w:bidi w:val="0"/>
        <w:ind w:left="-1" w:firstLine="720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698EA753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20B60148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color w:val="C00000"/>
          <w:sz w:val="28"/>
          <w:szCs w:val="28"/>
          <w:rtl/>
          <w:lang w:val="fr-FR"/>
        </w:rPr>
      </w:pPr>
    </w:p>
    <w:p w14:paraId="015BF0BD" w14:textId="10F3D91B" w:rsidR="002C2B7E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0FAA28A9" wp14:editId="698E3E2B">
                <wp:simplePos x="0" y="0"/>
                <wp:positionH relativeFrom="column">
                  <wp:posOffset>3144520</wp:posOffset>
                </wp:positionH>
                <wp:positionV relativeFrom="paragraph">
                  <wp:posOffset>1791970</wp:posOffset>
                </wp:positionV>
                <wp:extent cx="2192655" cy="1934845"/>
                <wp:effectExtent l="0" t="0" r="0" b="0"/>
                <wp:wrapNone/>
                <wp:docPr id="1171" name="مستطيل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2655" cy="19348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4190E70" w14:textId="77777777" w:rsidR="0066420A" w:rsidRPr="00DD475E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8C13BB">
                              <w:rPr>
                                <w:rFonts w:ascii="Cambria" w:hAnsi="Cambria"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 xml:space="preserve">Слова Пророка </w:t>
                            </w:r>
                            <w:r w:rsidRPr="008C13BB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8C13BB">
                              <w:rPr>
                                <w:rFonts w:ascii="Cambria" w:hAnsi="Cambria"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 xml:space="preserve"> «Нет </w:t>
                            </w:r>
                            <w:r w:rsidRPr="008C13BB">
                              <w:rPr>
                                <w:rFonts w:ascii="Cambria" w:hAnsi="Cambria"/>
                                <w:i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>хиджры</w:t>
                            </w:r>
                            <w:r w:rsidRPr="008C13BB">
                              <w:rPr>
                                <w:rFonts w:ascii="Cambria" w:hAnsi="Cambria"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 xml:space="preserve"> после открытия (Мекки)» </w:t>
                            </w:r>
                            <w:r w:rsidRPr="008C13BB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означают, </w:t>
                            </w:r>
                            <w:r w:rsidRPr="008C13BB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хиджру</w:t>
                            </w:r>
                            <w:r w:rsidRPr="008C13BB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из Мекки в Медину. И в этом есть указание от Посланника </w:t>
                            </w:r>
                            <w:r w:rsidRPr="008C13BB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8C13BB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, что Мекка не вернется в неверие.</w:t>
                            </w:r>
                          </w:p>
                          <w:p w14:paraId="404BA9FE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31C53DCE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76E0DB14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2B4186E7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BE1107B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5441F9E0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21BF340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054F8ECF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58264349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4EF03F2C" w14:textId="77777777" w:rsidR="0066420A" w:rsidRPr="008C13BB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  <w:p w14:paraId="71B4489B" w14:textId="77777777" w:rsidR="0066420A" w:rsidRPr="008C13BB" w:rsidRDefault="0066420A" w:rsidP="008C13BB">
                            <w:pPr>
                              <w:spacing w:line="214" w:lineRule="auto"/>
                              <w:ind w:left="360"/>
                              <w:jc w:val="both"/>
                              <w:rPr>
                                <w:color w:val="000000" w:themeColor="text1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A28A9" id="_x0645__x0633__x062a__x0637__x064a__x0644__x0020_939" o:spid="_x0000_s1509" style="position:absolute;margin-left:247.6pt;margin-top:141.1pt;width:172.65pt;height:152.3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" filled="f" stroked="f" strokeweight="2pt">
                <v:path arrowok="t"/>
                <v:textbox>
                  <w:txbxContent>
                    <w:p w14:paraId="34190E70" w14:textId="77777777" w:rsidR="0066420A" w:rsidRPr="00DD475E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8C13BB">
                        <w:rPr>
                          <w:rFonts w:ascii="Cambria" w:hAnsi="Cambria"/>
                          <w:color w:val="FF0000"/>
                          <w:sz w:val="20"/>
                          <w:szCs w:val="24"/>
                          <w:lang w:val="ru-RU"/>
                        </w:rPr>
                        <w:t xml:space="preserve">Слова Пророка </w:t>
                      </w:r>
                      <w:r w:rsidRPr="008C13BB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8C13BB">
                        <w:rPr>
                          <w:rFonts w:ascii="Cambria" w:hAnsi="Cambria"/>
                          <w:color w:val="FF0000"/>
                          <w:sz w:val="20"/>
                          <w:szCs w:val="24"/>
                          <w:lang w:val="ru-RU"/>
                        </w:rPr>
                        <w:t xml:space="preserve"> «Нет </w:t>
                      </w:r>
                      <w:r w:rsidRPr="008C13BB">
                        <w:rPr>
                          <w:rFonts w:ascii="Cambria" w:hAnsi="Cambria"/>
                          <w:i/>
                          <w:color w:val="FF0000"/>
                          <w:sz w:val="20"/>
                          <w:szCs w:val="24"/>
                          <w:lang w:val="ru-RU"/>
                        </w:rPr>
                        <w:t>хиджры</w:t>
                      </w:r>
                      <w:r w:rsidRPr="008C13BB">
                        <w:rPr>
                          <w:rFonts w:ascii="Cambria" w:hAnsi="Cambria"/>
                          <w:color w:val="FF0000"/>
                          <w:sz w:val="20"/>
                          <w:szCs w:val="24"/>
                          <w:lang w:val="ru-RU"/>
                        </w:rPr>
                        <w:t xml:space="preserve"> после открытия (Мекки)» </w:t>
                      </w:r>
                      <w:r w:rsidRPr="008C13BB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означают, </w:t>
                      </w:r>
                      <w:r w:rsidRPr="008C13BB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хиджру</w:t>
                      </w:r>
                      <w:r w:rsidRPr="008C13BB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из Мекки в Медину. И в этом есть указание от Посланника </w:t>
                      </w:r>
                      <w:r w:rsidRPr="008C13BB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8C13BB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, что Мекка не вернется в неверие.</w:t>
                      </w:r>
                    </w:p>
                    <w:p w14:paraId="404BA9FE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31C53DCE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76E0DB14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2B4186E7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0BE1107B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5441F9E0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021BF340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054F8ECF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58264349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4EF03F2C" w14:textId="77777777" w:rsidR="0066420A" w:rsidRPr="008C13BB" w:rsidRDefault="0066420A" w:rsidP="008C13BB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  <w:p w14:paraId="71B4489B" w14:textId="77777777" w:rsidR="0066420A" w:rsidRPr="008C13BB" w:rsidRDefault="0066420A" w:rsidP="008C13BB">
                      <w:pPr>
                        <w:spacing w:line="214" w:lineRule="auto"/>
                        <w:ind w:left="360"/>
                        <w:jc w:val="both"/>
                        <w:rPr>
                          <w:color w:val="000000" w:themeColor="text1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C2B7E" w:rsidRPr="003E5CC3"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  <w:br w:type="page"/>
      </w:r>
      <w:r w:rsidR="00FF403A" w:rsidRPr="003E5CC3">
        <w:rPr>
          <w:rFonts w:ascii="Times New Roman" w:hAnsi="Times New Roman" w:cs="Times New Roman"/>
          <w:b/>
          <w:bCs/>
          <w:sz w:val="28"/>
          <w:szCs w:val="28"/>
          <w:lang w:val="fr-FR"/>
        </w:rPr>
        <w:lastRenderedPageBreak/>
        <w:t xml:space="preserve"> </w:t>
      </w:r>
    </w:p>
    <w:p w14:paraId="3F2F445F" w14:textId="128E0F0F" w:rsidR="002C2B7E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0DE69491" wp14:editId="446284D1">
                <wp:simplePos x="0" y="0"/>
                <wp:positionH relativeFrom="margin">
                  <wp:posOffset>2291080</wp:posOffset>
                </wp:positionH>
                <wp:positionV relativeFrom="paragraph">
                  <wp:posOffset>-289560</wp:posOffset>
                </wp:positionV>
                <wp:extent cx="2428240" cy="4510405"/>
                <wp:effectExtent l="25400" t="25400" r="60960" b="61595"/>
                <wp:wrapNone/>
                <wp:docPr id="73" name="Rectangl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240" cy="451040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0A28170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8C13BB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Когда он обосновался в Медине, ему было приказано выполнять остальные предписания Ислама, такие как закят,</w:t>
                            </w:r>
                            <w:r w:rsidRPr="008C13BB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 xml:space="preserve"> (1)</w:t>
                            </w:r>
                            <w:r w:rsidRPr="008C13BB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пост, хадж, джихад, азан, веление одобряемого и запрещение порицаемого, а также и другие предписания Ислама.</w:t>
                            </w:r>
                          </w:p>
                          <w:p w14:paraId="254C8A8B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46BBCDC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8C13BB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Пророк, да благословит его Аллах и приветствует, занимался этим в течение десяти лет, после чего скончался.</w:t>
                            </w:r>
                            <w:r w:rsidRPr="008C13BB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 xml:space="preserve"> (2)</w:t>
                            </w:r>
                          </w:p>
                          <w:p w14:paraId="3438E68A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rtl/>
                                <w:lang w:val="ru-RU"/>
                              </w:rPr>
                            </w:pPr>
                          </w:p>
                          <w:p w14:paraId="05F112D4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8C13BB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Но религия его осталась, и это — его религия.</w:t>
                            </w:r>
                          </w:p>
                          <w:p w14:paraId="0C6C0890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79142F9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8C13BB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Нет такого блага, на которое он бы не указал своей общине, и нет такого зла, от которого он бы не предостерег её. Благо, на которое он указал: это Единобожие и всё, что любит Аллах и чем Он доволен.</w:t>
                            </w:r>
                          </w:p>
                          <w:p w14:paraId="0AC308F3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73B187B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8C13BB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А зло, от которого он предостерёг: это многобожие и всё, что ненавидит и порицает Аллах.</w:t>
                            </w:r>
                            <w:r w:rsidRPr="008C13BB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</w:p>
                          <w:p w14:paraId="31272E74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72DF713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FF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96C7310" w14:textId="77777777" w:rsidR="0066420A" w:rsidRPr="008C13BB" w:rsidRDefault="0066420A" w:rsidP="008C13B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6086FA83" w14:textId="77777777" w:rsidR="0066420A" w:rsidRPr="008C13BB" w:rsidRDefault="0066420A" w:rsidP="008C13BB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  <w:p w14:paraId="35455B4B" w14:textId="77777777" w:rsidR="0066420A" w:rsidRPr="008C13BB" w:rsidRDefault="0066420A" w:rsidP="00383B4D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="adwa-assalaf" w:hAnsi="adwa-assalaf" w:cs="adwa-assalaf"/>
                                <w:sz w:val="24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69491" id="Rectangle_x0020_746" o:spid="_x0000_s1510" style="position:absolute;margin-left:180.4pt;margin-top:-22.75pt;width:191.2pt;height:355.15pt;z-index:25224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" filled="f" strokecolor="#d9a279" strokeweight="5pt">
                <v:stroke linestyle="thickThin"/>
                <v:textbox>
                  <w:txbxContent>
                    <w:p w14:paraId="70A28170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8C13BB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Когда он обосновался в Медине, ему было приказано выполнять остальные предписания Ислама, такие как закят,</w:t>
                      </w:r>
                      <w:r w:rsidRPr="008C13BB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 xml:space="preserve"> (1)</w:t>
                      </w:r>
                      <w:r w:rsidRPr="008C13BB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 пост, хадж, джихад, азан, веление одобряемого и запрещение порицаемого, а также и другие предписания Ислама.</w:t>
                      </w:r>
                    </w:p>
                    <w:p w14:paraId="254C8A8B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046BBCDC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8C13BB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Пророк, да благословит его Аллах и приветствует, занимался этим в течение десяти лет, после чего скончался.</w:t>
                      </w:r>
                      <w:r w:rsidRPr="008C13BB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 xml:space="preserve"> (2)</w:t>
                      </w:r>
                    </w:p>
                    <w:p w14:paraId="3438E68A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rtl/>
                          <w:lang w:val="ru-RU"/>
                        </w:rPr>
                      </w:pPr>
                    </w:p>
                    <w:p w14:paraId="05F112D4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8C13BB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Но религия его осталась, и это — его религия.</w:t>
                      </w:r>
                    </w:p>
                    <w:p w14:paraId="0C6C0890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279142F9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8C13BB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Нет такого блага, на которое он бы не указал своей общине, и нет такого зла, от которого он бы не предостерег её. Благо, на которое он указал: это Единобожие и всё, что любит Аллах и чем Он доволен.</w:t>
                      </w:r>
                    </w:p>
                    <w:p w14:paraId="0AC308F3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773B187B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8C13BB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 А зло, от которого он предостерёг: это многобожие и всё, что ненавидит и порицает Аллах.</w:t>
                      </w:r>
                      <w:r w:rsidRPr="008C13BB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</w:p>
                    <w:p w14:paraId="31272E74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472DF713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FF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496C7310" w14:textId="77777777" w:rsidR="0066420A" w:rsidRPr="008C13BB" w:rsidRDefault="0066420A" w:rsidP="008C13B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6086FA83" w14:textId="77777777" w:rsidR="0066420A" w:rsidRPr="008C13BB" w:rsidRDefault="0066420A" w:rsidP="008C13BB">
                      <w:pPr>
                        <w:rPr>
                          <w:sz w:val="18"/>
                          <w:lang w:val="ru-RU"/>
                        </w:rPr>
                      </w:pPr>
                    </w:p>
                    <w:p w14:paraId="35455B4B" w14:textId="77777777" w:rsidR="0066420A" w:rsidRPr="008C13BB" w:rsidRDefault="0066420A" w:rsidP="00383B4D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="adwa-assalaf" w:hAnsi="adwa-assalaf" w:cs="adwa-assalaf"/>
                          <w:sz w:val="24"/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61DE48DA" wp14:editId="45D80402">
                <wp:simplePos x="0" y="0"/>
                <wp:positionH relativeFrom="column">
                  <wp:posOffset>-328295</wp:posOffset>
                </wp:positionH>
                <wp:positionV relativeFrom="paragraph">
                  <wp:posOffset>-220980</wp:posOffset>
                </wp:positionV>
                <wp:extent cx="2667635" cy="4442460"/>
                <wp:effectExtent l="0" t="0" r="0" b="2540"/>
                <wp:wrapNone/>
                <wp:docPr id="72" name="مستطيل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635" cy="44424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5D1403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color w:val="FF0000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/>
                                <w:color w:val="FF0000"/>
                                <w:sz w:val="18"/>
                                <w:szCs w:val="20"/>
                                <w:lang w:val="ru-RU"/>
                              </w:rPr>
                              <w:t>Покаяние не принимается при наступлении двух вещей:</w:t>
                            </w:r>
                          </w:p>
                          <w:p w14:paraId="60D5A442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>1. Восход солнца с запада.</w:t>
                            </w:r>
                          </w:p>
                          <w:p w14:paraId="7F0B6AD7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>2. Наступление смерти.</w:t>
                            </w:r>
                          </w:p>
                          <w:p w14:paraId="740EA566" w14:textId="77777777" w:rsidR="0066420A" w:rsidRPr="008951A5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b/>
                                <w:sz w:val="18"/>
                                <w:szCs w:val="20"/>
                                <w:lang w:val="ru-RU"/>
                              </w:rPr>
                              <w:t xml:space="preserve"> «</w:t>
                            </w:r>
                            <w:r w:rsidRPr="009C09AD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>Но бесполезно покаяние для тех, кто совершает злодеяния, а когда к нему приходит смерть, то говорит: «Вот теперь я раскаиваюсь», — и для тех, кто умирает неверующим.» (4:18)</w:t>
                            </w:r>
                          </w:p>
                          <w:p w14:paraId="70EC3E73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20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9C09AD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C09AD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 xml:space="preserve">Говорит Шейх ибн  ‘Усаймин, </w:t>
                            </w:r>
                            <w:r w:rsidRPr="009C09AD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да помилует его Аллах: </w:t>
                            </w:r>
                            <w:r w:rsidRPr="009C09AD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«Закят в начале был вменен в обязанность в Мекке, однако не были определены размеры нисаба (минимальное имущество, с которого платится закят)</w:t>
                            </w:r>
                            <w:r w:rsidR="00B4764C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9C09AD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и обязательная часть выплаты с него. А в Медине были определены размеры нисаба и размеры обязательной части.»</w:t>
                            </w:r>
                          </w:p>
                          <w:p w14:paraId="3224C07B" w14:textId="77777777" w:rsidR="0066420A" w:rsidRPr="00DD475E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20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9C09AD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C09AD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 xml:space="preserve">Пророк </w:t>
                            </w:r>
                            <w:r w:rsidRPr="009C09A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  <w:lang w:val="ru-RU"/>
                              </w:rPr>
                              <w:t>ﷺ</w:t>
                            </w:r>
                            <w:r w:rsidRPr="009C09AD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9C09AD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>умер в десятом году после хиджры и был похоронен в комнате ‘Аиши, да будет доволен ею Аллах.</w:t>
                            </w:r>
                          </w:p>
                          <w:p w14:paraId="46F90E84" w14:textId="77777777" w:rsidR="0066420A" w:rsidRPr="009C09AD" w:rsidRDefault="0066420A" w:rsidP="009C09AD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/>
                                <w:b/>
                                <w:color w:val="C00000"/>
                                <w:sz w:val="18"/>
                                <w:szCs w:val="20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9C09AD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9C09AD">
                              <w:rPr>
                                <w:rFonts w:ascii="Cambria" w:hAnsi="Cambria"/>
                                <w:b/>
                                <w:i/>
                                <w:sz w:val="18"/>
                                <w:szCs w:val="20"/>
                                <w:vertAlign w:val="superscript"/>
                                <w:lang w:val="ru-RU"/>
                              </w:rPr>
                              <w:t>«</w:t>
                            </w:r>
                            <w:r w:rsidRPr="009C09AD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Нет такого блага, на которое он бы не указал своей общине, и нет такого зла, от которого он бы не предостерег её.»</w:t>
                            </w:r>
                          </w:p>
                          <w:p w14:paraId="5BAEC401" w14:textId="77777777" w:rsidR="0066420A" w:rsidRPr="009C09AD" w:rsidRDefault="0066420A" w:rsidP="009C09AD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5AA24356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1DFE2671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3A157B9E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65342993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1D2BC9B1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33E5443F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7D780085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7FB8F423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757ACC70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0301C9EB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76ABFF21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3F678F20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02EA8C08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7B0AB45E" w14:textId="77777777" w:rsidR="0066420A" w:rsidRPr="009C09AD" w:rsidRDefault="0066420A" w:rsidP="008C13BB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64B67375" w14:textId="77777777" w:rsidR="0066420A" w:rsidRPr="009C09AD" w:rsidRDefault="0066420A" w:rsidP="002C2B7E">
                            <w:pPr>
                              <w:spacing w:line="214" w:lineRule="auto"/>
                              <w:ind w:left="360"/>
                              <w:jc w:val="both"/>
                              <w:rPr>
                                <w:color w:val="000000" w:themeColor="text1"/>
                                <w:sz w:val="18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E48DA" id="_x0000_s1511" style="position:absolute;margin-left:-25.85pt;margin-top:-17.35pt;width:210.05pt;height:349.8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" filled="f" stroked="f" strokeweight="2pt">
                <v:path arrowok="t"/>
                <v:textbox>
                  <w:txbxContent>
                    <w:p w14:paraId="6F5D1403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color w:val="FF0000"/>
                          <w:sz w:val="18"/>
                          <w:szCs w:val="20"/>
                          <w:lang w:val="ru-RU"/>
                        </w:rPr>
                      </w:pPr>
                      <w:r w:rsidRPr="009C09AD">
                        <w:rPr>
                          <w:rFonts w:ascii="Cambria" w:hAnsi="Cambria"/>
                          <w:color w:val="FF0000"/>
                          <w:sz w:val="18"/>
                          <w:szCs w:val="20"/>
                          <w:lang w:val="ru-RU"/>
                        </w:rPr>
                        <w:t>Покаяние не принимается при наступлении двух вещей:</w:t>
                      </w:r>
                    </w:p>
                    <w:p w14:paraId="60D5A442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  <w:r w:rsidRPr="009C09AD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>1. Восход солнца с запада.</w:t>
                      </w:r>
                    </w:p>
                    <w:p w14:paraId="7F0B6AD7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  <w:r w:rsidRPr="009C09AD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>2. Наступление смерти.</w:t>
                      </w:r>
                    </w:p>
                    <w:p w14:paraId="740EA566" w14:textId="77777777" w:rsidR="0066420A" w:rsidRPr="008951A5" w:rsidRDefault="0066420A" w:rsidP="008C13BB">
                      <w:pPr>
                        <w:bidi w:val="0"/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</w:pPr>
                      <w:r w:rsidRPr="009C09AD">
                        <w:rPr>
                          <w:b/>
                          <w:sz w:val="18"/>
                          <w:szCs w:val="20"/>
                          <w:lang w:val="ru-RU"/>
                        </w:rPr>
                        <w:t xml:space="preserve"> «</w:t>
                      </w:r>
                      <w:r w:rsidRPr="009C09AD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>Но бесполезно покаяние для тех, кто совершает злодеяния, а когда к нему приходит смерть, то говорит: «Вот теперь я раскаиваюсь», — и для тех, кто умирает неверующим.» (4:18)</w:t>
                      </w:r>
                    </w:p>
                    <w:p w14:paraId="70EC3E73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</w:pPr>
                      <w:r w:rsidRPr="009C09AD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20"/>
                          <w:vertAlign w:val="superscript"/>
                          <w:lang w:val="ru-RU"/>
                        </w:rPr>
                        <w:t>(1)</w:t>
                      </w:r>
                      <w:r w:rsidRPr="009C09AD">
                        <w:rPr>
                          <w:rFonts w:ascii="Cambria" w:hAnsi="Cambria"/>
                          <w:b/>
                          <w:sz w:val="18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9C09AD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 xml:space="preserve">Говорит Шейх ибн  ‘Усаймин, </w:t>
                      </w:r>
                      <w:r w:rsidRPr="009C09AD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да помилует его Аллах: </w:t>
                      </w:r>
                      <w:r w:rsidRPr="009C09AD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«Закят в начале был вменен в обязанность в Мекке, однако не были определены размеры нисаба (минимальное имущество, с которого платится закят)</w:t>
                      </w:r>
                      <w:r w:rsidR="00B4764C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 xml:space="preserve"> </w:t>
                      </w:r>
                      <w:r w:rsidRPr="009C09AD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и обязательная часть выплаты с него. А в Медине были определены размеры нисаба и размеры обязательной части.»</w:t>
                      </w:r>
                    </w:p>
                    <w:p w14:paraId="3224C07B" w14:textId="77777777" w:rsidR="0066420A" w:rsidRPr="00DD475E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  <w:r w:rsidRPr="009C09AD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20"/>
                          <w:vertAlign w:val="superscript"/>
                          <w:lang w:val="ru-RU"/>
                        </w:rPr>
                        <w:t>(2)</w:t>
                      </w:r>
                      <w:r w:rsidRPr="009C09AD">
                        <w:rPr>
                          <w:rFonts w:ascii="Cambria" w:hAnsi="Cambria"/>
                          <w:b/>
                          <w:sz w:val="18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9C09AD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 xml:space="preserve">Пророк </w:t>
                      </w:r>
                      <w:r w:rsidRPr="009C09AD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  <w:lang w:val="ru-RU"/>
                        </w:rPr>
                        <w:t>ﷺ</w:t>
                      </w:r>
                      <w:r w:rsidRPr="009C09AD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 xml:space="preserve"> </w:t>
                      </w:r>
                      <w:r w:rsidRPr="009C09AD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>умер в десятом году после хиджры и был похоронен в комнате ‘Аиши, да будет доволен ею Аллах.</w:t>
                      </w:r>
                    </w:p>
                    <w:p w14:paraId="46F90E84" w14:textId="77777777" w:rsidR="0066420A" w:rsidRPr="009C09AD" w:rsidRDefault="0066420A" w:rsidP="009C09AD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  <w:r w:rsidRPr="009C09AD">
                        <w:rPr>
                          <w:rFonts w:ascii="Cambria" w:hAnsi="Cambria"/>
                          <w:b/>
                          <w:color w:val="C00000"/>
                          <w:sz w:val="18"/>
                          <w:szCs w:val="20"/>
                          <w:vertAlign w:val="superscript"/>
                          <w:lang w:val="ru-RU"/>
                        </w:rPr>
                        <w:t>(3)</w:t>
                      </w:r>
                      <w:r w:rsidRPr="009C09AD">
                        <w:rPr>
                          <w:rFonts w:ascii="Cambria" w:hAnsi="Cambria"/>
                          <w:b/>
                          <w:sz w:val="18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9C09AD">
                        <w:rPr>
                          <w:rFonts w:ascii="Cambria" w:hAnsi="Cambria"/>
                          <w:b/>
                          <w:i/>
                          <w:sz w:val="18"/>
                          <w:szCs w:val="20"/>
                          <w:vertAlign w:val="superscript"/>
                          <w:lang w:val="ru-RU"/>
                        </w:rPr>
                        <w:t>«</w:t>
                      </w:r>
                      <w:r w:rsidRPr="009C09AD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Нет такого блага, на которое он бы не указал своей общине, и нет такого зла, от которого он бы не предостерег её.»</w:t>
                      </w:r>
                    </w:p>
                    <w:p w14:paraId="5BAEC401" w14:textId="77777777" w:rsidR="0066420A" w:rsidRPr="009C09AD" w:rsidRDefault="0066420A" w:rsidP="009C09AD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5AA24356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1DFE2671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3A157B9E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</w:pPr>
                    </w:p>
                    <w:p w14:paraId="65342993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1D2BC9B1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33E5443F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7D780085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7FB8F423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757ACC70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0301C9EB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76ABFF21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3F678F20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02EA8C08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7B0AB45E" w14:textId="77777777" w:rsidR="0066420A" w:rsidRPr="009C09AD" w:rsidRDefault="0066420A" w:rsidP="008C13BB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64B67375" w14:textId="77777777" w:rsidR="0066420A" w:rsidRPr="009C09AD" w:rsidRDefault="0066420A" w:rsidP="002C2B7E">
                      <w:pPr>
                        <w:spacing w:line="214" w:lineRule="auto"/>
                        <w:ind w:left="360"/>
                        <w:jc w:val="both"/>
                        <w:rPr>
                          <w:color w:val="000000" w:themeColor="text1"/>
                          <w:sz w:val="18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5ED5D2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383D880C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2B98F506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  <w:t xml:space="preserve"> </w:t>
      </w:r>
    </w:p>
    <w:p w14:paraId="25FCB7A8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B1E5EA7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07221678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41C4BF5A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33EDBDA8" w14:textId="77777777" w:rsidR="00383B4D" w:rsidRPr="003E5CC3" w:rsidRDefault="00383B4D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4291A754" w14:textId="77777777" w:rsidR="00383B4D" w:rsidRPr="003E5CC3" w:rsidRDefault="00383B4D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8CD1E6D" w14:textId="77777777" w:rsidR="00383B4D" w:rsidRPr="003E5CC3" w:rsidRDefault="00383B4D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20151E6E" w14:textId="77777777" w:rsidR="00070757" w:rsidRPr="003E5CC3" w:rsidRDefault="00070757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53D2BD7" w14:textId="7BB4F6AE" w:rsidR="00070757" w:rsidRPr="003E5CC3" w:rsidRDefault="00AB6B4F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279DCCA8" wp14:editId="03B96DC6">
                <wp:simplePos x="0" y="0"/>
                <wp:positionH relativeFrom="column">
                  <wp:posOffset>-206375</wp:posOffset>
                </wp:positionH>
                <wp:positionV relativeFrom="paragraph">
                  <wp:posOffset>107315</wp:posOffset>
                </wp:positionV>
                <wp:extent cx="5377180" cy="1105535"/>
                <wp:effectExtent l="0" t="0" r="0" b="12065"/>
                <wp:wrapNone/>
                <wp:docPr id="1172" name="مستطيل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7180" cy="11055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EB979E6" w14:textId="77777777" w:rsidR="0066420A" w:rsidRPr="009C09AD" w:rsidRDefault="0066420A" w:rsidP="009C09AD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И мы должны засвидетельствовать, что он </w:t>
                            </w:r>
                            <w:r w:rsidRPr="009C09A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  <w:lang w:val="ru-RU"/>
                              </w:rPr>
                              <w:t>ﷺ</w:t>
                            </w:r>
                            <w:r w:rsidRPr="009C09AD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исполнил вверенное (</w:t>
                            </w:r>
                            <w:r w:rsidRPr="009C09AD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аманат</w:t>
                            </w:r>
                            <w:r w:rsidRPr="009C09AD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), довел послание, был искренним к общине, и вел истинный джихад ради Аллаха. И он </w:t>
                            </w:r>
                            <w:r w:rsidRPr="009C09A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  <w:lang w:val="ru-RU"/>
                              </w:rPr>
                              <w:t>ﷺ</w:t>
                            </w:r>
                            <w:r w:rsidRPr="009C09AD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оставил нас на ясном пути, ночь которой подобна ее дню. И не свернет с нее кроме пропащего.</w:t>
                            </w:r>
                          </w:p>
                          <w:p w14:paraId="7C861922" w14:textId="77777777" w:rsidR="0066420A" w:rsidRPr="009C09AD" w:rsidRDefault="0066420A" w:rsidP="009C09AD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3F7F307A" w14:textId="77777777" w:rsidR="0066420A" w:rsidRPr="009C09AD" w:rsidRDefault="0066420A" w:rsidP="009C09AD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0D738D5E" w14:textId="77777777" w:rsidR="0066420A" w:rsidRPr="009C09AD" w:rsidRDefault="0066420A" w:rsidP="009C09AD">
                            <w:pPr>
                              <w:spacing w:line="214" w:lineRule="auto"/>
                              <w:ind w:left="360"/>
                              <w:jc w:val="both"/>
                              <w:rPr>
                                <w:color w:val="000000" w:themeColor="text1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DCCA8" id="_x0000_s1512" style="position:absolute;left:0;text-align:left;margin-left:-16.25pt;margin-top:8.45pt;width:423.4pt;height:87.0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" filled="f" stroked="f" strokeweight="2pt">
                <v:path arrowok="t"/>
                <v:textbox>
                  <w:txbxContent>
                    <w:p w14:paraId="0EB979E6" w14:textId="77777777" w:rsidR="0066420A" w:rsidRPr="009C09AD" w:rsidRDefault="0066420A" w:rsidP="009C09AD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  <w:r w:rsidRPr="009C09AD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И мы должны засвидетельствовать, что он </w:t>
                      </w:r>
                      <w:r w:rsidRPr="009C09AD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  <w:lang w:val="ru-RU"/>
                        </w:rPr>
                        <w:t>ﷺ</w:t>
                      </w:r>
                      <w:r w:rsidRPr="009C09AD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исполнил вверенное (</w:t>
                      </w:r>
                      <w:r w:rsidRPr="009C09AD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аманат</w:t>
                      </w:r>
                      <w:r w:rsidRPr="009C09AD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), довел послание, был искренним к общине, и вел истинный джихад ради Аллаха. И он </w:t>
                      </w:r>
                      <w:r w:rsidRPr="009C09AD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  <w:lang w:val="ru-RU"/>
                        </w:rPr>
                        <w:t>ﷺ</w:t>
                      </w:r>
                      <w:r w:rsidRPr="009C09AD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оставил нас на ясном пути, ночь которой подобна ее дню. И не свернет с нее кроме пропащего.</w:t>
                      </w:r>
                    </w:p>
                    <w:p w14:paraId="7C861922" w14:textId="77777777" w:rsidR="0066420A" w:rsidRPr="009C09AD" w:rsidRDefault="0066420A" w:rsidP="009C09AD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3F7F307A" w14:textId="77777777" w:rsidR="0066420A" w:rsidRPr="009C09AD" w:rsidRDefault="0066420A" w:rsidP="009C09AD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0D738D5E" w14:textId="77777777" w:rsidR="0066420A" w:rsidRPr="009C09AD" w:rsidRDefault="0066420A" w:rsidP="009C09AD">
                      <w:pPr>
                        <w:spacing w:line="214" w:lineRule="auto"/>
                        <w:ind w:left="360"/>
                        <w:jc w:val="both"/>
                        <w:rPr>
                          <w:color w:val="000000" w:themeColor="text1"/>
                          <w:sz w:val="18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C7B4B0" w14:textId="77777777" w:rsidR="002C2B7E" w:rsidRPr="003E5CC3" w:rsidRDefault="002C2B7E" w:rsidP="0031428C">
      <w:pPr>
        <w:tabs>
          <w:tab w:val="left" w:pos="2316"/>
        </w:tabs>
        <w:bidi w:val="0"/>
        <w:ind w:firstLine="720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66BBF1E" w14:textId="1FC99040" w:rsidR="002C2B7E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2593152" behindDoc="0" locked="0" layoutInCell="1" allowOverlap="1" wp14:anchorId="6BC10D5D" wp14:editId="73E12807">
                <wp:simplePos x="0" y="0"/>
                <wp:positionH relativeFrom="column">
                  <wp:posOffset>-106045</wp:posOffset>
                </wp:positionH>
                <wp:positionV relativeFrom="paragraph">
                  <wp:posOffset>162560</wp:posOffset>
                </wp:positionV>
                <wp:extent cx="5213350" cy="1671955"/>
                <wp:effectExtent l="0" t="0" r="10795" b="6985"/>
                <wp:wrapNone/>
                <wp:docPr id="982" name="Группа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3350" cy="1671955"/>
                          <a:chOff x="0" y="2334"/>
                          <a:chExt cx="68164" cy="18684"/>
                        </a:xfrm>
                      </wpg:grpSpPr>
                      <wpg:grpSp>
                        <wpg:cNvPr id="985" name="Группа 1183"/>
                        <wpg:cNvGrpSpPr>
                          <a:grpSpLocks/>
                        </wpg:cNvGrpSpPr>
                        <wpg:grpSpPr bwMode="auto">
                          <a:xfrm>
                            <a:off x="0" y="2334"/>
                            <a:ext cx="68164" cy="18685"/>
                            <a:chOff x="-10133" y="13088"/>
                            <a:chExt cx="109977" cy="36148"/>
                          </a:xfrm>
                        </wpg:grpSpPr>
                        <wpg:grpSp>
                          <wpg:cNvPr id="986" name="Group 507"/>
                          <wpg:cNvGrpSpPr>
                            <a:grpSpLocks/>
                          </wpg:cNvGrpSpPr>
                          <wpg:grpSpPr bwMode="auto">
                            <a:xfrm>
                              <a:off x="-10133" y="13088"/>
                              <a:ext cx="109976" cy="36149"/>
                              <a:chOff x="-33475" y="6002"/>
                              <a:chExt cx="140947" cy="24526"/>
                            </a:xfrm>
                          </wpg:grpSpPr>
                          <wps:wsp>
                            <wps:cNvPr id="987" name="AutoShape 5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-16672" y="12407"/>
                                <a:ext cx="1052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8" name="AutoShape 5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8564" y="12407"/>
                                <a:ext cx="0" cy="22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9" name="AutoShape 5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632" y="12405"/>
                                <a:ext cx="0" cy="21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0" name="AutoShape 5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164" y="8985"/>
                                <a:ext cx="0" cy="3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1" name="Rectangle 5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9656" y="14698"/>
                                <a:ext cx="37816" cy="15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67F3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0771B11" w14:textId="77777777" w:rsidR="0066420A" w:rsidRPr="009C09AD" w:rsidRDefault="0066420A" w:rsidP="009C09AD">
                                  <w:pPr>
                                    <w:jc w:val="center"/>
                                    <w:rPr>
                                      <w:rFonts w:ascii="Cambria" w:hAnsi="Cambria" w:cs="Tahoma"/>
                                      <w:b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</w:pPr>
                                  <w:r w:rsidRPr="009C09AD">
                                    <w:rPr>
                                      <w:rFonts w:ascii="Cambria" w:hAnsi="Cambria" w:cs="Tahoma"/>
                                      <w:b/>
                                      <w:sz w:val="20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Малые грехи</w:t>
                                  </w:r>
                                </w:p>
                                <w:p w14:paraId="7456116C" w14:textId="77777777" w:rsidR="0066420A" w:rsidRPr="009C09AD" w:rsidRDefault="0066420A" w:rsidP="009C09AD">
                                  <w:pPr>
                                    <w:jc w:val="center"/>
                                    <w:rPr>
                                      <w:sz w:val="16"/>
                                      <w:szCs w:val="20"/>
                                      <w:lang w:val="ru-RU"/>
                                    </w:rPr>
                                  </w:pPr>
                                  <w:r w:rsidRPr="009C09AD">
                                    <w:rPr>
                                      <w:rFonts w:ascii="Cambria" w:hAnsi="Cambria" w:cs="Tahoma"/>
                                      <w:sz w:val="16"/>
                                      <w:szCs w:val="20"/>
                                      <w:shd w:val="clear" w:color="auto" w:fill="FFFFFF"/>
                                      <w:lang w:val="ru-RU"/>
                                    </w:rPr>
                                    <w:t>(Все то, что запрещено, но не несет за собой определенное наказание)</w:t>
                                  </w:r>
                                </w:p>
                                <w:p w14:paraId="24E7498F" w14:textId="77777777" w:rsidR="0066420A" w:rsidRPr="009C09AD" w:rsidRDefault="0066420A" w:rsidP="009C09AD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" name="Rectangle 5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33475" y="6002"/>
                                <a:ext cx="139942" cy="4543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6EEDE"/>
                                  </a:gs>
                                  <a:gs pos="100000">
                                    <a:srgbClr val="D4A85A"/>
                                  </a:gs>
                                </a:gsLst>
                                <a:lin ang="2700000" scaled="1"/>
                              </a:gradFill>
                              <a:ln>
                                <a:noFill/>
                              </a:ln>
                              <a:effectLst>
                                <a:outerShdw blurRad="63500" dist="38099" dir="2700000" algn="tl" rotWithShape="0">
                                  <a:srgbClr val="000000">
                                    <a:alpha val="39998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B82052" w14:textId="77777777" w:rsidR="0066420A" w:rsidRPr="009C09AD" w:rsidRDefault="0066420A" w:rsidP="009C09AD">
                                  <w:pPr>
                                    <w:tabs>
                                      <w:tab w:val="left" w:pos="2444"/>
                                    </w:tabs>
                                    <w:jc w:val="center"/>
                                    <w:rPr>
                                      <w:rFonts w:ascii="ae_AlArabiya" w:hAnsi="ae_AlArabiya" w:cs="ae_AlArabiya"/>
                                      <w:b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9C09AD">
                                    <w:rPr>
                                      <w:rFonts w:ascii="Cambria" w:hAnsi="Cambria" w:cs="ae_AlArabiya"/>
                                      <w:color w:val="C00000"/>
                                      <w:sz w:val="20"/>
                                      <w:szCs w:val="20"/>
                                      <w:lang w:val="ru-RU"/>
                                    </w:rPr>
                                    <w:t>Самые большие запретные грехи: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7" name="Rectangle 5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48" y="25899"/>
                              <a:ext cx="29152" cy="233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6486494" w14:textId="77777777" w:rsidR="0066420A" w:rsidRPr="009C09AD" w:rsidRDefault="0066420A" w:rsidP="009C09AD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9C09AD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Большие грехи «</w:t>
                                </w:r>
                                <w:r w:rsidRPr="009C09AD">
                                  <w:rPr>
                                    <w:rFonts w:ascii="Cambria" w:hAnsi="Cambria" w:cs="Tahoma"/>
                                    <w:b/>
                                    <w:i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кабаир</w:t>
                                </w:r>
                                <w:r w:rsidRPr="009C09AD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»</w:t>
                                </w:r>
                              </w:p>
                              <w:p w14:paraId="72475276" w14:textId="77777777" w:rsidR="0066420A" w:rsidRPr="009C09AD" w:rsidRDefault="0066420A" w:rsidP="009C09AD">
                                <w:pPr>
                                  <w:jc w:val="center"/>
                                  <w:rPr>
                                    <w:sz w:val="16"/>
                                    <w:szCs w:val="20"/>
                                    <w:lang w:val="ru-RU"/>
                                  </w:rPr>
                                </w:pPr>
                                <w:r w:rsidRPr="009C09AD">
                                  <w:rPr>
                                    <w:rFonts w:ascii="Cambria" w:hAnsi="Cambria" w:cs="Tahoma"/>
                                    <w:sz w:val="16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(Все то, что несет за собой определенное наказание)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8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16799" y="8822"/>
                            <a:ext cx="12649" cy="12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09371EA" w14:textId="77777777" w:rsidR="0066420A" w:rsidRPr="009C09AD" w:rsidRDefault="0066420A" w:rsidP="009C09AD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9C09AD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Малое многобожие </w:t>
                              </w:r>
                            </w:p>
                            <w:p w14:paraId="0385E4E5" w14:textId="77777777" w:rsidR="0066420A" w:rsidRPr="009C09AD" w:rsidRDefault="0066420A" w:rsidP="009C09AD">
                              <w:pPr>
                                <w:jc w:val="center"/>
                                <w:rPr>
                                  <w:rFonts w:ascii="Cambria" w:hAnsi="Cambria" w:cs="Tahoma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</w:pPr>
                              <w:r w:rsidRPr="009C09AD">
                                <w:rPr>
                                  <w:rFonts w:ascii="Cambria" w:hAnsi="Cambria" w:cs="Tahoma"/>
                                  <w:b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>(</w:t>
                              </w:r>
                              <w:r w:rsidRPr="009C09AD">
                                <w:rPr>
                                  <w:rFonts w:ascii="Cambria" w:hAnsi="Cambria" w:cs="Tahoma"/>
                                  <w:sz w:val="16"/>
                                  <w:szCs w:val="16"/>
                                  <w:shd w:val="clear" w:color="auto" w:fill="FFFFFF"/>
                                  <w:lang w:val="ru-RU"/>
                                </w:rPr>
                                <w:t>не выводящее из религии)</w:t>
                              </w:r>
                            </w:p>
                            <w:p w14:paraId="42AAD239" w14:textId="77777777" w:rsidR="0066420A" w:rsidRPr="009C09AD" w:rsidRDefault="0066420A" w:rsidP="009C09AD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531" y="8821"/>
                            <a:ext cx="14865" cy="12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2DC578A" w14:textId="77777777" w:rsidR="0066420A" w:rsidRPr="009C09AD" w:rsidRDefault="0066420A" w:rsidP="009C09AD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9C09AD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Большое многобожие </w:t>
                              </w:r>
                            </w:p>
                            <w:p w14:paraId="1A171D81" w14:textId="77777777" w:rsidR="0066420A" w:rsidRPr="009C09AD" w:rsidRDefault="0066420A" w:rsidP="009C09AD">
                              <w:pPr>
                                <w:jc w:val="center"/>
                                <w:rPr>
                                  <w:rFonts w:ascii="Cambria" w:hAnsi="Cambria" w:cs="Tahoma"/>
                                  <w:sz w:val="16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9C09AD">
                                <w:rPr>
                                  <w:rFonts w:ascii="Cambria" w:hAnsi="Cambria" w:cs="Tahoma"/>
                                  <w:sz w:val="16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(выводящее из религии)</w:t>
                              </w:r>
                            </w:p>
                            <w:p w14:paraId="03D3A593" w14:textId="77777777" w:rsidR="0066420A" w:rsidRPr="009C09AD" w:rsidRDefault="0066420A" w:rsidP="009C09AD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517"/>
                        <wps:cNvCnPr>
                          <a:cxnSpLocks noChangeShapeType="1"/>
                        </wps:cNvCnPr>
                        <wps:spPr bwMode="auto">
                          <a:xfrm>
                            <a:off x="7993" y="7210"/>
                            <a:ext cx="0" cy="15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10D5D" id="_x0413__x0440__x0443__x043f__x043f__x0430__x0020_1182" o:spid="_x0000_s1513" style="position:absolute;margin-left:-8.35pt;margin-top:12.8pt;width:410.5pt;height:131.65pt;z-index:252593152;mso-position-horizontal-relative:text;mso-position-vertical-relative:text;mso-width-relative:margin;mso-height-relative:margin" coordorigin=",2334" coordsize="68164,1868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">
                <v:group id="_x0413__x0440__x0443__x043f__x043f__x0430__x0020_1183" o:spid="_x0000_s1514" style="position:absolute;top:2334;width:68164;height:18685" coordorigin="-10133,13088" coordsize="109977,3614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AB+Y63GAAAA3AAA&#10;AA8AAAAAAAAAAAAAAAAAqQIAAGRycy9kb3ducmV2LnhtbFBLBQYAAAAABAAEAPoAAACcAwAAAAA=&#10;">
                  <v:group id="Group_x0020_507" o:spid="_x0000_s1515" style="position:absolute;left:-10133;top:13088;width:109976;height:36149" coordorigin="-33475,6002" coordsize="140947,2452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Cs/drGAAAA3AAA&#10;AA8AAAAAAAAAAAAAAAAAqQIAAGRycy9kb3ducmV2LnhtbFBLBQYAAAAABAAEAPoAAACcAwAAAAA=&#10;">
                    <v:shape id="AutoShape_x0020_508" o:spid="_x0000_s1516" type="#_x0000_t32" style="position:absolute;left:-16672;top:12407;width:10523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QuyKcIAAADcAAAADwAAAGRycy9kb3ducmV2LnhtbESPQYvCMBSE78L+h/AWvGm6RbRWo+yK&#10;gh6ty54fzbMt27yUJGr990YQPA4z8w2zXPemFVdyvrGs4GucgCAurW64UvB72o0yED4ga2wtk4I7&#10;eVivPgZLzLW98ZGuRahEhLDPUUEdQpdL6cuaDPqx7Yijd7bOYIjSVVI7vEW4aWWaJFNpsOG4UGNH&#10;m5rK/+JiFGSHdD5J6ScLflse7/u/2WFTOaWGn/33AkSgPrzDr/ZeK5hnM3ieiUdArh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EQuyKcIAAADcAAAADwAAAAAAAAAAAAAA&#10;AAChAgAAZHJzL2Rvd25yZXYueG1sUEsFBgAAAAAEAAQA+QAAAJADAAAAAA==&#10;" strokecolor="#c67f38">
                      <v:stroke joinstyle="miter"/>
                      <v:shadow on="t" opacity="26213f" origin="-.5,-.5"/>
                    </v:shape>
                    <v:shape id="AutoShape_x0020_509" o:spid="_x0000_s1517" type="#_x0000_t32" style="position:absolute;left:88564;top:12407;width:0;height:229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JQmW78AAADcAAAADwAAAGRycy9kb3ducmV2LnhtbERPTYvCMBC9C/sfwix403SLaK2mZVcU&#10;9Kguex6asS3bTEoStf57cxA8Pt73uhxMJ27kfGtZwdc0AUFcWd1yreD3vJtkIHxA1thZJgUP8lAW&#10;H6M15tre+Ui3U6hFDGGfo4ImhD6X0lcNGfRT2xNH7mKdwRChq6V2eI/hppNpksylwZZjQ4M9bRqq&#10;/k9XoyA7pMtZSj9Z8Nvq+Nj/LQ6b2ik1/hy+VyACDeEtfrn3WsEyi2vjmXgEZPEE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YJQmW78AAADcAAAADwAAAAAAAAAAAAAAAACh&#10;AgAAZHJzL2Rvd25yZXYueG1sUEsFBgAAAAAEAAQA+QAAAI0DAAAAAA==&#10;" strokecolor="#c67f38">
                      <v:stroke joinstyle="miter"/>
                      <v:shadow on="t" opacity="26213f" origin="-.5,-.5"/>
                    </v:shape>
                    <v:shape id="AutoShape_x0020_510" o:spid="_x0000_s1518" type="#_x0000_t32" style="position:absolute;left:14632;top:12405;width:0;height:216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9iDwMMAAADcAAAADwAAAGRycy9kb3ducmV2LnhtbESPwWrDMBBE74H+g9hCb7FcU1rbiWIa&#10;00JyjFtyXqyNbWKtjKQkzt9XhUKPw8y8YdbVbEZxJecHywqekxQEcWv1wJ2C76/PZQ7CB2SNo2VS&#10;cCcP1eZhscZS2xsf6NqETkQI+xIV9CFMpZS+7cmgT+xEHL2TdQZDlK6T2uEtws0oszR9lQYHjgs9&#10;TlT31J6bi1GQ77PiJaNtHvxHe7jvjm/7unNKPT3O7ysQgebwH/5r77SCIi/g90w8AnLzA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/Yg8DDAAAA3AAAAA8AAAAAAAAAAAAA&#10;AAAAoQIAAGRycy9kb3ducmV2LnhtbFBLBQYAAAAABAAEAPkAAACRAwAAAAA=&#10;" strokecolor="#c67f38">
                      <v:stroke joinstyle="miter"/>
                      <v:shadow on="t" opacity="26213f" origin="-.5,-.5"/>
                    </v:shape>
                    <v:shape id="AutoShape_x0020_511" o:spid="_x0000_s1519" type="#_x0000_t32" style="position:absolute;left:38164;top:8985;width:0;height:341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zu8gMAAAADcAAAADwAAAGRycy9kb3ducmV2LnhtbERPz2vCMBS+D/wfwhN2m+nKmG1nFJUJ&#10;7VEdOz+at7aseSlJZtv/3hwGHj++35vdZHpxI+c7ywpeVwkI4trqjhsFX9fTSwbCB2SNvWVSMJOH&#10;3XbxtMFC25HPdLuERsQQ9gUqaEMYCil93ZJBv7IDceR+rDMYInSN1A7HGG56mSbJuzTYcWxocaBj&#10;S/Xv5c8oyKo0f0vpkAX/WZ/n8ntdHRun1PNy2n+ACDSFh/jfXWoFeR7nxzPxCMjtH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Bs7vIDAAAAA3AAAAA8AAAAAAAAAAAAAAAAA&#10;oQIAAGRycy9kb3ducmV2LnhtbFBLBQYAAAAABAAEAPkAAACOAwAAAAA=&#10;" strokecolor="#c67f38">
                      <v:stroke joinstyle="miter"/>
                      <v:shadow on="t" opacity="26213f" origin="-.5,-.5"/>
                    </v:shape>
                    <v:rect id="Rectangle_x0020_512" o:spid="_x0000_s1520" style="position:absolute;left:69656;top:14698;width:37816;height:15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gNWNxQAA&#10;ANwAAAAPAAAAZHJzL2Rvd25yZXYueG1sRI9Ba8JAFITvBf/D8gremo052BqzSlEKemmjEcHbI/ua&#10;hGbfhuw2Sf99t1DwOMw3M0y2nUwrBupdY1nBIopBEJdWN1wpuBRvTy8gnEfW2FomBT/kYLuZPWSY&#10;ajvyiYazr0QoYZeigtr7LpXSlTUZdJHtiIP3aXuDPsi+krrHMZSbViZxvJQGGw4LNXa0q6n8On8b&#10;Bc2AyfX59v6R7055UhT77hgApeaP0+sahKfJ3+H/9EErWK0W8HcmHAG5+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uA1Y3FAAAA3AAAAA8AAAAAAAAAAAAAAAAAlwIAAGRycy9k&#10;b3ducmV2LnhtbFBLBQYAAAAABAAEAPUAAACJAwAAAAA=&#10;" strokecolor="#c67f38">
                      <v:shadow on="t" opacity="26213f" origin="-.5,-.5"/>
                      <v:textbox>
                        <w:txbxContent>
                          <w:p w14:paraId="00771B11" w14:textId="77777777" w:rsidR="0066420A" w:rsidRPr="009C09AD" w:rsidRDefault="0066420A" w:rsidP="009C09AD">
                            <w:pPr>
                              <w:jc w:val="center"/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 w:cs="Tahoma"/>
                                <w:b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>Малые грехи</w:t>
                            </w:r>
                          </w:p>
                          <w:p w14:paraId="7456116C" w14:textId="77777777" w:rsidR="0066420A" w:rsidRPr="009C09AD" w:rsidRDefault="0066420A" w:rsidP="009C09AD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 w:cs="Tahoma"/>
                                <w:sz w:val="16"/>
                                <w:szCs w:val="20"/>
                                <w:shd w:val="clear" w:color="auto" w:fill="FFFFFF"/>
                                <w:lang w:val="ru-RU"/>
                              </w:rPr>
                              <w:t>(Все то, что запрещено, но не несет за собой определенное наказание)</w:t>
                            </w:r>
                          </w:p>
                          <w:p w14:paraId="24E7498F" w14:textId="77777777" w:rsidR="0066420A" w:rsidRPr="009C09AD" w:rsidRDefault="0066420A" w:rsidP="009C09AD">
                            <w:pPr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rect id="Rectangle_x0020_513" o:spid="_x0000_s1521" style="position:absolute;left:-33475;top:6002;width:139942;height:454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mgMbxgAA&#10;ANsAAAAPAAAAZHJzL2Rvd25yZXYueG1sRI9Pa8JAFMTvhX6H5RV6qxsLDRpdRSyFtlL/RA8en9ln&#10;Epp9G3a3Jn57t1DocZiZ3zDTeW8acSHna8sKhoMEBHFhdc2lgsP+7WkEwgdkjY1lUnAlD/PZ/d0U&#10;M2073tElD6WIEPYZKqhCaDMpfVGRQT+wLXH0ztYZDFG6UmqHXYSbRj4nSSoN1hwXKmxpWVHxnf8Y&#10;BblZus/N6nVhtl/H0fqEH126elHq8aFfTEAE6sN/+K/9rhWMU/j9En+An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XmgMbxgAAANsAAAAPAAAAAAAAAAAAAAAAAJcCAABkcnMv&#10;ZG93bnJldi54bWxQSwUGAAAAAAQABAD1AAAAigMAAAAA&#10;" fillcolor="#f6eede" stroked="f" strokeweight="1pt">
                      <v:fill color2="#d4a85a" angle="-135" focus="100%" type="gradient"/>
                      <v:shadow on="t" opacity="26213f" origin="-.5,-.5"/>
                      <v:textbox>
                        <w:txbxContent>
                          <w:p w14:paraId="3AB82052" w14:textId="77777777" w:rsidR="0066420A" w:rsidRPr="009C09AD" w:rsidRDefault="0066420A" w:rsidP="009C09AD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Самые большие запретные грехи:</w:t>
                            </w:r>
                          </w:p>
                        </w:txbxContent>
                      </v:textbox>
                    </v:rect>
                  </v:group>
                  <v:rect id="Rectangle_x0020_514" o:spid="_x0000_s1522" style="position:absolute;left:39248;top:25899;width:29152;height:2333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wF7GwwAA&#10;ANsAAAAPAAAAZHJzL2Rvd25yZXYueG1sRI9Bi8IwFITvgv8hPGFvmtrDulajiCK4F1etCN4ezbMt&#10;Ni+libX7783Cgsdhvplh5svOVKKlxpWWFYxHEQjizOqScwXndDv8AuE8ssbKMin4JQfLRb83x0Tb&#10;Jx+pPflchBJ2CSoovK8TKV1WkEE3sjVx8G62MeiDbHKpG3yGclPJOIo+pcGSw0KBNa0Lyu6nh1FQ&#10;thhfJtf9z2F9PMRpuqm/A6DUx6BbzUB46vwb/k/vtILpBP6+hB8gFy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XwF7GwwAAANsAAAAPAAAAAAAAAAAAAAAAAJcCAABkcnMvZG93&#10;bnJldi54bWxQSwUGAAAAAAQABAD1AAAAhwMAAAAA&#10;" strokecolor="#c67f38">
                    <v:shadow on="t" opacity="26213f" origin="-.5,-.5"/>
                    <v:textbox>
                      <w:txbxContent>
                        <w:p w14:paraId="16486494" w14:textId="77777777" w:rsidR="0066420A" w:rsidRPr="009C09AD" w:rsidRDefault="0066420A" w:rsidP="009C09AD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9C09AD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Большие грехи «</w:t>
                          </w:r>
                          <w:r w:rsidRPr="009C09AD">
                            <w:rPr>
                              <w:rFonts w:ascii="Cambria" w:hAnsi="Cambria" w:cs="Tahoma"/>
                              <w:b/>
                              <w:i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кабаир</w:t>
                          </w:r>
                          <w:r w:rsidRPr="009C09AD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»</w:t>
                          </w:r>
                        </w:p>
                        <w:p w14:paraId="72475276" w14:textId="77777777" w:rsidR="0066420A" w:rsidRPr="009C09AD" w:rsidRDefault="0066420A" w:rsidP="009C09AD">
                          <w:pPr>
                            <w:jc w:val="center"/>
                            <w:rPr>
                              <w:sz w:val="16"/>
                              <w:szCs w:val="20"/>
                              <w:lang w:val="ru-RU"/>
                            </w:rPr>
                          </w:pPr>
                          <w:r w:rsidRPr="009C09AD">
                            <w:rPr>
                              <w:rFonts w:ascii="Cambria" w:hAnsi="Cambria" w:cs="Tahoma"/>
                              <w:sz w:val="16"/>
                              <w:szCs w:val="20"/>
                              <w:shd w:val="clear" w:color="auto" w:fill="FFFFFF"/>
                              <w:lang w:val="ru-RU"/>
                            </w:rPr>
                            <w:t>(Все то, что несет за собой определенное наказание)</w:t>
                          </w:r>
                        </w:p>
                      </w:txbxContent>
                    </v:textbox>
                  </v:rect>
                </v:group>
                <v:rect id="Rectangle_x0020_515" o:spid="_x0000_s1523" style="position:absolute;left:16799;top:8822;width:12649;height:1219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X8q0wQAA&#10;ANsAAAAPAAAAZHJzL2Rvd25yZXYueG1sRE9Na8JAEL0X/A/LCN7qxhxsG11FlIJeWjVF8DZkxySY&#10;nQ3ZbUz/fedQ6PHxvpfrwTWqpy7Ung3Mpgko4sLbmksDX/n78yuoEJEtNp7JwA8FWK9GT0vMrH/w&#10;ifpzLJWEcMjQQBVjm2kdioochqlviYW7+c5hFNiV2nb4kHDX6DRJ5tphzdJQYUvbior7+dsZqHtM&#10;Ly/Xj8/j9nRM83zXHkRgzGQ8bBagIg3xX/zn3lsDbzJWvsgP0K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l/KtMEAAADbAAAADwAAAAAAAAAAAAAAAACXAgAAZHJzL2Rvd25y&#10;ZXYueG1sUEsFBgAAAAAEAAQA9QAAAIUDAAAAAA==&#10;" strokecolor="#c67f38">
                  <v:shadow on="t" opacity="26213f" origin="-.5,-.5"/>
                  <v:textbox>
                    <w:txbxContent>
                      <w:p w14:paraId="109371EA" w14:textId="77777777" w:rsidR="0066420A" w:rsidRPr="009C09AD" w:rsidRDefault="0066420A" w:rsidP="009C09AD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9C09AD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Малое многобожие </w:t>
                        </w:r>
                      </w:p>
                      <w:p w14:paraId="0385E4E5" w14:textId="77777777" w:rsidR="0066420A" w:rsidRPr="009C09AD" w:rsidRDefault="0066420A" w:rsidP="009C09AD">
                        <w:pPr>
                          <w:jc w:val="center"/>
                          <w:rPr>
                            <w:rFonts w:ascii="Cambria" w:hAnsi="Cambria" w:cs="Tahoma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</w:pPr>
                        <w:r w:rsidRPr="009C09AD">
                          <w:rPr>
                            <w:rFonts w:ascii="Cambria" w:hAnsi="Cambria" w:cs="Tahoma"/>
                            <w:b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  <w:t>(</w:t>
                        </w:r>
                        <w:r w:rsidRPr="009C09AD">
                          <w:rPr>
                            <w:rFonts w:ascii="Cambria" w:hAnsi="Cambria" w:cs="Tahoma"/>
                            <w:sz w:val="16"/>
                            <w:szCs w:val="16"/>
                            <w:shd w:val="clear" w:color="auto" w:fill="FFFFFF"/>
                            <w:lang w:val="ru-RU"/>
                          </w:rPr>
                          <w:t>не выводящее из религии)</w:t>
                        </w:r>
                      </w:p>
                      <w:p w14:paraId="42AAD239" w14:textId="77777777" w:rsidR="0066420A" w:rsidRPr="009C09AD" w:rsidRDefault="0066420A" w:rsidP="009C09AD">
                        <w:pPr>
                          <w:jc w:val="center"/>
                          <w:rPr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516" o:spid="_x0000_s1524" style="position:absolute;left:531;top:8821;width:14865;height:121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E28vxAAA&#10;ANsAAAAPAAAAZHJzL2Rvd25yZXYueG1sRI9Li8JAEITvgv9haGFvOjEHH1lHWRTBvayPiOCtyfQm&#10;YTM9ITPG7L93BMFjUV9VUYtVZyrRUuNKywrGowgEcWZ1ybmCc7odzkA4j6yxskwK/snBatnvLTDR&#10;9s5Hak8+F6GEXYIKCu/rREqXFWTQjWxNHLxf2xj0QTa51A3eQ7mpZBxFE2mw5LBQYE3rgrK/080o&#10;KFuML9Prz/6wPh7iNN3U3wFQ6mPQfX2C8NT5N/xK77SC+RyeX8IPkMsH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RNvL8QAAADb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42DC578A" w14:textId="77777777" w:rsidR="0066420A" w:rsidRPr="009C09AD" w:rsidRDefault="0066420A" w:rsidP="009C09AD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9C09AD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Большое многобожие </w:t>
                        </w:r>
                      </w:p>
                      <w:p w14:paraId="1A171D81" w14:textId="77777777" w:rsidR="0066420A" w:rsidRPr="009C09AD" w:rsidRDefault="0066420A" w:rsidP="009C09AD">
                        <w:pPr>
                          <w:jc w:val="center"/>
                          <w:rPr>
                            <w:rFonts w:ascii="Cambria" w:hAnsi="Cambria" w:cs="Tahoma"/>
                            <w:sz w:val="16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9C09AD">
                          <w:rPr>
                            <w:rFonts w:ascii="Cambria" w:hAnsi="Cambria" w:cs="Tahoma"/>
                            <w:sz w:val="16"/>
                            <w:szCs w:val="20"/>
                            <w:shd w:val="clear" w:color="auto" w:fill="FFFFFF"/>
                            <w:lang w:val="ru-RU"/>
                          </w:rPr>
                          <w:t>(выводящее из религии)</w:t>
                        </w:r>
                      </w:p>
                      <w:p w14:paraId="03D3A593" w14:textId="77777777" w:rsidR="0066420A" w:rsidRPr="009C09AD" w:rsidRDefault="0066420A" w:rsidP="009C09AD">
                        <w:pPr>
                          <w:jc w:val="center"/>
                          <w:rPr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shape id="AutoShape_x0020_517" o:spid="_x0000_s1525" type="#_x0000_t32" style="position:absolute;left:7993;top:7210;width:0;height:156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S9wNMMAAADcAAAADwAAAGRycy9kb3ducmV2LnhtbESPQW/CMAyF70j7D5En7QbpqomVQkCA&#10;hgRH2MTZakxbrXGqJIPy7/EBaTdb7/m9z4vV4Dp1pRBbzwbeJxko4srblmsDP9+7cQEqJmSLnWcy&#10;cKcIq+XLaIGl9Tc+0vWUaiUhHEs00KTUl1rHqiGHceJ7YtEuPjhMsoZa24A3CXedzrNsqh22LA0N&#10;9rRtqPo9/TkDxSGffeS0KVL8qo73/fnzsK2DMW+vw3oOKtGQ/s3P670V/Ezw5RmZQC8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UvcDT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8" distR="114298" simplePos="0" relativeHeight="252595200" behindDoc="0" locked="0" layoutInCell="1" allowOverlap="1" wp14:anchorId="682A9BCC" wp14:editId="616DF31B">
                <wp:simplePos x="0" y="0"/>
                <wp:positionH relativeFrom="column">
                  <wp:posOffset>2863215</wp:posOffset>
                </wp:positionH>
                <wp:positionV relativeFrom="paragraph">
                  <wp:posOffset>608965</wp:posOffset>
                </wp:positionV>
                <wp:extent cx="0" cy="147955"/>
                <wp:effectExtent l="132715" t="126365" r="159385" b="170180"/>
                <wp:wrapNone/>
                <wp:docPr id="977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6F56B" id="AutoShape_x0020_705" o:spid="_x0000_s1026" type="#_x0000_t32" style="position:absolute;margin-left:225.45pt;margin-top:47.95pt;width:0;height:11.65pt;z-index:252595200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2281856" behindDoc="0" locked="0" layoutInCell="1" allowOverlap="1" wp14:anchorId="45A7DA6B" wp14:editId="43642495">
                <wp:simplePos x="0" y="0"/>
                <wp:positionH relativeFrom="column">
                  <wp:posOffset>4215765</wp:posOffset>
                </wp:positionH>
                <wp:positionV relativeFrom="paragraph">
                  <wp:posOffset>415289</wp:posOffset>
                </wp:positionV>
                <wp:extent cx="15240" cy="0"/>
                <wp:effectExtent l="0" t="0" r="35560" b="25400"/>
                <wp:wrapNone/>
                <wp:docPr id="958" name="رابط مستقيم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2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16B124" id="_x0631__x0627__x0628__x0637__x0020__x0645__x0633__x062a__x0642__x064a__x0645__x0020_958" o:spid="_x0000_s1026" style="position:absolute;flip:x;z-index:252281856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margin;mso-height-relative:margin" from="331.95pt,32.7pt" to="333.15pt,32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" strokecolor="#4a7ebb">
                <o:lock v:ext="edit" shapetype="f"/>
              </v:line>
            </w:pict>
          </mc:Fallback>
        </mc:AlternateContent>
      </w:r>
      <w:r w:rsidR="002C2B7E"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4E8FD36A" w14:textId="6524AD18" w:rsidR="002C2B7E" w:rsidRPr="003E5CC3" w:rsidRDefault="00AB6B4F" w:rsidP="0031428C">
      <w:pPr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537317A2" wp14:editId="5AD62A61">
                <wp:simplePos x="0" y="0"/>
                <wp:positionH relativeFrom="margin">
                  <wp:posOffset>88265</wp:posOffset>
                </wp:positionH>
                <wp:positionV relativeFrom="paragraph">
                  <wp:posOffset>-240665</wp:posOffset>
                </wp:positionV>
                <wp:extent cx="2305685" cy="4203065"/>
                <wp:effectExtent l="25400" t="25400" r="56515" b="38735"/>
                <wp:wrapNone/>
                <wp:docPr id="959" name="Rectangl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685" cy="420306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A6B93A9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FF000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Аллах послал его ко всему человечеству и предписал всем джиннам и людям подчиняться ему. Доказательством на это являются слова Всевышнего</w:t>
                            </w:r>
                            <w:r w:rsidRPr="009C09AD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: «Скажи: «О люди! Я — Посланник Аллаха ко всем вам». (7:158).</w:t>
                            </w:r>
                            <w:r w:rsidRPr="009C09AD">
                              <w:rPr>
                                <w:rFonts w:ascii="Cambria" w:hAnsi="Cambria" w:cs="Tahoma"/>
                                <w:b/>
                                <w:color w:val="FF000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 xml:space="preserve"> (1)</w:t>
                            </w:r>
                          </w:p>
                          <w:p w14:paraId="0C0CA10D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</w:p>
                          <w:p w14:paraId="5B8B1D81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Аллах усовершенствовал им Свою религию.</w:t>
                            </w:r>
                          </w:p>
                          <w:p w14:paraId="02F7B708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4356739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Доказательством являются Слова Всевышнего</w:t>
                            </w:r>
                            <w:r w:rsidRPr="009C09AD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: «Сегодня Я ради вас усовершенствовал вашу религию, довел до конца Мою милость к вам и одобрил для вас в качестве религии Ислам»(5:3)</w:t>
                            </w:r>
                            <w:r w:rsidRPr="009C09AD">
                              <w:rPr>
                                <w:rFonts w:ascii="Cambria" w:hAnsi="Cambria" w:cs="Tahoma"/>
                                <w:b/>
                                <w:color w:val="FF000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 xml:space="preserve"> (2)</w:t>
                            </w:r>
                          </w:p>
                          <w:p w14:paraId="3FC5F430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2835B75F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9C09AD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А доказательством на то, что Пророк, </w:t>
                            </w:r>
                            <w:r w:rsidRPr="009C09AD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 w:rsidRPr="009C09AD">
                              <w:rPr>
                                <w:rFonts w:ascii="Cambria" w:hAnsi="Cambria" w:cs="Tahoma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умер, являются Слова Всевышнего:</w:t>
                            </w:r>
                            <w:r w:rsidRPr="009C09AD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«Воистину, ты смертен, и они смертны. А потом, в День воскресения, вы будете препираться у своего Господа».(39:30-31)</w:t>
                            </w:r>
                            <w:r w:rsidRPr="009C09AD">
                              <w:rPr>
                                <w:rFonts w:ascii="Cambria" w:hAnsi="Cambria" w:cs="Tahoma"/>
                                <w:b/>
                                <w:color w:val="FF000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</w:p>
                          <w:p w14:paraId="2FC87A80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91042D0" w14:textId="77777777" w:rsidR="0066420A" w:rsidRPr="009C09AD" w:rsidRDefault="0066420A" w:rsidP="009C09AD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3FDFF5E3" w14:textId="77777777" w:rsidR="0066420A" w:rsidRPr="009C09AD" w:rsidRDefault="0066420A" w:rsidP="009C09AD">
                            <w:pPr>
                              <w:rPr>
                                <w:color w:val="000000" w:themeColor="text1"/>
                                <w:lang w:val="ru-RU"/>
                              </w:rPr>
                            </w:pPr>
                          </w:p>
                          <w:p w14:paraId="0DE8D484" w14:textId="77777777" w:rsidR="0066420A" w:rsidRPr="009C09AD" w:rsidRDefault="0066420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317A2" id="_x0000_s1526" style="position:absolute;margin-left:6.95pt;margin-top:-18.9pt;width:181.55pt;height:330.95pt;z-index:2522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" filled="f" strokecolor="#d9a279" strokeweight="5pt">
                <v:stroke linestyle="thickThin"/>
                <v:textbox>
                  <w:txbxContent>
                    <w:p w14:paraId="7A6B93A9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FF0000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C09AD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Аллах послал его ко всему человечеству и предписал всем джиннам и людям подчиняться ему. Доказательством на это являются слова Всевышнего</w:t>
                      </w:r>
                      <w:r w:rsidRPr="009C09AD"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  <w:t>: «Скажи: «О люди! Я — Посланник Аллаха ко всем вам». (7:158).</w:t>
                      </w:r>
                      <w:r w:rsidRPr="009C09AD">
                        <w:rPr>
                          <w:rFonts w:ascii="Cambria" w:hAnsi="Cambria" w:cs="Tahoma"/>
                          <w:b/>
                          <w:color w:val="FF0000"/>
                          <w:shd w:val="clear" w:color="auto" w:fill="FFFFFF"/>
                          <w:vertAlign w:val="superscript"/>
                          <w:lang w:val="ru-RU"/>
                        </w:rPr>
                        <w:t xml:space="preserve"> (1)</w:t>
                      </w:r>
                    </w:p>
                    <w:p w14:paraId="0C0CA10D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vertAlign w:val="superscript"/>
                          <w:lang w:val="ru-RU"/>
                        </w:rPr>
                      </w:pPr>
                    </w:p>
                    <w:p w14:paraId="5B8B1D81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9C09AD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Аллах усовершенствовал им Свою религию.</w:t>
                      </w:r>
                    </w:p>
                    <w:p w14:paraId="02F7B708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74356739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  <w:r w:rsidRPr="009C09AD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>Доказательством являются Слова Всевышнего</w:t>
                      </w:r>
                      <w:r w:rsidRPr="009C09AD"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  <w:t>: «Сегодня Я ради вас усовершенствовал вашу религию, довел до конца Мою милость к вам и одобрил для вас в качестве религии Ислам»(5:3)</w:t>
                      </w:r>
                      <w:r w:rsidRPr="009C09AD">
                        <w:rPr>
                          <w:rFonts w:ascii="Cambria" w:hAnsi="Cambria" w:cs="Tahoma"/>
                          <w:b/>
                          <w:color w:val="FF0000"/>
                          <w:shd w:val="clear" w:color="auto" w:fill="FFFFFF"/>
                          <w:vertAlign w:val="superscript"/>
                          <w:lang w:val="ru-RU"/>
                        </w:rPr>
                        <w:t xml:space="preserve"> (2)</w:t>
                      </w:r>
                    </w:p>
                    <w:p w14:paraId="3FC5F430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2835B75F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9C09AD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А доказательством на то, что Пророк, </w:t>
                      </w:r>
                      <w:r w:rsidRPr="009C09AD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 w:rsidRPr="009C09AD">
                        <w:rPr>
                          <w:rFonts w:ascii="Cambria" w:hAnsi="Cambria" w:cs="Tahoma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умер, являются Слова Всевышнего:</w:t>
                      </w:r>
                      <w:r w:rsidRPr="009C09AD"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«Воистину, ты смертен, и они смертны. А потом, в День воскресения, вы будете препираться у своего Господа».(39:30-31)</w:t>
                      </w:r>
                      <w:r w:rsidRPr="009C09AD">
                        <w:rPr>
                          <w:rFonts w:ascii="Cambria" w:hAnsi="Cambria" w:cs="Tahoma"/>
                          <w:b/>
                          <w:color w:val="FF0000"/>
                          <w:shd w:val="clear" w:color="auto" w:fill="FFFFFF"/>
                          <w:vertAlign w:val="superscript"/>
                          <w:lang w:val="ru-RU"/>
                        </w:rPr>
                        <w:t xml:space="preserve"> </w:t>
                      </w:r>
                    </w:p>
                    <w:p w14:paraId="2FC87A80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b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391042D0" w14:textId="77777777" w:rsidR="0066420A" w:rsidRPr="009C09AD" w:rsidRDefault="0066420A" w:rsidP="009C09AD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 w:themeColor="text1"/>
                          <w:shd w:val="clear" w:color="auto" w:fill="FFFFFF"/>
                          <w:lang w:val="ru-RU"/>
                        </w:rPr>
                      </w:pPr>
                    </w:p>
                    <w:p w14:paraId="3FDFF5E3" w14:textId="77777777" w:rsidR="0066420A" w:rsidRPr="009C09AD" w:rsidRDefault="0066420A" w:rsidP="009C09AD">
                      <w:pPr>
                        <w:rPr>
                          <w:color w:val="000000" w:themeColor="text1"/>
                          <w:lang w:val="ru-RU"/>
                        </w:rPr>
                      </w:pPr>
                    </w:p>
                    <w:p w14:paraId="0DE8D484" w14:textId="77777777" w:rsidR="0066420A" w:rsidRPr="009C09AD" w:rsidRDefault="0066420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015E76C0" wp14:editId="4DD923F8">
                <wp:simplePos x="0" y="0"/>
                <wp:positionH relativeFrom="column">
                  <wp:posOffset>2446655</wp:posOffset>
                </wp:positionH>
                <wp:positionV relativeFrom="paragraph">
                  <wp:posOffset>-298450</wp:posOffset>
                </wp:positionV>
                <wp:extent cx="2565400" cy="6844665"/>
                <wp:effectExtent l="0" t="0" r="0" b="0"/>
                <wp:wrapNone/>
                <wp:docPr id="950" name="مستطيل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0" cy="68446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1EE6DC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/>
                                <w:b/>
                                <w:color w:val="C00000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1013D0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1013D0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  <w:t xml:space="preserve">Пророк </w:t>
                            </w:r>
                            <w:r w:rsidRPr="001013D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1013D0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  <w:t xml:space="preserve"> был ниспослан ко всем людям и этим были отменены все шариаты до него. Иудеи и христиане во время Пророка </w:t>
                            </w:r>
                            <w:r w:rsidRPr="001013D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1013D0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  <w:t xml:space="preserve"> и в наше время, если до них дойдет призыв Ислама и они не войдут в эту религию, то они являются неверующими. Даже если они будут на том, на чем были Муса и ‘Иса, мир им. И из доводов на это:</w:t>
                            </w:r>
                          </w:p>
                          <w:p w14:paraId="648B6AEC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013D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  <w:t>1</w:t>
                            </w:r>
                            <w:r w:rsidRPr="001013D0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  <w:t>. Слова Всевышнего Аллаха:</w:t>
                            </w:r>
                          </w:p>
                          <w:p w14:paraId="5391DA3E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013D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  <w:t>«Скажи: «О люди Писания! Давайте придем к единому слову для нас и для вас, о том, что мы не будем поклоняться никому, кроме Аллаха, не будем приобщать к Нему никаких сотоварищей»(3:64)</w:t>
                            </w:r>
                          </w:p>
                          <w:p w14:paraId="1D6E55B1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013D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2. </w:t>
                            </w:r>
                            <w:r w:rsidRPr="001013D0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  <w:t>Слова Всевышнего Аллаха:</w:t>
                            </w:r>
                          </w:p>
                          <w:p w14:paraId="2CDA209F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013D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  <w:t>«Сражайтесь с теми из людей Писания, которые не веруют ни в Аллаха, ни в Последний день, которые не считают запретным то, что запретили Аллах и Его Посланник, которые не исповедуют истинную религию» (9:29)</w:t>
                            </w:r>
                          </w:p>
                          <w:p w14:paraId="47224BE1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09C5C198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02A0A94F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688BDAF1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585B45F0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096F8BB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AD0F107" w14:textId="77777777" w:rsidR="0066420A" w:rsidRPr="001013D0" w:rsidRDefault="0066420A" w:rsidP="002C2B7E">
                            <w:pPr>
                              <w:spacing w:line="214" w:lineRule="auto"/>
                              <w:ind w:left="360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E76C0" id="_x0645__x0633__x062a__x0637__x064a__x0644__x0020_960" o:spid="_x0000_s1527" style="position:absolute;margin-left:192.65pt;margin-top:-23.45pt;width:202pt;height:538.9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" filled="f" stroked="f" strokeweight="2pt">
                <v:path arrowok="t"/>
                <v:textbox>
                  <w:txbxContent>
                    <w:p w14:paraId="481EE6DC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</w:pPr>
                      <w:r w:rsidRPr="001013D0">
                        <w:rPr>
                          <w:rFonts w:ascii="Cambria" w:hAnsi="Cambria"/>
                          <w:b/>
                          <w:color w:val="C00000"/>
                          <w:sz w:val="20"/>
                          <w:szCs w:val="20"/>
                          <w:vertAlign w:val="superscript"/>
                          <w:lang w:val="ru-RU"/>
                        </w:rPr>
                        <w:t>(1)</w:t>
                      </w:r>
                      <w:r w:rsidRPr="001013D0">
                        <w:rPr>
                          <w:rFonts w:ascii="Cambria" w:hAnsi="Cambria"/>
                          <w:b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1013D0"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  <w:t xml:space="preserve">Пророк </w:t>
                      </w:r>
                      <w:r w:rsidRPr="001013D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1013D0"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  <w:t xml:space="preserve"> был ниспослан ко всем людям и этим были отменены все шариаты до него. Иудеи и христиане во время Пророка </w:t>
                      </w:r>
                      <w:r w:rsidRPr="001013D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1013D0"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  <w:t xml:space="preserve"> и в наше время, если до них дойдет призыв Ислама и они не войдут в эту религию, то они являются неверующими. Даже если они будут на том, на чем были Муса и ‘Иса, мир им. И из доводов на это:</w:t>
                      </w:r>
                    </w:p>
                    <w:p w14:paraId="648B6AEC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</w:pPr>
                      <w:r w:rsidRPr="001013D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  <w:t>1</w:t>
                      </w:r>
                      <w:r w:rsidRPr="001013D0"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  <w:t>. Слова Всевышнего Аллаха:</w:t>
                      </w:r>
                    </w:p>
                    <w:p w14:paraId="5391DA3E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1013D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  <w:t>«Скажи: «О люди Писания! Давайте придем к единому слову для нас и для вас, о том, что мы не будем поклоняться никому, кроме Аллаха, не будем приобщать к Нему никаких сотоварищей»(3:64)</w:t>
                      </w:r>
                    </w:p>
                    <w:p w14:paraId="1D6E55B1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1013D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  <w:t xml:space="preserve">2. </w:t>
                      </w:r>
                      <w:r w:rsidRPr="001013D0"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  <w:t>Слова Всевышнего Аллаха:</w:t>
                      </w:r>
                    </w:p>
                    <w:p w14:paraId="2CDA209F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1013D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  <w:t>«Сражайтесь с теми из людей Писания, которые не веруют ни в Аллаха, ни в Последний день, которые не считают запретным то, что запретили Аллах и Его Посланник, которые не исповедуют истинную религию» (9:29)</w:t>
                      </w:r>
                    </w:p>
                    <w:p w14:paraId="47224BE1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color w:val="FF0000"/>
                          <w:sz w:val="20"/>
                          <w:szCs w:val="20"/>
                          <w:lang w:val="ru-RU"/>
                        </w:rPr>
                      </w:pPr>
                    </w:p>
                    <w:p w14:paraId="09C5C198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02A0A94F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688BDAF1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color w:val="FF0000"/>
                          <w:sz w:val="20"/>
                          <w:szCs w:val="20"/>
                          <w:lang w:val="ru-RU"/>
                        </w:rPr>
                      </w:pPr>
                    </w:p>
                    <w:p w14:paraId="585B45F0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4096F8BB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20"/>
                          <w:szCs w:val="20"/>
                          <w:lang w:val="ru-RU"/>
                        </w:rPr>
                      </w:pPr>
                    </w:p>
                    <w:p w14:paraId="7AD0F107" w14:textId="77777777" w:rsidR="0066420A" w:rsidRPr="001013D0" w:rsidRDefault="0066420A" w:rsidP="002C2B7E">
                      <w:pPr>
                        <w:spacing w:line="214" w:lineRule="auto"/>
                        <w:ind w:left="360"/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AE6A76" w14:textId="77777777" w:rsidR="002C2B7E" w:rsidRPr="003E5CC3" w:rsidRDefault="002C2B7E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43732B9" w14:textId="77777777" w:rsidR="002C2B7E" w:rsidRPr="003E5CC3" w:rsidRDefault="002C2B7E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4A18E71" w14:textId="77777777" w:rsidR="002C2B7E" w:rsidRPr="003E5CC3" w:rsidRDefault="002C2B7E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4E25779" w14:textId="77777777" w:rsidR="002C2B7E" w:rsidRPr="003E5CC3" w:rsidRDefault="002C2B7E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A428F4F" w14:textId="77777777" w:rsidR="002C2B7E" w:rsidRPr="003E5CC3" w:rsidRDefault="002C2B7E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6806EB7" w14:textId="77777777" w:rsidR="002C2B7E" w:rsidRPr="003E5CC3" w:rsidRDefault="002C2B7E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82431FA" w14:textId="77777777" w:rsidR="002C2B7E" w:rsidRPr="003E5CC3" w:rsidRDefault="002C2B7E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F9E394F" w14:textId="77777777" w:rsidR="007E17EB" w:rsidRPr="003E5CC3" w:rsidRDefault="007E17EB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4095E59" w14:textId="77777777" w:rsidR="007E17EB" w:rsidRPr="003E5CC3" w:rsidRDefault="007E17EB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46753D38" w14:textId="77777777" w:rsidR="007E17EB" w:rsidRPr="003E5CC3" w:rsidRDefault="007E17EB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ABA72B9" w14:textId="77777777" w:rsidR="00570120" w:rsidRPr="003E5CC3" w:rsidRDefault="00570120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7DCFF3D4" w14:textId="6C498831" w:rsidR="00570120" w:rsidRPr="003E5CC3" w:rsidRDefault="00AB6B4F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1FFE4F83" wp14:editId="11EDD679">
                <wp:simplePos x="0" y="0"/>
                <wp:positionH relativeFrom="column">
                  <wp:posOffset>-270510</wp:posOffset>
                </wp:positionH>
                <wp:positionV relativeFrom="paragraph">
                  <wp:posOffset>105410</wp:posOffset>
                </wp:positionV>
                <wp:extent cx="5117465" cy="1939925"/>
                <wp:effectExtent l="0" t="0" r="0" b="0"/>
                <wp:wrapNone/>
                <wp:docPr id="949" name="مستطيل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7465" cy="193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CD0B2E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013D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3. </w:t>
                            </w:r>
                            <w:r w:rsidRPr="001013D0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  <w:t xml:space="preserve">Слова Пророка </w:t>
                            </w:r>
                            <w:r w:rsidRPr="001013D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>ﷺ</w:t>
                            </w:r>
                            <w:r w:rsidRPr="001013D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</w:p>
                          <w:p w14:paraId="55329038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i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013D0">
                              <w:rPr>
                                <w:rFonts w:asciiTheme="majorHAnsi" w:hAnsiTheme="majorHAnsi"/>
                                <w:i/>
                                <w:sz w:val="20"/>
                                <w:szCs w:val="20"/>
                                <w:lang w:val="ru-RU"/>
                              </w:rPr>
                              <w:t>«Клянусь Тем, в Чьей Руке моя душа, что любой иудей или христианин, который услышит обо мне и умрет, так и не уверовав в меня, обязательно будет из числа обитателей Огня!»</w:t>
                            </w:r>
                          </w:p>
                          <w:p w14:paraId="0FD38A24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013D0">
                              <w:rPr>
                                <w:rFonts w:asciiTheme="majorHAnsi" w:hAnsiTheme="majorHAnsi"/>
                                <w:b/>
                                <w:color w:val="C00000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(2)</w:t>
                            </w:r>
                            <w:r w:rsidRPr="001013D0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1013D0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  <w:t>Этот аят является опровержением приверженцам нововведений.</w:t>
                            </w:r>
                          </w:p>
                          <w:p w14:paraId="41674532" w14:textId="77777777" w:rsidR="0066420A" w:rsidRPr="001013D0" w:rsidRDefault="0066420A" w:rsidP="00756B75">
                            <w:pPr>
                              <w:bidi w:val="0"/>
                              <w:ind w:left="360"/>
                              <w:rPr>
                                <w:color w:val="000000" w:themeColor="text1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E4F83" id="_x0645__x0633__x062a__x0637__x064a__x0644__x0020_961" o:spid="_x0000_s1528" style="position:absolute;margin-left:-21.3pt;margin-top:8.3pt;width:402.95pt;height:152.7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" filled="f" stroked="f" strokeweight="2pt">
                <v:path arrowok="t"/>
                <v:textbox>
                  <w:txbxContent>
                    <w:p w14:paraId="00CD0B2E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1013D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  <w:t xml:space="preserve">3. </w:t>
                      </w:r>
                      <w:r w:rsidRPr="001013D0"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  <w:t xml:space="preserve">Слова Пророка </w:t>
                      </w:r>
                      <w:r w:rsidRPr="001013D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>ﷺ</w:t>
                      </w:r>
                      <w:r w:rsidRPr="001013D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</w:p>
                    <w:p w14:paraId="55329038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i/>
                          <w:sz w:val="20"/>
                          <w:szCs w:val="20"/>
                          <w:lang w:val="ru-RU"/>
                        </w:rPr>
                      </w:pPr>
                      <w:r w:rsidRPr="001013D0">
                        <w:rPr>
                          <w:rFonts w:asciiTheme="majorHAnsi" w:hAnsiTheme="majorHAnsi"/>
                          <w:i/>
                          <w:sz w:val="20"/>
                          <w:szCs w:val="20"/>
                          <w:lang w:val="ru-RU"/>
                        </w:rPr>
                        <w:t>«Клянусь Тем, в Чьей Руке моя душа, что любой иудей или христианин, который услышит обо мне и умрет, так и не уверовав в меня, обязательно будет из числа обитателей Огня!»</w:t>
                      </w:r>
                    </w:p>
                    <w:p w14:paraId="0FD38A24" w14:textId="77777777" w:rsidR="0066420A" w:rsidRPr="001013D0" w:rsidRDefault="0066420A" w:rsidP="001013D0">
                      <w:pPr>
                        <w:bidi w:val="0"/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</w:pPr>
                      <w:r w:rsidRPr="001013D0">
                        <w:rPr>
                          <w:rFonts w:asciiTheme="majorHAnsi" w:hAnsiTheme="majorHAnsi"/>
                          <w:b/>
                          <w:color w:val="C00000"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(2)</w:t>
                      </w:r>
                      <w:r w:rsidRPr="001013D0">
                        <w:rPr>
                          <w:rFonts w:asciiTheme="majorHAnsi" w:hAnsiTheme="majorHAnsi"/>
                          <w:b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1013D0"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  <w:t>Этот аят является опровержением приверженцам нововведений.</w:t>
                      </w:r>
                    </w:p>
                    <w:p w14:paraId="41674532" w14:textId="77777777" w:rsidR="0066420A" w:rsidRPr="001013D0" w:rsidRDefault="0066420A" w:rsidP="00756B75">
                      <w:pPr>
                        <w:bidi w:val="0"/>
                        <w:ind w:left="360"/>
                        <w:rPr>
                          <w:color w:val="000000" w:themeColor="text1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C9F6F1" w14:textId="77777777" w:rsidR="00570120" w:rsidRPr="003E5CC3" w:rsidRDefault="00570120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381336D2" w14:textId="77777777" w:rsidR="00570120" w:rsidRPr="003E5CC3" w:rsidRDefault="00570120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42AE3C4" w14:textId="77777777" w:rsidR="002C2B7E" w:rsidRPr="003E5CC3" w:rsidRDefault="002C2B7E" w:rsidP="0031428C">
      <w:pPr>
        <w:tabs>
          <w:tab w:val="left" w:pos="1096"/>
        </w:tabs>
        <w:bidi w:val="0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C70A901" w14:textId="77777777" w:rsidR="002C2B7E" w:rsidRDefault="002C2B7E" w:rsidP="0031428C">
      <w:pPr>
        <w:bidi w:val="0"/>
        <w:rPr>
          <w:rFonts w:ascii="Times New Roman" w:hAnsi="Times New Roman" w:cs="Times New Roman"/>
          <w:sz w:val="32"/>
          <w:szCs w:val="32"/>
          <w:lang w:val="ru-RU"/>
        </w:rPr>
      </w:pPr>
    </w:p>
    <w:p w14:paraId="591033D3" w14:textId="77777777" w:rsidR="0023087A" w:rsidRPr="0023087A" w:rsidRDefault="0023087A" w:rsidP="0023087A">
      <w:pPr>
        <w:bidi w:val="0"/>
        <w:rPr>
          <w:rFonts w:ascii="Times New Roman" w:hAnsi="Times New Roman" w:cs="Times New Roman"/>
          <w:sz w:val="32"/>
          <w:szCs w:val="32"/>
          <w:rtl/>
          <w:lang w:val="ru-RU"/>
        </w:rPr>
      </w:pPr>
    </w:p>
    <w:p w14:paraId="5DA102C9" w14:textId="04390BC3" w:rsidR="002C2B7E" w:rsidRPr="003E5CC3" w:rsidRDefault="00AB6B4F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7A3D0B10" wp14:editId="4B512D06">
                <wp:simplePos x="0" y="0"/>
                <wp:positionH relativeFrom="column">
                  <wp:posOffset>138430</wp:posOffset>
                </wp:positionH>
                <wp:positionV relativeFrom="paragraph">
                  <wp:posOffset>-508635</wp:posOffset>
                </wp:positionV>
                <wp:extent cx="3774440" cy="511175"/>
                <wp:effectExtent l="74930" t="75565" r="125730" b="124460"/>
                <wp:wrapNone/>
                <wp:docPr id="974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4440" cy="511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D18D8" w14:textId="77777777" w:rsidR="0066420A" w:rsidRPr="001013D0" w:rsidRDefault="0066420A" w:rsidP="001013D0">
                            <w:pPr>
                              <w:tabs>
                                <w:tab w:val="left" w:pos="2444"/>
                              </w:tabs>
                              <w:spacing w:line="240" w:lineRule="auto"/>
                              <w:jc w:val="center"/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40"/>
                                <w:szCs w:val="40"/>
                                <w:lang w:val="ru-RU"/>
                              </w:rPr>
                              <w:t>5. Заключение</w:t>
                            </w:r>
                          </w:p>
                          <w:p w14:paraId="024ECD2C" w14:textId="77777777" w:rsidR="0066420A" w:rsidRPr="001013D0" w:rsidRDefault="0066420A" w:rsidP="001013D0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</w:pPr>
                          </w:p>
                          <w:p w14:paraId="2421B507" w14:textId="77777777" w:rsidR="0066420A" w:rsidRPr="001013D0" w:rsidRDefault="0066420A" w:rsidP="000C2C5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3D0B10" id="AutoShape_x0020_522" o:spid="_x0000_s1529" style="position:absolute;margin-left:10.9pt;margin-top:-40pt;width:297.2pt;height:40.2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" fillcolor="#d8b076" stroked="f" strokeweight=".25pt">
                <v:stroke joinstyle="miter"/>
                <v:shadow on="t" opacity="26213f" origin="-.5,-.5"/>
                <v:textbox>
                  <w:txbxContent>
                    <w:p w14:paraId="071D18D8" w14:textId="77777777" w:rsidR="0066420A" w:rsidRPr="001013D0" w:rsidRDefault="0066420A" w:rsidP="001013D0">
                      <w:pPr>
                        <w:tabs>
                          <w:tab w:val="left" w:pos="2444"/>
                        </w:tabs>
                        <w:spacing w:line="240" w:lineRule="auto"/>
                        <w:jc w:val="center"/>
                        <w:rPr>
                          <w:rFonts w:ascii="Cambria" w:hAnsi="Cambria" w:cs="ae_AlArabiya"/>
                          <w:b/>
                          <w:color w:val="C00000"/>
                          <w:sz w:val="40"/>
                          <w:szCs w:val="40"/>
                          <w:lang w:val="ru-RU"/>
                        </w:rPr>
                      </w:pPr>
                      <w:r w:rsidRPr="001013D0">
                        <w:rPr>
                          <w:rFonts w:ascii="Cambria" w:hAnsi="Cambria" w:cs="ae_AlArabiya"/>
                          <w:b/>
                          <w:color w:val="C00000"/>
                          <w:sz w:val="40"/>
                          <w:szCs w:val="40"/>
                          <w:lang w:val="ru-RU"/>
                        </w:rPr>
                        <w:t>5. Заключение</w:t>
                      </w:r>
                    </w:p>
                    <w:p w14:paraId="024ECD2C" w14:textId="77777777" w:rsidR="0066420A" w:rsidRPr="001013D0" w:rsidRDefault="0066420A" w:rsidP="001013D0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</w:pPr>
                    </w:p>
                    <w:p w14:paraId="2421B507" w14:textId="77777777" w:rsidR="0066420A" w:rsidRPr="001013D0" w:rsidRDefault="0066420A" w:rsidP="000C2C57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12DE4C2E" wp14:editId="5FC11E7F">
                <wp:simplePos x="0" y="0"/>
                <wp:positionH relativeFrom="column">
                  <wp:posOffset>-344170</wp:posOffset>
                </wp:positionH>
                <wp:positionV relativeFrom="paragraph">
                  <wp:posOffset>90170</wp:posOffset>
                </wp:positionV>
                <wp:extent cx="2040255" cy="7417435"/>
                <wp:effectExtent l="0" t="0" r="0" b="0"/>
                <wp:wrapNone/>
                <wp:docPr id="948" name="مستطيل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0255" cy="74174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C3CD0C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 w:cs="Tahoma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Все люди несомненно вкусят смерть, и будут воскрешены в Великий День, а это День Предстояния, и потом будут нести отчет и получат сполна за каждое свое деяние.</w:t>
                            </w:r>
                          </w:p>
                          <w:p w14:paraId="3D9E306F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 w:cs="Tahoma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Тот, кто счёл ложью воскрешение и воздаяние, проявил неверие, т.к. он отверг столп из столпов </w:t>
                            </w:r>
                            <w:r w:rsidRPr="001013D0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>Имана</w:t>
                            </w: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. </w:t>
                            </w:r>
                          </w:p>
                          <w:p w14:paraId="78B4DB73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Нух, мир ему, является первым посланником. Доводом на это являются Слова Всевышнего:</w:t>
                            </w:r>
                          </w:p>
                          <w:p w14:paraId="4D53D5C5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«Воистину, Мы внушили тебе откровение, подобно тому, как внушили его Нуху (Ною) и пророкам после него.»(4:163)</w:t>
                            </w:r>
                          </w:p>
                          <w:p w14:paraId="243CBE4F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Первым же пророком был Адам, мир ему. Довод: когда Пророк </w:t>
                            </w:r>
                            <w:r w:rsidRPr="001013D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  <w:t>ﷺ</w:t>
                            </w: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 был спрошен о том, является ли Адам пророком? Он ответил: </w:t>
                            </w:r>
                            <w:r w:rsidRPr="001013D0">
                              <w:rPr>
                                <w:rFonts w:ascii="Cambria" w:hAnsi="Cambria"/>
                                <w:i/>
                                <w:sz w:val="18"/>
                                <w:szCs w:val="18"/>
                                <w:lang w:val="ru-RU"/>
                              </w:rPr>
                              <w:t>«Да. Пророком, с которым разговаривал (Аллах)»</w:t>
                            </w:r>
                          </w:p>
                          <w:p w14:paraId="495DAB13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Последним пророком и посланником является Мухаммад </w:t>
                            </w:r>
                            <w:r w:rsidRPr="001013D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  <w:t>ﷺ</w:t>
                            </w: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. Доводом на это являются Слова Всевышнего:</w:t>
                            </w:r>
                          </w:p>
                          <w:p w14:paraId="2978D198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ru-RU"/>
                              </w:rPr>
                              <w:t>«Мухаммад — не отец кого-либо из ваших мужей, а Посланник Аллаха и печать пророков (или последний из пророков). Аллах знает о всякой вещи.» (33:40)</w:t>
                            </w:r>
                          </w:p>
                          <w:p w14:paraId="1B0D77F5" w14:textId="77777777" w:rsidR="0066420A" w:rsidRPr="001013D0" w:rsidRDefault="0066420A" w:rsidP="001013D0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013D0"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И каждый, кто претендует на пророчество или послание – лжец и неверующий. И каждый, кто поверил в него, также является неверующим.</w:t>
                            </w:r>
                          </w:p>
                          <w:p w14:paraId="6EBFAD45" w14:textId="77777777" w:rsidR="0066420A" w:rsidRPr="001013D0" w:rsidRDefault="0066420A" w:rsidP="002C2B7E">
                            <w:pPr>
                              <w:spacing w:line="214" w:lineRule="auto"/>
                              <w:ind w:left="357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4C2E" id="_x0645__x0633__x062a__x0637__x064a__x0644__x0020_962" o:spid="_x0000_s1530" style="position:absolute;margin-left:-27.1pt;margin-top:7.1pt;width:160.65pt;height:584.0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" filled="f" stroked="f" strokeweight="2pt">
                <v:path arrowok="t"/>
                <v:textbox>
                  <w:txbxContent>
                    <w:p w14:paraId="47C3CD0C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1013D0">
                        <w:rPr>
                          <w:rFonts w:ascii="Cambria" w:hAnsi="Cambria" w:cs="Tahoma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Все люди несомненно вкусят смерть, и будут воскрешены в Великий День, а это День Предстояния, и потом будут нести отчет и получат сполна за каждое свое деяние.</w:t>
                      </w:r>
                    </w:p>
                    <w:p w14:paraId="3D9E306F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1013D0">
                        <w:rPr>
                          <w:rFonts w:ascii="Cambria" w:hAnsi="Cambria" w:cs="Tahoma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Тот, кто счёл ложью воскрешение и воздаяние, проявил неверие, т.к. он отверг столп из столпов </w:t>
                      </w:r>
                      <w:r w:rsidRPr="001013D0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>Имана</w:t>
                      </w: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. </w:t>
                      </w:r>
                    </w:p>
                    <w:p w14:paraId="78B4DB73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Нух, мир ему, является первым посланником. Доводом на это являются Слова Всевышнего:</w:t>
                      </w:r>
                    </w:p>
                    <w:p w14:paraId="4D53D5C5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1013D0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«Воистину, Мы внушили тебе откровение, подобно тому, как внушили его Нуху (Ною) и пророкам после него.»(4:163)</w:t>
                      </w:r>
                    </w:p>
                    <w:p w14:paraId="243CBE4F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</w:pP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Первым же пророком был Адам, мир ему. Довод: когда Пророк </w:t>
                      </w:r>
                      <w:r w:rsidRPr="001013D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u-RU"/>
                        </w:rPr>
                        <w:t>ﷺ</w:t>
                      </w: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 был спрошен о том, является ли Адам пророком? Он ответил: </w:t>
                      </w:r>
                      <w:r w:rsidRPr="001013D0">
                        <w:rPr>
                          <w:rFonts w:ascii="Cambria" w:hAnsi="Cambria"/>
                          <w:i/>
                          <w:sz w:val="18"/>
                          <w:szCs w:val="18"/>
                          <w:lang w:val="ru-RU"/>
                        </w:rPr>
                        <w:t>«Да. Пророком, с которым разговаривал (Аллах)»</w:t>
                      </w:r>
                    </w:p>
                    <w:p w14:paraId="495DAB13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Последним пророком и посланником является Мухаммад </w:t>
                      </w:r>
                      <w:r w:rsidRPr="001013D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ru-RU"/>
                        </w:rPr>
                        <w:t>ﷺ</w:t>
                      </w: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. Доводом на это являются Слова Всевышнего:</w:t>
                      </w:r>
                    </w:p>
                    <w:p w14:paraId="2978D198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1013D0">
                        <w:rPr>
                          <w:rFonts w:ascii="Cambria" w:hAnsi="Cambria"/>
                          <w:b/>
                          <w:sz w:val="18"/>
                          <w:szCs w:val="18"/>
                          <w:lang w:val="ru-RU"/>
                        </w:rPr>
                        <w:t>«Мухаммад — не отец кого-либо из ваших мужей, а Посланник Аллаха и печать пророков (или последний из пророков). Аллах знает о всякой вещи.» (33:40)</w:t>
                      </w:r>
                    </w:p>
                    <w:p w14:paraId="1B0D77F5" w14:textId="77777777" w:rsidR="0066420A" w:rsidRPr="001013D0" w:rsidRDefault="0066420A" w:rsidP="001013D0">
                      <w:pPr>
                        <w:bidi w:val="0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 w:rsidRPr="001013D0"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И каждый, кто претендует на пророчество или послание – лжец и неверующий. И каждый, кто поверил в него, также является неверующим.</w:t>
                      </w:r>
                    </w:p>
                    <w:p w14:paraId="6EBFAD45" w14:textId="77777777" w:rsidR="0066420A" w:rsidRPr="001013D0" w:rsidRDefault="0066420A" w:rsidP="002C2B7E">
                      <w:pPr>
                        <w:spacing w:line="214" w:lineRule="auto"/>
                        <w:ind w:left="357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751D3708" wp14:editId="7D2FB620">
                <wp:simplePos x="0" y="0"/>
                <wp:positionH relativeFrom="margin">
                  <wp:posOffset>1831975</wp:posOffset>
                </wp:positionH>
                <wp:positionV relativeFrom="paragraph">
                  <wp:posOffset>90170</wp:posOffset>
                </wp:positionV>
                <wp:extent cx="3260725" cy="7512685"/>
                <wp:effectExtent l="25400" t="25400" r="41275" b="56515"/>
                <wp:wrapNone/>
                <wp:docPr id="947" name="Rectangl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0725" cy="751268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1D94E39" w14:textId="77777777" w:rsidR="0066420A" w:rsidRPr="00D71F14" w:rsidRDefault="0066420A" w:rsidP="00D71F14">
                            <w:pPr>
                              <w:pStyle w:val="afd"/>
                              <w:shd w:val="clear" w:color="auto" w:fill="FFFFFF"/>
                              <w:spacing w:after="300" w:line="360" w:lineRule="atLeast"/>
                              <w:jc w:val="both"/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</w:pP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Когда люди умрут, они будут воскрешены, а доказательством являются Слова Всевышнего: 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«Мы сотворили вас из нее (земли), в нее Мы вас вернем и из нее выведем еще раз.» (20:55) 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Также Всевышний сказал: 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«Аллах вырастил вас из земли, словно растения. Потом Он вернет вас туда и вновь выведет оттуда». (71:17-18) 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После воскрешения люди будут рассчитаны и получат воздаяние за свои деяния. Доказательством являются Слова Всевышнего: 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>«Аллаху принадлежит то, что на небесах, и то, что на земле, дабы Он воздал злодеям за то, что они совершили, и воздал творившим добро Наилучшим». (53:31)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FF0000"/>
                                <w:sz w:val="18"/>
                                <w:szCs w:val="20"/>
                                <w:shd w:val="clear" w:color="auto" w:fill="FFFFFF"/>
                                <w:vertAlign w:val="superscript"/>
                              </w:rPr>
                              <w:t xml:space="preserve"> (1)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Кто считает Воскрешение ложью, тот является неверующим. Доказательством являются Слова Всевышнего: 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>«Неверующие полагают, что они не будут воскрешены. Скажи: «Напротив, клянусь моим Господом, вы непременно будете воскрешены, а затем вам непременно сообщат о том, что вы совершили. Это для Аллаха легко». (64:7)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FF0000"/>
                                <w:sz w:val="18"/>
                                <w:szCs w:val="20"/>
                                <w:shd w:val="clear" w:color="auto" w:fill="FFFFFF"/>
                                <w:vertAlign w:val="superscript"/>
                              </w:rPr>
                              <w:t xml:space="preserve"> (2)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>Аллах послал всех посланников, дабы они несли благую весть и предостерегали. Доказательством являются Слова Всевышнего: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 «Мы отправили посланников, которые несли благую весть и предостерегали, дабы после пришествия посланников у людей не было никакого довода против Аллаха. Аллах — Могущественный, Мудрый». (4: 165) 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>Первым посланником был Нух, мир ему, а последним – Мухаммад</w:t>
                            </w:r>
                            <w:r w:rsidRPr="00D71F14">
                              <w:rPr>
                                <w:rFonts w:hint="cs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D71F14">
                              <w:rPr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>ﷺ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>. Он является печатью пророков.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Доказательством, указывающим на то, что Нух (мир ему) был первым посланником, являются </w:t>
                            </w:r>
                            <w:r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  <w:lang w:val="en-US"/>
                              </w:rPr>
                              <w:t>C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>лова Всевышнего: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</w:rPr>
                              <w:t xml:space="preserve"> ″Воистину, Мы внушили тебе откровение, подобно тому, как внушили его Нуху (Ною) и пророкам после него». (4:163)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FF0000"/>
                                <w:sz w:val="18"/>
                                <w:szCs w:val="20"/>
                                <w:shd w:val="clear" w:color="auto" w:fill="FFFFFF"/>
                                <w:vertAlign w:val="superscript"/>
                              </w:rPr>
                              <w:t xml:space="preserve"> (3)</w:t>
                            </w:r>
                          </w:p>
                          <w:p w14:paraId="389AE3D5" w14:textId="77777777" w:rsidR="0066420A" w:rsidRPr="00D71F14" w:rsidRDefault="0066420A" w:rsidP="001013D0">
                            <w:pPr>
                              <w:pStyle w:val="afd"/>
                              <w:shd w:val="clear" w:color="auto" w:fill="FFFFFF"/>
                              <w:spacing w:before="0" w:beforeAutospacing="0" w:after="300" w:afterAutospacing="0" w:line="360" w:lineRule="atLeast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20"/>
                              </w:rPr>
                            </w:pPr>
                          </w:p>
                          <w:p w14:paraId="2923376D" w14:textId="77777777" w:rsidR="0066420A" w:rsidRPr="00D71F14" w:rsidRDefault="0066420A" w:rsidP="001013D0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18"/>
                                <w:szCs w:val="20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47120A4B" w14:textId="77777777" w:rsidR="0066420A" w:rsidRPr="00D71F14" w:rsidRDefault="0066420A" w:rsidP="001013D0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1A21B3D8" w14:textId="77777777" w:rsidR="0066420A" w:rsidRPr="00D71F14" w:rsidRDefault="0066420A" w:rsidP="000C2C57">
                            <w:pPr>
                              <w:spacing w:line="204" w:lineRule="auto"/>
                              <w:jc w:val="both"/>
                              <w:rPr>
                                <w:rFonts w:ascii="adwa-assalaf" w:hAnsi="adwa-assalaf" w:cs="adwa-assalaf"/>
                                <w:sz w:val="18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D3708" id="Rectangle_x0020_747" o:spid="_x0000_s1531" style="position:absolute;margin-left:144.25pt;margin-top:7.1pt;width:256.75pt;height:591.55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" fillcolor="#ffffe1" strokecolor="#d9a279" strokeweight="5pt">
                <v:stroke linestyle="thickThin"/>
                <v:textbox>
                  <w:txbxContent>
                    <w:p w14:paraId="71D94E39" w14:textId="77777777" w:rsidR="0066420A" w:rsidRPr="00D71F14" w:rsidRDefault="0066420A" w:rsidP="00D71F14">
                      <w:pPr>
                        <w:pStyle w:val="afd"/>
                        <w:shd w:val="clear" w:color="auto" w:fill="FFFFFF"/>
                        <w:spacing w:after="300" w:line="360" w:lineRule="atLeast"/>
                        <w:jc w:val="both"/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</w:pP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Когда люди умрут, они будут воскрешены, а доказательством являются Слова Всевышнего: 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«Мы сотворили вас из нее (земли), в нее Мы вас вернем и из нее выведем еще раз.» (20:55) 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Также Всевышний сказал: 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«Аллах вырастил вас из земли, словно растения. Потом Он вернет вас туда и вновь выведет оттуда». (71:17-18) 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После воскрешения люди будут рассчитаны и получат воздаяние за свои деяния. Доказательством являются Слова Всевышнего: 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>«Аллаху принадлежит то, что на небесах, и то, что на земле, дабы Он воздал злодеям за то, что они совершили, и воздал творившим добро Наилучшим». (53:31)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FF0000"/>
                          <w:sz w:val="18"/>
                          <w:szCs w:val="20"/>
                          <w:shd w:val="clear" w:color="auto" w:fill="FFFFFF"/>
                          <w:vertAlign w:val="superscript"/>
                        </w:rPr>
                        <w:t xml:space="preserve"> (1)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Кто считает Воскрешение ложью, тот является неверующим. Доказательством являются Слова Всевышнего: 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>«Неверующие полагают, что они не будут воскрешены. Скажи: «Напротив, клянусь моим Господом, вы непременно будете воскрешены, а затем вам непременно сообщат о том, что вы совершили. Это для Аллаха легко». (64:7)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FF0000"/>
                          <w:sz w:val="18"/>
                          <w:szCs w:val="20"/>
                          <w:shd w:val="clear" w:color="auto" w:fill="FFFFFF"/>
                          <w:vertAlign w:val="superscript"/>
                        </w:rPr>
                        <w:t xml:space="preserve"> (2)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>Аллах послал всех посланников, дабы они несли благую весть и предостерегали. Доказательством являются Слова Всевышнего: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 «Мы отправили посланников, которые несли благую весть и предостерегали, дабы после пришествия посланников у людей не было никакого довода против Аллаха. Аллах — Могущественный, Мудрый». (4: 165) 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>Первым посланником был Нух, мир ему, а последним – Мухаммад</w:t>
                      </w:r>
                      <w:r w:rsidRPr="00D71F14">
                        <w:rPr>
                          <w:rFonts w:hint="cs"/>
                          <w:sz w:val="18"/>
                          <w:szCs w:val="20"/>
                        </w:rPr>
                        <w:t xml:space="preserve"> </w:t>
                      </w:r>
                      <w:r w:rsidRPr="00D71F14">
                        <w:rPr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>ﷺ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>. Он является печатью пророков.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Доказательством, указывающим на то, что Нух (мир ему) был первым посланником, являются </w:t>
                      </w:r>
                      <w:r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  <w:lang w:val="en-US"/>
                        </w:rPr>
                        <w:t>C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>лова Всевышнего: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18"/>
                          <w:szCs w:val="20"/>
                          <w:shd w:val="clear" w:color="auto" w:fill="FFFFFF"/>
                        </w:rPr>
                        <w:t xml:space="preserve"> ″Воистину, Мы внушили тебе откровение, подобно тому, как внушили его Нуху (Ною) и пророкам после него». (4:163)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FF0000"/>
                          <w:sz w:val="18"/>
                          <w:szCs w:val="20"/>
                          <w:shd w:val="clear" w:color="auto" w:fill="FFFFFF"/>
                          <w:vertAlign w:val="superscript"/>
                        </w:rPr>
                        <w:t xml:space="preserve"> (3)</w:t>
                      </w:r>
                    </w:p>
                    <w:p w14:paraId="389AE3D5" w14:textId="77777777" w:rsidR="0066420A" w:rsidRPr="00D71F14" w:rsidRDefault="0066420A" w:rsidP="001013D0">
                      <w:pPr>
                        <w:pStyle w:val="afd"/>
                        <w:shd w:val="clear" w:color="auto" w:fill="FFFFFF"/>
                        <w:spacing w:before="0" w:beforeAutospacing="0" w:after="300" w:afterAutospacing="0" w:line="360" w:lineRule="atLeast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20"/>
                        </w:rPr>
                      </w:pPr>
                    </w:p>
                    <w:p w14:paraId="2923376D" w14:textId="77777777" w:rsidR="0066420A" w:rsidRPr="00D71F14" w:rsidRDefault="0066420A" w:rsidP="001013D0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 w:themeColor="text1"/>
                          <w:sz w:val="18"/>
                          <w:szCs w:val="20"/>
                          <w:shd w:val="clear" w:color="auto" w:fill="FFFFFF"/>
                          <w:lang w:val="ru-RU"/>
                        </w:rPr>
                      </w:pPr>
                    </w:p>
                    <w:p w14:paraId="47120A4B" w14:textId="77777777" w:rsidR="0066420A" w:rsidRPr="00D71F14" w:rsidRDefault="0066420A" w:rsidP="001013D0">
                      <w:pPr>
                        <w:rPr>
                          <w:color w:val="000000" w:themeColor="text1"/>
                          <w:sz w:val="18"/>
                          <w:szCs w:val="20"/>
                          <w:lang w:val="ru-RU"/>
                        </w:rPr>
                      </w:pPr>
                    </w:p>
                    <w:p w14:paraId="1A21B3D8" w14:textId="77777777" w:rsidR="0066420A" w:rsidRPr="00D71F14" w:rsidRDefault="0066420A" w:rsidP="000C2C57">
                      <w:pPr>
                        <w:spacing w:line="204" w:lineRule="auto"/>
                        <w:jc w:val="both"/>
                        <w:rPr>
                          <w:rFonts w:ascii="adwa-assalaf" w:hAnsi="adwa-assalaf" w:cs="adwa-assalaf"/>
                          <w:sz w:val="18"/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F4D0C2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3EF95FFE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7FE471FB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79F59ACC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5E40849C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6C2C424A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78F8071E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5E35FC03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5811F181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436AC9B7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72C941E0" w14:textId="77777777" w:rsidR="002C2B7E" w:rsidRPr="003E5CC3" w:rsidRDefault="002C2B7E" w:rsidP="0031428C">
      <w:pPr>
        <w:bidi w:val="0"/>
        <w:rPr>
          <w:rFonts w:ascii="Times New Roman" w:hAnsi="Times New Roman" w:cs="Times New Roman"/>
          <w:sz w:val="32"/>
          <w:szCs w:val="32"/>
          <w:rtl/>
          <w:lang w:val="fr-FR"/>
        </w:rPr>
      </w:pPr>
    </w:p>
    <w:p w14:paraId="2DF12AC2" w14:textId="77777777" w:rsidR="002C2B7E" w:rsidRPr="003E5CC3" w:rsidRDefault="002C2B7E" w:rsidP="0031428C">
      <w:pPr>
        <w:bidi w:val="0"/>
        <w:spacing w:after="0"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 w:rsidRPr="003E5CC3">
        <w:rPr>
          <w:rFonts w:ascii="Times New Roman" w:hAnsi="Times New Roman" w:cs="Times New Roman"/>
          <w:sz w:val="32"/>
          <w:szCs w:val="32"/>
          <w:rtl/>
          <w:lang w:val="fr-FR"/>
        </w:rPr>
        <w:br w:type="page"/>
      </w:r>
    </w:p>
    <w:p w14:paraId="18021C09" w14:textId="2708D194" w:rsidR="002C2B7E" w:rsidRPr="003E5CC3" w:rsidRDefault="00AB6B4F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sz w:val="32"/>
          <w:szCs w:val="32"/>
          <w:rtl/>
          <w:lang w:val="fr-FR"/>
        </w:rPr>
      </w:pPr>
      <w:r>
        <w:rPr>
          <w:rFonts w:ascii="Times New Roman" w:hAnsi="Times New Roman" w:cs="Times New Roman"/>
          <w:noProof/>
          <w:sz w:val="32"/>
          <w:szCs w:val="32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7CD52231" wp14:editId="7A298CBB">
                <wp:simplePos x="0" y="0"/>
                <wp:positionH relativeFrom="margin">
                  <wp:posOffset>56515</wp:posOffset>
                </wp:positionH>
                <wp:positionV relativeFrom="paragraph">
                  <wp:posOffset>-382270</wp:posOffset>
                </wp:positionV>
                <wp:extent cx="3118485" cy="8099425"/>
                <wp:effectExtent l="25400" t="25400" r="56515" b="53975"/>
                <wp:wrapNone/>
                <wp:docPr id="945" name="Rectangl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8485" cy="809942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E1D28CE" w14:textId="77777777" w:rsidR="0066420A" w:rsidRPr="00D71F14" w:rsidRDefault="0066420A" w:rsidP="00D71F14">
                            <w:pPr>
                              <w:pStyle w:val="afd"/>
                              <w:shd w:val="clear" w:color="auto" w:fill="FFFFFF"/>
                              <w:spacing w:after="300" w:line="360" w:lineRule="atLeast"/>
                              <w:jc w:val="both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</w:pP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К каждой общине Аллах послал посланника, начиная от Нуха и заканчивая Мухаммадом, приказав им поклоняться Одному Аллаху и запретив им поклоняться </w:t>
                            </w:r>
                            <w:r w:rsidRPr="00D71F14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Тагуту</w:t>
                            </w:r>
                            <w:r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.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Доказательством являются слова Всевышнего: 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«Мы отправили к каждой общине посланника (повелев ему, чтобы он сказал им): «Поклоняйтесь (только одному) Аллаху и избегайте тагута!» (16:36).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Аллах предписал всем Своим рабам проявлять неверие в </w:t>
                            </w:r>
                            <w:r w:rsidRPr="00D71F14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Тагута</w:t>
                            </w:r>
                            <w:r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и веровать в Аллаха.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Ибн аль-Каййим, да смилуется над ним Аллах, сказал: «</w:t>
                            </w:r>
                            <w:r w:rsidRPr="00D71F14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Тагут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– это все то, в отношении чего раб переходит установленные для него границы в поклонении, следовании и подчинении»</w:t>
                            </w:r>
                            <w:r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.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Тагутов мног</w:t>
                            </w:r>
                            <w:r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о, но основными являются пять: </w:t>
                            </w:r>
                            <w:r w:rsidRPr="00D71F14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Иблис, проклятый Аллахом; Тот, кому поклоняются, и он этим доволен; Тот, кто призывает людей к поклонению себе; Тот, кто заявляет о знании чего-нибудь из сокровенного; Тот, кто судит не по тому, что ниспослал Аллах.</w:t>
                            </w:r>
                          </w:p>
                          <w:p w14:paraId="5FB31AD6" w14:textId="77777777" w:rsidR="0066420A" w:rsidRPr="00D71F14" w:rsidRDefault="0066420A" w:rsidP="00D71F14">
                            <w:pPr>
                              <w:pStyle w:val="afd"/>
                              <w:shd w:val="clear" w:color="auto" w:fill="FFFFFF"/>
                              <w:spacing w:after="300" w:line="360" w:lineRule="atLeast"/>
                              <w:jc w:val="both"/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</w:pP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На это указывают Слова Всевышнего: 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«Нет принуждения в религии. Прямой путь уже отличился от заблуждения. Кто не верует в тагута, а верует в Аллаха, тот ухватился за самую надежную рукоять, которая никогда не сломается. Аллах – Слышащий, Знающий"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D71F14">
                              <w:rPr>
                                <w:rFonts w:ascii="Cambria" w:hAnsi="Cambria" w:cs="Tahoma"/>
                                <w:b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(2:256).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В этом и заключается смысл свидетельства </w:t>
                            </w:r>
                            <w:r w:rsidRPr="00D71F14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«Нет божества, достойного поклонения, кроме Аллаха».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5195FD3" w14:textId="77777777" w:rsidR="0066420A" w:rsidRPr="00D71F14" w:rsidRDefault="0066420A" w:rsidP="00D71F14">
                            <w:pPr>
                              <w:pStyle w:val="afd"/>
                              <w:shd w:val="clear" w:color="auto" w:fill="FFFFFF"/>
                              <w:spacing w:after="300" w:line="360" w:lineRule="atLeast"/>
                              <w:jc w:val="both"/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</w:pP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Пророк </w:t>
                            </w:r>
                            <w:r w:rsidRPr="00D71F14">
                              <w:rPr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ﷺ</w:t>
                            </w:r>
                            <w:r w:rsidRPr="00D71F14">
                              <w:rPr>
                                <w:rFonts w:ascii="Cambria" w:hAnsi="Cambria" w:cs="Tahoma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 сказал: </w:t>
                            </w:r>
                            <w:r w:rsidRPr="00D71F14"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«Самое главное в этом деле (в религии) — Ислам, столп его — молитва, а его вершина — усердие (джихад)  на пути Аллаха».</w:t>
                            </w:r>
                          </w:p>
                          <w:p w14:paraId="697E2AEB" w14:textId="77777777" w:rsidR="0066420A" w:rsidRPr="00D71F14" w:rsidRDefault="0066420A" w:rsidP="00D71F14">
                            <w:pPr>
                              <w:pStyle w:val="afd"/>
                              <w:shd w:val="clear" w:color="auto" w:fill="FFFFFF"/>
                              <w:spacing w:before="0" w:beforeAutospacing="0" w:after="300" w:afterAutospacing="0" w:line="360" w:lineRule="atLeast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23"/>
                              </w:rPr>
                            </w:pPr>
                          </w:p>
                          <w:p w14:paraId="28417095" w14:textId="77777777" w:rsidR="0066420A" w:rsidRPr="00D71F14" w:rsidRDefault="0066420A" w:rsidP="00D71F1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7188DD97" w14:textId="77777777" w:rsidR="0066420A" w:rsidRPr="00D71F14" w:rsidRDefault="0066420A" w:rsidP="00D71F14">
                            <w:pPr>
                              <w:rPr>
                                <w:color w:val="000000" w:themeColor="text1"/>
                                <w:sz w:val="16"/>
                                <w:lang w:val="ru-RU"/>
                              </w:rPr>
                            </w:pPr>
                          </w:p>
                          <w:p w14:paraId="2AA9E56A" w14:textId="77777777" w:rsidR="0066420A" w:rsidRPr="00D71F14" w:rsidRDefault="0066420A" w:rsidP="002C2B7E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Cs w:val="28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52231" id="Rectangle_x0020_748" o:spid="_x0000_s1532" style="position:absolute;left:0;text-align:left;margin-left:4.45pt;margin-top:-30.05pt;width:245.55pt;height:637.75pt;z-index:25224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" filled="f" strokecolor="#d9a279" strokeweight="5pt">
                <v:stroke linestyle="thickThin"/>
                <v:textbox>
                  <w:txbxContent>
                    <w:p w14:paraId="1E1D28CE" w14:textId="77777777" w:rsidR="0066420A" w:rsidRPr="00D71F14" w:rsidRDefault="0066420A" w:rsidP="00D71F14">
                      <w:pPr>
                        <w:pStyle w:val="afd"/>
                        <w:shd w:val="clear" w:color="auto" w:fill="FFFFFF"/>
                        <w:spacing w:after="300" w:line="360" w:lineRule="atLeast"/>
                        <w:jc w:val="both"/>
                        <w:rPr>
                          <w:rFonts w:ascii="Cambria" w:hAnsi="Cambria" w:cs="Tahoma"/>
                          <w:i/>
                          <w:color w:val="000000" w:themeColor="text1"/>
                          <w:sz w:val="20"/>
                          <w:shd w:val="clear" w:color="auto" w:fill="FFFFFF"/>
                        </w:rPr>
                      </w:pP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К каждой общине Аллах послал посланника, начиная от Нуха и заканчивая Мухаммадом, приказав им поклоняться Одному Аллаху и запретив им поклоняться </w:t>
                      </w:r>
                      <w:r w:rsidRPr="00D71F14">
                        <w:rPr>
                          <w:rFonts w:ascii="Cambria" w:hAnsi="Cambria" w:cs="Tahoma"/>
                          <w:i/>
                          <w:color w:val="000000" w:themeColor="text1"/>
                          <w:sz w:val="20"/>
                          <w:shd w:val="clear" w:color="auto" w:fill="FFFFFF"/>
                        </w:rPr>
                        <w:t>Тагуту</w:t>
                      </w:r>
                      <w:r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>.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Доказательством являются слова Всевышнего: 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20"/>
                          <w:shd w:val="clear" w:color="auto" w:fill="FFFFFF"/>
                        </w:rPr>
                        <w:t>«Мы отправили к каждой общине посланника (повелев ему, чтобы он сказал им): «Поклоняйтесь (только одному) Аллаху и избегайте тагута!» (16:36).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Аллах предписал всем Своим рабам проявлять неверие в </w:t>
                      </w:r>
                      <w:r w:rsidRPr="00D71F14">
                        <w:rPr>
                          <w:rFonts w:ascii="Cambria" w:hAnsi="Cambria" w:cs="Tahoma"/>
                          <w:i/>
                          <w:color w:val="000000" w:themeColor="text1"/>
                          <w:sz w:val="20"/>
                          <w:shd w:val="clear" w:color="auto" w:fill="FFFFFF"/>
                        </w:rPr>
                        <w:t>Тагута</w:t>
                      </w:r>
                      <w:r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и веровать в Аллаха.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Ибн аль-Каййим, да смилуется над ним Аллах, сказал: «</w:t>
                      </w:r>
                      <w:r w:rsidRPr="00D71F14">
                        <w:rPr>
                          <w:rFonts w:ascii="Cambria" w:hAnsi="Cambria" w:cs="Tahoma"/>
                          <w:i/>
                          <w:color w:val="000000" w:themeColor="text1"/>
                          <w:sz w:val="20"/>
                          <w:shd w:val="clear" w:color="auto" w:fill="FFFFFF"/>
                        </w:rPr>
                        <w:t>Тагут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– это все то, в отношении чего раб переходит установленные для него границы в поклонении, следовании и подчинении»</w:t>
                      </w:r>
                      <w:r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>.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Тагутов мног</w:t>
                      </w:r>
                      <w:r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о, но основными являются пять: </w:t>
                      </w:r>
                      <w:r w:rsidRPr="00D71F14">
                        <w:rPr>
                          <w:rFonts w:ascii="Cambria" w:hAnsi="Cambria" w:cs="Tahoma"/>
                          <w:i/>
                          <w:color w:val="000000" w:themeColor="text1"/>
                          <w:sz w:val="20"/>
                          <w:shd w:val="clear" w:color="auto" w:fill="FFFFFF"/>
                        </w:rPr>
                        <w:t>Иблис, проклятый Аллахом; Тот, кому поклоняются, и он этим доволен; Тот, кто призывает людей к поклонению себе; Тот, кто заявляет о знании чего-нибудь из сокровенного; Тот, кто судит не по тому, что ниспослал Аллах.</w:t>
                      </w:r>
                    </w:p>
                    <w:p w14:paraId="5FB31AD6" w14:textId="77777777" w:rsidR="0066420A" w:rsidRPr="00D71F14" w:rsidRDefault="0066420A" w:rsidP="00D71F14">
                      <w:pPr>
                        <w:pStyle w:val="afd"/>
                        <w:shd w:val="clear" w:color="auto" w:fill="FFFFFF"/>
                        <w:spacing w:after="300" w:line="360" w:lineRule="atLeast"/>
                        <w:jc w:val="both"/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</w:pP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На это указывают Слова Всевышнего: 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20"/>
                          <w:shd w:val="clear" w:color="auto" w:fill="FFFFFF"/>
                        </w:rPr>
                        <w:t>«Нет принуждения в религии. Прямой путь уже отличился от заблуждения. Кто не верует в тагута, а верует в Аллаха, тот ухватился за самую надежную рукоять, которая никогда не сломается. Аллах – Слышащий, Знающий"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Pr="00D71F14">
                        <w:rPr>
                          <w:rFonts w:ascii="Cambria" w:hAnsi="Cambria" w:cs="Tahoma"/>
                          <w:b/>
                          <w:color w:val="000000" w:themeColor="text1"/>
                          <w:sz w:val="20"/>
                          <w:shd w:val="clear" w:color="auto" w:fill="FFFFFF"/>
                        </w:rPr>
                        <w:t>(2:256).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В этом и заключается смысл свидетельства </w:t>
                      </w:r>
                      <w:r w:rsidRPr="00D71F14">
                        <w:rPr>
                          <w:rFonts w:ascii="Cambria" w:hAnsi="Cambria" w:cs="Tahoma"/>
                          <w:i/>
                          <w:color w:val="000000" w:themeColor="text1"/>
                          <w:sz w:val="20"/>
                          <w:shd w:val="clear" w:color="auto" w:fill="FFFFFF"/>
                        </w:rPr>
                        <w:t>«Нет божества, достойного поклонения, кроме Аллаха».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</w:t>
                      </w:r>
                    </w:p>
                    <w:p w14:paraId="75195FD3" w14:textId="77777777" w:rsidR="0066420A" w:rsidRPr="00D71F14" w:rsidRDefault="0066420A" w:rsidP="00D71F14">
                      <w:pPr>
                        <w:pStyle w:val="afd"/>
                        <w:shd w:val="clear" w:color="auto" w:fill="FFFFFF"/>
                        <w:spacing w:after="300" w:line="360" w:lineRule="atLeast"/>
                        <w:jc w:val="both"/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</w:pP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Пророк </w:t>
                      </w:r>
                      <w:r w:rsidRPr="00D71F14">
                        <w:rPr>
                          <w:color w:val="000000" w:themeColor="text1"/>
                          <w:sz w:val="20"/>
                          <w:shd w:val="clear" w:color="auto" w:fill="FFFFFF"/>
                        </w:rPr>
                        <w:t>ﷺ</w:t>
                      </w:r>
                      <w:r w:rsidRPr="00D71F14">
                        <w:rPr>
                          <w:rFonts w:ascii="Cambria" w:hAnsi="Cambria" w:cs="Tahoma"/>
                          <w:color w:val="000000" w:themeColor="text1"/>
                          <w:sz w:val="20"/>
                          <w:shd w:val="clear" w:color="auto" w:fill="FFFFFF"/>
                        </w:rPr>
                        <w:t xml:space="preserve"> сказал: </w:t>
                      </w:r>
                      <w:r w:rsidRPr="00D71F14">
                        <w:rPr>
                          <w:rFonts w:ascii="Cambria" w:hAnsi="Cambria" w:cs="Tahoma"/>
                          <w:i/>
                          <w:color w:val="000000" w:themeColor="text1"/>
                          <w:sz w:val="20"/>
                          <w:shd w:val="clear" w:color="auto" w:fill="FFFFFF"/>
                        </w:rPr>
                        <w:t>«Самое главное в этом деле (в религии) — Ислам, столп его — молитва, а его вершина — усердие (джихад)  на пути Аллаха».</w:t>
                      </w:r>
                    </w:p>
                    <w:p w14:paraId="697E2AEB" w14:textId="77777777" w:rsidR="0066420A" w:rsidRPr="00D71F14" w:rsidRDefault="0066420A" w:rsidP="00D71F14">
                      <w:pPr>
                        <w:pStyle w:val="afd"/>
                        <w:shd w:val="clear" w:color="auto" w:fill="FFFFFF"/>
                        <w:spacing w:before="0" w:beforeAutospacing="0" w:after="300" w:afterAutospacing="0" w:line="360" w:lineRule="atLeast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23"/>
                        </w:rPr>
                      </w:pPr>
                    </w:p>
                    <w:p w14:paraId="28417095" w14:textId="77777777" w:rsidR="0066420A" w:rsidRPr="00D71F14" w:rsidRDefault="0066420A" w:rsidP="00D71F1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 w:themeColor="text1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7188DD97" w14:textId="77777777" w:rsidR="0066420A" w:rsidRPr="00D71F14" w:rsidRDefault="0066420A" w:rsidP="00D71F14">
                      <w:pPr>
                        <w:rPr>
                          <w:color w:val="000000" w:themeColor="text1"/>
                          <w:sz w:val="16"/>
                          <w:lang w:val="ru-RU"/>
                        </w:rPr>
                      </w:pPr>
                    </w:p>
                    <w:p w14:paraId="2AA9E56A" w14:textId="77777777" w:rsidR="0066420A" w:rsidRPr="00D71F14" w:rsidRDefault="0066420A" w:rsidP="002C2B7E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Cs w:val="28"/>
                          <w:rtl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178DAE69" wp14:editId="362FF077">
                <wp:simplePos x="0" y="0"/>
                <wp:positionH relativeFrom="column">
                  <wp:posOffset>3241675</wp:posOffset>
                </wp:positionH>
                <wp:positionV relativeFrom="paragraph">
                  <wp:posOffset>-459105</wp:posOffset>
                </wp:positionV>
                <wp:extent cx="1944370" cy="7894955"/>
                <wp:effectExtent l="0" t="0" r="0" b="4445"/>
                <wp:wrapNone/>
                <wp:docPr id="944" name="مستطيل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4370" cy="7894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30A04C" w14:textId="77777777" w:rsidR="0066420A" w:rsidRPr="00D71F14" w:rsidRDefault="0066420A" w:rsidP="00D71F14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D71F14">
                              <w:rPr>
                                <w:rFonts w:ascii="Cambria" w:hAnsi="Cambria" w:cs="Tahoma"/>
                                <w:b/>
                                <w:color w:val="FF0000"/>
                                <w:sz w:val="18"/>
                                <w:szCs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Аллах послал посланников и пророков в качестве добрых вестников и увещевателей. Все они едины в призыве к Единобожию и сражении с </w:t>
                            </w:r>
                            <w:r w:rsidRPr="00D71F14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Тагутами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и многобожием со всеми его видами. Сказал Всевышний Аллах: </w:t>
                            </w:r>
                            <w:r w:rsidRPr="00D71F14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>«Мы отправили к каждой общине посланника»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т.е. каждому народу, </w:t>
                            </w:r>
                            <w:r w:rsidRPr="00D71F14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 xml:space="preserve">«Поклоняйтесь (только Одному лишь) Аллаху и избегайте </w:t>
                            </w:r>
                            <w:r w:rsidRPr="00D71F14">
                              <w:rPr>
                                <w:rFonts w:ascii="Cambria" w:hAnsi="Cambria"/>
                                <w:b/>
                                <w:i/>
                                <w:sz w:val="18"/>
                                <w:szCs w:val="20"/>
                                <w:lang w:val="ru-RU"/>
                              </w:rPr>
                              <w:t>Тагута</w:t>
                            </w:r>
                            <w:r w:rsidRPr="00D71F14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>.»</w:t>
                            </w:r>
                          </w:p>
                          <w:p w14:paraId="2A828337" w14:textId="77777777" w:rsidR="0066420A" w:rsidRPr="00D71F14" w:rsidRDefault="0066420A" w:rsidP="00D71F14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Т.е. оставьте </w:t>
                            </w:r>
                            <w:r w:rsidRPr="00D71F14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Тагутов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по одну сторону, а сами - по другую, что является высшей степенью оставления и отдаления.  В этом и есть воплощение непричастия к многобожию и его приверженцам. </w:t>
                            </w:r>
                          </w:p>
                          <w:p w14:paraId="6BF09557" w14:textId="77777777" w:rsidR="0066420A" w:rsidRPr="00D71F14" w:rsidRDefault="0066420A" w:rsidP="00D71F14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Аллах предписал всем Своим рабам проявлять неверие в </w:t>
                            </w:r>
                            <w:r w:rsidRPr="00D71F14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Тагута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и веровать в Аллаха.  И необходимо в первую очередь проявлять неверие в </w:t>
                            </w:r>
                            <w:r w:rsidRPr="00D71F14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Тагута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перед верой в Аллаха: </w:t>
                            </w:r>
                            <w:r w:rsidRPr="00D71F14"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  <w:t>«Кто не верует в тагута, а верует в Аллаха»</w:t>
                            </w:r>
                          </w:p>
                          <w:p w14:paraId="079E2BEF" w14:textId="77777777" w:rsidR="0066420A" w:rsidRPr="00D71F14" w:rsidRDefault="0066420A" w:rsidP="00D71F14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D71F14">
                              <w:rPr>
                                <w:rFonts w:ascii="Cambria" w:hAnsi="Cambria"/>
                                <w:i/>
                                <w:sz w:val="18"/>
                                <w:szCs w:val="20"/>
                                <w:lang w:val="ru-RU"/>
                              </w:rPr>
                              <w:t>Тагут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– это все то, в отношении чего раб переходит установленные для него границы в 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u w:val="single"/>
                                <w:lang w:val="ru-RU"/>
                              </w:rPr>
                              <w:t>поклонении</w:t>
                            </w: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(как камни и деревья), следовании (как ученые зла) и подчинении (как правители, вышедшие из подчинения Аллаху). </w:t>
                            </w:r>
                          </w:p>
                          <w:p w14:paraId="5A083714" w14:textId="77777777" w:rsidR="0066420A" w:rsidRPr="00D71F14" w:rsidRDefault="0066420A" w:rsidP="00D71F14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D71F14"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  <w:t xml:space="preserve"> Тагутов много, но основными являются пять: Иблис, проклятый Аллахом; кому поклоняются, и он этим доволен; кто призывает людей к поклонению себе, кто заявляет о знании чего-нибудь из сокровенного и кто судит не по тому, что ниспослал Аллах.</w:t>
                            </w:r>
                          </w:p>
                          <w:p w14:paraId="0835F082" w14:textId="77777777" w:rsidR="0066420A" w:rsidRPr="00D71F14" w:rsidRDefault="0066420A" w:rsidP="00D71F14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18585078" w14:textId="77777777" w:rsidR="0066420A" w:rsidRPr="00D71F14" w:rsidRDefault="0066420A" w:rsidP="00D71F14">
                            <w:pPr>
                              <w:bidi w:val="0"/>
                              <w:rPr>
                                <w:rFonts w:ascii="Cambria" w:hAnsi="Cambria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  <w:p w14:paraId="0F13C9A3" w14:textId="77777777" w:rsidR="0066420A" w:rsidRPr="00D71F14" w:rsidRDefault="0066420A" w:rsidP="002C2B7E">
                            <w:pPr>
                              <w:spacing w:line="190" w:lineRule="auto"/>
                              <w:ind w:left="360"/>
                              <w:jc w:val="both"/>
                              <w:rPr>
                                <w:color w:val="000000" w:themeColor="text1"/>
                                <w:sz w:val="18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DAE69" id="_x0645__x0633__x062a__x0637__x064a__x0644__x0020_964" o:spid="_x0000_s1533" style="position:absolute;left:0;text-align:left;margin-left:255.25pt;margin-top:-36.1pt;width:153.1pt;height:621.6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" filled="f" stroked="f" strokeweight="2pt">
                <v:path arrowok="t"/>
                <v:textbox>
                  <w:txbxContent>
                    <w:p w14:paraId="7E30A04C" w14:textId="77777777" w:rsidR="0066420A" w:rsidRPr="00D71F14" w:rsidRDefault="0066420A" w:rsidP="00D71F14">
                      <w:pPr>
                        <w:bidi w:val="0"/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</w:pPr>
                      <w:r w:rsidRPr="00D71F14">
                        <w:rPr>
                          <w:rFonts w:ascii="Cambria" w:hAnsi="Cambria" w:cs="Tahoma"/>
                          <w:b/>
                          <w:color w:val="FF0000"/>
                          <w:sz w:val="18"/>
                          <w:szCs w:val="20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Аллах послал посланников и пророков в качестве добрых вестников и увещевателей. Все они едины в призыве к Единобожию и сражении с </w:t>
                      </w:r>
                      <w:r w:rsidRPr="00D71F14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Тагутами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и многобожием со всеми его видами. Сказал Всевышний Аллах: </w:t>
                      </w:r>
                      <w:r w:rsidRPr="00D71F14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>«Мы отправили к каждой общине посланника»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т.е. каждому народу, </w:t>
                      </w:r>
                      <w:r w:rsidRPr="00D71F14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 xml:space="preserve">«Поклоняйтесь (только Одному лишь) Аллаху и избегайте </w:t>
                      </w:r>
                      <w:r w:rsidRPr="00D71F14">
                        <w:rPr>
                          <w:rFonts w:ascii="Cambria" w:hAnsi="Cambria"/>
                          <w:b/>
                          <w:i/>
                          <w:sz w:val="18"/>
                          <w:szCs w:val="20"/>
                          <w:lang w:val="ru-RU"/>
                        </w:rPr>
                        <w:t>Тагута</w:t>
                      </w:r>
                      <w:r w:rsidRPr="00D71F14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>.»</w:t>
                      </w:r>
                    </w:p>
                    <w:p w14:paraId="2A828337" w14:textId="77777777" w:rsidR="0066420A" w:rsidRPr="00D71F14" w:rsidRDefault="0066420A" w:rsidP="00D71F14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Т.е. оставьте </w:t>
                      </w:r>
                      <w:r w:rsidRPr="00D71F14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Тагутов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по одну сторону, а сами - по другую, что является высшей степенью оставления и отдаления.  В этом и есть воплощение непричастия к многобожию и его приверженцам. </w:t>
                      </w:r>
                    </w:p>
                    <w:p w14:paraId="6BF09557" w14:textId="77777777" w:rsidR="0066420A" w:rsidRPr="00D71F14" w:rsidRDefault="0066420A" w:rsidP="00D71F14">
                      <w:pPr>
                        <w:bidi w:val="0"/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</w:pP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Аллах предписал всем Своим рабам проявлять неверие в </w:t>
                      </w:r>
                      <w:r w:rsidRPr="00D71F14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Тагута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и веровать в Аллаха.  И необходимо в первую очередь проявлять неверие в </w:t>
                      </w:r>
                      <w:r w:rsidRPr="00D71F14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Тагута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перед верой в Аллаха: </w:t>
                      </w:r>
                      <w:r w:rsidRPr="00D71F14"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  <w:t>«Кто не верует в тагута, а верует в Аллаха»</w:t>
                      </w:r>
                    </w:p>
                    <w:p w14:paraId="079E2BEF" w14:textId="77777777" w:rsidR="0066420A" w:rsidRPr="00D71F14" w:rsidRDefault="0066420A" w:rsidP="00D71F14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  <w:r w:rsidRPr="00D71F14">
                        <w:rPr>
                          <w:rFonts w:ascii="Cambria" w:hAnsi="Cambria"/>
                          <w:i/>
                          <w:sz w:val="18"/>
                          <w:szCs w:val="20"/>
                          <w:lang w:val="ru-RU"/>
                        </w:rPr>
                        <w:t>Тагут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– это все то, в отношении чего раб переходит установленные для него границы в 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u w:val="single"/>
                          <w:lang w:val="ru-RU"/>
                        </w:rPr>
                        <w:t>поклонении</w:t>
                      </w: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(как камни и деревья), следовании (как ученые зла) и подчинении (как правители, вышедшие из подчинения Аллаху). </w:t>
                      </w:r>
                    </w:p>
                    <w:p w14:paraId="5A083714" w14:textId="77777777" w:rsidR="0066420A" w:rsidRPr="00D71F14" w:rsidRDefault="0066420A" w:rsidP="00D71F14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  <w:r w:rsidRPr="00D71F14"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  <w:t xml:space="preserve"> Тагутов много, но основными являются пять: Иблис, проклятый Аллахом; кому поклоняются, и он этим доволен; кто призывает людей к поклонению себе, кто заявляет о знании чего-нибудь из сокровенного и кто судит не по тому, что ниспослал Аллах.</w:t>
                      </w:r>
                    </w:p>
                    <w:p w14:paraId="0835F082" w14:textId="77777777" w:rsidR="0066420A" w:rsidRPr="00D71F14" w:rsidRDefault="0066420A" w:rsidP="00D71F14">
                      <w:pPr>
                        <w:bidi w:val="0"/>
                        <w:rPr>
                          <w:rFonts w:ascii="Cambria" w:hAnsi="Cambria"/>
                          <w:b/>
                          <w:sz w:val="18"/>
                          <w:szCs w:val="20"/>
                          <w:lang w:val="ru-RU"/>
                        </w:rPr>
                      </w:pPr>
                    </w:p>
                    <w:p w14:paraId="18585078" w14:textId="77777777" w:rsidR="0066420A" w:rsidRPr="00D71F14" w:rsidRDefault="0066420A" w:rsidP="00D71F14">
                      <w:pPr>
                        <w:bidi w:val="0"/>
                        <w:rPr>
                          <w:rFonts w:ascii="Cambria" w:hAnsi="Cambria"/>
                          <w:sz w:val="18"/>
                          <w:szCs w:val="20"/>
                          <w:lang w:val="ru-RU"/>
                        </w:rPr>
                      </w:pPr>
                    </w:p>
                    <w:p w14:paraId="0F13C9A3" w14:textId="77777777" w:rsidR="0066420A" w:rsidRPr="00D71F14" w:rsidRDefault="0066420A" w:rsidP="002C2B7E">
                      <w:pPr>
                        <w:spacing w:line="190" w:lineRule="auto"/>
                        <w:ind w:left="360"/>
                        <w:jc w:val="both"/>
                        <w:rPr>
                          <w:color w:val="000000" w:themeColor="text1"/>
                          <w:sz w:val="18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FA4AA8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40ECA26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66DF9B5" w14:textId="77777777" w:rsidR="002C2B7E" w:rsidRPr="003E5CC3" w:rsidRDefault="002C2B7E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3E5CC3">
        <w:rPr>
          <w:rFonts w:ascii="Times New Roman" w:hAnsi="Times New Roman" w:cs="Times New Roman"/>
          <w:sz w:val="28"/>
          <w:szCs w:val="28"/>
          <w:rtl/>
          <w:lang w:val="fr-FR"/>
        </w:rPr>
        <w:br w:type="page"/>
      </w:r>
    </w:p>
    <w:p w14:paraId="54116FCA" w14:textId="44A35E08" w:rsidR="002C2B7E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2597248" behindDoc="0" locked="0" layoutInCell="1" allowOverlap="1" wp14:anchorId="3168A852" wp14:editId="2D9B94AC">
                <wp:simplePos x="0" y="0"/>
                <wp:positionH relativeFrom="column">
                  <wp:posOffset>207645</wp:posOffset>
                </wp:positionH>
                <wp:positionV relativeFrom="paragraph">
                  <wp:posOffset>-153670</wp:posOffset>
                </wp:positionV>
                <wp:extent cx="4231005" cy="1890395"/>
                <wp:effectExtent l="4445" t="0" r="6350" b="15875"/>
                <wp:wrapNone/>
                <wp:docPr id="964" name="Группа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1005" cy="1890395"/>
                          <a:chOff x="-11772" y="7039"/>
                          <a:chExt cx="110832" cy="42453"/>
                        </a:xfrm>
                      </wpg:grpSpPr>
                      <wpg:grpSp>
                        <wpg:cNvPr id="965" name="Group 527"/>
                        <wpg:cNvGrpSpPr>
                          <a:grpSpLocks/>
                        </wpg:cNvGrpSpPr>
                        <wpg:grpSpPr bwMode="auto">
                          <a:xfrm>
                            <a:off x="-11772" y="7039"/>
                            <a:ext cx="110831" cy="42454"/>
                            <a:chOff x="-35576" y="1898"/>
                            <a:chExt cx="142043" cy="28804"/>
                          </a:xfrm>
                        </wpg:grpSpPr>
                        <wps:wsp>
                          <wps:cNvPr id="966" name="AutoShape 5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5859" y="9606"/>
                              <a:ext cx="8606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7" name="AutoShape 5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5859" y="9606"/>
                              <a:ext cx="0" cy="497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8" name="AutoShape 5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203" y="9610"/>
                              <a:ext cx="0" cy="497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9" name="AutoShape 5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64" y="4180"/>
                              <a:ext cx="0" cy="54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0" name="Rectangle 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-35576" y="14577"/>
                              <a:ext cx="59433" cy="161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659C2E97" w14:textId="77777777" w:rsidR="0066420A" w:rsidRPr="00D71F14" w:rsidRDefault="0066420A" w:rsidP="00D71F14">
                                <w:pPr>
                                  <w:jc w:val="center"/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</w:pPr>
                                <w:r w:rsidRPr="00D71F14">
                                  <w:rPr>
                                    <w:rFonts w:ascii="Cambria" w:hAnsi="Cambria" w:cs="Tahoma"/>
                                    <w:b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Большое неверие</w:t>
                                </w:r>
                              </w:p>
                              <w:p w14:paraId="33B4338B" w14:textId="77777777" w:rsidR="0066420A" w:rsidRPr="00D71F14" w:rsidRDefault="0066420A" w:rsidP="00D71F1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D71F14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Когда имеется убеждение, что закон, придуманный людьми, подобен Закону Аллах</w:t>
                                </w:r>
                                <w:r w:rsidR="00232E1D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а</w:t>
                                </w:r>
                                <w:r w:rsidRPr="00D71F14">
                                  <w:rPr>
                                    <w:rFonts w:ascii="Cambria" w:hAnsi="Cambria" w:cs="Tahoma"/>
                                    <w:sz w:val="20"/>
                                    <w:szCs w:val="20"/>
                                    <w:shd w:val="clear" w:color="auto" w:fill="FFFFFF"/>
                                    <w:lang w:val="ru-RU"/>
                                  </w:rPr>
                                  <w:t>, или лучше.</w:t>
                                </w:r>
                              </w:p>
                              <w:p w14:paraId="232A296C" w14:textId="77777777" w:rsidR="0066420A" w:rsidRPr="00D71F14" w:rsidRDefault="0066420A" w:rsidP="00D71F14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Rectangle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-33475" y="1898"/>
                              <a:ext cx="139941" cy="524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6EEDE"/>
                                </a:gs>
                                <a:gs pos="100000">
                                  <a:srgbClr val="D4A85A"/>
                                </a:gs>
                              </a:gsLst>
                              <a:lin ang="2700000" scaled="1"/>
                            </a:gradFill>
                            <a:ln>
                              <a:noFill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C726C9" w14:textId="77777777" w:rsidR="0066420A" w:rsidRPr="00D71F14" w:rsidRDefault="0066420A" w:rsidP="00D71F14">
                                <w:pPr>
                                  <w:tabs>
                                    <w:tab w:val="left" w:pos="2444"/>
                                  </w:tabs>
                                  <w:jc w:val="center"/>
                                  <w:rPr>
                                    <w:rFonts w:ascii="ae_AlArabiya" w:hAnsi="ae_AlArabiya" w:cs="ae_AlArabiya"/>
                                    <w:b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D71F14">
                                  <w:rPr>
                                    <w:rFonts w:ascii="Cambria" w:hAnsi="Cambria" w:cs="ae_AlArabiya"/>
                                    <w:color w:val="C00000"/>
                                    <w:sz w:val="20"/>
                                    <w:szCs w:val="20"/>
                                    <w:lang w:val="ru-RU"/>
                                  </w:rPr>
                                  <w:t>Постановление того, кто судит не по тому, что ниспослал Аллах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73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43966" y="25731"/>
                            <a:ext cx="53647" cy="237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919B03E" w14:textId="77777777" w:rsidR="0066420A" w:rsidRPr="00D71F14" w:rsidRDefault="0066420A" w:rsidP="00D71F14">
                              <w:pPr>
                                <w:jc w:val="center"/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</w:pPr>
                              <w:r w:rsidRPr="00D71F14">
                                <w:rPr>
                                  <w:rFonts w:ascii="Cambria" w:hAnsi="Cambria" w:cs="Tahoma"/>
                                  <w:b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Малое неверие.</w:t>
                              </w:r>
                            </w:p>
                            <w:p w14:paraId="098AEF80" w14:textId="77777777" w:rsidR="0066420A" w:rsidRPr="00D71F14" w:rsidRDefault="0066420A" w:rsidP="00D71F14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D71F14">
                                <w:rPr>
                                  <w:rFonts w:ascii="Cambria" w:hAnsi="Cambria" w:cs="Tahoma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Когда имеется убеждение, что суд не по тому, что ниспослал Аллах – ложный. Однако судит по причине страстей,  желания власти или по другим причинам.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68A852" id="_x0413__x0440__x0443__x043f__x043f__x0430__x0020_1196" o:spid="_x0000_s1534" style="position:absolute;margin-left:16.35pt;margin-top:-12.05pt;width:333.15pt;height:148.85pt;z-index:252597248;mso-position-horizontal-relative:text;mso-position-vertical-relative:text;mso-width-relative:margin;mso-height-relative:margin" coordorigin="-11772,7039" coordsize="110832,4245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">
                <v:group id="Group_x0020_527" o:spid="_x0000_s1535" style="position:absolute;left:-11772;top:7039;width:110831;height:42454" coordorigin="-35576,1898" coordsize="142043,2880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sHKFV8UAAADcAAAA&#10;DwAAAAAAAAAAAAAAAACpAgAAZHJzL2Rvd25yZXYueG1sUEsFBgAAAAAEAAQA+gAAAJsDAAAAAA==&#10;">
                  <v:shape id="AutoShape_x0020_528" o:spid="_x0000_s1536" type="#_x0000_t32" style="position:absolute;left:-5859;top:9606;width:86062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kvxSMIAAADcAAAADwAAAGRycy9kb3ducmV2LnhtbESPT4vCMBTE7wt+h/AEb2tqkW6tRlFZ&#10;QY/+wfOjebbF5qUkWa3f3iws7HGYmd8wi1VvWvEg5xvLCibjBARxaXXDlYLLefeZg/ABWWNrmRS8&#10;yMNqOfhYYKHtk4/0OIVKRAj7AhXUIXSFlL6syaAf2444ejfrDIYoXSW1w2eEm1amSZJJgw3HhRo7&#10;2tZU3k8/RkF+SGfTlDZ58N/l8bW/fh22lVNqNOzXcxCB+vAf/mvvtYJZlsHvmXgE5PIN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zkvxSM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shape id="AutoShape_x0020_529" o:spid="_x0000_s1537" type="#_x0000_t32" style="position:absolute;left:-5859;top:9606;width:0;height:497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QdU08EAAADcAAAADwAAAGRycy9kb3ducmV2LnhtbESPQYvCMBSE7wv+h/AEb2tqEa3VKK4o&#10;6FF38fxonm2xeSlJVuu/N4LgcZiZb5jFqjONuJHztWUFo2ECgriwuuZSwd/v7jsD4QOyxsYyKXiQ&#10;h9Wy97XAXNs7H+l2CqWIEPY5KqhCaHMpfVGRQT+0LXH0LtYZDFG6UmqH9wg3jUyTZCIN1hwXKmxp&#10;U1FxPf0bBdkhnY1T+smC3xbHx/48PWxKp9Sg363nIAJ14RN+t/dawWwyhdeZeATk8gk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hB1TTwQAAANwAAAAPAAAAAAAAAAAAAAAA&#10;AKECAABkcnMvZG93bnJldi54bWxQSwUGAAAAAAQABAD5AAAAjwMAAAAA&#10;" strokecolor="#c67f38">
                    <v:stroke joinstyle="miter"/>
                    <v:shadow on="t" opacity="26213f" origin="-.5,-.5"/>
                  </v:shape>
                  <v:shape id="AutoShape_x0020_530" o:spid="_x0000_s1538" type="#_x0000_t32" style="position:absolute;left:80203;top:9610;width:0;height:497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JjAocAAAADcAAAADwAAAGRycy9kb3ducmV2LnhtbERPz2vCMBS+D/wfwhO8zdQiXe2M4kSh&#10;HnVj50fzbIvNS0ky2/73y2Gw48f3e7sfTSee5HxrWcFqmYAgrqxuuVbw9Xl+zUH4gKyxs0wKJvKw&#10;381etlhoO/CVnrdQixjCvkAFTQh9IaWvGjLol7YnjtzdOoMhQldL7XCI4aaTaZJk0mDLsaHBno4N&#10;VY/bj1GQX9LNOqWPPPhTdZ3K77fLsXZKLebj4R1EoDH8i//cpVawyeLaeCYeAbn7B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NCYwKHAAAAA3AAAAA8AAAAAAAAAAAAAAAAA&#10;oQIAAGRycy9kb3ducmV2LnhtbFBLBQYAAAAABAAEAPkAAACOAwAAAAA=&#10;" strokecolor="#c67f38">
                    <v:stroke joinstyle="miter"/>
                    <v:shadow on="t" opacity="26213f" origin="-.5,-.5"/>
                  </v:shape>
                  <v:shape id="AutoShape_x0020_531" o:spid="_x0000_s1539" type="#_x0000_t32" style="position:absolute;left:38164;top:4180;width:0;height:542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9RlOsIAAADcAAAADwAAAGRycy9kb3ducmV2LnhtbESPT4vCMBTE7wt+h/AEb2tqEbetRlFZ&#10;QY/+wfOjebbF5qUkWa3f3iws7HGYmd8wi1VvWvEg5xvLCibjBARxaXXDlYLLefeZgfABWWNrmRS8&#10;yMNqOfhYYKHtk4/0OIVKRAj7AhXUIXSFlL6syaAf2444ejfrDIYoXSW1w2eEm1amSTKTBhuOCzV2&#10;tK2pvJ9+jILskObTlDZZ8N/l8bW/fh22lVNqNOzXcxCB+vAf/mvvtYJ8lsPvmXgE5PIN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v9RlOsIAAADcAAAADwAAAAAAAAAAAAAA&#10;AAChAgAAZHJzL2Rvd25yZXYueG1sUEsFBgAAAAAEAAQA+QAAAJADAAAAAA==&#10;" strokecolor="#c67f38">
                    <v:stroke joinstyle="miter"/>
                    <v:shadow on="t" opacity="26213f" origin="-.5,-.5"/>
                  </v:shape>
                  <v:rect id="Rectangle_x0020_532" o:spid="_x0000_s1540" style="position:absolute;left:-35576;top:14577;width:59433;height:161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wJbswgAA&#10;ANwAAAAPAAAAZHJzL2Rvd25yZXYueG1sRE9La8JAEL4L/odlBG+6aQ4+UlcplkK9tGpE6G3ITpPQ&#10;7GzIbmP8951DwePH997sBteonrpQezbwNE9AERfe1lwauORvsxWoEJEtNp7JwJ0C7Lbj0QYz6298&#10;ov4cSyUhHDI0UMXYZlqHoiKHYe5bYuG+fecwCuxKbTu8SbhrdJokC+2wZmmosKV9RcXP+dcZqHtM&#10;r8uvj8/j/nRM8/y1PYjAmOlkeHkGFWmID/G/+90aWC9lvpyRI6C3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TAluzCAAAA3AAAAA8AAAAAAAAAAAAAAAAAlwIAAGRycy9kb3du&#10;cmV2LnhtbFBLBQYAAAAABAAEAPUAAACGAwAAAAA=&#10;" strokecolor="#c67f38">
                    <v:shadow on="t" opacity="26213f" origin="-.5,-.5"/>
                    <v:textbox>
                      <w:txbxContent>
                        <w:p w14:paraId="659C2E97" w14:textId="77777777" w:rsidR="0066420A" w:rsidRPr="00D71F14" w:rsidRDefault="0066420A" w:rsidP="00D71F14">
                          <w:pPr>
                            <w:jc w:val="center"/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</w:pPr>
                          <w:r w:rsidRPr="00D71F14">
                            <w:rPr>
                              <w:rFonts w:ascii="Cambria" w:hAnsi="Cambria" w:cs="Tahoma"/>
                              <w:b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Большое неверие</w:t>
                          </w:r>
                        </w:p>
                        <w:p w14:paraId="33B4338B" w14:textId="77777777" w:rsidR="0066420A" w:rsidRPr="00D71F14" w:rsidRDefault="0066420A" w:rsidP="00D71F14">
                          <w:pPr>
                            <w:jc w:val="center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  <w:r w:rsidRPr="00D71F14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Когда имеется убеждение, что закон, придуманный людьми, подобен Закону Аллах</w:t>
                          </w:r>
                          <w:r w:rsidR="00232E1D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а</w:t>
                          </w:r>
                          <w:r w:rsidRPr="00D71F14">
                            <w:rPr>
                              <w:rFonts w:ascii="Cambria" w:hAnsi="Cambria" w:cs="Tahoma"/>
                              <w:sz w:val="20"/>
                              <w:szCs w:val="20"/>
                              <w:shd w:val="clear" w:color="auto" w:fill="FFFFFF"/>
                              <w:lang w:val="ru-RU"/>
                            </w:rPr>
                            <w:t>, или лучше.</w:t>
                          </w:r>
                        </w:p>
                        <w:p w14:paraId="232A296C" w14:textId="77777777" w:rsidR="0066420A" w:rsidRPr="00D71F14" w:rsidRDefault="0066420A" w:rsidP="00D71F14">
                          <w:pPr>
                            <w:jc w:val="right"/>
                            <w:rPr>
                              <w:sz w:val="20"/>
                              <w:szCs w:val="20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533" o:spid="_x0000_s1541" style="position:absolute;left:-33475;top:1898;width:139941;height:52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SaTcxwAA&#10;ANwAAAAPAAAAZHJzL2Rvd25yZXYueG1sRI9ba8JAFITfBf/DcoS+6caCl6auIhahrfRi7EMfT7PH&#10;JJg9G3a3Jv77rlDwcZiZb5jFqjO1OJPzlWUF41ECgji3uuJCwddhO5yD8AFZY22ZFFzIw2rZ7y0w&#10;1bblPZ2zUIgIYZ+igjKEJpXS5yUZ9CPbEEfvaJ3BEKUrpHbYRrip5X2STKXBiuNCiQ1tSspP2a9R&#10;kJmNe/3YPa3N59v3/P0HX9rpbqLU3aBbP4II1IVb+L/9rBU8zMZwPROPgFz+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tEmk3McAAADcAAAADwAAAAAAAAAAAAAAAACXAgAAZHJz&#10;L2Rvd25yZXYueG1sUEsFBgAAAAAEAAQA9QAAAIsDAAAAAA==&#10;" fillcolor="#f6eede" stroked="f" strokeweight="1pt">
                    <v:fill color2="#d4a85a" angle="-135" focus="100%" type="gradient"/>
                    <v:shadow on="t" opacity="26213f" origin="-.5,-.5"/>
                    <v:textbox>
                      <w:txbxContent>
                        <w:p w14:paraId="16C726C9" w14:textId="77777777" w:rsidR="0066420A" w:rsidRPr="00D71F14" w:rsidRDefault="0066420A" w:rsidP="00D71F14">
                          <w:pPr>
                            <w:tabs>
                              <w:tab w:val="left" w:pos="2444"/>
                            </w:tabs>
                            <w:jc w:val="center"/>
                            <w:rPr>
                              <w:rFonts w:ascii="ae_AlArabiya" w:hAnsi="ae_AlArabiya" w:cs="ae_AlArabiya"/>
                              <w:b/>
                              <w:color w:val="C00000"/>
                              <w:sz w:val="20"/>
                              <w:szCs w:val="20"/>
                              <w:lang w:val="ru-RU"/>
                            </w:rPr>
                          </w:pPr>
                          <w:r w:rsidRPr="00D71F14">
                            <w:rPr>
                              <w:rFonts w:ascii="Cambria" w:hAnsi="Cambria" w:cs="ae_AlArabiya"/>
                              <w:color w:val="C00000"/>
                              <w:sz w:val="20"/>
                              <w:szCs w:val="20"/>
                              <w:lang w:val="ru-RU"/>
                            </w:rPr>
                            <w:t>Постановление того, кто судит не по тому, что ниспослал Аллах</w:t>
                          </w:r>
                        </w:p>
                      </w:txbxContent>
                    </v:textbox>
                  </v:rect>
                </v:group>
                <v:rect id="Rectangle_x0020_534" o:spid="_x0000_s1542" style="position:absolute;left:43966;top:25731;width:53647;height:2376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EgibxQAA&#10;ANwAAAAPAAAAZHJzL2Rvd25yZXYueG1sRI9Ba8JAFITvQv/D8gq96aYp1DZmI0UR2ktrjAjeHtln&#10;Esy+DdltjP/eLRQ8DvPNDJMuR9OKgXrXWFbwPItAEJdWN1wp2Beb6RsI55E1tpZJwZUcLLOHSYqJ&#10;thfOadj5SoQSdgkqqL3vEildWZNBN7MdcfBOtjfog+wrqXu8hHLTyjiKXqXBhsNCjR2tairPu1+j&#10;oBkwPsyP3z/bVb6Ni2LdfQVAqafH8WMBwtPo7/B/+lMreJ+/wN+ZcARkdg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QSCJv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1919B03E" w14:textId="77777777" w:rsidR="0066420A" w:rsidRPr="00D71F14" w:rsidRDefault="0066420A" w:rsidP="00D71F14">
                        <w:pPr>
                          <w:jc w:val="center"/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</w:pPr>
                        <w:r w:rsidRPr="00D71F14">
                          <w:rPr>
                            <w:rFonts w:ascii="Cambria" w:hAnsi="Cambria" w:cs="Tahoma"/>
                            <w:b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Малое неверие.</w:t>
                        </w:r>
                      </w:p>
                      <w:p w14:paraId="098AEF80" w14:textId="77777777" w:rsidR="0066420A" w:rsidRPr="00D71F14" w:rsidRDefault="0066420A" w:rsidP="00D71F14">
                        <w:pPr>
                          <w:jc w:val="center"/>
                          <w:rPr>
                            <w:sz w:val="20"/>
                            <w:szCs w:val="20"/>
                            <w:lang w:val="ru-RU"/>
                          </w:rPr>
                        </w:pPr>
                        <w:r w:rsidRPr="00D71F14">
                          <w:rPr>
                            <w:rFonts w:ascii="Cambria" w:hAnsi="Cambria" w:cs="Tahoma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Когда имеется убеждение, что суд не по тому, что ниспослал Аллах – ложный. Однако судит по причине страстей,  желания власти или по другим причинам.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BFA8CD2" w14:textId="77777777" w:rsidR="002C2B7E" w:rsidRPr="003E5CC3" w:rsidRDefault="002C2B7E" w:rsidP="0031428C">
      <w:pPr>
        <w:bidi w:val="0"/>
        <w:spacing w:after="0" w:line="214" w:lineRule="auto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5F93879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14F827D1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0F1C36B3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 w:rsidRPr="003E5CC3"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  <w:tab/>
      </w:r>
    </w:p>
    <w:p w14:paraId="486B263A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51A6578F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7579F6A4" w14:textId="77777777" w:rsidR="00D51543" w:rsidRPr="003E5CC3" w:rsidRDefault="00D51543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2F7EEC8" w14:textId="77777777" w:rsidR="00D51543" w:rsidRPr="003E5CC3" w:rsidRDefault="00D51543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5C905C93" w14:textId="77777777" w:rsidR="00D51543" w:rsidRPr="003E5CC3" w:rsidRDefault="00D51543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293C5F27" w14:textId="3166552D" w:rsidR="00D51543" w:rsidRPr="003E5CC3" w:rsidRDefault="00AB6B4F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170E11C8" wp14:editId="757555B7">
                <wp:simplePos x="0" y="0"/>
                <wp:positionH relativeFrom="column">
                  <wp:posOffset>146685</wp:posOffset>
                </wp:positionH>
                <wp:positionV relativeFrom="paragraph">
                  <wp:posOffset>6985</wp:posOffset>
                </wp:positionV>
                <wp:extent cx="4236720" cy="612775"/>
                <wp:effectExtent l="70485" t="70485" r="150495" b="154940"/>
                <wp:wrapNone/>
                <wp:docPr id="963" name="Rectangle 821" descr="заливк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6720" cy="612775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B36E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FB0B1" w14:textId="77777777" w:rsidR="0066420A" w:rsidRPr="004F1A04" w:rsidRDefault="0066420A" w:rsidP="00BC01F1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Theme="majorHAnsi" w:hAnsiTheme="majorHAns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F1A04">
                              <w:rPr>
                                <w:rFonts w:asciiTheme="majorHAnsi" w:hAnsiTheme="majorHAns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Люди во взаимоотношениях с немусульманами делятся на три группы. Из них две крайние, и одна  та, что придерживается срединного пути: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E11C8" id="Rectangle_x0020_821" o:spid="_x0000_s1543" alt="заливка" style="position:absolute;left:0;text-align:left;margin-left:11.55pt;margin-top:.55pt;width:333.6pt;height:48.25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" stroked="f" strokecolor="#b36e23">
                <v:fill r:id="rId13" o:title="заливка" type="frame"/>
                <v:shadow on="t" opacity=".5" offset="6pt,6pt"/>
                <v:textbox>
                  <w:txbxContent>
                    <w:p w14:paraId="151FB0B1" w14:textId="77777777" w:rsidR="0066420A" w:rsidRPr="004F1A04" w:rsidRDefault="0066420A" w:rsidP="00BC01F1">
                      <w:pPr>
                        <w:bidi w:val="0"/>
                        <w:spacing w:after="0"/>
                        <w:jc w:val="center"/>
                        <w:rPr>
                          <w:rFonts w:asciiTheme="majorHAnsi" w:hAnsiTheme="majorHAnsi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4F1A04">
                        <w:rPr>
                          <w:rFonts w:asciiTheme="majorHAnsi" w:hAnsiTheme="majorHAnsi"/>
                          <w:color w:val="C00000"/>
                          <w:sz w:val="20"/>
                          <w:szCs w:val="20"/>
                          <w:lang w:val="ru-RU"/>
                        </w:rPr>
                        <w:t>Люди во взаимоотношениях с немусульманами делятся на три группы. Из них две крайние, и одна  та, что придерживается срединного пути:</w:t>
                      </w:r>
                    </w:p>
                  </w:txbxContent>
                </v:textbox>
              </v:rect>
            </w:pict>
          </mc:Fallback>
        </mc:AlternateContent>
      </w:r>
    </w:p>
    <w:p w14:paraId="0C1B164A" w14:textId="77777777" w:rsidR="00D51543" w:rsidRPr="003E5CC3" w:rsidRDefault="00D51543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0632D46D" w14:textId="77777777" w:rsidR="00D51543" w:rsidRPr="003E5CC3" w:rsidRDefault="00D51543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70C0E45" w14:textId="71DBC492" w:rsidR="00D51543" w:rsidRPr="003E5CC3" w:rsidRDefault="00AB6B4F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11CCDDC8" wp14:editId="2F0BC6F0">
                <wp:simplePos x="0" y="0"/>
                <wp:positionH relativeFrom="column">
                  <wp:posOffset>2444750</wp:posOffset>
                </wp:positionH>
                <wp:positionV relativeFrom="paragraph">
                  <wp:posOffset>64135</wp:posOffset>
                </wp:positionV>
                <wp:extent cx="7620" cy="231140"/>
                <wp:effectExtent l="19050" t="13335" r="24130" b="22225"/>
                <wp:wrapNone/>
                <wp:docPr id="962" name="AutoShap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31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F32C2" id="AutoShape_x0020_823" o:spid="_x0000_s1026" type="#_x0000_t32" style="position:absolute;margin-left:192.5pt;margin-top:5.05pt;width:.6pt;height:18.2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" strokecolor="#b36e23"/>
            </w:pict>
          </mc:Fallback>
        </mc:AlternateContent>
      </w:r>
    </w:p>
    <w:p w14:paraId="548C6181" w14:textId="191C6353" w:rsidR="00D51543" w:rsidRPr="003E5CC3" w:rsidRDefault="00AB6B4F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7B64F700" wp14:editId="0BFA36FE">
                <wp:simplePos x="0" y="0"/>
                <wp:positionH relativeFrom="column">
                  <wp:posOffset>2110740</wp:posOffset>
                </wp:positionH>
                <wp:positionV relativeFrom="paragraph">
                  <wp:posOffset>113030</wp:posOffset>
                </wp:positionV>
                <wp:extent cx="0" cy="309245"/>
                <wp:effectExtent l="15240" t="11430" r="22860" b="22225"/>
                <wp:wrapNone/>
                <wp:docPr id="961" name="AutoShap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025B5" id="AutoShape_x0020_830" o:spid="_x0000_s1026" type="#_x0000_t32" style="position:absolute;margin-left:166.2pt;margin-top:8.9pt;width:0;height:24.35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" strokecolor="#b36e23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6B64C7CA" wp14:editId="4CD6E7CB">
                <wp:simplePos x="0" y="0"/>
                <wp:positionH relativeFrom="column">
                  <wp:posOffset>4090670</wp:posOffset>
                </wp:positionH>
                <wp:positionV relativeFrom="paragraph">
                  <wp:posOffset>113030</wp:posOffset>
                </wp:positionV>
                <wp:extent cx="0" cy="309245"/>
                <wp:effectExtent l="13970" t="11430" r="24130" b="22225"/>
                <wp:wrapNone/>
                <wp:docPr id="960" name="AutoShap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CC58B" id="AutoShape_x0020_826" o:spid="_x0000_s1026" type="#_x0000_t32" style="position:absolute;margin-left:322.1pt;margin-top:8.9pt;width:0;height:24.35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" strokecolor="#b36e23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45175EA" wp14:editId="511932A7">
                <wp:simplePos x="0" y="0"/>
                <wp:positionH relativeFrom="column">
                  <wp:posOffset>702945</wp:posOffset>
                </wp:positionH>
                <wp:positionV relativeFrom="paragraph">
                  <wp:posOffset>113665</wp:posOffset>
                </wp:positionV>
                <wp:extent cx="0" cy="308610"/>
                <wp:effectExtent l="17145" t="12065" r="20955" b="22225"/>
                <wp:wrapNone/>
                <wp:docPr id="767" name="AutoShap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56926" id="AutoShape_x0020_827" o:spid="_x0000_s1026" type="#_x0000_t32" style="position:absolute;margin-left:55.35pt;margin-top:8.95pt;width:0;height:24.3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" strokecolor="#b36e23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14254A48" wp14:editId="0C3D05E1">
                <wp:simplePos x="0" y="0"/>
                <wp:positionH relativeFrom="column">
                  <wp:posOffset>702945</wp:posOffset>
                </wp:positionH>
                <wp:positionV relativeFrom="paragraph">
                  <wp:posOffset>113030</wp:posOffset>
                </wp:positionV>
                <wp:extent cx="3387725" cy="635"/>
                <wp:effectExtent l="17145" t="11430" r="24130" b="26035"/>
                <wp:wrapNone/>
                <wp:docPr id="766" name="AutoShap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77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36E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2D87B" id="AutoShape_x0020_824" o:spid="_x0000_s1026" type="#_x0000_t32" style="position:absolute;margin-left:55.35pt;margin-top:8.9pt;width:266.75pt;height:.05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" strokecolor="#b36e23"/>
            </w:pict>
          </mc:Fallback>
        </mc:AlternateContent>
      </w:r>
    </w:p>
    <w:p w14:paraId="2885760B" w14:textId="77777777" w:rsidR="00D51543" w:rsidRPr="003E5CC3" w:rsidRDefault="00D51543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230E5838" w14:textId="06B666DD" w:rsidR="002C2B7E" w:rsidRPr="003E5CC3" w:rsidRDefault="00AB6B4F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759F6F70" wp14:editId="20FC3628">
                <wp:simplePos x="0" y="0"/>
                <wp:positionH relativeFrom="column">
                  <wp:posOffset>2754630</wp:posOffset>
                </wp:positionH>
                <wp:positionV relativeFrom="paragraph">
                  <wp:posOffset>57785</wp:posOffset>
                </wp:positionV>
                <wp:extent cx="1860550" cy="1924685"/>
                <wp:effectExtent l="87630" t="83185" r="160020" b="163830"/>
                <wp:wrapNone/>
                <wp:docPr id="765" name="Rectangl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055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36E2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137015" w14:textId="77777777" w:rsidR="0066420A" w:rsidRPr="00AE4D28" w:rsidRDefault="0066420A" w:rsidP="00BC01F1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AE4D28">
                              <w:rPr>
                                <w:rFonts w:asciiTheme="majorHAnsi" w:hAnsiTheme="majorHAnsi" w:cs="Lotus Linotype"/>
                                <w:sz w:val="18"/>
                                <w:szCs w:val="18"/>
                                <w:lang w:val="ru-RU"/>
                              </w:rPr>
                              <w:t>Те, кто держатся срединного пути, и на этом последователи Сунны. Заключается это в том, что человек не участвует в их церемониях и обрядах, однако и не преступает границы в их отношении, при этом соблюдает существующие договора. Также</w:t>
                            </w:r>
                            <w:r>
                              <w:rPr>
                                <w:rFonts w:asciiTheme="majorHAnsi" w:hAnsiTheme="majorHAnsi" w:cs="Lotus Linotype"/>
                                <w:sz w:val="18"/>
                                <w:szCs w:val="18"/>
                                <w:lang w:val="ru-RU"/>
                              </w:rPr>
                              <w:t xml:space="preserve"> нам</w:t>
                            </w:r>
                            <w:r w:rsidRPr="00AE4D28">
                              <w:rPr>
                                <w:rFonts w:asciiTheme="majorHAnsi" w:hAnsiTheme="majorHAnsi" w:cs="Lotus Linotype"/>
                                <w:sz w:val="18"/>
                                <w:szCs w:val="18"/>
                                <w:lang w:val="ru-RU"/>
                              </w:rPr>
                              <w:t xml:space="preserve"> дозволено сотрудничать с ними в делах торговли и необходимо призывать их к Таухиду (Единобожию)</w:t>
                            </w:r>
                          </w:p>
                          <w:p w14:paraId="25BF8536" w14:textId="77777777" w:rsidR="0066420A" w:rsidRPr="00AE4D28" w:rsidRDefault="0066420A" w:rsidP="00BC01F1">
                            <w:pPr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3F662935" w14:textId="77777777" w:rsidR="0066420A" w:rsidRPr="00721A00" w:rsidRDefault="0066420A" w:rsidP="00BC01F1">
                            <w:pPr>
                              <w:rPr>
                                <w:lang w:val="ru-RU"/>
                              </w:rPr>
                            </w:pPr>
                          </w:p>
                          <w:p w14:paraId="4D479FC2" w14:textId="77777777" w:rsidR="0066420A" w:rsidRPr="00BC01F1" w:rsidRDefault="0066420A" w:rsidP="00BC01F1">
                            <w:pPr>
                              <w:rPr>
                                <w:rFonts w:asciiTheme="majorHAnsi" w:hAnsiTheme="majorHAnsi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14:paraId="4FC8B695" w14:textId="77777777" w:rsidR="0066420A" w:rsidRPr="00721A00" w:rsidRDefault="0066420A" w:rsidP="00BC01F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F6F70" id="Rectangle_x0020_829" o:spid="_x0000_s1544" style="position:absolute;left:0;text-align:left;margin-left:216.9pt;margin-top:4.55pt;width:146.5pt;height:151.55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" strokecolor="#b36e23">
                <v:shadow on="t" opacity=".5" offset="6pt,6pt"/>
                <v:textbox>
                  <w:txbxContent>
                    <w:p w14:paraId="15137015" w14:textId="77777777" w:rsidR="0066420A" w:rsidRPr="00AE4D28" w:rsidRDefault="0066420A" w:rsidP="00BC01F1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/>
                          <w:sz w:val="18"/>
                          <w:szCs w:val="18"/>
                          <w:lang w:val="ru-RU"/>
                        </w:rPr>
                      </w:pPr>
                      <w:r w:rsidRPr="00AE4D28">
                        <w:rPr>
                          <w:rFonts w:asciiTheme="majorHAnsi" w:hAnsiTheme="majorHAnsi" w:cs="Lotus Linotype"/>
                          <w:sz w:val="18"/>
                          <w:szCs w:val="18"/>
                          <w:lang w:val="ru-RU"/>
                        </w:rPr>
                        <w:t>Те, кто держатся срединного пути, и на этом последователи Сунны. Заключается это в том, что человек не участвует в их церемониях и обрядах, однако и не преступает границы в их отношении, при этом соблюдает существующие договора. Также</w:t>
                      </w:r>
                      <w:r>
                        <w:rPr>
                          <w:rFonts w:asciiTheme="majorHAnsi" w:hAnsiTheme="majorHAnsi" w:cs="Lotus Linotype"/>
                          <w:sz w:val="18"/>
                          <w:szCs w:val="18"/>
                          <w:lang w:val="ru-RU"/>
                        </w:rPr>
                        <w:t xml:space="preserve"> нам</w:t>
                      </w:r>
                      <w:r w:rsidRPr="00AE4D28">
                        <w:rPr>
                          <w:rFonts w:asciiTheme="majorHAnsi" w:hAnsiTheme="majorHAnsi" w:cs="Lotus Linotype"/>
                          <w:sz w:val="18"/>
                          <w:szCs w:val="18"/>
                          <w:lang w:val="ru-RU"/>
                        </w:rPr>
                        <w:t xml:space="preserve"> дозволено сотрудничать с ними в делах торговли и необходимо призывать их к Таухиду (Единобожию)</w:t>
                      </w:r>
                    </w:p>
                    <w:p w14:paraId="25BF8536" w14:textId="77777777" w:rsidR="0066420A" w:rsidRPr="00AE4D28" w:rsidRDefault="0066420A" w:rsidP="00BC01F1">
                      <w:pPr>
                        <w:rPr>
                          <w:rFonts w:asciiTheme="majorHAnsi" w:hAnsiTheme="majorHAnsi"/>
                          <w:sz w:val="18"/>
                          <w:szCs w:val="18"/>
                          <w:lang w:val="ru-RU"/>
                        </w:rPr>
                      </w:pPr>
                    </w:p>
                    <w:p w14:paraId="3F662935" w14:textId="77777777" w:rsidR="0066420A" w:rsidRPr="00721A00" w:rsidRDefault="0066420A" w:rsidP="00BC01F1">
                      <w:pPr>
                        <w:rPr>
                          <w:lang w:val="ru-RU"/>
                        </w:rPr>
                      </w:pPr>
                    </w:p>
                    <w:p w14:paraId="4D479FC2" w14:textId="77777777" w:rsidR="0066420A" w:rsidRPr="00BC01F1" w:rsidRDefault="0066420A" w:rsidP="00BC01F1">
                      <w:pPr>
                        <w:rPr>
                          <w:rFonts w:asciiTheme="majorHAnsi" w:hAnsiTheme="majorHAnsi"/>
                          <w:sz w:val="19"/>
                          <w:szCs w:val="19"/>
                          <w:lang w:val="ru-RU"/>
                        </w:rPr>
                      </w:pPr>
                    </w:p>
                    <w:p w14:paraId="4FC8B695" w14:textId="77777777" w:rsidR="0066420A" w:rsidRPr="00721A00" w:rsidRDefault="0066420A" w:rsidP="00BC01F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0083203D" wp14:editId="3972539A">
                <wp:simplePos x="0" y="0"/>
                <wp:positionH relativeFrom="column">
                  <wp:posOffset>1513205</wp:posOffset>
                </wp:positionH>
                <wp:positionV relativeFrom="paragraph">
                  <wp:posOffset>57785</wp:posOffset>
                </wp:positionV>
                <wp:extent cx="1162050" cy="1924685"/>
                <wp:effectExtent l="90805" t="83185" r="169545" b="163830"/>
                <wp:wrapNone/>
                <wp:docPr id="764" name="Rectangl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36E2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F21FDD" w14:textId="77777777" w:rsidR="0066420A" w:rsidRPr="00AE4D28" w:rsidRDefault="0066420A" w:rsidP="00BC01F1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E4D28">
                              <w:rPr>
                                <w:rFonts w:asciiTheme="majorHAnsi" w:hAnsiTheme="majorHAnsi" w:cs="Lotus Linotype"/>
                                <w:sz w:val="19"/>
                                <w:szCs w:val="19"/>
                                <w:lang w:val="ru-RU"/>
                              </w:rPr>
                              <w:t xml:space="preserve">Те, кто преступает границы в отношении </w:t>
                            </w:r>
                            <w:r>
                              <w:rPr>
                                <w:rFonts w:asciiTheme="majorHAnsi" w:hAnsiTheme="majorHAnsi" w:cs="Lotus Linotype"/>
                                <w:sz w:val="19"/>
                                <w:szCs w:val="19"/>
                                <w:lang w:val="ru-RU"/>
                              </w:rPr>
                              <w:t>немусульман</w:t>
                            </w:r>
                            <w:r w:rsidRPr="00AE4D28">
                              <w:rPr>
                                <w:rFonts w:asciiTheme="majorHAnsi" w:hAnsiTheme="majorHAnsi" w:cs="Lotus Linotype"/>
                                <w:sz w:val="19"/>
                                <w:szCs w:val="19"/>
                                <w:lang w:val="ru-RU"/>
                              </w:rPr>
                              <w:t xml:space="preserve"> посредством убийств, грабежа, мошенничества…</w:t>
                            </w:r>
                          </w:p>
                          <w:p w14:paraId="39BD53DA" w14:textId="77777777" w:rsidR="0066420A" w:rsidRPr="00AE4D28" w:rsidRDefault="0066420A" w:rsidP="00BC01F1">
                            <w:pPr>
                              <w:rPr>
                                <w:rFonts w:asciiTheme="majorHAnsi" w:hAnsiTheme="majorHAnsi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14:paraId="2F46A19F" w14:textId="77777777" w:rsidR="0066420A" w:rsidRPr="00721A00" w:rsidRDefault="0066420A" w:rsidP="00BC01F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3203D" id="Rectangle_x0020_822" o:spid="_x0000_s1545" style="position:absolute;left:0;text-align:left;margin-left:119.15pt;margin-top:4.55pt;width:91.5pt;height:151.55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" strokecolor="#b36e23">
                <v:shadow on="t" opacity=".5" offset="6pt,6pt"/>
                <v:textbox>
                  <w:txbxContent>
                    <w:p w14:paraId="4EF21FDD" w14:textId="77777777" w:rsidR="0066420A" w:rsidRPr="00AE4D28" w:rsidRDefault="0066420A" w:rsidP="00BC01F1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/>
                          <w:sz w:val="19"/>
                          <w:szCs w:val="19"/>
                          <w:lang w:val="ru-RU"/>
                        </w:rPr>
                      </w:pPr>
                      <w:r w:rsidRPr="00AE4D28">
                        <w:rPr>
                          <w:rFonts w:asciiTheme="majorHAnsi" w:hAnsiTheme="majorHAnsi" w:cs="Lotus Linotype"/>
                          <w:sz w:val="19"/>
                          <w:szCs w:val="19"/>
                          <w:lang w:val="ru-RU"/>
                        </w:rPr>
                        <w:t xml:space="preserve">Те, кто преступает границы в отношении </w:t>
                      </w:r>
                      <w:r>
                        <w:rPr>
                          <w:rFonts w:asciiTheme="majorHAnsi" w:hAnsiTheme="majorHAnsi" w:cs="Lotus Linotype"/>
                          <w:sz w:val="19"/>
                          <w:szCs w:val="19"/>
                          <w:lang w:val="ru-RU"/>
                        </w:rPr>
                        <w:t>немусульман</w:t>
                      </w:r>
                      <w:r w:rsidRPr="00AE4D28">
                        <w:rPr>
                          <w:rFonts w:asciiTheme="majorHAnsi" w:hAnsiTheme="majorHAnsi" w:cs="Lotus Linotype"/>
                          <w:sz w:val="19"/>
                          <w:szCs w:val="19"/>
                          <w:lang w:val="ru-RU"/>
                        </w:rPr>
                        <w:t xml:space="preserve"> посредством убийств, грабежа, мошенничества…</w:t>
                      </w:r>
                    </w:p>
                    <w:p w14:paraId="39BD53DA" w14:textId="77777777" w:rsidR="0066420A" w:rsidRPr="00AE4D28" w:rsidRDefault="0066420A" w:rsidP="00BC01F1">
                      <w:pPr>
                        <w:rPr>
                          <w:rFonts w:asciiTheme="majorHAnsi" w:hAnsiTheme="majorHAnsi"/>
                          <w:sz w:val="19"/>
                          <w:szCs w:val="19"/>
                          <w:lang w:val="ru-RU"/>
                        </w:rPr>
                      </w:pPr>
                    </w:p>
                    <w:p w14:paraId="2F46A19F" w14:textId="77777777" w:rsidR="0066420A" w:rsidRPr="00721A00" w:rsidRDefault="0066420A" w:rsidP="00BC01F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41788413" wp14:editId="37144158">
                <wp:simplePos x="0" y="0"/>
                <wp:positionH relativeFrom="column">
                  <wp:posOffset>201295</wp:posOffset>
                </wp:positionH>
                <wp:positionV relativeFrom="paragraph">
                  <wp:posOffset>57785</wp:posOffset>
                </wp:positionV>
                <wp:extent cx="1256030" cy="1924685"/>
                <wp:effectExtent l="86995" t="83185" r="168275" b="163830"/>
                <wp:wrapNone/>
                <wp:docPr id="763" name="Rectangl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36E2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CFC623" w14:textId="77777777" w:rsidR="0066420A" w:rsidRPr="00AE4D28" w:rsidRDefault="0066420A" w:rsidP="00BC01F1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E4D28">
                              <w:rPr>
                                <w:rFonts w:asciiTheme="majorHAnsi" w:hAnsiTheme="majorHAnsi" w:cs="Lotus Linotype"/>
                                <w:sz w:val="20"/>
                                <w:szCs w:val="20"/>
                                <w:lang w:val="ru-RU"/>
                              </w:rPr>
                              <w:t xml:space="preserve">Те, кто участвует вместе с </w:t>
                            </w:r>
                            <w:r>
                              <w:rPr>
                                <w:rFonts w:asciiTheme="majorHAnsi" w:hAnsiTheme="majorHAnsi" w:cs="Lotus Linotype"/>
                                <w:sz w:val="20"/>
                                <w:szCs w:val="20"/>
                                <w:lang w:val="ru-RU"/>
                              </w:rPr>
                              <w:t>немусульманами</w:t>
                            </w:r>
                            <w:r w:rsidRPr="00AE4D28">
                              <w:rPr>
                                <w:rFonts w:asciiTheme="majorHAnsi" w:hAnsiTheme="majorHAnsi" w:cs="Lotus Linotype"/>
                                <w:sz w:val="20"/>
                                <w:szCs w:val="20"/>
                                <w:lang w:val="ru-RU"/>
                              </w:rPr>
                              <w:t xml:space="preserve"> в их праздниках, торжествах, обрядах </w:t>
                            </w:r>
                          </w:p>
                          <w:p w14:paraId="65F11397" w14:textId="77777777" w:rsidR="0066420A" w:rsidRPr="004F1A04" w:rsidRDefault="0066420A" w:rsidP="00BC01F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88413" id="Rectangle_x0020_820" o:spid="_x0000_s1546" style="position:absolute;left:0;text-align:left;margin-left:15.85pt;margin-top:4.55pt;width:98.9pt;height:151.5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" strokecolor="#b36e23">
                <v:shadow on="t" opacity=".5" offset="6pt,6pt"/>
                <v:textbox>
                  <w:txbxContent>
                    <w:p w14:paraId="48CFC623" w14:textId="77777777" w:rsidR="0066420A" w:rsidRPr="00AE4D28" w:rsidRDefault="0066420A" w:rsidP="00BC01F1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color w:val="000000"/>
                          <w:sz w:val="28"/>
                          <w:szCs w:val="28"/>
                          <w:lang w:val="ru-RU"/>
                        </w:rPr>
                      </w:pPr>
                      <w:r w:rsidRPr="00AE4D28">
                        <w:rPr>
                          <w:rFonts w:asciiTheme="majorHAnsi" w:hAnsiTheme="majorHAnsi" w:cs="Lotus Linotype"/>
                          <w:sz w:val="20"/>
                          <w:szCs w:val="20"/>
                          <w:lang w:val="ru-RU"/>
                        </w:rPr>
                        <w:t xml:space="preserve">Те, кто участвует вместе с </w:t>
                      </w:r>
                      <w:r>
                        <w:rPr>
                          <w:rFonts w:asciiTheme="majorHAnsi" w:hAnsiTheme="majorHAnsi" w:cs="Lotus Linotype"/>
                          <w:sz w:val="20"/>
                          <w:szCs w:val="20"/>
                          <w:lang w:val="ru-RU"/>
                        </w:rPr>
                        <w:t>немусульманами</w:t>
                      </w:r>
                      <w:r w:rsidRPr="00AE4D28">
                        <w:rPr>
                          <w:rFonts w:asciiTheme="majorHAnsi" w:hAnsiTheme="majorHAnsi" w:cs="Lotus Linotype"/>
                          <w:sz w:val="20"/>
                          <w:szCs w:val="20"/>
                          <w:lang w:val="ru-RU"/>
                        </w:rPr>
                        <w:t xml:space="preserve"> в их праздниках, торжествах, обрядах </w:t>
                      </w:r>
                    </w:p>
                    <w:p w14:paraId="65F11397" w14:textId="77777777" w:rsidR="0066420A" w:rsidRPr="004F1A04" w:rsidRDefault="0066420A" w:rsidP="00BC01F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5B161C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596C3219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sz w:val="28"/>
          <w:szCs w:val="28"/>
          <w:rtl/>
          <w:lang w:val="fr-FR"/>
        </w:rPr>
      </w:pPr>
    </w:p>
    <w:p w14:paraId="26CAC1B9" w14:textId="77777777" w:rsidR="002C2B7E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4B76AB7A" w14:textId="77777777" w:rsidR="007A5A8C" w:rsidRDefault="007A5A8C" w:rsidP="007A5A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229D35EC" w14:textId="77777777" w:rsidR="007A5A8C" w:rsidRPr="003E5CC3" w:rsidRDefault="007A5A8C" w:rsidP="007A5A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042A66F8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69BCEF77" w14:textId="77777777" w:rsidR="002C2B7E" w:rsidRPr="003E5CC3" w:rsidRDefault="002C2B7E" w:rsidP="0031428C">
      <w:pPr>
        <w:bidi w:val="0"/>
        <w:spacing w:after="0" w:line="214" w:lineRule="auto"/>
        <w:ind w:firstLine="283"/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</w:pPr>
    </w:p>
    <w:p w14:paraId="103B8AFD" w14:textId="445873F5" w:rsidR="0057473B" w:rsidRPr="003E5CC3" w:rsidRDefault="00AB6B4F" w:rsidP="0031428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476FA46B" wp14:editId="6CA656AF">
                <wp:simplePos x="0" y="0"/>
                <wp:positionH relativeFrom="column">
                  <wp:posOffset>9525</wp:posOffset>
                </wp:positionH>
                <wp:positionV relativeFrom="paragraph">
                  <wp:posOffset>641985</wp:posOffset>
                </wp:positionV>
                <wp:extent cx="4772025" cy="1343025"/>
                <wp:effectExtent l="0" t="0" r="0" b="3175"/>
                <wp:wrapNone/>
                <wp:docPr id="984" name="مستطيل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2025" cy="1343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B78157" w14:textId="77777777" w:rsidR="0066420A" w:rsidRPr="00D71F14" w:rsidRDefault="0066420A" w:rsidP="00D71F14">
                            <w:pPr>
                              <w:bidi w:val="0"/>
                              <w:jc w:val="center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71F14">
                              <w:rPr>
                                <w:rFonts w:ascii="Cambria" w:hAnsi="Cambria"/>
                                <w:color w:val="FF0000"/>
                                <w:sz w:val="20"/>
                                <w:szCs w:val="24"/>
                                <w:lang w:val="ru-RU"/>
                              </w:rPr>
                              <w:t>ЗАКЛЮЧЕНИЕ:</w:t>
                            </w:r>
                          </w:p>
                          <w:p w14:paraId="6DE9CFBA" w14:textId="77777777" w:rsidR="0066420A" w:rsidRPr="00D71F14" w:rsidRDefault="0066420A" w:rsidP="00D71F1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D71F1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Каждый разумный человек должен размышлять над этой важной книгой и особенным способом заботиться о ней, т.к. она содержит в себе великие основы, в которых будет нуждаться каждый человек в могиле. </w:t>
                            </w:r>
                          </w:p>
                          <w:p w14:paraId="3DD30CC7" w14:textId="77777777" w:rsidR="0066420A" w:rsidRPr="00D71F14" w:rsidRDefault="0066420A" w:rsidP="002C2B7E">
                            <w:pPr>
                              <w:spacing w:line="214" w:lineRule="auto"/>
                              <w:ind w:left="360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FA46B" id="_x0645__x0633__x062a__x0637__x064a__x0644__x0020_979" o:spid="_x0000_s1547" style="position:absolute;margin-left:.75pt;margin-top:50.55pt;width:375.75pt;height:105.7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" filled="f" stroked="f" strokeweight="2pt">
                <v:path arrowok="t"/>
                <v:textbox>
                  <w:txbxContent>
                    <w:p w14:paraId="6FB78157" w14:textId="77777777" w:rsidR="0066420A" w:rsidRPr="00D71F14" w:rsidRDefault="0066420A" w:rsidP="00D71F14">
                      <w:pPr>
                        <w:bidi w:val="0"/>
                        <w:jc w:val="center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71F14">
                        <w:rPr>
                          <w:rFonts w:ascii="Cambria" w:hAnsi="Cambria"/>
                          <w:color w:val="FF0000"/>
                          <w:sz w:val="20"/>
                          <w:szCs w:val="24"/>
                          <w:lang w:val="ru-RU"/>
                        </w:rPr>
                        <w:t>ЗАКЛЮЧЕНИЕ:</w:t>
                      </w:r>
                    </w:p>
                    <w:p w14:paraId="6DE9CFBA" w14:textId="77777777" w:rsidR="0066420A" w:rsidRPr="00D71F14" w:rsidRDefault="0066420A" w:rsidP="00D71F1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D71F1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Каждый разумный человек должен размышлять над этой важной книгой и особенным способом заботиться о ней, т.к. она содержит в себе великие основы, в которых будет нуждаться каждый человек в могиле. </w:t>
                      </w:r>
                    </w:p>
                    <w:p w14:paraId="3DD30CC7" w14:textId="77777777" w:rsidR="0066420A" w:rsidRPr="00D71F14" w:rsidRDefault="0066420A" w:rsidP="002C2B7E">
                      <w:pPr>
                        <w:spacing w:line="214" w:lineRule="auto"/>
                        <w:ind w:left="360"/>
                        <w:jc w:val="both"/>
                        <w:rPr>
                          <w:b/>
                          <w:bCs/>
                          <w:color w:val="000000" w:themeColor="text1"/>
                          <w:sz w:val="16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2103882C" wp14:editId="62624EC9">
                <wp:simplePos x="0" y="0"/>
                <wp:positionH relativeFrom="margin">
                  <wp:posOffset>8890</wp:posOffset>
                </wp:positionH>
                <wp:positionV relativeFrom="paragraph">
                  <wp:posOffset>1928495</wp:posOffset>
                </wp:positionV>
                <wp:extent cx="4697730" cy="713740"/>
                <wp:effectExtent l="25400" t="25400" r="52070" b="48260"/>
                <wp:wrapNone/>
                <wp:docPr id="1229" name="Rectangl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7730" cy="71374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F2640F4" w14:textId="77777777" w:rsidR="0066420A" w:rsidRPr="00493580" w:rsidRDefault="0066420A" w:rsidP="00493580">
                            <w:pPr>
                              <w:pStyle w:val="afd"/>
                              <w:shd w:val="clear" w:color="auto" w:fill="FFFFFF"/>
                              <w:spacing w:after="300" w:line="360" w:lineRule="atLeast"/>
                              <w:jc w:val="center"/>
                              <w:rPr>
                                <w:rFonts w:ascii="Cambria" w:hAnsi="Cambria" w:cs="Tahoma"/>
                                <w:color w:val="000000" w:themeColor="text1"/>
                                <w:sz w:val="22"/>
                                <w:shd w:val="clear" w:color="auto" w:fill="FFFFFF"/>
                              </w:rPr>
                            </w:pPr>
                            <w:r w:rsidRPr="00493580">
                              <w:rPr>
                                <w:rFonts w:ascii="Cambria" w:hAnsi="Cambria" w:cs="Tahoma"/>
                                <w:color w:val="000000" w:themeColor="text1"/>
                                <w:sz w:val="22"/>
                                <w:shd w:val="clear" w:color="auto" w:fill="FFFFFF"/>
                              </w:rPr>
                              <w:t>А Аллах знает лучше. И да благословит Аллах и приветствует Мухаммада, его семью и его сподвижников.</w:t>
                            </w:r>
                          </w:p>
                          <w:p w14:paraId="1996A324" w14:textId="77777777" w:rsidR="0066420A" w:rsidRPr="00493580" w:rsidRDefault="0066420A" w:rsidP="00493580">
                            <w:pPr>
                              <w:pStyle w:val="afd"/>
                              <w:shd w:val="clear" w:color="auto" w:fill="FFFFFF"/>
                              <w:spacing w:before="0" w:beforeAutospacing="0" w:after="300" w:afterAutospacing="0" w:line="360" w:lineRule="atLeast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3"/>
                              </w:rPr>
                            </w:pPr>
                          </w:p>
                          <w:p w14:paraId="42FD4F08" w14:textId="77777777" w:rsidR="0066420A" w:rsidRPr="00493580" w:rsidRDefault="0066420A" w:rsidP="00493580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0ACDAD2B" w14:textId="77777777" w:rsidR="0066420A" w:rsidRPr="00493580" w:rsidRDefault="0066420A" w:rsidP="00493580">
                            <w:pPr>
                              <w:rPr>
                                <w:color w:val="000000" w:themeColor="text1"/>
                                <w:sz w:val="18"/>
                                <w:lang w:val="ru-RU"/>
                              </w:rPr>
                            </w:pPr>
                          </w:p>
                          <w:p w14:paraId="0F78F422" w14:textId="77777777" w:rsidR="0066420A" w:rsidRPr="00493580" w:rsidRDefault="0066420A" w:rsidP="00493580">
                            <w:pPr>
                              <w:pStyle w:val="afd"/>
                              <w:shd w:val="clear" w:color="auto" w:fill="FFFFFF"/>
                              <w:spacing w:before="0" w:beforeAutospacing="0" w:after="300" w:afterAutospacing="0" w:line="360" w:lineRule="atLeast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23"/>
                              </w:rPr>
                            </w:pPr>
                          </w:p>
                          <w:p w14:paraId="2E3A87F5" w14:textId="77777777" w:rsidR="0066420A" w:rsidRPr="00493580" w:rsidRDefault="0066420A" w:rsidP="00493580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i/>
                                <w:color w:val="000000" w:themeColor="text1"/>
                                <w:sz w:val="16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67E800C" w14:textId="77777777" w:rsidR="0066420A" w:rsidRPr="00493580" w:rsidRDefault="0066420A" w:rsidP="00493580">
                            <w:pPr>
                              <w:rPr>
                                <w:color w:val="000000" w:themeColor="text1"/>
                                <w:sz w:val="12"/>
                                <w:lang w:val="ru-RU"/>
                              </w:rPr>
                            </w:pPr>
                          </w:p>
                          <w:p w14:paraId="0E030F20" w14:textId="77777777" w:rsidR="0066420A" w:rsidRPr="00493580" w:rsidRDefault="0066420A" w:rsidP="00493580">
                            <w:pPr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18"/>
                                <w:szCs w:val="28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3882C" id="_x0000_s1548" style="position:absolute;margin-left:.7pt;margin-top:151.85pt;width:369.9pt;height:56.2pt;z-index:25260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" filled="f" strokecolor="#d9a279" strokeweight="5pt">
                <v:stroke linestyle="thickThin"/>
                <v:textbox>
                  <w:txbxContent>
                    <w:p w14:paraId="1F2640F4" w14:textId="77777777" w:rsidR="0066420A" w:rsidRPr="00493580" w:rsidRDefault="0066420A" w:rsidP="00493580">
                      <w:pPr>
                        <w:pStyle w:val="afd"/>
                        <w:shd w:val="clear" w:color="auto" w:fill="FFFFFF"/>
                        <w:spacing w:after="300" w:line="360" w:lineRule="atLeast"/>
                        <w:jc w:val="center"/>
                        <w:rPr>
                          <w:rFonts w:ascii="Cambria" w:hAnsi="Cambria" w:cs="Tahoma"/>
                          <w:color w:val="000000" w:themeColor="text1"/>
                          <w:sz w:val="22"/>
                          <w:shd w:val="clear" w:color="auto" w:fill="FFFFFF"/>
                        </w:rPr>
                      </w:pPr>
                      <w:r w:rsidRPr="00493580">
                        <w:rPr>
                          <w:rFonts w:ascii="Cambria" w:hAnsi="Cambria" w:cs="Tahoma"/>
                          <w:color w:val="000000" w:themeColor="text1"/>
                          <w:sz w:val="22"/>
                          <w:shd w:val="clear" w:color="auto" w:fill="FFFFFF"/>
                        </w:rPr>
                        <w:t>А Аллах знает лучше. И да благословит Аллах и приветствует Мухаммада, его семью и его сподвижников.</w:t>
                      </w:r>
                    </w:p>
                    <w:p w14:paraId="1996A324" w14:textId="77777777" w:rsidR="0066420A" w:rsidRPr="00493580" w:rsidRDefault="0066420A" w:rsidP="00493580">
                      <w:pPr>
                        <w:pStyle w:val="afd"/>
                        <w:shd w:val="clear" w:color="auto" w:fill="FFFFFF"/>
                        <w:spacing w:before="0" w:beforeAutospacing="0" w:after="300" w:afterAutospacing="0" w:line="360" w:lineRule="atLeast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3"/>
                        </w:rPr>
                      </w:pPr>
                    </w:p>
                    <w:p w14:paraId="42FD4F08" w14:textId="77777777" w:rsidR="0066420A" w:rsidRPr="00493580" w:rsidRDefault="0066420A" w:rsidP="00493580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 w:themeColor="text1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0ACDAD2B" w14:textId="77777777" w:rsidR="0066420A" w:rsidRPr="00493580" w:rsidRDefault="0066420A" w:rsidP="00493580">
                      <w:pPr>
                        <w:rPr>
                          <w:color w:val="000000" w:themeColor="text1"/>
                          <w:sz w:val="18"/>
                          <w:lang w:val="ru-RU"/>
                        </w:rPr>
                      </w:pPr>
                    </w:p>
                    <w:p w14:paraId="0F78F422" w14:textId="77777777" w:rsidR="0066420A" w:rsidRPr="00493580" w:rsidRDefault="0066420A" w:rsidP="00493580">
                      <w:pPr>
                        <w:pStyle w:val="afd"/>
                        <w:shd w:val="clear" w:color="auto" w:fill="FFFFFF"/>
                        <w:spacing w:before="0" w:beforeAutospacing="0" w:after="300" w:afterAutospacing="0" w:line="360" w:lineRule="atLeast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23"/>
                        </w:rPr>
                      </w:pPr>
                    </w:p>
                    <w:p w14:paraId="2E3A87F5" w14:textId="77777777" w:rsidR="0066420A" w:rsidRPr="00493580" w:rsidRDefault="0066420A" w:rsidP="00493580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i/>
                          <w:color w:val="000000" w:themeColor="text1"/>
                          <w:sz w:val="16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  <w:p w14:paraId="167E800C" w14:textId="77777777" w:rsidR="0066420A" w:rsidRPr="00493580" w:rsidRDefault="0066420A" w:rsidP="00493580">
                      <w:pPr>
                        <w:rPr>
                          <w:color w:val="000000" w:themeColor="text1"/>
                          <w:sz w:val="12"/>
                          <w:lang w:val="ru-RU"/>
                        </w:rPr>
                      </w:pPr>
                    </w:p>
                    <w:p w14:paraId="0E030F20" w14:textId="77777777" w:rsidR="0066420A" w:rsidRPr="00493580" w:rsidRDefault="0066420A" w:rsidP="00493580">
                      <w:pPr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18"/>
                          <w:szCs w:val="28"/>
                          <w:rtl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1F8BB7A9" wp14:editId="3D561094">
                <wp:simplePos x="0" y="0"/>
                <wp:positionH relativeFrom="margin">
                  <wp:posOffset>-3175</wp:posOffset>
                </wp:positionH>
                <wp:positionV relativeFrom="paragraph">
                  <wp:posOffset>3514725</wp:posOffset>
                </wp:positionV>
                <wp:extent cx="4486275" cy="584835"/>
                <wp:effectExtent l="25400" t="25400" r="60325" b="50165"/>
                <wp:wrapNone/>
                <wp:docPr id="983" name="Rectangl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58483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BD6CB97" w14:textId="77777777" w:rsidR="0066420A" w:rsidRPr="008C365C" w:rsidRDefault="0066420A" w:rsidP="002C2B7E">
                            <w:pPr>
                              <w:spacing w:after="0" w:line="214" w:lineRule="auto"/>
                              <w:ind w:left="283"/>
                              <w:jc w:val="center"/>
                              <w:rPr>
                                <w:rFonts w:ascii="adwa-assalaf" w:hAnsi="adwa-assalaf" w:cs="adwa-assalaf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7A4D5424" w14:textId="77777777" w:rsidR="0066420A" w:rsidRPr="00FC225A" w:rsidRDefault="0066420A" w:rsidP="00D51543">
                            <w:pPr>
                              <w:bidi w:val="0"/>
                              <w:spacing w:after="0" w:line="214" w:lineRule="auto"/>
                              <w:rPr>
                                <w:rFonts w:ascii="adwa-assalaf" w:hAnsi="adwa-assalaf" w:cs="adwa-assalaf"/>
                              </w:rPr>
                            </w:pPr>
                            <w:r w:rsidRPr="00FC225A">
                              <w:rPr>
                                <w:rFonts w:ascii="adwa-assalaf" w:hAnsi="adwa-assalaf" w:cs="adwa-assalaf"/>
                              </w:rPr>
                              <w:t>Allah knows best. May Allah praise and send peace to Muhammad,</w:t>
                            </w:r>
                            <w:r>
                              <w:rPr>
                                <w:rFonts w:ascii="adwa-assalaf" w:hAnsi="adwa-assalaf" w:cs="adwa-assalaf"/>
                              </w:rPr>
                              <w:t xml:space="preserve"> his followers, and companions. </w:t>
                            </w:r>
                            <w:r w:rsidRPr="00FC225A">
                              <w:rPr>
                                <w:rFonts w:ascii="adwa-assalaf" w:hAnsi="adwa-assalaf" w:cs="adwa-assalaf"/>
                              </w:rPr>
                              <w:t xml:space="preserve"> </w:t>
                            </w:r>
                          </w:p>
                          <w:p w14:paraId="03A1E5B0" w14:textId="77777777" w:rsidR="0066420A" w:rsidRPr="008C365C" w:rsidRDefault="0066420A" w:rsidP="00437349">
                            <w:pPr>
                              <w:bidi w:val="0"/>
                              <w:spacing w:after="0" w:line="214" w:lineRule="auto"/>
                              <w:ind w:left="283"/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  <w:p w14:paraId="74F5471C" w14:textId="77777777" w:rsidR="0066420A" w:rsidRPr="00551C57" w:rsidRDefault="0066420A" w:rsidP="002C2B7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BB7A9" id="_x0000_s1549" style="position:absolute;margin-left:-.25pt;margin-top:276.75pt;width:353.25pt;height:46.05pt;z-index:25230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" fillcolor="#ffffe1" strokecolor="#d9a279" strokeweight="5pt">
                <v:stroke linestyle="thickThin"/>
                <v:textbox>
                  <w:txbxContent>
                    <w:p w14:paraId="7BD6CB97" w14:textId="77777777" w:rsidR="0066420A" w:rsidRPr="008C365C" w:rsidRDefault="0066420A" w:rsidP="002C2B7E">
                      <w:pPr>
                        <w:spacing w:after="0" w:line="214" w:lineRule="auto"/>
                        <w:ind w:left="283"/>
                        <w:jc w:val="center"/>
                        <w:rPr>
                          <w:rFonts w:ascii="adwa-assalaf" w:hAnsi="adwa-assalaf" w:cs="adwa-assalaf"/>
                          <w:sz w:val="8"/>
                          <w:szCs w:val="8"/>
                          <w:rtl/>
                        </w:rPr>
                      </w:pPr>
                    </w:p>
                    <w:p w14:paraId="7A4D5424" w14:textId="77777777" w:rsidR="0066420A" w:rsidRPr="00FC225A" w:rsidRDefault="0066420A" w:rsidP="00D51543">
                      <w:pPr>
                        <w:bidi w:val="0"/>
                        <w:spacing w:after="0" w:line="214" w:lineRule="auto"/>
                        <w:rPr>
                          <w:rFonts w:ascii="adwa-assalaf" w:hAnsi="adwa-assalaf" w:cs="adwa-assalaf"/>
                        </w:rPr>
                      </w:pPr>
                      <w:r w:rsidRPr="00FC225A">
                        <w:rPr>
                          <w:rFonts w:ascii="adwa-assalaf" w:hAnsi="adwa-assalaf" w:cs="adwa-assalaf"/>
                        </w:rPr>
                        <w:t>Allah knows best. May Allah praise and send peace to Muhammad,</w:t>
                      </w:r>
                      <w:r>
                        <w:rPr>
                          <w:rFonts w:ascii="adwa-assalaf" w:hAnsi="adwa-assalaf" w:cs="adwa-assalaf"/>
                        </w:rPr>
                        <w:t xml:space="preserve"> his followers, and companions. </w:t>
                      </w:r>
                      <w:r w:rsidRPr="00FC225A">
                        <w:rPr>
                          <w:rFonts w:ascii="adwa-assalaf" w:hAnsi="adwa-assalaf" w:cs="adwa-assalaf"/>
                        </w:rPr>
                        <w:t xml:space="preserve"> </w:t>
                      </w:r>
                    </w:p>
                    <w:p w14:paraId="03A1E5B0" w14:textId="77777777" w:rsidR="0066420A" w:rsidRPr="008C365C" w:rsidRDefault="0066420A" w:rsidP="00437349">
                      <w:pPr>
                        <w:bidi w:val="0"/>
                        <w:spacing w:after="0" w:line="214" w:lineRule="auto"/>
                        <w:ind w:left="283"/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  <w:p w14:paraId="74F5471C" w14:textId="77777777" w:rsidR="0066420A" w:rsidRPr="00551C57" w:rsidRDefault="0066420A" w:rsidP="002C2B7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7473B" w:rsidRPr="003E5CC3">
        <w:rPr>
          <w:rFonts w:ascii="Times New Roman" w:hAnsi="Times New Roman" w:cs="Times New Roman"/>
          <w:b/>
          <w:bCs/>
          <w:sz w:val="28"/>
          <w:szCs w:val="28"/>
          <w:rtl/>
          <w:lang w:val="fr-FR"/>
        </w:rPr>
        <w:br w:type="page"/>
      </w:r>
    </w:p>
    <w:tbl>
      <w:tblPr>
        <w:bidiVisual/>
        <w:tblW w:w="7057" w:type="dxa"/>
        <w:tblInd w:w="139" w:type="dxa"/>
        <w:tblBorders>
          <w:top w:val="single" w:sz="8" w:space="0" w:color="E36C0A" w:themeColor="accent6" w:themeShade="BF"/>
          <w:left w:val="single" w:sz="8" w:space="0" w:color="E36C0A" w:themeColor="accent6" w:themeShade="BF"/>
          <w:bottom w:val="single" w:sz="8" w:space="0" w:color="E36C0A" w:themeColor="accent6" w:themeShade="BF"/>
          <w:right w:val="single" w:sz="8" w:space="0" w:color="E36C0A" w:themeColor="accent6" w:themeShade="BF"/>
          <w:insideH w:val="single" w:sz="8" w:space="0" w:color="E36C0A" w:themeColor="accent6" w:themeShade="BF"/>
          <w:insideV w:val="single" w:sz="8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508"/>
        <w:gridCol w:w="1136"/>
        <w:gridCol w:w="4877"/>
      </w:tblGrid>
      <w:tr w:rsidR="00493580" w:rsidRPr="00522744" w14:paraId="41D9940A" w14:textId="77777777" w:rsidTr="00493580">
        <w:trPr>
          <w:trHeight w:val="609"/>
        </w:trPr>
        <w:tc>
          <w:tcPr>
            <w:tcW w:w="536" w:type="dxa"/>
            <w:vMerge w:val="restart"/>
            <w:shd w:val="clear" w:color="auto" w:fill="FABF8F" w:themeFill="accent6" w:themeFillTint="99"/>
            <w:textDirection w:val="btLr"/>
            <w:vAlign w:val="center"/>
          </w:tcPr>
          <w:p w14:paraId="574FCED2" w14:textId="77777777" w:rsidR="00493580" w:rsidRPr="00493580" w:rsidRDefault="00493580" w:rsidP="00DD475E">
            <w:pPr>
              <w:spacing w:after="0" w:line="240" w:lineRule="auto"/>
              <w:ind w:left="113" w:right="113"/>
              <w:jc w:val="center"/>
              <w:rPr>
                <w:rFonts w:asciiTheme="majorHAnsi" w:hAnsiTheme="majorHAnsi" w:cs="ae_AlArabiya"/>
                <w:color w:val="C00000"/>
                <w:sz w:val="18"/>
                <w:szCs w:val="18"/>
                <w:lang w:val="ru-RU"/>
              </w:rPr>
            </w:pPr>
            <w:r w:rsidRPr="00493580">
              <w:rPr>
                <w:rFonts w:asciiTheme="majorHAnsi" w:hAnsiTheme="majorHAnsi" w:cs="ae_AlArabiya"/>
                <w:b/>
                <w:color w:val="C00000"/>
                <w:sz w:val="18"/>
                <w:szCs w:val="18"/>
                <w:lang w:val="ru-RU"/>
              </w:rPr>
              <w:lastRenderedPageBreak/>
              <w:t>«Три основы</w:t>
            </w:r>
            <w:r w:rsidRPr="00493580">
              <w:rPr>
                <w:rFonts w:asciiTheme="majorHAnsi" w:hAnsiTheme="majorHAnsi" w:cs="ae_AlArabiya"/>
                <w:color w:val="C00000"/>
                <w:sz w:val="18"/>
                <w:szCs w:val="18"/>
                <w:lang w:val="ru-RU"/>
              </w:rPr>
              <w:t xml:space="preserve"> (а это, вкратце, вопросы могилы) </w:t>
            </w:r>
            <w:r w:rsidRPr="00493580">
              <w:rPr>
                <w:rFonts w:asciiTheme="majorHAnsi" w:hAnsiTheme="majorHAnsi" w:cs="ae_AlArabiya"/>
                <w:b/>
                <w:color w:val="C00000"/>
                <w:sz w:val="18"/>
                <w:szCs w:val="18"/>
                <w:lang w:val="ru-RU"/>
              </w:rPr>
              <w:t xml:space="preserve">и их доказательства»: </w:t>
            </w:r>
            <w:r w:rsidRPr="00493580">
              <w:rPr>
                <w:rFonts w:asciiTheme="majorHAnsi" w:hAnsiTheme="majorHAnsi" w:cs="ae_AlArabiya"/>
                <w:color w:val="C00000"/>
                <w:sz w:val="18"/>
                <w:szCs w:val="18"/>
                <w:lang w:val="ru-RU"/>
              </w:rPr>
              <w:t>почему мы изучаем Единобожие? Почему мы изучем «Три основы»?В чем польза нашего изучения?</w:t>
            </w:r>
          </w:p>
        </w:tc>
        <w:tc>
          <w:tcPr>
            <w:tcW w:w="508" w:type="dxa"/>
            <w:vMerge w:val="restart"/>
            <w:textDirection w:val="btLr"/>
            <w:vAlign w:val="center"/>
          </w:tcPr>
          <w:p w14:paraId="2BBE2FFF" w14:textId="77777777" w:rsidR="00493580" w:rsidRPr="00493580" w:rsidRDefault="00493580" w:rsidP="00DD475E">
            <w:pPr>
              <w:bidi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  <w:lang w:val="ru-RU"/>
              </w:rPr>
            </w:pPr>
            <w:r w:rsidRPr="00493580">
              <w:rPr>
                <w:rFonts w:asciiTheme="majorHAnsi" w:hAnsiTheme="majorHAnsi"/>
                <w:b/>
                <w:sz w:val="18"/>
                <w:szCs w:val="18"/>
                <w:lang w:val="ru-RU"/>
              </w:rPr>
              <w:t>Четыре вопроса и их доказательства (Сура «аль-‘Аср»)</w:t>
            </w:r>
          </w:p>
          <w:p w14:paraId="3A441E15" w14:textId="77777777" w:rsidR="00493580" w:rsidRPr="00493580" w:rsidRDefault="00493580" w:rsidP="00DD475E">
            <w:pPr>
              <w:bidi w:val="0"/>
              <w:ind w:left="113" w:right="113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  <w:p w14:paraId="6242DA4D" w14:textId="77777777" w:rsidR="00493580" w:rsidRPr="00493580" w:rsidRDefault="00493580" w:rsidP="00DD475E">
            <w:pPr>
              <w:bidi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  <w:lang w:val="ru-RU"/>
              </w:rPr>
            </w:pPr>
            <w:r w:rsidRPr="00493580">
              <w:rPr>
                <w:rFonts w:asciiTheme="majorHAnsi" w:hAnsiTheme="majorHAnsi"/>
                <w:b/>
                <w:sz w:val="18"/>
                <w:szCs w:val="18"/>
                <w:lang w:val="ru-RU"/>
              </w:rPr>
              <w:t>Четыре вопроса -Сура «аль-‘Аср»</w:t>
            </w:r>
          </w:p>
          <w:p w14:paraId="39BDB189" w14:textId="77777777" w:rsidR="00493580" w:rsidRPr="00493580" w:rsidRDefault="00493580" w:rsidP="00DD475E">
            <w:pPr>
              <w:bidi w:val="0"/>
              <w:ind w:left="113" w:right="113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  <w:p w14:paraId="3D50AE62" w14:textId="77777777" w:rsidR="00493580" w:rsidRPr="00493580" w:rsidRDefault="00493580" w:rsidP="00DD475E">
            <w:pPr>
              <w:ind w:left="113" w:right="113"/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</w:p>
        </w:tc>
        <w:tc>
          <w:tcPr>
            <w:tcW w:w="1136" w:type="dxa"/>
            <w:vAlign w:val="center"/>
          </w:tcPr>
          <w:p w14:paraId="5B3EC8BB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Знание</w:t>
            </w:r>
          </w:p>
        </w:tc>
        <w:tc>
          <w:tcPr>
            <w:tcW w:w="4877" w:type="dxa"/>
            <w:vAlign w:val="center"/>
          </w:tcPr>
          <w:p w14:paraId="12A793B0" w14:textId="77777777" w:rsidR="00493580" w:rsidRPr="00493580" w:rsidRDefault="00493580" w:rsidP="00DD475E">
            <w:pPr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 xml:space="preserve">Это знание об Аллахе, Его Пророке </w:t>
            </w:r>
            <w:r w:rsidRPr="00493580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ﷺ</w:t>
            </w: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 xml:space="preserve"> и о религии Ислам на основе довода  (то есть познание «Трех основ»).</w:t>
            </w:r>
          </w:p>
        </w:tc>
      </w:tr>
      <w:tr w:rsidR="00493580" w:rsidRPr="00315CBF" w14:paraId="60418323" w14:textId="77777777" w:rsidTr="00493580">
        <w:trPr>
          <w:trHeight w:val="1188"/>
        </w:trPr>
        <w:tc>
          <w:tcPr>
            <w:tcW w:w="536" w:type="dxa"/>
            <w:vMerge/>
            <w:shd w:val="clear" w:color="auto" w:fill="FABF8F" w:themeFill="accent6" w:themeFillTint="99"/>
            <w:vAlign w:val="center"/>
          </w:tcPr>
          <w:p w14:paraId="531119F3" w14:textId="77777777" w:rsidR="00493580" w:rsidRPr="00493580" w:rsidRDefault="00493580" w:rsidP="00DD475E">
            <w:pPr>
              <w:ind w:left="625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508" w:type="dxa"/>
            <w:vMerge/>
            <w:vAlign w:val="center"/>
          </w:tcPr>
          <w:p w14:paraId="521D62B5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1136" w:type="dxa"/>
            <w:vAlign w:val="center"/>
          </w:tcPr>
          <w:p w14:paraId="4C609504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Деяния в соответствии со знанием</w:t>
            </w:r>
          </w:p>
        </w:tc>
        <w:tc>
          <w:tcPr>
            <w:tcW w:w="4877" w:type="dxa"/>
            <w:vAlign w:val="center"/>
          </w:tcPr>
          <w:p w14:paraId="30419D6F" w14:textId="77777777" w:rsidR="00493580" w:rsidRPr="00493580" w:rsidRDefault="00493580" w:rsidP="00DD475E">
            <w:pPr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«Знание взывает к деянию, и если то не отзывается, то знание уходит» .Обладатель знания, не поступающий в соответствии со своим знанием, подвергнется мучениям прежде идолопоклонников.</w:t>
            </w:r>
          </w:p>
        </w:tc>
      </w:tr>
      <w:tr w:rsidR="00493580" w:rsidRPr="00315CBF" w14:paraId="7A0CE52C" w14:textId="77777777" w:rsidTr="00493580">
        <w:trPr>
          <w:trHeight w:val="804"/>
        </w:trPr>
        <w:tc>
          <w:tcPr>
            <w:tcW w:w="536" w:type="dxa"/>
            <w:vMerge/>
            <w:shd w:val="clear" w:color="auto" w:fill="FABF8F" w:themeFill="accent6" w:themeFillTint="99"/>
            <w:vAlign w:val="center"/>
          </w:tcPr>
          <w:p w14:paraId="4C50D16C" w14:textId="77777777" w:rsidR="00493580" w:rsidRPr="00493580" w:rsidRDefault="00493580" w:rsidP="00DD475E">
            <w:pPr>
              <w:ind w:left="625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508" w:type="dxa"/>
            <w:vMerge/>
            <w:vAlign w:val="center"/>
          </w:tcPr>
          <w:p w14:paraId="537EF1CD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1136" w:type="dxa"/>
            <w:vMerge w:val="restart"/>
            <w:vAlign w:val="center"/>
          </w:tcPr>
          <w:p w14:paraId="480F2FF2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  <w:p w14:paraId="09AF3507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Призыв к этому</w:t>
            </w:r>
          </w:p>
        </w:tc>
        <w:tc>
          <w:tcPr>
            <w:tcW w:w="4877" w:type="dxa"/>
            <w:vAlign w:val="center"/>
          </w:tcPr>
          <w:p w14:paraId="2192066A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Условия призыва: искренность, шариатское знание, знание о состоянии призываемого, мудрость, терпение.</w:t>
            </w:r>
          </w:p>
        </w:tc>
      </w:tr>
      <w:tr w:rsidR="00493580" w:rsidRPr="00315CBF" w14:paraId="38A48D0F" w14:textId="77777777" w:rsidTr="00493580">
        <w:trPr>
          <w:trHeight w:val="950"/>
        </w:trPr>
        <w:tc>
          <w:tcPr>
            <w:tcW w:w="536" w:type="dxa"/>
            <w:vMerge/>
            <w:shd w:val="clear" w:color="auto" w:fill="FABF8F" w:themeFill="accent6" w:themeFillTint="99"/>
            <w:vAlign w:val="center"/>
          </w:tcPr>
          <w:p w14:paraId="5BC0D2ED" w14:textId="77777777" w:rsidR="00493580" w:rsidRPr="00493580" w:rsidRDefault="00493580" w:rsidP="00DD475E">
            <w:pPr>
              <w:ind w:left="625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508" w:type="dxa"/>
            <w:vMerge/>
            <w:vAlign w:val="center"/>
          </w:tcPr>
          <w:p w14:paraId="0F68B760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1136" w:type="dxa"/>
            <w:vMerge/>
            <w:vAlign w:val="center"/>
          </w:tcPr>
          <w:p w14:paraId="3F4F9938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4877" w:type="dxa"/>
            <w:vAlign w:val="center"/>
          </w:tcPr>
          <w:p w14:paraId="6BB5CDC9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Первое, к чему следует призывать – Единобожие. К этому призывали все пророки и посланники. Призыв к Единобожию и отрицанию многобожия – самая высокая ступень призыва.</w:t>
            </w:r>
          </w:p>
        </w:tc>
      </w:tr>
      <w:tr w:rsidR="00493580" w:rsidRPr="00315CBF" w14:paraId="07017B75" w14:textId="77777777" w:rsidTr="00493580">
        <w:trPr>
          <w:trHeight w:val="1336"/>
        </w:trPr>
        <w:tc>
          <w:tcPr>
            <w:tcW w:w="536" w:type="dxa"/>
            <w:vMerge/>
            <w:shd w:val="clear" w:color="auto" w:fill="FABF8F" w:themeFill="accent6" w:themeFillTint="99"/>
            <w:vAlign w:val="center"/>
          </w:tcPr>
          <w:p w14:paraId="1BC447CD" w14:textId="77777777" w:rsidR="00493580" w:rsidRPr="00493580" w:rsidRDefault="00493580" w:rsidP="00DD475E">
            <w:pPr>
              <w:ind w:left="625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508" w:type="dxa"/>
            <w:vMerge/>
            <w:vAlign w:val="center"/>
          </w:tcPr>
          <w:p w14:paraId="540344A9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1136" w:type="dxa"/>
            <w:vMerge w:val="restart"/>
            <w:vAlign w:val="center"/>
          </w:tcPr>
          <w:p w14:paraId="1C6DE249" w14:textId="77777777" w:rsidR="00493580" w:rsidRPr="00493580" w:rsidRDefault="00493580" w:rsidP="00DD475E">
            <w:pPr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Терпение перед трудностями на этом пути</w:t>
            </w:r>
          </w:p>
        </w:tc>
        <w:tc>
          <w:tcPr>
            <w:tcW w:w="4877" w:type="dxa"/>
            <w:vAlign w:val="center"/>
          </w:tcPr>
          <w:p w14:paraId="3E8ECAA9" w14:textId="77777777" w:rsidR="00493580" w:rsidRPr="00493580" w:rsidRDefault="00493580" w:rsidP="00DD475E">
            <w:pPr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Терпение в виде покорности Аллаху (как молитва), терпение в виде отказа от запретного (как ростовщичество), терпение в виде смиренного перенесения предопределенных Аллахом несчастий (как бедность).</w:t>
            </w:r>
          </w:p>
        </w:tc>
      </w:tr>
      <w:tr w:rsidR="00493580" w:rsidRPr="00315CBF" w14:paraId="6C50A040" w14:textId="77777777" w:rsidTr="00493580">
        <w:trPr>
          <w:trHeight w:val="1128"/>
        </w:trPr>
        <w:tc>
          <w:tcPr>
            <w:tcW w:w="536" w:type="dxa"/>
            <w:vMerge/>
            <w:shd w:val="clear" w:color="auto" w:fill="FABF8F" w:themeFill="accent6" w:themeFillTint="99"/>
            <w:vAlign w:val="center"/>
          </w:tcPr>
          <w:p w14:paraId="5EE9E49C" w14:textId="77777777" w:rsidR="00493580" w:rsidRPr="00493580" w:rsidRDefault="00493580" w:rsidP="00DD475E">
            <w:pPr>
              <w:ind w:left="625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508" w:type="dxa"/>
            <w:vMerge/>
            <w:vAlign w:val="center"/>
          </w:tcPr>
          <w:p w14:paraId="4DF41BD9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1136" w:type="dxa"/>
            <w:vMerge/>
            <w:vAlign w:val="center"/>
          </w:tcPr>
          <w:p w14:paraId="28DD323E" w14:textId="77777777" w:rsidR="00493580" w:rsidRPr="00493580" w:rsidRDefault="00493580" w:rsidP="00DD475E">
            <w:pPr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4877" w:type="dxa"/>
            <w:vAlign w:val="center"/>
          </w:tcPr>
          <w:p w14:paraId="48DD4944" w14:textId="77777777" w:rsidR="00493580" w:rsidRPr="00493580" w:rsidRDefault="00493580" w:rsidP="00DD475E">
            <w:pPr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Т.е. терпение на пути получения шариатского знания, затем на пути совершения деяний, и в-третьих, на пути призыва.</w:t>
            </w:r>
          </w:p>
        </w:tc>
      </w:tr>
      <w:tr w:rsidR="00493580" w:rsidRPr="00315CBF" w14:paraId="6B1F5139" w14:textId="77777777" w:rsidTr="00493580">
        <w:trPr>
          <w:trHeight w:val="885"/>
        </w:trPr>
        <w:tc>
          <w:tcPr>
            <w:tcW w:w="536" w:type="dxa"/>
            <w:vMerge/>
            <w:shd w:val="clear" w:color="auto" w:fill="FABF8F" w:themeFill="accent6" w:themeFillTint="99"/>
            <w:vAlign w:val="center"/>
          </w:tcPr>
          <w:p w14:paraId="6C209C53" w14:textId="77777777" w:rsidR="00493580" w:rsidRPr="00493580" w:rsidRDefault="00493580" w:rsidP="00DD475E">
            <w:pPr>
              <w:ind w:left="625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508" w:type="dxa"/>
            <w:vMerge w:val="restart"/>
            <w:textDirection w:val="btLr"/>
            <w:vAlign w:val="center"/>
          </w:tcPr>
          <w:p w14:paraId="3A1A1DB4" w14:textId="77777777" w:rsidR="00493580" w:rsidRPr="00493580" w:rsidRDefault="00493580" w:rsidP="00DD475E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18"/>
                <w:lang w:val="ru-RU"/>
              </w:rPr>
            </w:pPr>
            <w:r w:rsidRPr="00493580">
              <w:rPr>
                <w:rFonts w:asciiTheme="majorHAnsi" w:hAnsiTheme="majorHAnsi"/>
                <w:b/>
                <w:sz w:val="18"/>
                <w:szCs w:val="18"/>
                <w:lang w:val="ru-RU"/>
              </w:rPr>
              <w:t>Три вопроса</w:t>
            </w:r>
          </w:p>
        </w:tc>
        <w:tc>
          <w:tcPr>
            <w:tcW w:w="6013" w:type="dxa"/>
            <w:gridSpan w:val="2"/>
            <w:vAlign w:val="center"/>
          </w:tcPr>
          <w:p w14:paraId="16F25E7B" w14:textId="77777777" w:rsidR="00493580" w:rsidRPr="00493580" w:rsidRDefault="00493580" w:rsidP="00DD475E">
            <w:pPr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Единобожие в Господстве  (Тот, Кто является Единственным в  Господстве, должен быть и Единственным в Божественности) и Единобожие в Именах и Атрибутах.</w:t>
            </w:r>
          </w:p>
        </w:tc>
      </w:tr>
      <w:tr w:rsidR="00493580" w:rsidRPr="00315CBF" w14:paraId="2CD2ECB6" w14:textId="77777777" w:rsidTr="00493580">
        <w:trPr>
          <w:trHeight w:val="956"/>
        </w:trPr>
        <w:tc>
          <w:tcPr>
            <w:tcW w:w="536" w:type="dxa"/>
            <w:vMerge/>
            <w:shd w:val="clear" w:color="auto" w:fill="FABF8F" w:themeFill="accent6" w:themeFillTint="99"/>
            <w:vAlign w:val="center"/>
          </w:tcPr>
          <w:p w14:paraId="2B7BEEEB" w14:textId="77777777" w:rsidR="00493580" w:rsidRPr="00493580" w:rsidRDefault="00493580" w:rsidP="00DD475E">
            <w:pPr>
              <w:ind w:left="625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508" w:type="dxa"/>
            <w:vMerge/>
            <w:vAlign w:val="center"/>
          </w:tcPr>
          <w:p w14:paraId="4C8986E9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6013" w:type="dxa"/>
            <w:gridSpan w:val="2"/>
            <w:vAlign w:val="center"/>
          </w:tcPr>
          <w:p w14:paraId="530974CE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Единобожие в  Божественности (Искренность). Аллах не доволен, когда поклоняются кому-то наряду с Ним, будь то приближенный ангел или посланный пророк.</w:t>
            </w:r>
          </w:p>
        </w:tc>
      </w:tr>
      <w:tr w:rsidR="00493580" w:rsidRPr="00315CBF" w14:paraId="3DD81BE7" w14:textId="77777777" w:rsidTr="00493580">
        <w:trPr>
          <w:trHeight w:val="2236"/>
        </w:trPr>
        <w:tc>
          <w:tcPr>
            <w:tcW w:w="536" w:type="dxa"/>
            <w:vMerge/>
            <w:shd w:val="clear" w:color="auto" w:fill="FABF8F" w:themeFill="accent6" w:themeFillTint="99"/>
            <w:vAlign w:val="center"/>
          </w:tcPr>
          <w:p w14:paraId="32CFCED8" w14:textId="77777777" w:rsidR="00493580" w:rsidRPr="00493580" w:rsidRDefault="00493580" w:rsidP="00DD475E">
            <w:pPr>
              <w:ind w:left="625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508" w:type="dxa"/>
            <w:vMerge/>
            <w:vAlign w:val="center"/>
          </w:tcPr>
          <w:p w14:paraId="693F0E4E" w14:textId="77777777" w:rsidR="00493580" w:rsidRPr="00493580" w:rsidRDefault="00493580" w:rsidP="00DD475E">
            <w:pPr>
              <w:bidi w:val="0"/>
              <w:jc w:val="center"/>
              <w:rPr>
                <w:rFonts w:asciiTheme="majorHAnsi" w:hAnsiTheme="majorHAnsi"/>
                <w:sz w:val="18"/>
                <w:szCs w:val="18"/>
                <w:lang w:val="ru-RU"/>
              </w:rPr>
            </w:pPr>
          </w:p>
        </w:tc>
        <w:tc>
          <w:tcPr>
            <w:tcW w:w="6013" w:type="dxa"/>
            <w:gridSpan w:val="2"/>
            <w:vAlign w:val="center"/>
          </w:tcPr>
          <w:p w14:paraId="3314BE5F" w14:textId="77777777" w:rsidR="00493580" w:rsidRPr="00493580" w:rsidRDefault="00493580" w:rsidP="00DD475E">
            <w:pPr>
              <w:jc w:val="center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 xml:space="preserve">Отречение от многобожия и его приверженцев. Оно осуществляется сердцем (в виде нелюбви к неверующим), языком </w:t>
            </w:r>
            <w:r w:rsidRPr="00493580">
              <w:rPr>
                <w:rFonts w:asciiTheme="majorHAnsi" w:hAnsiTheme="majorHAnsi"/>
                <w:b/>
                <w:sz w:val="18"/>
                <w:szCs w:val="18"/>
                <w:lang w:val="ru-RU"/>
              </w:rPr>
              <w:t>(«Я не причастен к тому, чему вы поклоняетесь»</w:t>
            </w:r>
            <w:r w:rsidRPr="00493580">
              <w:rPr>
                <w:rFonts w:asciiTheme="majorHAnsi" w:hAnsiTheme="majorHAnsi"/>
                <w:sz w:val="18"/>
                <w:szCs w:val="18"/>
                <w:lang w:val="ru-RU"/>
              </w:rPr>
              <w:t>) и телом (отказ от участия в их празднествах, религиозных торжествах и уподобления им).</w:t>
            </w:r>
          </w:p>
        </w:tc>
      </w:tr>
    </w:tbl>
    <w:p w14:paraId="26B33B25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tbl>
      <w:tblPr>
        <w:bidiVisual/>
        <w:tblW w:w="7341" w:type="dxa"/>
        <w:tblInd w:w="139" w:type="dxa"/>
        <w:tblBorders>
          <w:top w:val="single" w:sz="8" w:space="0" w:color="E36C0A" w:themeColor="accent6" w:themeShade="BF"/>
          <w:left w:val="single" w:sz="8" w:space="0" w:color="E36C0A" w:themeColor="accent6" w:themeShade="BF"/>
          <w:bottom w:val="single" w:sz="8" w:space="0" w:color="E36C0A" w:themeColor="accent6" w:themeShade="BF"/>
          <w:right w:val="single" w:sz="8" w:space="0" w:color="E36C0A" w:themeColor="accent6" w:themeShade="BF"/>
          <w:insideH w:val="single" w:sz="8" w:space="0" w:color="E36C0A" w:themeColor="accent6" w:themeShade="BF"/>
          <w:insideV w:val="single" w:sz="8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678"/>
        <w:gridCol w:w="567"/>
        <w:gridCol w:w="6096"/>
      </w:tblGrid>
      <w:tr w:rsidR="00D271C1" w:rsidRPr="00315CBF" w14:paraId="5FB0D1D8" w14:textId="77777777" w:rsidTr="007F70CD">
        <w:trPr>
          <w:trHeight w:val="491"/>
        </w:trPr>
        <w:tc>
          <w:tcPr>
            <w:tcW w:w="678" w:type="dxa"/>
            <w:vMerge w:val="restart"/>
            <w:shd w:val="clear" w:color="auto" w:fill="FABF8F" w:themeFill="accent6" w:themeFillTint="99"/>
            <w:textDirection w:val="btLr"/>
            <w:vAlign w:val="center"/>
          </w:tcPr>
          <w:p w14:paraId="44F0C632" w14:textId="77777777" w:rsidR="00D271C1" w:rsidRPr="00D271C1" w:rsidRDefault="00D271C1" w:rsidP="00DD475E">
            <w:pPr>
              <w:spacing w:after="0" w:line="240" w:lineRule="auto"/>
              <w:ind w:left="113" w:right="113"/>
              <w:jc w:val="center"/>
              <w:rPr>
                <w:rFonts w:asciiTheme="majorHAnsi" w:hAnsiTheme="majorHAnsi" w:cs="ae_AlArabiya"/>
                <w:color w:val="C00000"/>
                <w:sz w:val="18"/>
                <w:szCs w:val="36"/>
                <w:lang w:val="ru-RU"/>
              </w:rPr>
            </w:pPr>
            <w:r w:rsidRPr="00D271C1">
              <w:rPr>
                <w:rFonts w:asciiTheme="majorHAnsi" w:hAnsiTheme="majorHAnsi" w:cs="ae_AlArabiya"/>
                <w:b/>
                <w:color w:val="C00000"/>
                <w:sz w:val="18"/>
                <w:szCs w:val="36"/>
                <w:lang w:val="ru-RU"/>
              </w:rPr>
              <w:t>«Три основы</w:t>
            </w:r>
            <w:r w:rsidRPr="00D271C1">
              <w:rPr>
                <w:rFonts w:asciiTheme="majorHAnsi" w:hAnsiTheme="majorHAnsi" w:cs="ae_AlArabiya"/>
                <w:color w:val="C00000"/>
                <w:sz w:val="18"/>
                <w:szCs w:val="36"/>
                <w:lang w:val="ru-RU"/>
              </w:rPr>
              <w:t xml:space="preserve"> (а это, вкратце, вопросы могилы) </w:t>
            </w:r>
            <w:r w:rsidRPr="00D271C1">
              <w:rPr>
                <w:rFonts w:asciiTheme="majorHAnsi" w:hAnsiTheme="majorHAnsi" w:cs="ae_AlArabiya"/>
                <w:b/>
                <w:color w:val="C00000"/>
                <w:sz w:val="18"/>
                <w:szCs w:val="36"/>
                <w:lang w:val="ru-RU"/>
              </w:rPr>
              <w:t xml:space="preserve">и их доказательства»: </w:t>
            </w:r>
            <w:r w:rsidRPr="00D271C1">
              <w:rPr>
                <w:rFonts w:asciiTheme="majorHAnsi" w:hAnsiTheme="majorHAnsi" w:cs="ae_AlArabiya"/>
                <w:color w:val="C00000"/>
                <w:sz w:val="18"/>
                <w:szCs w:val="36"/>
                <w:lang w:val="ru-RU"/>
              </w:rPr>
              <w:t>почему мы изучаем Единобожие? Почему мы изучем «Три основы»?В чем польза нашего изучения?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3F03824" w14:textId="77777777" w:rsidR="00D271C1" w:rsidRPr="00D271C1" w:rsidRDefault="00D271C1" w:rsidP="00DD475E">
            <w:pPr>
              <w:bidi w:val="0"/>
              <w:ind w:left="113" w:right="113"/>
              <w:jc w:val="center"/>
              <w:rPr>
                <w:rFonts w:asciiTheme="majorHAnsi" w:hAnsiTheme="majorHAnsi"/>
                <w:b/>
                <w:sz w:val="18"/>
                <w:szCs w:val="24"/>
                <w:lang w:val="ru-RU"/>
              </w:rPr>
            </w:pPr>
            <w:r w:rsidRPr="00D271C1">
              <w:rPr>
                <w:rFonts w:asciiTheme="majorHAnsi" w:hAnsiTheme="majorHAnsi"/>
                <w:b/>
                <w:sz w:val="18"/>
                <w:szCs w:val="24"/>
                <w:lang w:val="ru-RU"/>
              </w:rPr>
              <w:t>Четыре вопроса и их доказательства (Сура «аль-‘Аср»)</w:t>
            </w:r>
          </w:p>
          <w:p w14:paraId="11A69DF7" w14:textId="77777777" w:rsidR="00D271C1" w:rsidRPr="00D271C1" w:rsidRDefault="00D271C1" w:rsidP="00DD475E">
            <w:pPr>
              <w:bidi w:val="0"/>
              <w:ind w:left="113" w:right="113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  <w:p w14:paraId="4006BAE3" w14:textId="77777777" w:rsidR="00D271C1" w:rsidRPr="00D271C1" w:rsidRDefault="00D271C1" w:rsidP="00DD475E">
            <w:pPr>
              <w:bidi w:val="0"/>
              <w:ind w:left="113" w:right="113"/>
              <w:jc w:val="center"/>
              <w:rPr>
                <w:rFonts w:asciiTheme="majorHAnsi" w:hAnsiTheme="majorHAnsi"/>
                <w:b/>
                <w:sz w:val="18"/>
                <w:lang w:val="ru-RU"/>
              </w:rPr>
            </w:pPr>
            <w:r w:rsidRPr="00D271C1">
              <w:rPr>
                <w:rFonts w:asciiTheme="majorHAnsi" w:hAnsiTheme="majorHAnsi"/>
                <w:b/>
                <w:sz w:val="18"/>
                <w:lang w:val="ru-RU"/>
              </w:rPr>
              <w:t>Причина изучения Единобожия.</w:t>
            </w:r>
          </w:p>
          <w:p w14:paraId="5D3C6C1B" w14:textId="77777777" w:rsidR="00D271C1" w:rsidRPr="00D271C1" w:rsidRDefault="00D271C1" w:rsidP="00DD475E">
            <w:pPr>
              <w:bidi w:val="0"/>
              <w:ind w:left="113" w:right="113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  <w:p w14:paraId="720C393F" w14:textId="77777777" w:rsidR="00D271C1" w:rsidRPr="00D271C1" w:rsidRDefault="00D271C1" w:rsidP="00DD475E">
            <w:pPr>
              <w:ind w:left="113" w:right="113"/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</w:p>
        </w:tc>
        <w:tc>
          <w:tcPr>
            <w:tcW w:w="6096" w:type="dxa"/>
            <w:vAlign w:val="center"/>
          </w:tcPr>
          <w:p w14:paraId="59FD263D" w14:textId="77777777" w:rsidR="00D271C1" w:rsidRPr="00D271C1" w:rsidRDefault="00D271C1" w:rsidP="00D271C1">
            <w:pPr>
              <w:ind w:left="81" w:hanging="81"/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  <w:r w:rsidRPr="00D271C1">
              <w:rPr>
                <w:rFonts w:asciiTheme="majorHAnsi" w:hAnsiTheme="majorHAnsi"/>
                <w:b/>
                <w:sz w:val="18"/>
                <w:lang w:val="ru-RU"/>
              </w:rPr>
              <w:t>Ханифия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 – это религия отдаления от многобожия и стремления к Искренности и Единобожию.</w:t>
            </w:r>
          </w:p>
        </w:tc>
      </w:tr>
      <w:tr w:rsidR="00D271C1" w:rsidRPr="00D271C1" w14:paraId="66C0797A" w14:textId="77777777" w:rsidTr="007F70CD">
        <w:trPr>
          <w:trHeight w:val="1188"/>
        </w:trPr>
        <w:tc>
          <w:tcPr>
            <w:tcW w:w="678" w:type="dxa"/>
            <w:vMerge/>
            <w:shd w:val="clear" w:color="auto" w:fill="FABF8F" w:themeFill="accent6" w:themeFillTint="99"/>
            <w:vAlign w:val="center"/>
          </w:tcPr>
          <w:p w14:paraId="1D6F2396" w14:textId="77777777" w:rsidR="00D271C1" w:rsidRPr="00D271C1" w:rsidRDefault="00D271C1" w:rsidP="00DD475E">
            <w:pPr>
              <w:ind w:left="625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14:paraId="4BB4FC58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6096" w:type="dxa"/>
            <w:vAlign w:val="center"/>
          </w:tcPr>
          <w:p w14:paraId="7941A76A" w14:textId="77777777" w:rsidR="00D271C1" w:rsidRPr="00D271C1" w:rsidRDefault="00D271C1" w:rsidP="00232E1D">
            <w:pPr>
              <w:bidi w:val="0"/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  <w:r w:rsidRPr="00D271C1">
              <w:rPr>
                <w:rFonts w:asciiTheme="majorHAnsi" w:hAnsiTheme="majorHAnsi"/>
                <w:b/>
                <w:sz w:val="18"/>
                <w:lang w:val="ru-RU"/>
              </w:rPr>
              <w:t>Единобожие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: </w:t>
            </w:r>
            <w:r w:rsidRPr="00D271C1">
              <w:rPr>
                <w:rFonts w:asciiTheme="majorHAnsi" w:hAnsiTheme="majorHAnsi"/>
                <w:i/>
                <w:sz w:val="18"/>
                <w:lang w:val="ru-RU"/>
              </w:rPr>
              <w:t xml:space="preserve">(в язык. зн.) 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>– это отглагольное существительное от слова «</w:t>
            </w:r>
            <w:r w:rsidRPr="00D271C1">
              <w:rPr>
                <w:rFonts w:ascii="Times New Roman" w:hAnsi="Times New Roman" w:cs="Times New Roman"/>
                <w:sz w:val="18"/>
                <w:szCs w:val="18"/>
                <w:rtl/>
                <w:lang w:val="ru-RU"/>
              </w:rPr>
              <w:t>وَحَّدَ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>» , что означает «делать единственным, одним»</w:t>
            </w:r>
            <w:r w:rsidRPr="00D271C1">
              <w:rPr>
                <w:rFonts w:asciiTheme="majorHAnsi" w:hAnsiTheme="majorHAnsi"/>
                <w:i/>
                <w:sz w:val="18"/>
                <w:lang w:val="ru-RU"/>
              </w:rPr>
              <w:t xml:space="preserve">; (в шариатск. зн.) 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>признание Единственности Аллаха в том, что присуще только Ему, будь то в Господстве, Божественности и Именах и Атрибутах. Три вида Единобожия:</w:t>
            </w:r>
          </w:p>
        </w:tc>
      </w:tr>
      <w:tr w:rsidR="00D271C1" w:rsidRPr="00522744" w14:paraId="670ED670" w14:textId="77777777" w:rsidTr="007F70CD">
        <w:trPr>
          <w:trHeight w:val="3009"/>
        </w:trPr>
        <w:tc>
          <w:tcPr>
            <w:tcW w:w="678" w:type="dxa"/>
            <w:vMerge/>
            <w:shd w:val="clear" w:color="auto" w:fill="FABF8F" w:themeFill="accent6" w:themeFillTint="99"/>
            <w:vAlign w:val="center"/>
          </w:tcPr>
          <w:p w14:paraId="010133C9" w14:textId="77777777" w:rsidR="00D271C1" w:rsidRPr="00D271C1" w:rsidRDefault="00D271C1" w:rsidP="00DD475E">
            <w:pPr>
              <w:ind w:left="625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14:paraId="262C602A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6096" w:type="dxa"/>
            <w:vAlign w:val="center"/>
          </w:tcPr>
          <w:p w14:paraId="0F72034E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lang w:val="ru-RU"/>
              </w:rPr>
            </w:pPr>
            <w:r w:rsidRPr="00D271C1">
              <w:rPr>
                <w:rFonts w:asciiTheme="majorHAnsi" w:hAnsiTheme="majorHAnsi"/>
                <w:b/>
                <w:sz w:val="18"/>
                <w:lang w:val="ru-RU"/>
              </w:rPr>
              <w:t>Единобожие в Господстве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>– это признание Единственности Аллаха в Его Действиях; т.е. -это признание единственности Аллаха в Сотворении, Владении и Управлении.</w:t>
            </w:r>
          </w:p>
          <w:p w14:paraId="23F5705C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  <w:r w:rsidRPr="00D271C1">
              <w:rPr>
                <w:rFonts w:asciiTheme="majorHAnsi" w:hAnsiTheme="majorHAnsi"/>
                <w:b/>
                <w:sz w:val="18"/>
                <w:lang w:val="ru-RU"/>
              </w:rPr>
              <w:t>Единобожие в Божественности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 – это признание Единственности Аллаха в (праве) на  поклонение.</w:t>
            </w:r>
          </w:p>
          <w:p w14:paraId="19E45147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  <w:r w:rsidRPr="00D271C1">
              <w:rPr>
                <w:rFonts w:asciiTheme="majorHAnsi" w:hAnsiTheme="majorHAnsi"/>
                <w:b/>
                <w:sz w:val="18"/>
                <w:lang w:val="ru-RU"/>
              </w:rPr>
              <w:t>Единобожие в Именах и Атрибутах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 – это признание Единственности Аллаха в Тех Именах и Атрибутах, которыми Он охарактеризовал Себя  в Своей Книге и устами Своего Посланника </w:t>
            </w:r>
            <w:r w:rsidRPr="00D271C1">
              <w:rPr>
                <w:rFonts w:ascii="Times New Roman" w:hAnsi="Times New Roman" w:cs="Times New Roman"/>
                <w:sz w:val="18"/>
                <w:lang w:val="ru-RU"/>
              </w:rPr>
              <w:t>ﷺ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 через  подтверждение того, что утвердил Аллах о Самом Себе и через отрицание того, что Он  отрицает , без искажения,  отрицания,  описания и уподобления.</w:t>
            </w:r>
          </w:p>
        </w:tc>
      </w:tr>
      <w:tr w:rsidR="00D271C1" w:rsidRPr="0066420A" w14:paraId="55F985F5" w14:textId="77777777" w:rsidTr="007F70CD">
        <w:trPr>
          <w:trHeight w:val="703"/>
        </w:trPr>
        <w:tc>
          <w:tcPr>
            <w:tcW w:w="678" w:type="dxa"/>
            <w:vMerge/>
            <w:shd w:val="clear" w:color="auto" w:fill="FABF8F" w:themeFill="accent6" w:themeFillTint="99"/>
            <w:vAlign w:val="center"/>
          </w:tcPr>
          <w:p w14:paraId="3F456D61" w14:textId="77777777" w:rsidR="00D271C1" w:rsidRPr="00D271C1" w:rsidRDefault="00D271C1" w:rsidP="00DD475E">
            <w:pPr>
              <w:ind w:left="625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14:paraId="6581E692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6096" w:type="dxa"/>
            <w:vAlign w:val="center"/>
          </w:tcPr>
          <w:p w14:paraId="4377620E" w14:textId="77777777" w:rsidR="00D271C1" w:rsidRPr="00D271C1" w:rsidRDefault="00D271C1" w:rsidP="00DD475E">
            <w:pPr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Многобожие- это </w:t>
            </w:r>
            <w:r w:rsidR="00102700">
              <w:rPr>
                <w:rFonts w:asciiTheme="majorHAnsi" w:hAnsiTheme="majorHAnsi"/>
                <w:sz w:val="18"/>
                <w:lang w:val="ru-RU"/>
              </w:rPr>
              <w:t>обращение с мольбой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 к кому-либо наряду с Аллахом. И это самый великий из грехов на земле.</w:t>
            </w:r>
          </w:p>
        </w:tc>
      </w:tr>
      <w:tr w:rsidR="00D271C1" w:rsidRPr="00315CBF" w14:paraId="1C7579DF" w14:textId="77777777" w:rsidTr="007F70CD">
        <w:trPr>
          <w:trHeight w:val="885"/>
        </w:trPr>
        <w:tc>
          <w:tcPr>
            <w:tcW w:w="678" w:type="dxa"/>
            <w:vMerge/>
            <w:shd w:val="clear" w:color="auto" w:fill="FABF8F" w:themeFill="accent6" w:themeFillTint="99"/>
            <w:vAlign w:val="center"/>
          </w:tcPr>
          <w:p w14:paraId="6094DDCC" w14:textId="77777777" w:rsidR="00D271C1" w:rsidRPr="00D271C1" w:rsidRDefault="00D271C1" w:rsidP="00DD475E">
            <w:pPr>
              <w:ind w:left="625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A0DB420" w14:textId="77777777" w:rsidR="00D271C1" w:rsidRPr="00D271C1" w:rsidRDefault="00D271C1" w:rsidP="00DD475E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  <w:lang w:val="ru-RU"/>
              </w:rPr>
            </w:pPr>
            <w:r w:rsidRPr="00D271C1">
              <w:rPr>
                <w:rFonts w:asciiTheme="majorHAnsi" w:hAnsiTheme="majorHAnsi"/>
                <w:b/>
                <w:sz w:val="18"/>
                <w:lang w:val="ru-RU"/>
              </w:rPr>
              <w:t>Три Основы</w:t>
            </w:r>
          </w:p>
        </w:tc>
        <w:tc>
          <w:tcPr>
            <w:tcW w:w="6096" w:type="dxa"/>
            <w:vAlign w:val="center"/>
          </w:tcPr>
          <w:p w14:paraId="0AC40160" w14:textId="77777777" w:rsidR="00D271C1" w:rsidRPr="00D271C1" w:rsidRDefault="00D271C1" w:rsidP="00102700">
            <w:pPr>
              <w:bidi w:val="0"/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Знание об Аллахе: Кто твой Господь? Посредством чего ты узнал о </w:t>
            </w:r>
            <w:r w:rsidR="00102700">
              <w:rPr>
                <w:rFonts w:asciiTheme="majorHAnsi" w:hAnsiTheme="majorHAnsi"/>
                <w:sz w:val="18"/>
                <w:lang w:val="ru-RU"/>
              </w:rPr>
              <w:t>т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воем Господе? Господь – </w:t>
            </w:r>
            <w:r w:rsidR="00102700">
              <w:rPr>
                <w:rFonts w:asciiTheme="majorHAnsi" w:hAnsiTheme="majorHAnsi"/>
                <w:sz w:val="18"/>
                <w:lang w:val="ru-RU"/>
              </w:rPr>
              <w:t>Он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 Единственный, </w:t>
            </w:r>
            <w:r w:rsidR="00102700">
              <w:rPr>
                <w:rFonts w:asciiTheme="majorHAnsi" w:hAnsiTheme="majorHAnsi"/>
                <w:sz w:val="18"/>
                <w:lang w:val="ru-RU"/>
              </w:rPr>
              <w:t>Кто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 достоин поклонения; виды поклонения; положение того, кто посвятил что-либо из видов поклонения кому-либо или чему-либо помимо Аллаха с доводами.</w:t>
            </w:r>
          </w:p>
        </w:tc>
      </w:tr>
      <w:tr w:rsidR="00D271C1" w:rsidRPr="00315CBF" w14:paraId="6689E246" w14:textId="77777777" w:rsidTr="007F70CD">
        <w:trPr>
          <w:trHeight w:val="1198"/>
        </w:trPr>
        <w:tc>
          <w:tcPr>
            <w:tcW w:w="678" w:type="dxa"/>
            <w:vMerge/>
            <w:shd w:val="clear" w:color="auto" w:fill="FABF8F" w:themeFill="accent6" w:themeFillTint="99"/>
            <w:vAlign w:val="center"/>
          </w:tcPr>
          <w:p w14:paraId="61D12A1D" w14:textId="77777777" w:rsidR="00D271C1" w:rsidRPr="00D271C1" w:rsidRDefault="00D271C1" w:rsidP="00DD475E">
            <w:pPr>
              <w:ind w:left="625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14:paraId="30498D07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6096" w:type="dxa"/>
            <w:vAlign w:val="center"/>
          </w:tcPr>
          <w:p w14:paraId="10B40E00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  <w:r w:rsidRPr="00D271C1">
              <w:rPr>
                <w:rFonts w:asciiTheme="majorHAnsi" w:hAnsiTheme="majorHAnsi"/>
                <w:sz w:val="18"/>
                <w:lang w:val="ru-RU"/>
              </w:rPr>
              <w:t>Знание о религии Ислам на основе доводов; определение Ислама; ступени религии; столпы Ис</w:t>
            </w:r>
            <w:r w:rsidR="00102700">
              <w:rPr>
                <w:rFonts w:asciiTheme="majorHAnsi" w:hAnsiTheme="majorHAnsi"/>
                <w:sz w:val="18"/>
                <w:lang w:val="ru-RU"/>
              </w:rPr>
              <w:t>лама; определение Свидетельств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>а («</w:t>
            </w:r>
            <w:r w:rsidRPr="00D271C1">
              <w:rPr>
                <w:rFonts w:asciiTheme="majorHAnsi" w:hAnsiTheme="majorHAnsi"/>
                <w:i/>
                <w:sz w:val="18"/>
                <w:lang w:val="ru-RU"/>
              </w:rPr>
              <w:t>шахада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>»); столпы Имана и ее ответвления; Ихсан; довод на ступени религии; признаки Судного часа.</w:t>
            </w:r>
          </w:p>
        </w:tc>
      </w:tr>
      <w:tr w:rsidR="00D271C1" w:rsidRPr="00315CBF" w14:paraId="35185870" w14:textId="77777777" w:rsidTr="007F70CD">
        <w:trPr>
          <w:trHeight w:val="2236"/>
        </w:trPr>
        <w:tc>
          <w:tcPr>
            <w:tcW w:w="678" w:type="dxa"/>
            <w:vMerge/>
            <w:shd w:val="clear" w:color="auto" w:fill="FABF8F" w:themeFill="accent6" w:themeFillTint="99"/>
            <w:vAlign w:val="center"/>
          </w:tcPr>
          <w:p w14:paraId="52BA942F" w14:textId="77777777" w:rsidR="00D271C1" w:rsidRPr="00D271C1" w:rsidRDefault="00D271C1" w:rsidP="00DD475E">
            <w:pPr>
              <w:ind w:left="625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14:paraId="5AD3B979" w14:textId="77777777" w:rsidR="00D271C1" w:rsidRPr="00D271C1" w:rsidRDefault="00D271C1" w:rsidP="00DD475E">
            <w:pPr>
              <w:bidi w:val="0"/>
              <w:jc w:val="center"/>
              <w:rPr>
                <w:rFonts w:asciiTheme="majorHAnsi" w:hAnsiTheme="majorHAnsi"/>
                <w:sz w:val="18"/>
                <w:lang w:val="ru-RU"/>
              </w:rPr>
            </w:pPr>
          </w:p>
        </w:tc>
        <w:tc>
          <w:tcPr>
            <w:tcW w:w="6096" w:type="dxa"/>
            <w:vAlign w:val="center"/>
          </w:tcPr>
          <w:p w14:paraId="077F2E1A" w14:textId="77777777" w:rsidR="00D271C1" w:rsidRPr="00D271C1" w:rsidRDefault="00D271C1" w:rsidP="00DD475E">
            <w:pPr>
              <w:jc w:val="center"/>
              <w:rPr>
                <w:rFonts w:asciiTheme="majorHAnsi" w:hAnsiTheme="majorHAnsi"/>
                <w:sz w:val="18"/>
                <w:rtl/>
                <w:lang w:val="ru-RU"/>
              </w:rPr>
            </w:pP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Знание о Пророке </w:t>
            </w:r>
            <w:r w:rsidRPr="00D271C1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ﷺ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; его происхождение, рождение, жизнь, его миссия в качестве пророка и посланника, его город, мудрость его послания, время призыва к Единобожию, ночное перенесение </w:t>
            </w:r>
            <w:r w:rsidRPr="00D271C1">
              <w:rPr>
                <w:rFonts w:asciiTheme="majorHAnsi" w:hAnsiTheme="majorHAnsi"/>
                <w:i/>
                <w:sz w:val="18"/>
                <w:lang w:val="ru-RU"/>
              </w:rPr>
              <w:t xml:space="preserve">«аль-исра» 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и вознесение на небеса </w:t>
            </w:r>
            <w:r w:rsidRPr="00D271C1">
              <w:rPr>
                <w:rFonts w:asciiTheme="majorHAnsi" w:hAnsiTheme="majorHAnsi"/>
                <w:i/>
                <w:sz w:val="18"/>
                <w:lang w:val="ru-RU"/>
              </w:rPr>
              <w:t>«аль-ми’радж»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>; где и когда была вменена в обязанность молитва? Переселение «хиджра», ее положение и время; когда были установлены остальные предписания Шариата; продолжительность призыва Пророка</w:t>
            </w:r>
            <w:r w:rsidRPr="00D271C1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ﷺ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; его кончина; с чем из религии он </w:t>
            </w:r>
            <w:r w:rsidRPr="00D271C1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 xml:space="preserve">ﷺ </w:t>
            </w:r>
            <w:r w:rsidRPr="00D271C1">
              <w:rPr>
                <w:rFonts w:asciiTheme="majorHAnsi" w:hAnsiTheme="majorHAnsi"/>
                <w:sz w:val="18"/>
                <w:lang w:val="ru-RU"/>
              </w:rPr>
              <w:t xml:space="preserve"> пришел? Охват его пророческой миссией всех джиннов и людей; совершенство религии и доведение Аллахом Своей милости до полноты.</w:t>
            </w:r>
          </w:p>
        </w:tc>
      </w:tr>
    </w:tbl>
    <w:p w14:paraId="020594FC" w14:textId="77777777" w:rsidR="00D271C1" w:rsidRP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ru-RU"/>
        </w:rPr>
      </w:pPr>
    </w:p>
    <w:p w14:paraId="2B314849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1CAEEFF7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7E38A03B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5D67FEE7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79AACD57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28947240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61EFCD9A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47AF6A4E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2F8E189D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7953168C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394FF0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609A238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AA0E19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8FA130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CB8B27C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4A408B4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3EEAA1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5FF55B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F88644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E7D1D3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0D5A94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FCB154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CFB3502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C2D51D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1A95CD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95BF66E" w14:textId="3836F6D2" w:rsidR="00A91504" w:rsidRDefault="00AB6B4F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4E11804C" wp14:editId="43E4B66B">
                <wp:simplePos x="0" y="0"/>
                <wp:positionH relativeFrom="column">
                  <wp:posOffset>125095</wp:posOffset>
                </wp:positionH>
                <wp:positionV relativeFrom="paragraph">
                  <wp:posOffset>-462280</wp:posOffset>
                </wp:positionV>
                <wp:extent cx="3853180" cy="620395"/>
                <wp:effectExtent l="74295" t="71120" r="98425" b="95885"/>
                <wp:wrapNone/>
                <wp:docPr id="762" name="Rectangle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3180" cy="6203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66A50" w14:textId="77777777" w:rsidR="0066420A" w:rsidRPr="00A91504" w:rsidRDefault="0066420A" w:rsidP="001B083C">
                            <w:pPr>
                              <w:jc w:val="center"/>
                              <w:rPr>
                                <w:rFonts w:ascii="Cambria" w:hAnsi="Cambria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color w:val="C00000"/>
                                <w:sz w:val="28"/>
                                <w:szCs w:val="36"/>
                                <w:lang w:val="ru-RU"/>
                              </w:rPr>
                              <w:t>Экзаменационный тест к «Трем вопросам, задаваемым в могиле»</w:t>
                            </w:r>
                          </w:p>
                          <w:p w14:paraId="0E8968B7" w14:textId="77777777" w:rsidR="0066420A" w:rsidRPr="00947D9F" w:rsidRDefault="0066420A" w:rsidP="00A91504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882F7C4" w14:textId="77777777" w:rsidR="0066420A" w:rsidRPr="000F611B" w:rsidRDefault="0066420A" w:rsidP="00A91504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1804C" id="Rectangle_x0020_953" o:spid="_x0000_s1550" style="position:absolute;margin-left:9.85pt;margin-top:-36.35pt;width:303.4pt;height:48.8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5CE66A50" w14:textId="77777777" w:rsidR="0066420A" w:rsidRPr="00A91504" w:rsidRDefault="0066420A" w:rsidP="001B083C">
                      <w:pPr>
                        <w:jc w:val="center"/>
                        <w:rPr>
                          <w:rFonts w:ascii="Cambria" w:hAnsi="Cambria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color w:val="C00000"/>
                          <w:sz w:val="28"/>
                          <w:szCs w:val="36"/>
                          <w:lang w:val="ru-RU"/>
                        </w:rPr>
                        <w:t>Экзаменационный тест к «Трем вопросам, задаваемым в могиле»</w:t>
                      </w:r>
                    </w:p>
                    <w:p w14:paraId="0E8968B7" w14:textId="77777777" w:rsidR="0066420A" w:rsidRPr="00947D9F" w:rsidRDefault="0066420A" w:rsidP="00A91504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color w:val="FF0000"/>
                          <w:sz w:val="28"/>
                          <w:szCs w:val="28"/>
                          <w:rtl/>
                        </w:rPr>
                      </w:pPr>
                    </w:p>
                    <w:p w14:paraId="4882F7C4" w14:textId="77777777" w:rsidR="0066420A" w:rsidRPr="000F611B" w:rsidRDefault="0066420A" w:rsidP="00A91504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9AEA1" w14:textId="6537EA1F" w:rsidR="00A91504" w:rsidRDefault="00AB6B4F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2605440" behindDoc="0" locked="0" layoutInCell="1" allowOverlap="1" wp14:anchorId="1073BC67" wp14:editId="0E8D7E6E">
                <wp:simplePos x="0" y="0"/>
                <wp:positionH relativeFrom="margin">
                  <wp:posOffset>-215900</wp:posOffset>
                </wp:positionH>
                <wp:positionV relativeFrom="paragraph">
                  <wp:posOffset>34290</wp:posOffset>
                </wp:positionV>
                <wp:extent cx="5309870" cy="8636000"/>
                <wp:effectExtent l="0" t="0" r="24130" b="25400"/>
                <wp:wrapNone/>
                <wp:docPr id="9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9870" cy="863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0D42B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Выбери правильный ответ из тех, которые в скобках:</w:t>
                            </w:r>
                          </w:p>
                          <w:p w14:paraId="68C8462B" w14:textId="77777777" w:rsidR="0066420A" w:rsidRPr="00A91504" w:rsidRDefault="0066420A" w:rsidP="005E4762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1. </w:t>
                            </w:r>
                            <w:r w:rsidRPr="005E4762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1. Почему мы изучаем Единобожие?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(</w:t>
                            </w:r>
                            <w:r w:rsidRPr="005E4762"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4"/>
                                <w:lang w:val="ru-RU"/>
                              </w:rPr>
                              <w:t>Аллах не принимает ни одно дело, кроме как с Единобожием - Аллах создал нас для Единобожия - Единобожие - причина спокойствия, умиротворения - все варианты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)</w:t>
                            </w:r>
                          </w:p>
                          <w:p w14:paraId="6638C393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2. «Три основы» - это вкратце вопросы могилы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: (правильно – неправильно)</w:t>
                            </w:r>
                          </w:p>
                          <w:p w14:paraId="2AB3C415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3. Автор делает ду’а за читателя в </w:t>
                            </w:r>
                            <w:r w:rsidRPr="00A91504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«Трех основах»</w:t>
                            </w: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в: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(двух местах – трех местах)</w:t>
                            </w:r>
                          </w:p>
                          <w:p w14:paraId="4D761FC3" w14:textId="77777777" w:rsidR="0066420A" w:rsidRPr="00A91504" w:rsidRDefault="0066420A" w:rsidP="00102700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4. Книги автора выделяются: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(простотой изложения – общее изложение, потом разъяснение – доводы из Корана и Сунны – мольба за студента – опровержение на сомнения современников – наличие многих разъяснений на </w:t>
                            </w:r>
                            <w:r w:rsidR="00102700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его книги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учеными– постановка важных вопросов и ответы на них – Аллах сделал так, что община их приняла – все варианты)</w:t>
                            </w:r>
                          </w:p>
                          <w:p w14:paraId="47AD5647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5. Книгу «Три основы» можно разделить на: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(5 – 6)</w:t>
                            </w: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глав.</w:t>
                            </w:r>
                          </w:p>
                          <w:p w14:paraId="5FD3C4D9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6. Изучение Единобожия: 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(коллективная обязанность – индивидуальная обязанность)</w:t>
                            </w:r>
                          </w:p>
                          <w:p w14:paraId="5A33979D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7. Доводом на «Четыре вопроса» является сура: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(«аль-‘Аср» - «аль-Ихляс»)</w:t>
                            </w:r>
                          </w:p>
                          <w:p w14:paraId="084C59A0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8. Тот, кто изучил, но не совершал дела на основе этих знаний, подобен: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(иудеям – христианам – оба варианта)</w:t>
                            </w:r>
                          </w:p>
                          <w:p w14:paraId="7416FEB4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9. Терпение делится на: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(два вида – три вида)</w:t>
                            </w:r>
                          </w:p>
                          <w:p w14:paraId="31362658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10. Смысл слов аш-Шафи’и о суре «аль-‘Аср», что ее: (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достаточно для доведения довода – ее достаточно и без остальных сур)</w:t>
                            </w:r>
                          </w:p>
                          <w:p w14:paraId="0569C7A1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11. Тот, кто уверовал в один из видов Единобожия без других его видов, не является Единобожником: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(правильно – не правильно)</w:t>
                            </w:r>
                          </w:p>
                          <w:p w14:paraId="461C0DCE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12. Отречение от многобожия и ее приверженцев бывает: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(сердцем, языком и органами тела – отречение от дел и действующих лиц – оба варианта)</w:t>
                            </w:r>
                          </w:p>
                          <w:p w14:paraId="3D4A7905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13. Смысл слов «мечети» в Словах Всевышнего «Все мечети принадлежат Аллаху»: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(мечети в виде зданий – органы тела, на которые совершается земной поклон – земля, на которую совершается земной поклон – все варианты)</w:t>
                            </w:r>
                          </w:p>
                          <w:p w14:paraId="6D117ED8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14. Путь праведных сподвижников: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(рассмотрение доводов и потом убеждение – убеждение и потом рассмотрение доводов)</w:t>
                            </w:r>
                          </w:p>
                          <w:p w14:paraId="533C0FFD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15. Тот, кто заблудился из наших ученых, то он подобен: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(иудеям – христианам)</w:t>
                            </w:r>
                          </w:p>
                          <w:p w14:paraId="423E4FED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16. Тот, кто заблудился из наших поклоняющихся, подобен: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(иудеям – христианам)</w:t>
                            </w:r>
                          </w:p>
                          <w:p w14:paraId="6B8D09F7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3BC67" id="_x0000_s1551" type="#_x0000_t202" style="position:absolute;margin-left:-17pt;margin-top:2.7pt;width:418.1pt;height:680pt;z-index:25260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" fillcolor="white [3212]" strokecolor="white [3212]">
                <v:textbox>
                  <w:txbxContent>
                    <w:p w14:paraId="26B0D42B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Выбери правильный ответ из тех, которые в скобках:</w:t>
                      </w:r>
                    </w:p>
                    <w:p w14:paraId="68C8462B" w14:textId="77777777" w:rsidR="0066420A" w:rsidRPr="00A91504" w:rsidRDefault="0066420A" w:rsidP="005E4762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1. </w:t>
                      </w:r>
                      <w:r w:rsidRPr="005E4762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1. Почему мы изучаем Единобожие? </w:t>
                      </w:r>
                      <w:r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(</w:t>
                      </w:r>
                      <w:r w:rsidRPr="005E4762">
                        <w:rPr>
                          <w:rFonts w:ascii="Cambria" w:hAnsi="Cambria"/>
                          <w:i/>
                          <w:iCs/>
                          <w:sz w:val="20"/>
                          <w:szCs w:val="24"/>
                          <w:lang w:val="ru-RU"/>
                        </w:rPr>
                        <w:t>Аллах не принимает ни одно дело, кроме как с Единобожием - Аллах создал нас для Единобожия - Единобожие - причина спокойствия, умиротворения - все варианты</w:t>
                      </w:r>
                      <w:r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)</w:t>
                      </w:r>
                    </w:p>
                    <w:p w14:paraId="6638C393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2. «Три основы» - это вкратце вопросы могилы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: (правильно – неправильно)</w:t>
                      </w:r>
                    </w:p>
                    <w:p w14:paraId="2AB3C415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3. Автор делает ду’а за читателя в </w:t>
                      </w:r>
                      <w:r w:rsidRPr="00A91504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«Трех основах»</w:t>
                      </w: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в: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(двух местах – трех местах)</w:t>
                      </w:r>
                    </w:p>
                    <w:p w14:paraId="4D761FC3" w14:textId="77777777" w:rsidR="0066420A" w:rsidRPr="00A91504" w:rsidRDefault="0066420A" w:rsidP="00102700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4. Книги автора выделяются: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(простотой изложения – общее изложение, потом разъяснение – доводы из Корана и Сунны – мольба за студента – опровержение на сомнения современников – наличие многих разъяснений на </w:t>
                      </w:r>
                      <w:r w:rsidR="00102700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его книги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учеными– постановка важных вопросов и ответы на них – Аллах сделал так, что община их приняла – все варианты)</w:t>
                      </w:r>
                    </w:p>
                    <w:p w14:paraId="47AD5647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5. Книгу «Три основы» можно разделить на: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(5 – 6)</w:t>
                      </w: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глав.</w:t>
                      </w:r>
                    </w:p>
                    <w:p w14:paraId="5FD3C4D9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6. Изучение Единобожия: 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(коллективная обязанность – индивидуальная обязанность)</w:t>
                      </w:r>
                    </w:p>
                    <w:p w14:paraId="5A33979D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7. Доводом на «Четыре вопроса» является сура: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(«аль-‘Аср» - «аль-Ихляс»)</w:t>
                      </w:r>
                    </w:p>
                    <w:p w14:paraId="084C59A0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8. Тот, кто изучил, но не совершал дела на основе этих знаний, подобен: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(иудеям – христианам – оба варианта)</w:t>
                      </w:r>
                    </w:p>
                    <w:p w14:paraId="7416FEB4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9. Терпение делится на: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(два вида – три вида)</w:t>
                      </w:r>
                    </w:p>
                    <w:p w14:paraId="31362658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10. Смысл слов аш-Шафи’и о суре «аль-‘Аср», что ее: (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достаточно для доведения довода – ее достаточно и без остальных сур)</w:t>
                      </w:r>
                    </w:p>
                    <w:p w14:paraId="0569C7A1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11. Тот, кто уверовал в один из видов Единобожия без других его видов, не является Единобожником: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(правильно – не правильно)</w:t>
                      </w:r>
                    </w:p>
                    <w:p w14:paraId="461C0DCE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12. Отречение от многобожия и ее приверженцев бывает: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(сердцем, языком и органами тела – отречение от дел и действующих лиц – оба варианта)</w:t>
                      </w:r>
                    </w:p>
                    <w:p w14:paraId="3D4A7905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13. Смысл слов «мечети» в Словах Всевышнего «Все мечети принадлежат Аллаху»: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(мечети в виде зданий – органы тела, на которые совершается земной поклон – земля, на которую совершается земной поклон – все варианты)</w:t>
                      </w:r>
                    </w:p>
                    <w:p w14:paraId="6D117ED8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14. Путь праведных сподвижников: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(рассмотрение доводов и потом убеждение – убеждение и потом рассмотрение доводов)</w:t>
                      </w:r>
                    </w:p>
                    <w:p w14:paraId="533C0FFD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15. Тот, кто заблудился из наших ученых, то он подобен: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(иудеям – христианам)</w:t>
                      </w:r>
                    </w:p>
                    <w:p w14:paraId="423E4FED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16. Тот, кто заблудился из наших поклоняющихся, подобен: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(иудеям – христианам)</w:t>
                      </w:r>
                    </w:p>
                    <w:p w14:paraId="6B8D09F7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7D3A1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D29876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D3B489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65D879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D27ED4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FC55C9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17E948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014E04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BEDBAF8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A2AA37E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0CF0C1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20F96D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B1975D8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ACA8F8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7EFE58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9458FEA" w14:textId="77777777" w:rsidR="00A91504" w:rsidRP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rtl/>
          <w:lang w:val="ru-RU"/>
        </w:rPr>
      </w:pPr>
    </w:p>
    <w:p w14:paraId="1CAEC100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772EF14B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5EEBB159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12FF7AC7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6E15D6CB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56DE13EB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20AF070C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75AE27AE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353533A0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550A4CE0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07341FB8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75B1905C" w14:textId="77777777" w:rsidR="00D271C1" w:rsidRDefault="00D271C1" w:rsidP="00D271C1">
      <w:pPr>
        <w:bidi w:val="0"/>
        <w:spacing w:after="0" w:line="240" w:lineRule="auto"/>
        <w:rPr>
          <w:rFonts w:ascii="Times New Roman" w:hAnsi="Times New Roman" w:cs="Times New Roman"/>
          <w:rtl/>
          <w:lang w:val="fr-FR"/>
        </w:rPr>
      </w:pPr>
    </w:p>
    <w:p w14:paraId="37FC144E" w14:textId="77777777" w:rsidR="00247CDB" w:rsidRDefault="00247CDB" w:rsidP="00D271C1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CA3C9F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2886D44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6D47D5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0D8DF1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AF49FC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5A23DF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C3091DC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E58904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6A4724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DBFD56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36A5CDC" w14:textId="634B34FE" w:rsidR="00A91504" w:rsidRDefault="00AB6B4F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2607488" behindDoc="0" locked="0" layoutInCell="1" allowOverlap="1" wp14:anchorId="430F7843" wp14:editId="15F140AF">
                <wp:simplePos x="0" y="0"/>
                <wp:positionH relativeFrom="margin">
                  <wp:posOffset>-92710</wp:posOffset>
                </wp:positionH>
                <wp:positionV relativeFrom="paragraph">
                  <wp:posOffset>-98425</wp:posOffset>
                </wp:positionV>
                <wp:extent cx="5149850" cy="8811260"/>
                <wp:effectExtent l="0" t="0" r="31750" b="27940"/>
                <wp:wrapNone/>
                <wp:docPr id="9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8811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3918E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17. «Три вопроса» - это «Три основы»: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(правильно – не правильно)</w:t>
                            </w:r>
                          </w:p>
                          <w:p w14:paraId="2843CD4E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18. Мольба «ду’а» делится на: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(мольба-поклонение и мольба-просьба – мольба на языке слов и мольба на языке действий)</w:t>
                            </w:r>
                          </w:p>
                          <w:p w14:paraId="4C27DF35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19. Мольба – просьба делится на: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(два вида – четыре вида)</w:t>
                            </w:r>
                          </w:p>
                          <w:p w14:paraId="30AAE519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20. Люди в убеждениях по отношению к причинам делятся на: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(две крайности и срединную группы – большое многобожие, малое многобожие и дозволенное)</w:t>
                            </w:r>
                          </w:p>
                          <w:p w14:paraId="2723B8B0" w14:textId="77777777" w:rsidR="0066420A" w:rsidRPr="00A91504" w:rsidRDefault="00102700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21. Мольба о спасении «аль-истиг</w:t>
                            </w:r>
                            <w:r w:rsidR="0066420A"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аса» по отношению к творению дозволена:</w:t>
                            </w:r>
                            <w:r w:rsidR="0066420A"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 в любом случае – в том, что он может – в том, что он может, при четырех условиях)</w:t>
                            </w:r>
                          </w:p>
                          <w:p w14:paraId="20711227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22. </w:t>
                            </w: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Смысл </w:t>
                            </w:r>
                            <w:r w:rsidRPr="00A91504">
                              <w:rPr>
                                <w:rFonts w:ascii="Cambria" w:hAnsi="Cambria"/>
                                <w:b/>
                                <w:sz w:val="20"/>
                                <w:szCs w:val="24"/>
                                <w:lang w:val="ru-RU"/>
                              </w:rPr>
                              <w:t>«ля иляха илля Ллах»: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(Тот, Кто может создавать – нет божества, кроме Аллаха – нет божества, достойного поклонения, кроме Аллаха – все варианты)</w:t>
                            </w:r>
                          </w:p>
                          <w:p w14:paraId="2CD23052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23. Сближение религий: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(дозволено – большой грех – неверие)</w:t>
                            </w:r>
                          </w:p>
                          <w:p w14:paraId="16947E93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24. Доводов на существование Аллаха в общем: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(много – четыре)</w:t>
                            </w:r>
                          </w:p>
                          <w:p w14:paraId="59C89D80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25. </w:t>
                            </w: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Есть ли у ангелов сердца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: (да – нет)</w:t>
                            </w:r>
                          </w:p>
                          <w:p w14:paraId="004F1803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26. Связь между Иманом и Таухидом состоит в том, что Иман – общее понятие, а Таухид – его часть: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(правильно – не правильно)</w:t>
                            </w:r>
                          </w:p>
                          <w:p w14:paraId="7558DCC4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27. Столпов Имана: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(5 – 6 - 7)</w:t>
                            </w:r>
                          </w:p>
                          <w:p w14:paraId="6D1A3573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28. </w:t>
                            </w: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У многобожников было что-то из поклонения Аллаху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: (правильно – не правильно)</w:t>
                            </w:r>
                          </w:p>
                          <w:p w14:paraId="21817ABC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29. Тот, кому поклоняются помимо Аллаха, но он этим недоволен: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(Тагут – не является Тагутом)</w:t>
                            </w:r>
                          </w:p>
                          <w:p w14:paraId="7F4E3ECE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30. Уединение Аллаха в Управлении и ниспослании дождя – это Единобожие в: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(Божественности – Господстве – Именах и Атрибутах)</w:t>
                            </w:r>
                          </w:p>
                          <w:p w14:paraId="77CC7419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31. То, что аннулирует основу Единобожия: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(большое многобожие – малое многобожие – нововведение)</w:t>
                            </w:r>
                          </w:p>
                          <w:p w14:paraId="798EC84F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32. Самое первое из обязательств – благое отношение к родителям: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(правильно – не правильно)</w:t>
                            </w:r>
                          </w:p>
                          <w:p w14:paraId="75A767D2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33. Самое великое из запретного – прелюбодеяние и убийство не по праву: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(правильно – не правильно)</w:t>
                            </w: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14:paraId="3246DD80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F7843" id="_x0000_s1552" type="#_x0000_t202" style="position:absolute;margin-left:-7.3pt;margin-top:-7.7pt;width:405.5pt;height:693.8pt;z-index:25260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" fillcolor="white [3212]" strokecolor="white [3212]">
                <v:textbox>
                  <w:txbxContent>
                    <w:p w14:paraId="3093918E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17. «Три вопроса» - это «Три основы»: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(правильно – не правильно)</w:t>
                      </w:r>
                    </w:p>
                    <w:p w14:paraId="2843CD4E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18. Мольба «ду’а» делится на: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(мольба-поклонение и мольба-просьба – мольба на языке слов и мольба на языке действий)</w:t>
                      </w:r>
                    </w:p>
                    <w:p w14:paraId="4C27DF35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19. Мольба – просьба делится на: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(два вида – четыре вида)</w:t>
                      </w:r>
                    </w:p>
                    <w:p w14:paraId="30AAE519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20. Люди в убеждениях по отношению к причинам делятся на: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(две крайности и срединную группы – большое многобожие, малое многобожие и дозволенное)</w:t>
                      </w:r>
                    </w:p>
                    <w:p w14:paraId="2723B8B0" w14:textId="77777777" w:rsidR="0066420A" w:rsidRPr="00A91504" w:rsidRDefault="00102700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21. Мольба о спасении «аль-истиг</w:t>
                      </w:r>
                      <w:r w:rsidR="0066420A"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аса» по отношению к творению дозволена:</w:t>
                      </w:r>
                      <w:r w:rsidR="0066420A"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 в любом случае – в том, что он может – в том, что он может, при четырех условиях)</w:t>
                      </w:r>
                    </w:p>
                    <w:p w14:paraId="20711227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22. </w:t>
                      </w: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Смысл </w:t>
                      </w:r>
                      <w:r w:rsidRPr="00A91504">
                        <w:rPr>
                          <w:rFonts w:ascii="Cambria" w:hAnsi="Cambria"/>
                          <w:b/>
                          <w:sz w:val="20"/>
                          <w:szCs w:val="24"/>
                          <w:lang w:val="ru-RU"/>
                        </w:rPr>
                        <w:t>«ля иляха илля Ллах»: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(Тот, Кто может создавать – нет божества, кроме Аллаха – нет божества, достойного поклонения, кроме Аллаха – все варианты)</w:t>
                      </w:r>
                    </w:p>
                    <w:p w14:paraId="2CD23052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23. Сближение религий: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(дозволено – большой грех – неверие)</w:t>
                      </w:r>
                    </w:p>
                    <w:p w14:paraId="16947E93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24. Доводов на существование Аллаха в общем: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(много – четыре)</w:t>
                      </w:r>
                    </w:p>
                    <w:p w14:paraId="59C89D80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25. </w:t>
                      </w: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Есть ли у ангелов сердца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: (да – нет)</w:t>
                      </w:r>
                    </w:p>
                    <w:p w14:paraId="004F1803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26. Связь между Иманом и Таухидом состоит в том, что Иман – общее понятие, а Таухид – его часть: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(правильно – не правильно)</w:t>
                      </w:r>
                    </w:p>
                    <w:p w14:paraId="7558DCC4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27. Столпов Имана: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(5 – 6 - 7)</w:t>
                      </w:r>
                    </w:p>
                    <w:p w14:paraId="6D1A3573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28. </w:t>
                      </w: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У многобожников было что-то из поклонения Аллаху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: (правильно – не правильно)</w:t>
                      </w:r>
                    </w:p>
                    <w:p w14:paraId="21817ABC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29. Тот, кому поклоняются помимо Аллаха, но он этим недоволен: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(Тагут – не является Тагутом)</w:t>
                      </w:r>
                    </w:p>
                    <w:p w14:paraId="7F4E3ECE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30. Уединение Аллаха в Управлении и ниспослании дождя – это Единобожие в: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(Божественности – Господстве – Именах и Атрибутах)</w:t>
                      </w:r>
                    </w:p>
                    <w:p w14:paraId="77CC7419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31. То, что аннулирует основу Единобожия: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(большое многобожие – малое многобожие – нововведение)</w:t>
                      </w:r>
                    </w:p>
                    <w:p w14:paraId="798EC84F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32. Самое первое из обязательств – благое отношение к родителям: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(правильно – не правильно)</w:t>
                      </w:r>
                    </w:p>
                    <w:p w14:paraId="75A767D2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33. Самое великое из запретного – прелюбодеяние и убийство не по праву: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(правильно – не правильно)</w:t>
                      </w: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 </w:t>
                      </w:r>
                    </w:p>
                    <w:p w14:paraId="3246DD80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791D3E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B63ABA4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9BC7D6E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F24D068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25C11E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127A8E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986910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A76E32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DF63E8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ACA246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7E2547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0CF07A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166B61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C64715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45BE58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48223B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FA221D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9F90B92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23DD16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89755C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0C37D3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6A704A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06AC04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A5E56E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039AFB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016F5B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BDD5F9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6A93CA3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587FAB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CA99BC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1CA6A6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D60B8F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2A51434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204F05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286526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614878C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CA0D3F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0EF5C0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9A9669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2D14244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0E7DFE7" w14:textId="21D803C4" w:rsidR="00A91504" w:rsidRDefault="00AB6B4F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2609536" behindDoc="0" locked="0" layoutInCell="1" allowOverlap="1" wp14:anchorId="438568B3" wp14:editId="6C9B6E01">
                <wp:simplePos x="0" y="0"/>
                <wp:positionH relativeFrom="margin">
                  <wp:posOffset>-195580</wp:posOffset>
                </wp:positionH>
                <wp:positionV relativeFrom="paragraph">
                  <wp:posOffset>-455930</wp:posOffset>
                </wp:positionV>
                <wp:extent cx="4642485" cy="8214995"/>
                <wp:effectExtent l="0" t="0" r="31115" b="14605"/>
                <wp:wrapNone/>
                <wp:docPr id="9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2485" cy="8214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4F96B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34. «аль-Ми’радж» - это путешествие Пророка 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 xml:space="preserve">ﷺ из Мекки в Святые Земли Иерусалима: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>(правильно – не правильно)</w:t>
                            </w:r>
                          </w:p>
                          <w:p w14:paraId="029176BC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35. Пророк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 xml:space="preserve">ﷺ был послан: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>(к определенному народу – к людям и джиннам)</w:t>
                            </w:r>
                          </w:p>
                          <w:p w14:paraId="2184BD40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36. Пророк ﷺ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: (умер – пророки не умирают)</w:t>
                            </w:r>
                          </w:p>
                          <w:p w14:paraId="7C5D0781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 xml:space="preserve">37. Тот, кто считает ложью воскрешение, совершил: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>(большое неверие – малое неверие)</w:t>
                            </w:r>
                          </w:p>
                          <w:p w14:paraId="17F5ED1B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38.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Религия пророков: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(одна – у каждого пророка своя религия)</w:t>
                            </w:r>
                          </w:p>
                          <w:p w14:paraId="5095E76B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39.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«аль-Хиджра»: (прекратилась с завоеванием</w:t>
                            </w:r>
                            <w:r w:rsidR="00AE4E5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Мекки – осталась до Судного Дня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>)</w:t>
                            </w:r>
                          </w:p>
                          <w:p w14:paraId="21DBE012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40.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«аль – Хиджра» -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это: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(переезд из страны неверия в страну Ислама – оставление того, что запретил Аллах)</w:t>
                            </w:r>
                          </w:p>
                          <w:p w14:paraId="0B2FD11C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 xml:space="preserve">41. Религия Ислам является полной, но может дополняться сновидениями праведников: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>(правильно – не правильно)</w:t>
                            </w:r>
                          </w:p>
                          <w:p w14:paraId="4475C5FC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 xml:space="preserve">42. Посвящение поклонения кому-либо помимо Аллаха – многобожие: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>(большое – малое)</w:t>
                            </w:r>
                          </w:p>
                          <w:p w14:paraId="753931D4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43.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 xml:space="preserve">Необходимо разделять между постановлением о действии и постановлением о действующем лице: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  <w:lang w:val="ru-RU"/>
                              </w:rPr>
                              <w:t>(правильно – не правильно)</w:t>
                            </w:r>
                          </w:p>
                          <w:p w14:paraId="2E3997B0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 xml:space="preserve">44. Первый из пророков: 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(Нух, мир ему – Адам, мир ему)</w:t>
                            </w:r>
                          </w:p>
                          <w:p w14:paraId="727D1692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  <w:t>45. Наш Пророк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A9150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ru-RU"/>
                              </w:rPr>
                              <w:t>ﷺ</w:t>
                            </w:r>
                            <w:r w:rsidRPr="00A91504">
                              <w:rPr>
                                <w:rFonts w:ascii="Cambria" w:hAnsi="Cambria"/>
                                <w:i/>
                                <w:sz w:val="20"/>
                                <w:szCs w:val="24"/>
                                <w:lang w:val="ru-RU"/>
                              </w:rPr>
                              <w:t>: (пророк – посланник)</w:t>
                            </w:r>
                          </w:p>
                          <w:p w14:paraId="43D7E4DC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 w:val="20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568B3" id="_x0000_s1553" type="#_x0000_t202" style="position:absolute;margin-left:-15.4pt;margin-top:-35.85pt;width:365.55pt;height:646.85pt;z-index:25260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" fillcolor="white [3212]" strokecolor="white [3212]">
                <v:textbox>
                  <w:txbxContent>
                    <w:p w14:paraId="6074F96B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34. «аль-Ми’радж» - это путешествие Пророка  </w:t>
                      </w: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 xml:space="preserve">ﷺ из Мекки в Святые Земли Иерусалима: 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>(правильно – не правильно)</w:t>
                      </w:r>
                    </w:p>
                    <w:p w14:paraId="029176BC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35. Пророк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 </w:t>
                      </w: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 xml:space="preserve">ﷺ был послан: 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>(к определенному народу – к людям и джиннам)</w:t>
                      </w:r>
                    </w:p>
                    <w:p w14:paraId="2184BD40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36. Пророк ﷺ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 : (умер – пророки не умирают)</w:t>
                      </w:r>
                    </w:p>
                    <w:p w14:paraId="7C5D0781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 xml:space="preserve">37. Тот, кто считает ложью воскрешение, совершил: 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>(большое неверие – малое неверие)</w:t>
                      </w:r>
                    </w:p>
                    <w:p w14:paraId="17F5ED1B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38. </w:t>
                      </w: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Религия пророков: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 (одна – у каждого пророка своя религия)</w:t>
                      </w:r>
                    </w:p>
                    <w:p w14:paraId="5095E76B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39.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 «аль-Хиджра»: (прекратилась с завоеванием</w:t>
                      </w:r>
                      <w:r w:rsidR="00AE4E52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 Мекки – осталась до Судного Дня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>)</w:t>
                      </w:r>
                    </w:p>
                    <w:p w14:paraId="21DBE012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40.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 «аль – Хиджра» - </w:t>
                      </w: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это: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 (переезд из страны неверия в страну Ислама – оставление того, что запретил Аллах)</w:t>
                      </w:r>
                    </w:p>
                    <w:p w14:paraId="0B2FD11C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 xml:space="preserve">41. Религия Ислам является полной, но может дополняться сновидениями праведников: 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>(правильно – не правильно)</w:t>
                      </w:r>
                    </w:p>
                    <w:p w14:paraId="4475C5FC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 xml:space="preserve">42. Посвящение поклонения кому-либо помимо Аллаха – многобожие: 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>(большое – малое)</w:t>
                      </w:r>
                    </w:p>
                    <w:p w14:paraId="753931D4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43.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 xml:space="preserve"> </w:t>
                      </w: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 xml:space="preserve">Необходимо разделять между постановлением о действии и постановлением о действующем лице: </w:t>
                      </w:r>
                      <w:r w:rsidRPr="00A9150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  <w:lang w:val="ru-RU"/>
                        </w:rPr>
                        <w:t>(правильно – не правильно)</w:t>
                      </w:r>
                    </w:p>
                    <w:p w14:paraId="2E3997B0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 xml:space="preserve">44. Первый из пророков: 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(Нух, мир ему – Адам, мир ему)</w:t>
                      </w:r>
                    </w:p>
                    <w:p w14:paraId="727D1692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  <w:t>45. Наш Пророк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 xml:space="preserve"> </w:t>
                      </w:r>
                      <w:r w:rsidRPr="00A91504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ru-RU"/>
                        </w:rPr>
                        <w:t>ﷺ</w:t>
                      </w:r>
                      <w:r w:rsidRPr="00A91504">
                        <w:rPr>
                          <w:rFonts w:ascii="Cambria" w:hAnsi="Cambria"/>
                          <w:i/>
                          <w:sz w:val="20"/>
                          <w:szCs w:val="24"/>
                          <w:lang w:val="ru-RU"/>
                        </w:rPr>
                        <w:t>: (пророк – посланник)</w:t>
                      </w:r>
                    </w:p>
                    <w:p w14:paraId="43D7E4DC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 w:val="20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857968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D8F787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40DB72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D388DB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DA2707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BC05E4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DEE226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3AAF4B4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07A8013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69014E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07F682C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2CC151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A52A4B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F850C1E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E2EC85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3C9A68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A063D7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C71EA4E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936A2F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01644B4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15693F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1775E2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B629A9C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0D23A3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C10830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080B51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4AFD04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7D611F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A7C8A0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6C7D8B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BD23B8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B42695B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DD0B4A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AAE65E5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F87E11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AD467C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19E57D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29DD54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C0C321A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AEAEE74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1CABE44" w14:textId="6839EA15" w:rsidR="00A91504" w:rsidRDefault="00AB6B4F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2611584" behindDoc="0" locked="0" layoutInCell="1" allowOverlap="1" wp14:anchorId="700E6401" wp14:editId="74E74B1F">
                <wp:simplePos x="0" y="0"/>
                <wp:positionH relativeFrom="margin">
                  <wp:posOffset>-147955</wp:posOffset>
                </wp:positionH>
                <wp:positionV relativeFrom="paragraph">
                  <wp:posOffset>-455930</wp:posOffset>
                </wp:positionV>
                <wp:extent cx="6699885" cy="398145"/>
                <wp:effectExtent l="0" t="0" r="31115" b="33655"/>
                <wp:wrapNone/>
                <wp:docPr id="9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398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C6019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Cs w:val="24"/>
                                <w:lang w:val="ru-RU"/>
                              </w:rPr>
                            </w:pPr>
                            <w:r w:rsidRPr="00A91504">
                              <w:rPr>
                                <w:rFonts w:ascii="Cambria" w:hAnsi="Cambria"/>
                                <w:b/>
                                <w:szCs w:val="24"/>
                                <w:lang w:val="ru-RU"/>
                              </w:rPr>
                              <w:t>Выберите из первого столбца подходящие пункты для второго столбца.</w:t>
                            </w:r>
                          </w:p>
                          <w:p w14:paraId="0BCF5ACE" w14:textId="77777777" w:rsidR="0066420A" w:rsidRPr="00A91504" w:rsidRDefault="0066420A" w:rsidP="00A91504">
                            <w:pPr>
                              <w:bidi w:val="0"/>
                              <w:rPr>
                                <w:rFonts w:ascii="Cambria" w:hAnsi="Cambria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E6401" id="_x0000_s1554" type="#_x0000_t202" style="position:absolute;margin-left:-11.65pt;margin-top:-35.85pt;width:527.55pt;height:31.35pt;z-index:25261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" fillcolor="white [3212]" strokecolor="white [3212]">
                <v:textbox>
                  <w:txbxContent>
                    <w:p w14:paraId="0E0C6019" w14:textId="77777777" w:rsidR="0066420A" w:rsidRPr="00A91504" w:rsidRDefault="0066420A" w:rsidP="00A91504">
                      <w:pPr>
                        <w:bidi w:val="0"/>
                        <w:rPr>
                          <w:rFonts w:ascii="Times New Roman" w:hAnsi="Times New Roman" w:cs="Times New Roman"/>
                          <w:b/>
                          <w:i/>
                          <w:szCs w:val="24"/>
                          <w:lang w:val="ru-RU"/>
                        </w:rPr>
                      </w:pPr>
                      <w:r w:rsidRPr="00A91504">
                        <w:rPr>
                          <w:rFonts w:ascii="Cambria" w:hAnsi="Cambria"/>
                          <w:b/>
                          <w:szCs w:val="24"/>
                          <w:lang w:val="ru-RU"/>
                        </w:rPr>
                        <w:t>Выберите из первого столбца подходящие пункты для второго столбца.</w:t>
                      </w:r>
                    </w:p>
                    <w:p w14:paraId="0BCF5ACE" w14:textId="77777777" w:rsidR="0066420A" w:rsidRPr="00A91504" w:rsidRDefault="0066420A" w:rsidP="00A91504">
                      <w:pPr>
                        <w:bidi w:val="0"/>
                        <w:rPr>
                          <w:rFonts w:ascii="Cambria" w:hAnsi="Cambria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e"/>
        <w:bidiVisual/>
        <w:tblW w:w="7704" w:type="dxa"/>
        <w:jc w:val="center"/>
        <w:tblLook w:val="04A0" w:firstRow="1" w:lastRow="0" w:firstColumn="1" w:lastColumn="0" w:noHBand="0" w:noVBand="1"/>
      </w:tblPr>
      <w:tblGrid>
        <w:gridCol w:w="3154"/>
        <w:gridCol w:w="552"/>
        <w:gridCol w:w="446"/>
        <w:gridCol w:w="3552"/>
      </w:tblGrid>
      <w:tr w:rsidR="00D01B1A" w:rsidRPr="00D01B1A" w14:paraId="55D3EB08" w14:textId="77777777" w:rsidTr="00D01B1A">
        <w:trPr>
          <w:trHeight w:val="386"/>
          <w:jc w:val="center"/>
        </w:trPr>
        <w:tc>
          <w:tcPr>
            <w:tcW w:w="3154" w:type="dxa"/>
            <w:vAlign w:val="center"/>
          </w:tcPr>
          <w:p w14:paraId="39F226A6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  <w:t>Первый столбец</w:t>
            </w:r>
          </w:p>
        </w:tc>
        <w:tc>
          <w:tcPr>
            <w:tcW w:w="552" w:type="dxa"/>
            <w:vAlign w:val="center"/>
          </w:tcPr>
          <w:p w14:paraId="19C17005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№</w:t>
            </w:r>
          </w:p>
        </w:tc>
        <w:tc>
          <w:tcPr>
            <w:tcW w:w="446" w:type="dxa"/>
            <w:vAlign w:val="center"/>
          </w:tcPr>
          <w:p w14:paraId="2CF32EC2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№</w:t>
            </w:r>
          </w:p>
        </w:tc>
        <w:tc>
          <w:tcPr>
            <w:tcW w:w="3552" w:type="dxa"/>
            <w:vAlign w:val="center"/>
          </w:tcPr>
          <w:p w14:paraId="08559223" w14:textId="77777777" w:rsidR="00D01B1A" w:rsidRPr="00D01B1A" w:rsidRDefault="00102700" w:rsidP="00102700">
            <w:pPr>
              <w:bidi w:val="0"/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>
              <w:rPr>
                <w:rFonts w:asciiTheme="majorHAnsi" w:hAnsiTheme="majorHAnsi"/>
                <w:sz w:val="20"/>
                <w:szCs w:val="20"/>
                <w:lang w:val="ru-RU"/>
              </w:rPr>
              <w:t>Второй столбец</w:t>
            </w:r>
          </w:p>
        </w:tc>
      </w:tr>
      <w:tr w:rsidR="00D01B1A" w:rsidRPr="00315CBF" w14:paraId="16A490CC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3DEC7317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 xml:space="preserve">Единобожие в 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язык. зн.</w:t>
            </w:r>
          </w:p>
        </w:tc>
        <w:tc>
          <w:tcPr>
            <w:tcW w:w="552" w:type="dxa"/>
            <w:vAlign w:val="center"/>
          </w:tcPr>
          <w:p w14:paraId="33080363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5576B21F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</w:t>
            </w:r>
          </w:p>
        </w:tc>
        <w:tc>
          <w:tcPr>
            <w:tcW w:w="3552" w:type="dxa"/>
            <w:vAlign w:val="center"/>
          </w:tcPr>
          <w:p w14:paraId="459C4234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Слова Ахмада</w:t>
            </w:r>
            <w:r w:rsidRPr="00D01B1A">
              <w:rPr>
                <w:rFonts w:asciiTheme="majorHAnsi" w:hAnsiTheme="majorHAnsi"/>
                <w:i/>
                <w:sz w:val="20"/>
                <w:szCs w:val="20"/>
                <w:lang w:val="ru-RU"/>
              </w:rPr>
              <w:t>: «Когда я вижу неверующего, то зажмуриваю глаза, боясь увидеть врага Аллаха».</w:t>
            </w:r>
          </w:p>
        </w:tc>
      </w:tr>
      <w:tr w:rsidR="00D01B1A" w:rsidRPr="00315CBF" w14:paraId="7C219F86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425395A9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 xml:space="preserve">Единобожие в 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шариатск. зн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52" w:type="dxa"/>
            <w:vAlign w:val="center"/>
          </w:tcPr>
          <w:p w14:paraId="1BA14D0A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1615278A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2</w:t>
            </w:r>
          </w:p>
        </w:tc>
        <w:tc>
          <w:tcPr>
            <w:tcW w:w="3552" w:type="dxa"/>
            <w:vAlign w:val="center"/>
          </w:tcPr>
          <w:p w14:paraId="449AA7BC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Включает в себя веру во все, что произойдет после смерти.</w:t>
            </w:r>
          </w:p>
        </w:tc>
      </w:tr>
      <w:tr w:rsidR="00D01B1A" w:rsidRPr="00315CBF" w14:paraId="5CD98B98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30F1DBC8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Единобожие в Божественности</w:t>
            </w:r>
          </w:p>
        </w:tc>
        <w:tc>
          <w:tcPr>
            <w:tcW w:w="552" w:type="dxa"/>
            <w:vAlign w:val="center"/>
          </w:tcPr>
          <w:p w14:paraId="49894420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32074981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3</w:t>
            </w:r>
          </w:p>
        </w:tc>
        <w:tc>
          <w:tcPr>
            <w:tcW w:w="3552" w:type="dxa"/>
            <w:vAlign w:val="center"/>
          </w:tcPr>
          <w:p w14:paraId="5C9BB773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Это слова языка, убеждения сердца, деяния органов. Увеличивается от покорности Аллаху и уменьшается от Его ослушания.</w:t>
            </w:r>
          </w:p>
        </w:tc>
      </w:tr>
      <w:tr w:rsidR="00D01B1A" w:rsidRPr="00D01B1A" w14:paraId="0F9E3C6C" w14:textId="77777777" w:rsidTr="00D01B1A">
        <w:trPr>
          <w:trHeight w:val="386"/>
          <w:jc w:val="center"/>
        </w:trPr>
        <w:tc>
          <w:tcPr>
            <w:tcW w:w="3154" w:type="dxa"/>
            <w:vAlign w:val="center"/>
          </w:tcPr>
          <w:p w14:paraId="20CD37B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Единобожие в Господстве</w:t>
            </w:r>
          </w:p>
        </w:tc>
        <w:tc>
          <w:tcPr>
            <w:tcW w:w="552" w:type="dxa"/>
            <w:vAlign w:val="center"/>
          </w:tcPr>
          <w:p w14:paraId="7BE00840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5CA98119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4</w:t>
            </w:r>
          </w:p>
        </w:tc>
        <w:tc>
          <w:tcPr>
            <w:tcW w:w="3552" w:type="dxa"/>
            <w:vAlign w:val="center"/>
          </w:tcPr>
          <w:p w14:paraId="6DCA940A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Ислам, Иман, Ихсан.</w:t>
            </w:r>
          </w:p>
        </w:tc>
      </w:tr>
      <w:tr w:rsidR="00D01B1A" w:rsidRPr="00315CBF" w14:paraId="7E9A0A61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4480A738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Единобожие в Именах и Атрибутах</w:t>
            </w:r>
          </w:p>
        </w:tc>
        <w:tc>
          <w:tcPr>
            <w:tcW w:w="552" w:type="dxa"/>
            <w:vAlign w:val="center"/>
          </w:tcPr>
          <w:p w14:paraId="169BDAB9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7422BAB4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5</w:t>
            </w:r>
          </w:p>
        </w:tc>
        <w:tc>
          <w:tcPr>
            <w:tcW w:w="3552" w:type="dxa"/>
            <w:vAlign w:val="center"/>
          </w:tcPr>
          <w:p w14:paraId="736180E0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Посвященные Аллаху и посвященные не Аллаху;</w:t>
            </w:r>
          </w:p>
        </w:tc>
      </w:tr>
      <w:tr w:rsidR="00D01B1A" w:rsidRPr="00D01B1A" w14:paraId="0F596578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768D38E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 xml:space="preserve">Ханифия </w:t>
            </w:r>
          </w:p>
        </w:tc>
        <w:tc>
          <w:tcPr>
            <w:tcW w:w="552" w:type="dxa"/>
            <w:vAlign w:val="center"/>
          </w:tcPr>
          <w:p w14:paraId="22CDC885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4B9269DC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6</w:t>
            </w:r>
          </w:p>
        </w:tc>
        <w:tc>
          <w:tcPr>
            <w:tcW w:w="3552" w:type="dxa"/>
            <w:vAlign w:val="center"/>
          </w:tcPr>
          <w:p w14:paraId="4AF40B11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Обязательный, дозволенный, запрещенный.</w:t>
            </w:r>
          </w:p>
        </w:tc>
      </w:tr>
      <w:tr w:rsidR="00D01B1A" w:rsidRPr="00D01B1A" w14:paraId="06B16531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73965B59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Первый призыв и приказ в Коране</w:t>
            </w:r>
          </w:p>
        </w:tc>
        <w:tc>
          <w:tcPr>
            <w:tcW w:w="552" w:type="dxa"/>
            <w:vAlign w:val="center"/>
          </w:tcPr>
          <w:p w14:paraId="6A3B4C5B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7FED35F7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7</w:t>
            </w:r>
          </w:p>
        </w:tc>
        <w:tc>
          <w:tcPr>
            <w:tcW w:w="3552" w:type="dxa"/>
            <w:vAlign w:val="center"/>
          </w:tcPr>
          <w:p w14:paraId="4A3C4F0C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Шариатские и физические.</w:t>
            </w:r>
          </w:p>
        </w:tc>
      </w:tr>
      <w:tr w:rsidR="00D01B1A" w:rsidRPr="00315CBF" w14:paraId="20A0CE54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5E83B681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 xml:space="preserve"> «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ан-Нидд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52" w:type="dxa"/>
            <w:vAlign w:val="center"/>
          </w:tcPr>
          <w:p w14:paraId="7DFD6B6B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7E0EF209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8</w:t>
            </w:r>
          </w:p>
        </w:tc>
        <w:tc>
          <w:tcPr>
            <w:tcW w:w="3552" w:type="dxa"/>
            <w:vAlign w:val="center"/>
          </w:tcPr>
          <w:p w14:paraId="1E684160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Вопросы, которые будут заданы в могиле.</w:t>
            </w:r>
          </w:p>
        </w:tc>
      </w:tr>
      <w:tr w:rsidR="00D01B1A" w:rsidRPr="00315CBF" w14:paraId="26D22DA5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541826CF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Опасение «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аль-Хашия»</w:t>
            </w:r>
          </w:p>
        </w:tc>
        <w:tc>
          <w:tcPr>
            <w:tcW w:w="552" w:type="dxa"/>
            <w:vAlign w:val="center"/>
          </w:tcPr>
          <w:p w14:paraId="3D95B92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33EDD55B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9</w:t>
            </w:r>
          </w:p>
        </w:tc>
        <w:tc>
          <w:tcPr>
            <w:tcW w:w="3552" w:type="dxa"/>
            <w:vAlign w:val="center"/>
          </w:tcPr>
          <w:p w14:paraId="461ECE03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Знание, деяние, призыв и терпение.</w:t>
            </w:r>
          </w:p>
        </w:tc>
      </w:tr>
      <w:tr w:rsidR="00D01B1A" w:rsidRPr="00D01B1A" w14:paraId="3C7072F6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682DE3A3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Упование «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ат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-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Тауаккуль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52" w:type="dxa"/>
            <w:vAlign w:val="center"/>
          </w:tcPr>
          <w:p w14:paraId="4382D61B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0D5CA73F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10</w:t>
            </w:r>
          </w:p>
        </w:tc>
        <w:tc>
          <w:tcPr>
            <w:tcW w:w="3552" w:type="dxa"/>
            <w:vAlign w:val="center"/>
          </w:tcPr>
          <w:p w14:paraId="3688E2C5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Искренность и следование.</w:t>
            </w:r>
          </w:p>
        </w:tc>
      </w:tr>
      <w:tr w:rsidR="00D01B1A" w:rsidRPr="00315CBF" w14:paraId="04FA4056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40F72793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Два условия принятия поклонения</w:t>
            </w:r>
          </w:p>
        </w:tc>
        <w:tc>
          <w:tcPr>
            <w:tcW w:w="552" w:type="dxa"/>
            <w:vAlign w:val="center"/>
          </w:tcPr>
          <w:p w14:paraId="64B614EE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384DE932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11</w:t>
            </w:r>
          </w:p>
        </w:tc>
        <w:tc>
          <w:tcPr>
            <w:tcW w:w="3552" w:type="dxa"/>
            <w:vAlign w:val="center"/>
          </w:tcPr>
          <w:p w14:paraId="1FF7EADF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Это когда человек подлинно полагается на Аллаха, доверяя Ему и предпринимая возможные меры.</w:t>
            </w:r>
          </w:p>
        </w:tc>
      </w:tr>
      <w:tr w:rsidR="00D01B1A" w:rsidRPr="00315CBF" w14:paraId="2C82E7F7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0F82D61F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b/>
                <w:sz w:val="20"/>
                <w:szCs w:val="20"/>
                <w:lang w:val="ru-RU"/>
              </w:rPr>
              <w:t xml:space="preserve">Четыре вопроса 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вкратце</w:t>
            </w:r>
          </w:p>
        </w:tc>
        <w:tc>
          <w:tcPr>
            <w:tcW w:w="552" w:type="dxa"/>
            <w:vAlign w:val="center"/>
          </w:tcPr>
          <w:p w14:paraId="295D238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7529AC37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12</w:t>
            </w:r>
          </w:p>
        </w:tc>
        <w:tc>
          <w:tcPr>
            <w:tcW w:w="3552" w:type="dxa"/>
            <w:vAlign w:val="center"/>
          </w:tcPr>
          <w:p w14:paraId="5AC0AB92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Это страх, основанный на знании о величии и полноте власти того, кого боишься.</w:t>
            </w:r>
          </w:p>
        </w:tc>
      </w:tr>
      <w:tr w:rsidR="00D01B1A" w:rsidRPr="00315CBF" w14:paraId="0D8808CB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3509C619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b/>
                <w:sz w:val="20"/>
                <w:szCs w:val="20"/>
                <w:lang w:val="ru-RU"/>
              </w:rPr>
              <w:lastRenderedPageBreak/>
              <w:t xml:space="preserve">Три вопроса 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вкратце</w:t>
            </w:r>
          </w:p>
        </w:tc>
        <w:tc>
          <w:tcPr>
            <w:tcW w:w="552" w:type="dxa"/>
            <w:vAlign w:val="center"/>
          </w:tcPr>
          <w:p w14:paraId="53017EFA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7B712B1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13</w:t>
            </w:r>
          </w:p>
        </w:tc>
        <w:tc>
          <w:tcPr>
            <w:tcW w:w="3552" w:type="dxa"/>
            <w:vAlign w:val="center"/>
          </w:tcPr>
          <w:p w14:paraId="3F8FDFC3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Это похожий, равный, соучаствующий, подобный.</w:t>
            </w:r>
          </w:p>
        </w:tc>
      </w:tr>
      <w:tr w:rsidR="00D01B1A" w:rsidRPr="00D01B1A" w14:paraId="19D2DB2F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36C61C21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b/>
                <w:sz w:val="20"/>
                <w:szCs w:val="20"/>
                <w:lang w:val="ru-RU"/>
              </w:rPr>
              <w:t xml:space="preserve">Три основы 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вкратце</w:t>
            </w:r>
          </w:p>
        </w:tc>
        <w:tc>
          <w:tcPr>
            <w:tcW w:w="552" w:type="dxa"/>
            <w:vAlign w:val="center"/>
          </w:tcPr>
          <w:p w14:paraId="6931E34B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39E9B520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14</w:t>
            </w:r>
          </w:p>
        </w:tc>
        <w:tc>
          <w:tcPr>
            <w:tcW w:w="3552" w:type="dxa"/>
            <w:vAlign w:val="center"/>
          </w:tcPr>
          <w:p w14:paraId="55D65049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 xml:space="preserve">В суре </w:t>
            </w:r>
            <w:r w:rsidRPr="00D01B1A">
              <w:rPr>
                <w:rFonts w:asciiTheme="majorHAnsi" w:hAnsiTheme="majorHAnsi"/>
                <w:i/>
                <w:sz w:val="20"/>
                <w:szCs w:val="20"/>
                <w:lang w:val="ru-RU"/>
              </w:rPr>
              <w:t>«Аль-Бакара».</w:t>
            </w:r>
          </w:p>
        </w:tc>
      </w:tr>
      <w:tr w:rsidR="00D01B1A" w:rsidRPr="00315CBF" w14:paraId="00D88C4D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492F6BAC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  <w:t>Причины делятся на</w:t>
            </w:r>
          </w:p>
        </w:tc>
        <w:tc>
          <w:tcPr>
            <w:tcW w:w="552" w:type="dxa"/>
            <w:vAlign w:val="center"/>
          </w:tcPr>
          <w:p w14:paraId="3B4277E8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7FFED1A0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15</w:t>
            </w:r>
          </w:p>
        </w:tc>
        <w:tc>
          <w:tcPr>
            <w:tcW w:w="3552" w:type="dxa"/>
            <w:vAlign w:val="center"/>
          </w:tcPr>
          <w:p w14:paraId="6DBCD8D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Эта религия, отклонившаяся от многобожия, построенная на искренности и Единобожии.</w:t>
            </w:r>
          </w:p>
        </w:tc>
      </w:tr>
      <w:tr w:rsidR="00D01B1A" w:rsidRPr="00315CBF" w14:paraId="69DEDD09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0E8B1CC0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Обет «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ан-Назр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» делится на</w:t>
            </w:r>
          </w:p>
        </w:tc>
        <w:tc>
          <w:tcPr>
            <w:tcW w:w="552" w:type="dxa"/>
            <w:vAlign w:val="center"/>
          </w:tcPr>
          <w:p w14:paraId="09DA9CC3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22BCADDC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16</w:t>
            </w:r>
          </w:p>
        </w:tc>
        <w:tc>
          <w:tcPr>
            <w:tcW w:w="3552" w:type="dxa"/>
            <w:vAlign w:val="center"/>
          </w:tcPr>
          <w:p w14:paraId="3B6697EB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 xml:space="preserve">Это убежденность в единоличном обладании Аллахом теми  Именами и Атрибутами, которыми Он описал Себя в Своей Книге и устами Своего Посланника </w:t>
            </w:r>
            <w:r w:rsidRPr="00D01B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ﷺ</w:t>
            </w: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 xml:space="preserve"> . Она выражается в подтверждении того, что Аллах подтвердил в отношении Самого Себя, и отрицании того, что Он отверг в отношении Самого Себя, без искажения, отрицания, описания и уподобления.  </w:t>
            </w:r>
          </w:p>
        </w:tc>
      </w:tr>
      <w:tr w:rsidR="00D01B1A" w:rsidRPr="00315CBF" w14:paraId="1754CA21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25D28F84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Жертвоприношение «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аз-Забх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» делится на</w:t>
            </w:r>
          </w:p>
        </w:tc>
        <w:tc>
          <w:tcPr>
            <w:tcW w:w="552" w:type="dxa"/>
            <w:vAlign w:val="center"/>
          </w:tcPr>
          <w:p w14:paraId="19D88E5A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23D9CC8B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17</w:t>
            </w:r>
          </w:p>
        </w:tc>
        <w:tc>
          <w:tcPr>
            <w:tcW w:w="3552" w:type="dxa"/>
            <w:vAlign w:val="center"/>
          </w:tcPr>
          <w:p w14:paraId="7588ACA9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Это уединение Аллаха в поклонении.</w:t>
            </w:r>
          </w:p>
        </w:tc>
      </w:tr>
      <w:tr w:rsidR="00D01B1A" w:rsidRPr="00315CBF" w14:paraId="1A6B1C38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2ADB1BD9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Страх «</w:t>
            </w: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аль-Хауф</w:t>
            </w: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» делится на</w:t>
            </w:r>
          </w:p>
        </w:tc>
        <w:tc>
          <w:tcPr>
            <w:tcW w:w="552" w:type="dxa"/>
            <w:vAlign w:val="center"/>
          </w:tcPr>
          <w:p w14:paraId="32C80EBA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3FE9C691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18</w:t>
            </w:r>
          </w:p>
        </w:tc>
        <w:tc>
          <w:tcPr>
            <w:tcW w:w="3552" w:type="dxa"/>
            <w:vAlign w:val="center"/>
          </w:tcPr>
          <w:p w14:paraId="06739015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Это уединение Аллаха в Сотворении, Власти и Управлении.</w:t>
            </w:r>
          </w:p>
        </w:tc>
      </w:tr>
      <w:tr w:rsidR="00D01B1A" w:rsidRPr="00315CBF" w14:paraId="2B65E319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1A2658BA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  <w:t>Ислам</w:t>
            </w:r>
          </w:p>
        </w:tc>
        <w:tc>
          <w:tcPr>
            <w:tcW w:w="552" w:type="dxa"/>
            <w:vAlign w:val="center"/>
          </w:tcPr>
          <w:p w14:paraId="4C269CE1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005D3E42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19</w:t>
            </w:r>
          </w:p>
        </w:tc>
        <w:tc>
          <w:tcPr>
            <w:tcW w:w="3552" w:type="dxa"/>
            <w:vAlign w:val="center"/>
          </w:tcPr>
          <w:p w14:paraId="142A0747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Это уединение Аллаха  в том, что присуще только Ему.</w:t>
            </w:r>
          </w:p>
        </w:tc>
      </w:tr>
      <w:tr w:rsidR="00D01B1A" w:rsidRPr="00315CBF" w14:paraId="0F36C9CE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7EC5EFAE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  <w:t>Ступени религии</w:t>
            </w:r>
          </w:p>
        </w:tc>
        <w:tc>
          <w:tcPr>
            <w:tcW w:w="552" w:type="dxa"/>
            <w:vAlign w:val="center"/>
          </w:tcPr>
          <w:p w14:paraId="0A88E212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405589C1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20</w:t>
            </w:r>
          </w:p>
        </w:tc>
        <w:tc>
          <w:tcPr>
            <w:tcW w:w="3552" w:type="dxa"/>
            <w:vAlign w:val="center"/>
          </w:tcPr>
          <w:p w14:paraId="2C929A50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Отглагольное существительное от глагола «</w:t>
            </w:r>
            <w:r w:rsidRPr="00D01B1A">
              <w:rPr>
                <w:rFonts w:asciiTheme="majorHAnsi" w:hAnsiTheme="majorHAnsi"/>
                <w:i/>
                <w:sz w:val="20"/>
                <w:szCs w:val="20"/>
                <w:lang w:val="ru-RU"/>
              </w:rPr>
              <w:t>уаххада</w:t>
            </w: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» - делать что-либо единственным.</w:t>
            </w:r>
          </w:p>
        </w:tc>
      </w:tr>
      <w:tr w:rsidR="00D01B1A" w:rsidRPr="00315CBF" w14:paraId="476AB9BD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43E8960A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  <w:t>Иман</w:t>
            </w:r>
          </w:p>
        </w:tc>
        <w:tc>
          <w:tcPr>
            <w:tcW w:w="552" w:type="dxa"/>
            <w:vAlign w:val="center"/>
          </w:tcPr>
          <w:p w14:paraId="4CD0CBEF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012C628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21</w:t>
            </w:r>
          </w:p>
        </w:tc>
        <w:tc>
          <w:tcPr>
            <w:tcW w:w="3552" w:type="dxa"/>
            <w:vAlign w:val="center"/>
          </w:tcPr>
          <w:p w14:paraId="1ECD5CB8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Восход солнца с запада и приход смерти.</w:t>
            </w:r>
          </w:p>
        </w:tc>
      </w:tr>
      <w:tr w:rsidR="00D01B1A" w:rsidRPr="00315CBF" w14:paraId="16794DC6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64646428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  <w:t>Вера в Судный День содержит</w:t>
            </w:r>
          </w:p>
        </w:tc>
        <w:tc>
          <w:tcPr>
            <w:tcW w:w="552" w:type="dxa"/>
            <w:vAlign w:val="center"/>
          </w:tcPr>
          <w:p w14:paraId="7A63489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4DE5B96D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22</w:t>
            </w:r>
          </w:p>
        </w:tc>
        <w:tc>
          <w:tcPr>
            <w:tcW w:w="3552" w:type="dxa"/>
            <w:vAlign w:val="center"/>
          </w:tcPr>
          <w:p w14:paraId="01077753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 xml:space="preserve">То, в отношении чего раб переходит установленную для него границу в поклонении, следовании или </w:t>
            </w: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lastRenderedPageBreak/>
              <w:t>подчинении.</w:t>
            </w:r>
          </w:p>
        </w:tc>
      </w:tr>
      <w:tr w:rsidR="00D01B1A" w:rsidRPr="00315CBF" w14:paraId="60E2E049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46A95542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lastRenderedPageBreak/>
              <w:t>Из воплощения отречения от многобожия</w:t>
            </w:r>
          </w:p>
        </w:tc>
        <w:tc>
          <w:tcPr>
            <w:tcW w:w="552" w:type="dxa"/>
            <w:vAlign w:val="center"/>
          </w:tcPr>
          <w:p w14:paraId="6938B062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3ED39B3C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23</w:t>
            </w:r>
          </w:p>
        </w:tc>
        <w:tc>
          <w:tcPr>
            <w:tcW w:w="3552" w:type="dxa"/>
            <w:vAlign w:val="center"/>
          </w:tcPr>
          <w:p w14:paraId="56F71B65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Это Единобожие в Именах и Атрибутах и в Господстве, Единобожие в Божественности и отречение от многобожия и его приверженцев.</w:t>
            </w:r>
          </w:p>
        </w:tc>
      </w:tr>
      <w:tr w:rsidR="00D01B1A" w:rsidRPr="00315CBF" w14:paraId="2E6D7AC7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7AC32E40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sz w:val="20"/>
                <w:szCs w:val="20"/>
                <w:lang w:val="ru-RU"/>
              </w:rPr>
              <w:t>Время покаяния заканчивается</w:t>
            </w:r>
          </w:p>
        </w:tc>
        <w:tc>
          <w:tcPr>
            <w:tcW w:w="552" w:type="dxa"/>
            <w:vAlign w:val="center"/>
          </w:tcPr>
          <w:p w14:paraId="2CD2565F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1C483D93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24</w:t>
            </w:r>
          </w:p>
        </w:tc>
        <w:tc>
          <w:tcPr>
            <w:tcW w:w="3552" w:type="dxa"/>
            <w:vAlign w:val="center"/>
          </w:tcPr>
          <w:p w14:paraId="1A6EF9AF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Ислам — это предание себя Аллаху через Единобожие, повиновение Ему через подчинение и непричастность к многобожию и его приверженцам.</w:t>
            </w:r>
          </w:p>
        </w:tc>
      </w:tr>
      <w:tr w:rsidR="00D01B1A" w:rsidRPr="00315CBF" w14:paraId="7249862A" w14:textId="77777777" w:rsidTr="00D01B1A">
        <w:trPr>
          <w:trHeight w:val="414"/>
          <w:jc w:val="center"/>
        </w:trPr>
        <w:tc>
          <w:tcPr>
            <w:tcW w:w="3154" w:type="dxa"/>
            <w:vAlign w:val="center"/>
          </w:tcPr>
          <w:p w14:paraId="390BF3B8" w14:textId="77777777" w:rsidR="00D01B1A" w:rsidRPr="00D01B1A" w:rsidRDefault="00D01B1A" w:rsidP="005861A6">
            <w:pPr>
              <w:jc w:val="center"/>
              <w:rPr>
                <w:rFonts w:asciiTheme="majorHAnsi" w:hAnsiTheme="majorHAnsi" w:cs="Times New Roman"/>
                <w:i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 w:cs="Times New Roman"/>
                <w:i/>
                <w:sz w:val="20"/>
                <w:szCs w:val="20"/>
                <w:lang w:val="ru-RU"/>
              </w:rPr>
              <w:t>Тагут</w:t>
            </w:r>
          </w:p>
        </w:tc>
        <w:tc>
          <w:tcPr>
            <w:tcW w:w="552" w:type="dxa"/>
            <w:vAlign w:val="center"/>
          </w:tcPr>
          <w:p w14:paraId="1A91A201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</w:p>
        </w:tc>
        <w:tc>
          <w:tcPr>
            <w:tcW w:w="446" w:type="dxa"/>
            <w:vAlign w:val="center"/>
          </w:tcPr>
          <w:p w14:paraId="6000B0C4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rtl/>
                <w:lang w:val="ru-RU"/>
              </w:rPr>
              <w:t>25</w:t>
            </w:r>
          </w:p>
        </w:tc>
        <w:tc>
          <w:tcPr>
            <w:tcW w:w="3552" w:type="dxa"/>
            <w:vAlign w:val="center"/>
          </w:tcPr>
          <w:p w14:paraId="158A3615" w14:textId="77777777" w:rsidR="00D01B1A" w:rsidRPr="00D01B1A" w:rsidRDefault="00D01B1A" w:rsidP="005861A6">
            <w:pPr>
              <w:jc w:val="center"/>
              <w:rPr>
                <w:rFonts w:asciiTheme="majorHAnsi" w:hAnsiTheme="majorHAnsi"/>
                <w:sz w:val="20"/>
                <w:szCs w:val="20"/>
                <w:rtl/>
                <w:lang w:val="ru-RU"/>
              </w:rPr>
            </w:pPr>
            <w:r w:rsidRPr="00D01B1A">
              <w:rPr>
                <w:rFonts w:asciiTheme="majorHAnsi" w:hAnsiTheme="majorHAnsi"/>
                <w:sz w:val="20"/>
                <w:szCs w:val="20"/>
                <w:lang w:val="ru-RU"/>
              </w:rPr>
              <w:t>Объект, которому поклоняются, в виде определенного образа</w:t>
            </w:r>
          </w:p>
        </w:tc>
      </w:tr>
    </w:tbl>
    <w:p w14:paraId="09ACDE7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7E0242C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CD87FC0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8A9EBC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9C7E57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4BB302C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C33B9F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1771F22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96294D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5F59098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58B8D46F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45BA8F8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120E26C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59AFB7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5ACC5FD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70344DA1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19307B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09B8C17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A59FFF6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39BD3D4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2BE4E6D9" w14:textId="77777777" w:rsid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0778D7B2" w14:textId="77777777" w:rsidR="00A91504" w:rsidRPr="00A91504" w:rsidRDefault="00A91504" w:rsidP="00A91504">
      <w:pPr>
        <w:bidi w:val="0"/>
        <w:spacing w:after="0" w:line="240" w:lineRule="auto"/>
        <w:rPr>
          <w:rFonts w:ascii="Times New Roman" w:hAnsi="Times New Roman" w:cs="Times New Roman"/>
          <w:rtl/>
          <w:lang w:val="ru-RU"/>
        </w:rPr>
      </w:pPr>
    </w:p>
    <w:tbl>
      <w:tblPr>
        <w:tblW w:w="4560" w:type="pct"/>
        <w:jc w:val="center"/>
        <w:tblLook w:val="04A0" w:firstRow="1" w:lastRow="0" w:firstColumn="1" w:lastColumn="0" w:noHBand="0" w:noVBand="1"/>
      </w:tblPr>
      <w:tblGrid>
        <w:gridCol w:w="6791"/>
      </w:tblGrid>
      <w:tr w:rsidR="004E1EB4" w:rsidRPr="00315CBF" w14:paraId="4DD18A89" w14:textId="77777777" w:rsidTr="00FD0C38">
        <w:trPr>
          <w:trHeight w:val="2898"/>
          <w:jc w:val="center"/>
        </w:trPr>
        <w:tc>
          <w:tcPr>
            <w:tcW w:w="5000" w:type="pct"/>
          </w:tcPr>
          <w:p w14:paraId="41F7785E" w14:textId="77777777" w:rsidR="004E1EB4" w:rsidRPr="008736E4" w:rsidRDefault="004E1EB4" w:rsidP="005905A7">
            <w:pPr>
              <w:pStyle w:val="af5"/>
              <w:rPr>
                <w:rFonts w:asciiTheme="majorHAnsi" w:eastAsiaTheme="majorEastAsia" w:hAnsiTheme="majorHAnsi" w:cstheme="majorBidi"/>
                <w:caps/>
                <w:lang w:val="ru-RU"/>
              </w:rPr>
            </w:pPr>
          </w:p>
        </w:tc>
      </w:tr>
      <w:tr w:rsidR="004E1EB4" w:rsidRPr="00315CBF" w14:paraId="5C27DDF4" w14:textId="77777777" w:rsidTr="00FD0C38">
        <w:trPr>
          <w:trHeight w:val="519"/>
          <w:jc w:val="center"/>
        </w:trPr>
        <w:tc>
          <w:tcPr>
            <w:tcW w:w="5000" w:type="pct"/>
            <w:vAlign w:val="center"/>
          </w:tcPr>
          <w:p w14:paraId="7ABC822F" w14:textId="77777777" w:rsidR="008951A5" w:rsidRDefault="008951A5" w:rsidP="005905A7">
            <w:pPr>
              <w:pStyle w:val="af5"/>
              <w:jc w:val="center"/>
              <w:rPr>
                <w:lang w:val="ru-RU"/>
              </w:rPr>
            </w:pPr>
          </w:p>
          <w:p w14:paraId="2CDB2BCD" w14:textId="46CB7D18" w:rsidR="008951A5" w:rsidRDefault="00AB6B4F" w:rsidP="005905A7">
            <w:pPr>
              <w:pStyle w:val="af5"/>
              <w:jc w:val="center"/>
              <w:rPr>
                <w:lang w:val="ru-RU"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2463104" behindDoc="0" locked="0" layoutInCell="1" allowOverlap="1" wp14:anchorId="731F776A" wp14:editId="41ADE232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72390</wp:posOffset>
                      </wp:positionV>
                      <wp:extent cx="4547870" cy="1276985"/>
                      <wp:effectExtent l="0" t="0" r="0" b="0"/>
                      <wp:wrapNone/>
                      <wp:docPr id="1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7870" cy="1276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2721F" w14:textId="77777777" w:rsidR="0066420A" w:rsidRPr="008951A5" w:rsidRDefault="0066420A" w:rsidP="00070E9A">
                                  <w:pPr>
                                    <w:pStyle w:val="Titre11"/>
                                    <w:bidi/>
                                    <w:jc w:val="center"/>
                                    <w:rPr>
                                      <w:rFonts w:asciiTheme="majorHAnsi" w:hAnsiTheme="majorHAnsi" w:cs="Times New Roman"/>
                                      <w:b w:val="0"/>
                                      <w:bCs w:val="0"/>
                                      <w:sz w:val="56"/>
                                      <w:szCs w:val="56"/>
                                      <w:lang w:val="ru-RU"/>
                                    </w:rPr>
                                  </w:pPr>
                                  <w:r w:rsidRPr="008951A5">
                                    <w:rPr>
                                      <w:rFonts w:asciiTheme="majorHAnsi" w:hAnsiTheme="majorHAnsi" w:cs="Times New Roman"/>
                                      <w:b w:val="0"/>
                                      <w:bCs w:val="0"/>
                                      <w:sz w:val="56"/>
                                      <w:szCs w:val="56"/>
                                      <w:lang w:val="ru-RU"/>
                                    </w:rPr>
                                    <w:t xml:space="preserve">Разъяснение  </w:t>
                                  </w:r>
                                  <w:r>
                                    <w:rPr>
                                      <w:rFonts w:asciiTheme="majorHAnsi" w:hAnsiTheme="majorHAnsi" w:cs="Times New Roman"/>
                                      <w:b w:val="0"/>
                                      <w:bCs w:val="0"/>
                                      <w:sz w:val="56"/>
                                      <w:szCs w:val="56"/>
                                      <w:lang w:val="ru-RU"/>
                                    </w:rPr>
                                    <w:t>послания</w:t>
                                  </w:r>
                                </w:p>
                                <w:p w14:paraId="346106B3" w14:textId="77777777" w:rsidR="0066420A" w:rsidRPr="008951A5" w:rsidRDefault="0066420A" w:rsidP="00D3703D">
                                  <w:pPr>
                                    <w:pStyle w:val="Titre11"/>
                                    <w:bidi/>
                                    <w:jc w:val="center"/>
                                    <w:rPr>
                                      <w:rFonts w:asciiTheme="majorHAnsi" w:hAnsiTheme="majorHAnsi" w:cs="Times New Roman"/>
                                      <w:b w:val="0"/>
                                      <w:bCs w:val="0"/>
                                      <w:sz w:val="56"/>
                                      <w:szCs w:val="56"/>
                                      <w:lang w:val="ru-RU"/>
                                    </w:rPr>
                                  </w:pPr>
                                  <w:r w:rsidRPr="008951A5">
                                    <w:rPr>
                                      <w:rFonts w:asciiTheme="majorHAnsi" w:hAnsiTheme="majorHAnsi" w:cs="Times New Roman"/>
                                      <w:b w:val="0"/>
                                      <w:bCs w:val="0"/>
                                      <w:sz w:val="56"/>
                                      <w:szCs w:val="56"/>
                                      <w:lang w:val="ru-RU"/>
                                    </w:rPr>
                                    <w:t>«ЧЕТЫРЕ ПРАВИЛ</w:t>
                                  </w:r>
                                  <w:r>
                                    <w:rPr>
                                      <w:rFonts w:asciiTheme="majorHAnsi" w:hAnsiTheme="majorHAnsi" w:cs="Times New Roman"/>
                                      <w:b w:val="0"/>
                                      <w:bCs w:val="0"/>
                                      <w:sz w:val="56"/>
                                      <w:szCs w:val="56"/>
                                      <w:lang w:val="ru-RU"/>
                                    </w:rPr>
                                    <w:t>А</w:t>
                                  </w:r>
                                  <w:r w:rsidRPr="008951A5">
                                    <w:rPr>
                                      <w:rFonts w:asciiTheme="majorHAnsi" w:hAnsiTheme="majorHAnsi" w:cs="Times New Roman"/>
                                      <w:b w:val="0"/>
                                      <w:bCs w:val="0"/>
                                      <w:sz w:val="56"/>
                                      <w:szCs w:val="56"/>
                                      <w:lang w:val="ru-RU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31F776A" id="Zone_x0020_de_x0020_texte_x0020_2" o:spid="_x0000_s1555" type="#_x0000_t202" style="position:absolute;left:0;text-align:left;margin-left:-2.95pt;margin-top:5.7pt;width:358.1pt;height:100.55pt;z-index:252463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" stroked="f">
                      <v:textbox style="mso-fit-shape-to-text:t">
                        <w:txbxContent>
                          <w:p w14:paraId="7182721F" w14:textId="77777777" w:rsidR="0066420A" w:rsidRPr="008951A5" w:rsidRDefault="0066420A" w:rsidP="00070E9A">
                            <w:pPr>
                              <w:pStyle w:val="Titre11"/>
                              <w:bidi/>
                              <w:jc w:val="center"/>
                              <w:rPr>
                                <w:rFonts w:asciiTheme="majorHAnsi" w:hAnsiTheme="majorHAnsi" w:cs="Times New Roman"/>
                                <w:b w:val="0"/>
                                <w:bCs w:val="0"/>
                                <w:sz w:val="56"/>
                                <w:szCs w:val="56"/>
                                <w:lang w:val="ru-RU"/>
                              </w:rPr>
                            </w:pPr>
                            <w:r w:rsidRPr="008951A5">
                              <w:rPr>
                                <w:rFonts w:asciiTheme="majorHAnsi" w:hAnsiTheme="majorHAnsi" w:cs="Times New Roman"/>
                                <w:b w:val="0"/>
                                <w:bCs w:val="0"/>
                                <w:sz w:val="56"/>
                                <w:szCs w:val="56"/>
                                <w:lang w:val="ru-RU"/>
                              </w:rPr>
                              <w:t xml:space="preserve">Разъяснение  </w:t>
                            </w:r>
                            <w:r>
                              <w:rPr>
                                <w:rFonts w:asciiTheme="majorHAnsi" w:hAnsiTheme="majorHAnsi" w:cs="Times New Roman"/>
                                <w:b w:val="0"/>
                                <w:bCs w:val="0"/>
                                <w:sz w:val="56"/>
                                <w:szCs w:val="56"/>
                                <w:lang w:val="ru-RU"/>
                              </w:rPr>
                              <w:t>послания</w:t>
                            </w:r>
                          </w:p>
                          <w:p w14:paraId="346106B3" w14:textId="77777777" w:rsidR="0066420A" w:rsidRPr="008951A5" w:rsidRDefault="0066420A" w:rsidP="00D3703D">
                            <w:pPr>
                              <w:pStyle w:val="Titre11"/>
                              <w:bidi/>
                              <w:jc w:val="center"/>
                              <w:rPr>
                                <w:rFonts w:asciiTheme="majorHAnsi" w:hAnsiTheme="majorHAnsi" w:cs="Times New Roman"/>
                                <w:b w:val="0"/>
                                <w:bCs w:val="0"/>
                                <w:sz w:val="56"/>
                                <w:szCs w:val="56"/>
                                <w:lang w:val="ru-RU"/>
                              </w:rPr>
                            </w:pPr>
                            <w:r w:rsidRPr="008951A5">
                              <w:rPr>
                                <w:rFonts w:asciiTheme="majorHAnsi" w:hAnsiTheme="majorHAnsi" w:cs="Times New Roman"/>
                                <w:b w:val="0"/>
                                <w:bCs w:val="0"/>
                                <w:sz w:val="56"/>
                                <w:szCs w:val="56"/>
                                <w:lang w:val="ru-RU"/>
                              </w:rPr>
                              <w:t>«ЧЕТЫРЕ ПРАВИЛ</w:t>
                            </w:r>
                            <w:r>
                              <w:rPr>
                                <w:rFonts w:asciiTheme="majorHAnsi" w:hAnsiTheme="majorHAnsi" w:cs="Times New Roman"/>
                                <w:b w:val="0"/>
                                <w:bCs w:val="0"/>
                                <w:sz w:val="56"/>
                                <w:szCs w:val="56"/>
                                <w:lang w:val="ru-RU"/>
                              </w:rPr>
                              <w:t>А</w:t>
                            </w:r>
                            <w:r w:rsidRPr="008951A5">
                              <w:rPr>
                                <w:rFonts w:asciiTheme="majorHAnsi" w:hAnsiTheme="majorHAnsi" w:cs="Times New Roman"/>
                                <w:b w:val="0"/>
                                <w:bCs w:val="0"/>
                                <w:sz w:val="56"/>
                                <w:szCs w:val="56"/>
                                <w:lang w:val="ru-RU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2C3282" w14:textId="77777777" w:rsidR="008951A5" w:rsidRDefault="008951A5" w:rsidP="005905A7">
            <w:pPr>
              <w:pStyle w:val="af5"/>
              <w:jc w:val="center"/>
              <w:rPr>
                <w:lang w:val="ru-RU"/>
              </w:rPr>
            </w:pPr>
          </w:p>
          <w:p w14:paraId="0D9A99AB" w14:textId="77777777" w:rsidR="008951A5" w:rsidRDefault="008951A5" w:rsidP="005905A7">
            <w:pPr>
              <w:pStyle w:val="af5"/>
              <w:jc w:val="center"/>
              <w:rPr>
                <w:lang w:val="ru-RU"/>
              </w:rPr>
            </w:pPr>
          </w:p>
          <w:p w14:paraId="7F05F315" w14:textId="77777777" w:rsidR="008951A5" w:rsidRDefault="008951A5" w:rsidP="005905A7">
            <w:pPr>
              <w:pStyle w:val="af5"/>
              <w:jc w:val="center"/>
              <w:rPr>
                <w:lang w:val="ru-RU"/>
              </w:rPr>
            </w:pPr>
          </w:p>
          <w:p w14:paraId="224B7527" w14:textId="77777777" w:rsidR="008951A5" w:rsidRDefault="008951A5" w:rsidP="005905A7">
            <w:pPr>
              <w:pStyle w:val="af5"/>
              <w:jc w:val="center"/>
              <w:rPr>
                <w:lang w:val="ru-RU"/>
              </w:rPr>
            </w:pPr>
          </w:p>
          <w:p w14:paraId="43DA0AD8" w14:textId="77777777" w:rsidR="008951A5" w:rsidRDefault="008951A5" w:rsidP="005905A7">
            <w:pPr>
              <w:pStyle w:val="af5"/>
              <w:jc w:val="center"/>
              <w:rPr>
                <w:lang w:val="ru-RU"/>
              </w:rPr>
            </w:pPr>
          </w:p>
          <w:p w14:paraId="1EDEEAB8" w14:textId="77777777" w:rsidR="008951A5" w:rsidRDefault="008951A5" w:rsidP="005905A7">
            <w:pPr>
              <w:pStyle w:val="af5"/>
              <w:jc w:val="center"/>
              <w:rPr>
                <w:lang w:val="ru-RU"/>
              </w:rPr>
            </w:pPr>
          </w:p>
          <w:p w14:paraId="68DF5E0C" w14:textId="77777777" w:rsidR="004E1EB4" w:rsidRPr="008736E4" w:rsidRDefault="004E1EB4" w:rsidP="005905A7">
            <w:pPr>
              <w:pStyle w:val="af5"/>
              <w:jc w:val="center"/>
              <w:rPr>
                <w:lang w:val="ru-RU"/>
              </w:rPr>
            </w:pPr>
          </w:p>
        </w:tc>
      </w:tr>
      <w:tr w:rsidR="004E1EB4" w:rsidRPr="00315CBF" w14:paraId="03129002" w14:textId="77777777" w:rsidTr="00FD0C38">
        <w:trPr>
          <w:trHeight w:val="362"/>
          <w:jc w:val="center"/>
        </w:trPr>
        <w:tc>
          <w:tcPr>
            <w:tcW w:w="5000" w:type="pct"/>
            <w:vAlign w:val="center"/>
          </w:tcPr>
          <w:p w14:paraId="007AD38E" w14:textId="77777777" w:rsidR="004E1EB4" w:rsidRPr="008736E4" w:rsidRDefault="004E1EB4" w:rsidP="00FD0C38">
            <w:pPr>
              <w:pStyle w:val="af5"/>
              <w:rPr>
                <w:b/>
                <w:bCs/>
                <w:lang w:val="ru-RU"/>
              </w:rPr>
            </w:pPr>
          </w:p>
        </w:tc>
      </w:tr>
      <w:tr w:rsidR="004E1EB4" w:rsidRPr="00315CBF" w14:paraId="6AC1F749" w14:textId="77777777" w:rsidTr="00FD0C38">
        <w:trPr>
          <w:trHeight w:val="362"/>
          <w:jc w:val="center"/>
        </w:trPr>
        <w:tc>
          <w:tcPr>
            <w:tcW w:w="5000" w:type="pct"/>
            <w:vAlign w:val="center"/>
          </w:tcPr>
          <w:p w14:paraId="7A2B50A6" w14:textId="77777777" w:rsidR="004E1EB4" w:rsidRPr="008736E4" w:rsidRDefault="004E1EB4" w:rsidP="005905A7">
            <w:pPr>
              <w:pStyle w:val="af5"/>
              <w:rPr>
                <w:b/>
                <w:bCs/>
                <w:lang w:val="ru-RU"/>
              </w:rPr>
            </w:pPr>
          </w:p>
        </w:tc>
      </w:tr>
    </w:tbl>
    <w:p w14:paraId="2E388A4E" w14:textId="77777777" w:rsidR="004E1EB4" w:rsidRPr="008736E4" w:rsidRDefault="004E1EB4" w:rsidP="004E1EB4">
      <w:pPr>
        <w:rPr>
          <w:lang w:val="ru-RU"/>
        </w:rPr>
      </w:pPr>
    </w:p>
    <w:p w14:paraId="4A1EA38F" w14:textId="77777777" w:rsidR="004E1EB4" w:rsidRPr="008736E4" w:rsidRDefault="004E1EB4" w:rsidP="004E1EB4">
      <w:pPr>
        <w:rPr>
          <w:lang w:val="ru-RU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7446"/>
      </w:tblGrid>
      <w:tr w:rsidR="004E1EB4" w:rsidRPr="00315CBF" w14:paraId="79F863C7" w14:textId="77777777" w:rsidTr="005905A7">
        <w:tc>
          <w:tcPr>
            <w:tcW w:w="5000" w:type="pct"/>
          </w:tcPr>
          <w:p w14:paraId="14757AE5" w14:textId="77777777" w:rsidR="004E1EB4" w:rsidRPr="00407C9A" w:rsidRDefault="004E1EB4" w:rsidP="005905A7">
            <w:pPr>
              <w:pStyle w:val="af5"/>
              <w:rPr>
                <w:lang w:val="fr-FR"/>
              </w:rPr>
            </w:pPr>
          </w:p>
        </w:tc>
      </w:tr>
    </w:tbl>
    <w:p w14:paraId="4918B929" w14:textId="77777777" w:rsidR="004E1EB4" w:rsidRPr="00407C9A" w:rsidRDefault="004E1EB4" w:rsidP="004E1EB4">
      <w:pPr>
        <w:rPr>
          <w:lang w:val="fr-FR"/>
        </w:rPr>
      </w:pPr>
    </w:p>
    <w:p w14:paraId="54843B13" w14:textId="77777777" w:rsidR="004E1EB4" w:rsidRPr="003B24D3" w:rsidRDefault="004E1EB4" w:rsidP="004E1EB4">
      <w:pPr>
        <w:bidi w:val="0"/>
        <w:spacing w:after="0" w:line="240" w:lineRule="auto"/>
        <w:rPr>
          <w:color w:val="FFFFFF" w:themeColor="background1"/>
          <w:sz w:val="32"/>
          <w:szCs w:val="32"/>
          <w:lang w:val="fr-FR"/>
        </w:rPr>
      </w:pPr>
      <w:r>
        <w:rPr>
          <w:color w:val="FFFFFF" w:themeColor="background1"/>
          <w:lang w:val="fr-FR"/>
        </w:rPr>
        <w:br w:type="page"/>
      </w:r>
    </w:p>
    <w:p w14:paraId="6FDB384B" w14:textId="1676129E" w:rsidR="004E1EB4" w:rsidRPr="005C6052" w:rsidRDefault="00AB6B4F" w:rsidP="004E1EB4">
      <w:pPr>
        <w:bidi w:val="0"/>
        <w:spacing w:after="0" w:line="214" w:lineRule="auto"/>
        <w:ind w:firstLine="282"/>
        <w:jc w:val="center"/>
        <w:rPr>
          <w:rFonts w:ascii="Times New Roman" w:eastAsia="Times New Roman" w:hAnsi="Times New Roman" w:cs="AF_Najed"/>
          <w:sz w:val="32"/>
          <w:szCs w:val="32"/>
          <w:rtl/>
          <w:lang w:val="fr-FR"/>
        </w:rPr>
      </w:pPr>
      <w:r>
        <w:rPr>
          <w:rFonts w:ascii="Times New Roman" w:eastAsia="Times New Roman" w:hAnsi="Times New Roman" w:cs="AF_Najed"/>
          <w:noProof/>
          <w:sz w:val="32"/>
          <w:szCs w:val="32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193523DB" wp14:editId="7FB323EC">
                <wp:simplePos x="0" y="0"/>
                <wp:positionH relativeFrom="column">
                  <wp:posOffset>349885</wp:posOffset>
                </wp:positionH>
                <wp:positionV relativeFrom="paragraph">
                  <wp:posOffset>-93980</wp:posOffset>
                </wp:positionV>
                <wp:extent cx="4305935" cy="329565"/>
                <wp:effectExtent l="0" t="0" r="0" b="635"/>
                <wp:wrapNone/>
                <wp:docPr id="976" name="مستطي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05935" cy="3295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514E6D8" w14:textId="77777777" w:rsidR="0066420A" w:rsidRPr="008736E4" w:rsidRDefault="0066420A" w:rsidP="00283141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736E4">
                              <w:rPr>
                                <w:rFonts w:cs="Al-Homam"/>
                                <w:b/>
                                <w:i/>
                                <w:color w:val="763014"/>
                                <w:sz w:val="24"/>
                                <w:szCs w:val="24"/>
                                <w:lang w:val="ru-RU"/>
                              </w:rPr>
                              <w:t>С Именем Аллаха, Милостивого, Являющего милость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523DB" id="_x0645__x0633__x062a__x0637__x064a__x0644__x0020_23" o:spid="_x0000_s1556" style="position:absolute;left:0;text-align:left;margin-left:27.55pt;margin-top:-7.35pt;width:339.05pt;height:25.9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" filled="f" stroked="f" strokeweight="2pt">
                <v:path arrowok="t"/>
                <v:textbox>
                  <w:txbxContent>
                    <w:p w14:paraId="1514E6D8" w14:textId="77777777" w:rsidR="0066420A" w:rsidRPr="008736E4" w:rsidRDefault="0066420A" w:rsidP="00283141">
                      <w:pPr>
                        <w:jc w:val="center"/>
                        <w:rPr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8736E4">
                        <w:rPr>
                          <w:rFonts w:cs="Al-Homam"/>
                          <w:b/>
                          <w:i/>
                          <w:color w:val="763014"/>
                          <w:sz w:val="24"/>
                          <w:szCs w:val="24"/>
                          <w:lang w:val="ru-RU"/>
                        </w:rPr>
                        <w:t>С Именем Аллаха, Милостивого, Являющего милость</w:t>
                      </w:r>
                    </w:p>
                  </w:txbxContent>
                </v:textbox>
              </v:rect>
            </w:pict>
          </mc:Fallback>
        </mc:AlternateContent>
      </w:r>
    </w:p>
    <w:p w14:paraId="480B80C5" w14:textId="419A2986" w:rsidR="004E1EB4" w:rsidRPr="005C6052" w:rsidRDefault="00AB6B4F" w:rsidP="004E1EB4">
      <w:pPr>
        <w:bidi w:val="0"/>
        <w:spacing w:line="214" w:lineRule="auto"/>
        <w:jc w:val="center"/>
        <w:rPr>
          <w:rFonts w:ascii="Traditional Arabic" w:hAnsi="Traditional Arabic" w:cs="Islamic Symbols"/>
          <w:color w:val="C67F38"/>
          <w:sz w:val="52"/>
          <w:szCs w:val="52"/>
          <w:rtl/>
          <w:lang w:val="fr-FR"/>
        </w:rPr>
      </w:pPr>
      <w:r>
        <w:rPr>
          <w:rFonts w:ascii="Traditional Arabic" w:hAnsi="Traditional Arabic" w:cs="Islamic Symbols"/>
          <w:noProof/>
          <w:color w:val="C67F38"/>
          <w:sz w:val="52"/>
          <w:szCs w:val="5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26AD5643" wp14:editId="40E23864">
                <wp:simplePos x="0" y="0"/>
                <wp:positionH relativeFrom="column">
                  <wp:posOffset>48260</wp:posOffset>
                </wp:positionH>
                <wp:positionV relativeFrom="paragraph">
                  <wp:posOffset>275590</wp:posOffset>
                </wp:positionV>
                <wp:extent cx="5048250" cy="1403985"/>
                <wp:effectExtent l="0" t="0" r="0" b="0"/>
                <wp:wrapNone/>
                <wp:docPr id="975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0" cy="14039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410215" w14:textId="77777777" w:rsidR="0066420A" w:rsidRPr="0068301A" w:rsidRDefault="0066420A" w:rsidP="00283141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</w:pPr>
                            <w:r w:rsidRPr="0068301A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Воистину, Вся Хвала принадлежит Одному лишь </w:t>
                            </w:r>
                            <w:r w:rsidRPr="0068301A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>Аллаху</w:t>
                            </w:r>
                            <w:r w:rsidRPr="0068301A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, Которого мы восхваляем и к Которому взываем о помощи и прощении. Мы ищем защиты у </w:t>
                            </w:r>
                            <w:r w:rsidRPr="0068301A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>Аллаха</w:t>
                            </w:r>
                            <w:r w:rsidRPr="0068301A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 от зла наших душ и дурных дел. Кого </w:t>
                            </w:r>
                            <w:r w:rsidRPr="0068301A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>Аллах</w:t>
                            </w:r>
                            <w:r w:rsidRPr="0068301A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 ведет по прямому пути, того никто не сможет ввести в заблуждение. А кого Он оставит, того никто не наставит на прямой путь.</w:t>
                            </w:r>
                          </w:p>
                          <w:p w14:paraId="52F9C4DB" w14:textId="77777777" w:rsidR="0066420A" w:rsidRPr="0068301A" w:rsidRDefault="0066420A" w:rsidP="00283141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</w:pPr>
                            <w:r w:rsidRPr="0068301A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Я Свидетельствую, что нет никого достойного поклонения, кроме Одного Аллаха, и свидетельствую, что </w:t>
                            </w:r>
                            <w:r w:rsidRPr="0068301A">
                              <w:rPr>
                                <w:rFonts w:ascii="Cambria" w:hAnsi="Cambria"/>
                                <w:b/>
                                <w:sz w:val="20"/>
                                <w:lang w:val="ru-RU"/>
                              </w:rPr>
                              <w:t>Мухаммад</w:t>
                            </w:r>
                            <w:r w:rsidRPr="0068301A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 xml:space="preserve"> – раб и посланник Его.</w:t>
                            </w:r>
                          </w:p>
                          <w:p w14:paraId="5301EE9B" w14:textId="77777777" w:rsidR="0066420A" w:rsidRPr="0068301A" w:rsidRDefault="0066420A" w:rsidP="00283141">
                            <w:pPr>
                              <w:bidi w:val="0"/>
                              <w:spacing w:line="240" w:lineRule="auto"/>
                              <w:jc w:val="both"/>
                              <w:rPr>
                                <w:sz w:val="20"/>
                                <w:lang w:val="ru-RU"/>
                              </w:rPr>
                            </w:pPr>
                            <w:r w:rsidRPr="0068301A">
                              <w:rPr>
                                <w:rFonts w:ascii="Cambria" w:hAnsi="Cambria"/>
                                <w:sz w:val="20"/>
                                <w:lang w:val="ru-RU"/>
                              </w:rPr>
                              <w:t>А затем:</w:t>
                            </w:r>
                          </w:p>
                          <w:p w14:paraId="0C2BA37A" w14:textId="77777777" w:rsidR="0066420A" w:rsidRPr="0068301A" w:rsidRDefault="0066420A" w:rsidP="00283141">
                            <w:pPr>
                              <w:bidi w:val="0"/>
                              <w:jc w:val="both"/>
                              <w:rPr>
                                <w:sz w:val="20"/>
                                <w:lang w:val="fr-FR"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D5643" id="Rectangle_x0020_292" o:spid="_x0000_s1557" style="position:absolute;left:0;text-align:left;margin-left:3.8pt;margin-top:21.7pt;width:397.5pt;height:110.55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" filled="f" stroked="f" strokeweight="2pt">
                <v:path arrowok="t"/>
                <v:textbox>
                  <w:txbxContent>
                    <w:p w14:paraId="42410215" w14:textId="77777777" w:rsidR="0066420A" w:rsidRPr="0068301A" w:rsidRDefault="0066420A" w:rsidP="00283141">
                      <w:pPr>
                        <w:bidi w:val="0"/>
                        <w:spacing w:line="240" w:lineRule="auto"/>
                        <w:jc w:val="both"/>
                        <w:rPr>
                          <w:rFonts w:ascii="Cambria" w:hAnsi="Cambria"/>
                          <w:sz w:val="20"/>
                          <w:lang w:val="ru-RU"/>
                        </w:rPr>
                      </w:pPr>
                      <w:r w:rsidRPr="0068301A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Воистину, Вся Хвала принадлежит Одному лишь </w:t>
                      </w:r>
                      <w:r w:rsidRPr="0068301A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>Аллаху</w:t>
                      </w:r>
                      <w:r w:rsidRPr="0068301A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, Которого мы восхваляем и к Которому взываем о помощи и прощении. Мы ищем защиты у </w:t>
                      </w:r>
                      <w:r w:rsidRPr="0068301A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>Аллаха</w:t>
                      </w:r>
                      <w:r w:rsidRPr="0068301A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 от зла наших душ и дурных дел. Кого </w:t>
                      </w:r>
                      <w:r w:rsidRPr="0068301A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>Аллах</w:t>
                      </w:r>
                      <w:r w:rsidRPr="0068301A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 ведет по прямому пути, того никто не сможет ввести в заблуждение. А кого Он оставит, того никто не наставит на прямой путь.</w:t>
                      </w:r>
                    </w:p>
                    <w:p w14:paraId="52F9C4DB" w14:textId="77777777" w:rsidR="0066420A" w:rsidRPr="0068301A" w:rsidRDefault="0066420A" w:rsidP="00283141">
                      <w:pPr>
                        <w:bidi w:val="0"/>
                        <w:spacing w:line="240" w:lineRule="auto"/>
                        <w:jc w:val="both"/>
                        <w:rPr>
                          <w:rFonts w:ascii="Cambria" w:hAnsi="Cambria"/>
                          <w:sz w:val="20"/>
                          <w:lang w:val="ru-RU"/>
                        </w:rPr>
                      </w:pPr>
                      <w:r w:rsidRPr="0068301A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Я Свидетельствую, что нет никого достойного поклонения, кроме Одного Аллаха, и свидетельствую, что </w:t>
                      </w:r>
                      <w:r w:rsidRPr="0068301A">
                        <w:rPr>
                          <w:rFonts w:ascii="Cambria" w:hAnsi="Cambria"/>
                          <w:b/>
                          <w:sz w:val="20"/>
                          <w:lang w:val="ru-RU"/>
                        </w:rPr>
                        <w:t>Мухаммад</w:t>
                      </w:r>
                      <w:r w:rsidRPr="0068301A">
                        <w:rPr>
                          <w:rFonts w:ascii="Cambria" w:hAnsi="Cambria"/>
                          <w:sz w:val="20"/>
                          <w:lang w:val="ru-RU"/>
                        </w:rPr>
                        <w:t xml:space="preserve"> – раб и посланник Его.</w:t>
                      </w:r>
                    </w:p>
                    <w:p w14:paraId="5301EE9B" w14:textId="77777777" w:rsidR="0066420A" w:rsidRPr="0068301A" w:rsidRDefault="0066420A" w:rsidP="00283141">
                      <w:pPr>
                        <w:bidi w:val="0"/>
                        <w:spacing w:line="240" w:lineRule="auto"/>
                        <w:jc w:val="both"/>
                        <w:rPr>
                          <w:sz w:val="20"/>
                          <w:lang w:val="ru-RU"/>
                        </w:rPr>
                      </w:pPr>
                      <w:r w:rsidRPr="0068301A">
                        <w:rPr>
                          <w:rFonts w:ascii="Cambria" w:hAnsi="Cambria"/>
                          <w:sz w:val="20"/>
                          <w:lang w:val="ru-RU"/>
                        </w:rPr>
                        <w:t>А затем:</w:t>
                      </w:r>
                    </w:p>
                    <w:p w14:paraId="0C2BA37A" w14:textId="77777777" w:rsidR="0066420A" w:rsidRPr="0068301A" w:rsidRDefault="0066420A" w:rsidP="00283141">
                      <w:pPr>
                        <w:bidi w:val="0"/>
                        <w:jc w:val="both"/>
                        <w:rPr>
                          <w:sz w:val="20"/>
                          <w:lang w:val="fr-FR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57D237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_Nemad" w:eastAsia="Times New Roman" w:hAnsi="_Nemad" w:cs="Times New Roman"/>
          <w:sz w:val="52"/>
          <w:szCs w:val="52"/>
          <w:rtl/>
          <w:lang w:val="fr-FR"/>
        </w:rPr>
      </w:pPr>
    </w:p>
    <w:p w14:paraId="50288137" w14:textId="77777777" w:rsidR="004E1EB4" w:rsidRDefault="004E1EB4" w:rsidP="004E1EB4">
      <w:pPr>
        <w:bidi w:val="0"/>
        <w:spacing w:after="0" w:line="214" w:lineRule="auto"/>
        <w:jc w:val="both"/>
        <w:rPr>
          <w:rFonts w:ascii="_Nemad" w:eastAsia="Times New Roman" w:hAnsi="_Nemad" w:cs="Times New Roman"/>
          <w:sz w:val="52"/>
          <w:szCs w:val="52"/>
          <w:lang w:val="fr-FR"/>
        </w:rPr>
      </w:pPr>
    </w:p>
    <w:p w14:paraId="3CF1F0EC" w14:textId="77777777" w:rsidR="00D01B1A" w:rsidRDefault="00D01B1A" w:rsidP="004E1EB4">
      <w:pPr>
        <w:bidi w:val="0"/>
        <w:spacing w:after="0" w:line="214" w:lineRule="auto"/>
        <w:jc w:val="both"/>
        <w:rPr>
          <w:rFonts w:asciiTheme="minorHAnsi" w:eastAsia="Times New Roman" w:hAnsiTheme="minorHAnsi" w:cs="Times New Roman"/>
          <w:sz w:val="52"/>
          <w:szCs w:val="52"/>
          <w:lang w:val="ru-RU"/>
        </w:rPr>
      </w:pPr>
    </w:p>
    <w:p w14:paraId="28B474B0" w14:textId="31EC07E2" w:rsidR="004E1EB4" w:rsidRPr="005C6052" w:rsidRDefault="00AB6B4F" w:rsidP="00D01B1A">
      <w:pPr>
        <w:bidi w:val="0"/>
        <w:spacing w:after="0" w:line="214" w:lineRule="auto"/>
        <w:jc w:val="both"/>
        <w:rPr>
          <w:rFonts w:ascii="_Nemad" w:eastAsia="Times New Roman" w:hAnsi="_Nemad" w:cs="Times New Roman"/>
          <w:sz w:val="52"/>
          <w:szCs w:val="52"/>
          <w:rtl/>
          <w:lang w:val="fr-FR"/>
        </w:rPr>
      </w:pPr>
      <w:r>
        <w:rPr>
          <w:rFonts w:ascii="Adwaa Elsalaf" w:eastAsia="Times New Roman" w:hAnsi="Adwaa Elsalaf" w:cs="Adwaa Elsalaf"/>
          <w:noProof/>
          <w:color w:val="FF0000"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62D309AD" wp14:editId="2EC76149">
                <wp:simplePos x="0" y="0"/>
                <wp:positionH relativeFrom="margin">
                  <wp:posOffset>223520</wp:posOffset>
                </wp:positionH>
                <wp:positionV relativeFrom="paragraph">
                  <wp:posOffset>250190</wp:posOffset>
                </wp:positionV>
                <wp:extent cx="4220210" cy="673100"/>
                <wp:effectExtent l="0" t="0" r="0" b="12700"/>
                <wp:wrapNone/>
                <wp:docPr id="972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0210" cy="673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253E1C0" w14:textId="77777777" w:rsidR="0066420A" w:rsidRPr="0068301A" w:rsidRDefault="0066420A" w:rsidP="0068301A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="ae_AlBattar" w:hAnsi="ae_AlBattar" w:cs="Al-Homam"/>
                                <w:b/>
                                <w:color w:val="763014"/>
                                <w:sz w:val="44"/>
                                <w:szCs w:val="48"/>
                                <w:lang w:val="ru-RU"/>
                              </w:rPr>
                              <w:t>Предисловие</w:t>
                            </w:r>
                            <w:r>
                              <w:rPr>
                                <w:rFonts w:asciiTheme="minorHAnsi" w:hAnsiTheme="minorHAnsi" w:cs="Al-Homam"/>
                                <w:b/>
                                <w:color w:val="763014"/>
                                <w:sz w:val="44"/>
                                <w:szCs w:val="48"/>
                                <w:lang w:val="ru-RU"/>
                              </w:rPr>
                              <w:t xml:space="preserve"> к книге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309AD" id="Rectangle_x0020_290" o:spid="_x0000_s1558" style="position:absolute;left:0;text-align:left;margin-left:17.6pt;margin-top:19.7pt;width:332.3pt;height:53pt;z-index:25241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" filled="f" stroked="f" strokeweight="2pt">
                <v:path arrowok="t"/>
                <v:textbox>
                  <w:txbxContent>
                    <w:p w14:paraId="7253E1C0" w14:textId="77777777" w:rsidR="0066420A" w:rsidRPr="0068301A" w:rsidRDefault="0066420A" w:rsidP="0068301A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="ae_AlBattar" w:hAnsi="ae_AlBattar" w:cs="Al-Homam"/>
                          <w:b/>
                          <w:color w:val="763014"/>
                          <w:sz w:val="44"/>
                          <w:szCs w:val="48"/>
                          <w:lang w:val="ru-RU"/>
                        </w:rPr>
                        <w:t>Предисловие</w:t>
                      </w:r>
                      <w:r>
                        <w:rPr>
                          <w:rFonts w:asciiTheme="minorHAnsi" w:hAnsiTheme="minorHAnsi" w:cs="Al-Homam"/>
                          <w:b/>
                          <w:color w:val="763014"/>
                          <w:sz w:val="44"/>
                          <w:szCs w:val="48"/>
                          <w:lang w:val="ru-RU"/>
                        </w:rPr>
                        <w:t xml:space="preserve"> к книге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ED4D72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32"/>
          <w:szCs w:val="32"/>
          <w:rtl/>
          <w:lang w:val="fr-FR"/>
        </w:rPr>
      </w:pPr>
    </w:p>
    <w:p w14:paraId="03C0C929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32"/>
          <w:szCs w:val="32"/>
          <w:lang w:val="fr-FR"/>
        </w:rPr>
      </w:pPr>
    </w:p>
    <w:p w14:paraId="15F1ECF5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32"/>
          <w:szCs w:val="32"/>
          <w:lang w:val="fr-FR"/>
        </w:rPr>
      </w:pPr>
    </w:p>
    <w:p w14:paraId="7D1C3C48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sz w:val="32"/>
          <w:szCs w:val="32"/>
          <w:rtl/>
          <w:lang w:val="fr-FR"/>
        </w:rPr>
      </w:pPr>
    </w:p>
    <w:p w14:paraId="3F4188B9" w14:textId="5B0B4328" w:rsidR="004E1EB4" w:rsidRPr="005C6052" w:rsidRDefault="00AB6B4F" w:rsidP="004E1EB4">
      <w:pPr>
        <w:bidi w:val="0"/>
        <w:spacing w:after="0" w:line="214" w:lineRule="auto"/>
        <w:rPr>
          <w:rFonts w:ascii="Adwaa Elsalaf" w:eastAsia="Times New Roman" w:hAnsi="Adwaa Elsalaf" w:cs="Adwaa Elsalaf"/>
          <w:sz w:val="28"/>
          <w:szCs w:val="28"/>
          <w:rtl/>
          <w:lang w:val="fr-FR"/>
        </w:rPr>
      </w:pPr>
      <w:r>
        <w:rPr>
          <w:rFonts w:ascii="Adwaa Elsalaf" w:eastAsia="Times New Roman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55271AAC" wp14:editId="120B6AC2">
                <wp:simplePos x="0" y="0"/>
                <wp:positionH relativeFrom="margin">
                  <wp:posOffset>67310</wp:posOffset>
                </wp:positionH>
                <wp:positionV relativeFrom="paragraph">
                  <wp:posOffset>54610</wp:posOffset>
                </wp:positionV>
                <wp:extent cx="4508500" cy="835025"/>
                <wp:effectExtent l="80010" t="80010" r="97790" b="100965"/>
                <wp:wrapNone/>
                <wp:docPr id="761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0" cy="8350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1C7FB" w14:textId="77777777" w:rsidR="0066420A" w:rsidRPr="00E03DCB" w:rsidRDefault="0066420A" w:rsidP="002A4A90">
                            <w:pPr>
                              <w:jc w:val="center"/>
                              <w:rPr>
                                <w:rFonts w:ascii="Cambria" w:hAnsi="Cambria"/>
                                <w:sz w:val="14"/>
                                <w:lang w:val="ru-RU"/>
                              </w:rPr>
                            </w:pPr>
                            <w:r w:rsidRPr="00E03DCB">
                              <w:rPr>
                                <w:rFonts w:ascii="Cambria" w:hAnsi="Cambria" w:cs="ae_AlArabiya"/>
                                <w:color w:val="C00000"/>
                                <w:szCs w:val="36"/>
                                <w:lang w:val="ru-RU"/>
                              </w:rPr>
                              <w:t xml:space="preserve">«Четыре правила» - это вторая </w:t>
                            </w:r>
                            <w:r>
                              <w:rPr>
                                <w:rFonts w:ascii="Cambria" w:hAnsi="Cambria" w:cs="ae_AlArabiya"/>
                                <w:color w:val="C00000"/>
                                <w:szCs w:val="36"/>
                                <w:lang w:val="ru-RU"/>
                              </w:rPr>
                              <w:t>по счету книга, которую необходимо изучать искателю знания. Причин изучения этого послания множество.</w:t>
                            </w:r>
                            <w:r w:rsidRPr="00E03DCB">
                              <w:rPr>
                                <w:rFonts w:ascii="Cambria" w:hAnsi="Cambria" w:cs="ae_AlArabiya"/>
                                <w:color w:val="C00000"/>
                                <w:szCs w:val="36"/>
                                <w:lang w:val="ru-RU"/>
                              </w:rPr>
                              <w:t xml:space="preserve"> Из них:</w:t>
                            </w:r>
                          </w:p>
                          <w:p w14:paraId="3FB1C4A5" w14:textId="77777777" w:rsidR="0066420A" w:rsidRPr="00E03DCB" w:rsidRDefault="0066420A" w:rsidP="004E1EB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71AAC" id="Rectangle_x0020_288" o:spid="_x0000_s1559" style="position:absolute;margin-left:5.3pt;margin-top:4.3pt;width:355pt;height:65.75pt;z-index:25240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3C91C7FB" w14:textId="77777777" w:rsidR="0066420A" w:rsidRPr="00E03DCB" w:rsidRDefault="0066420A" w:rsidP="002A4A90">
                      <w:pPr>
                        <w:jc w:val="center"/>
                        <w:rPr>
                          <w:rFonts w:ascii="Cambria" w:hAnsi="Cambria"/>
                          <w:sz w:val="14"/>
                          <w:lang w:val="ru-RU"/>
                        </w:rPr>
                      </w:pPr>
                      <w:r w:rsidRPr="00E03DCB">
                        <w:rPr>
                          <w:rFonts w:ascii="Cambria" w:hAnsi="Cambria" w:cs="ae_AlArabiya"/>
                          <w:color w:val="C00000"/>
                          <w:szCs w:val="36"/>
                          <w:lang w:val="ru-RU"/>
                        </w:rPr>
                        <w:t xml:space="preserve">«Четыре правила» - это вторая </w:t>
                      </w:r>
                      <w:r>
                        <w:rPr>
                          <w:rFonts w:ascii="Cambria" w:hAnsi="Cambria" w:cs="ae_AlArabiya"/>
                          <w:color w:val="C00000"/>
                          <w:szCs w:val="36"/>
                          <w:lang w:val="ru-RU"/>
                        </w:rPr>
                        <w:t>по счету книга, которую необходимо изучать искателю знания. Причин изучения этого послания множество.</w:t>
                      </w:r>
                      <w:r w:rsidRPr="00E03DCB">
                        <w:rPr>
                          <w:rFonts w:ascii="Cambria" w:hAnsi="Cambria" w:cs="ae_AlArabiya"/>
                          <w:color w:val="C00000"/>
                          <w:szCs w:val="36"/>
                          <w:lang w:val="ru-RU"/>
                        </w:rPr>
                        <w:t xml:space="preserve"> Из них:</w:t>
                      </w:r>
                    </w:p>
                    <w:p w14:paraId="3FB1C4A5" w14:textId="77777777" w:rsidR="0066420A" w:rsidRPr="00E03DCB" w:rsidRDefault="0066420A" w:rsidP="004E1EB4">
                      <w:pPr>
                        <w:jc w:val="center"/>
                        <w:rPr>
                          <w:rFonts w:asciiTheme="majorBidi" w:hAnsiTheme="majorBidi" w:cstheme="majorBidi"/>
                          <w:sz w:val="18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26F0B5" w14:textId="77777777" w:rsidR="004E1EB4" w:rsidRPr="005C6052" w:rsidRDefault="004E1EB4" w:rsidP="004E1EB4">
      <w:pPr>
        <w:bidi w:val="0"/>
        <w:spacing w:after="0" w:line="214" w:lineRule="auto"/>
        <w:jc w:val="center"/>
        <w:rPr>
          <w:rFonts w:ascii="Adwaa Elsalaf" w:eastAsia="Times New Roman" w:hAnsi="Adwaa Elsalaf" w:cs="Adwaa Elsalaf"/>
          <w:sz w:val="28"/>
          <w:szCs w:val="28"/>
          <w:rtl/>
          <w:lang w:val="fr-FR"/>
        </w:rPr>
      </w:pPr>
    </w:p>
    <w:p w14:paraId="00ED1EE2" w14:textId="5AC3168A" w:rsidR="004E1EB4" w:rsidRPr="005C6052" w:rsidRDefault="00AB6B4F" w:rsidP="004E1EB4">
      <w:pPr>
        <w:tabs>
          <w:tab w:val="center" w:pos="3615"/>
        </w:tabs>
        <w:bidi w:val="0"/>
        <w:spacing w:after="0" w:line="240" w:lineRule="auto"/>
        <w:rPr>
          <w:rFonts w:ascii="Adwaa Elsalaf" w:eastAsia="Times New Roman" w:hAnsi="Adwaa Elsalaf" w:cs="Adwaa Elsalaf"/>
          <w:sz w:val="28"/>
          <w:szCs w:val="28"/>
          <w:lang w:val="fr-FR"/>
        </w:rPr>
      </w:pPr>
      <w:r>
        <w:rPr>
          <w:rFonts w:ascii="Adwaa Elsalaf" w:eastAsia="Times New Roman" w:hAnsi="Adwaa Elsalaf" w:cs="Adwaa Elsalaf"/>
          <w:noProof/>
          <w:sz w:val="32"/>
          <w:szCs w:val="32"/>
          <w:lang w:val="ru-RU" w:eastAsia="ru-RU"/>
        </w:rPr>
        <mc:AlternateContent>
          <mc:Choice Requires="wpg">
            <w:drawing>
              <wp:anchor distT="0" distB="0" distL="114300" distR="114300" simplePos="0" relativeHeight="252407808" behindDoc="0" locked="0" layoutInCell="1" allowOverlap="1" wp14:anchorId="583716BE" wp14:editId="00EE8DD0">
                <wp:simplePos x="0" y="0"/>
                <wp:positionH relativeFrom="column">
                  <wp:posOffset>48260</wp:posOffset>
                </wp:positionH>
                <wp:positionV relativeFrom="paragraph">
                  <wp:posOffset>502920</wp:posOffset>
                </wp:positionV>
                <wp:extent cx="4607560" cy="2403475"/>
                <wp:effectExtent l="0" t="7620" r="17780" b="14605"/>
                <wp:wrapNone/>
                <wp:docPr id="752" name="Group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7560" cy="2403475"/>
                          <a:chOff x="0" y="8531"/>
                          <a:chExt cx="44683" cy="26410"/>
                        </a:xfrm>
                      </wpg:grpSpPr>
                      <wps:wsp>
                        <wps:cNvPr id="753" name="AutoShape 561"/>
                        <wps:cNvCnPr>
                          <a:cxnSpLocks noChangeShapeType="1"/>
                        </wps:cNvCnPr>
                        <wps:spPr bwMode="auto">
                          <a:xfrm>
                            <a:off x="22091" y="8531"/>
                            <a:ext cx="0" cy="2287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C6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AutoShape 562"/>
                        <wps:cNvCnPr>
                          <a:cxnSpLocks noChangeShapeType="1"/>
                        </wps:cNvCnPr>
                        <wps:spPr bwMode="auto">
                          <a:xfrm flipH="1">
                            <a:off x="5297" y="11061"/>
                            <a:ext cx="3360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C67F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Rectangle 563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0998" y="5665"/>
                            <a:ext cx="5817" cy="21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8BECBC3" w14:textId="77777777" w:rsidR="0066420A" w:rsidRPr="00ED60D5" w:rsidRDefault="0066420A" w:rsidP="00ED60D5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  <w:t xml:space="preserve">Следование за учеными из числа праведных предшественников </w:t>
                              </w:r>
                            </w:p>
                            <w:p w14:paraId="1A9BACD1" w14:textId="77777777" w:rsidR="0066420A" w:rsidRPr="00ED60D5" w:rsidRDefault="0066420A" w:rsidP="004E1EB4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Rectangle 564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30077" y="13126"/>
                            <a:ext cx="7362" cy="21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B782249" w14:textId="77777777" w:rsidR="0066420A" w:rsidRPr="00ED60D5" w:rsidRDefault="0066420A" w:rsidP="00ED60D5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ED60D5"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  <w:t xml:space="preserve">Она является кратким изложением книги </w:t>
                              </w:r>
                              <w:r w:rsidRPr="00ED60D5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  <w:t>«Отведение сомнений»</w:t>
                              </w:r>
                            </w:p>
                            <w:p w14:paraId="3AC8203D" w14:textId="77777777" w:rsidR="0066420A" w:rsidRPr="00ED60D5" w:rsidRDefault="0066420A" w:rsidP="004E1EB4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Rectangle 565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7940" y="5724"/>
                            <a:ext cx="5817" cy="216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B54451E" w14:textId="77777777" w:rsidR="0066420A" w:rsidRPr="00ED60D5" w:rsidRDefault="0066420A" w:rsidP="00ED60D5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  <w:t>Наставление и совет наших ученых</w:t>
                              </w:r>
                            </w:p>
                            <w:p w14:paraId="6AEC963E" w14:textId="77777777" w:rsidR="0066420A" w:rsidRPr="00ED60D5" w:rsidRDefault="0066420A" w:rsidP="004E1EB4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  <w:p w14:paraId="114CBC97" w14:textId="77777777" w:rsidR="0066420A" w:rsidRPr="00ED60D5" w:rsidRDefault="0066420A" w:rsidP="004E1EB4">
                              <w:pPr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47EBAE45" w14:textId="77777777" w:rsidR="0066420A" w:rsidRPr="00A91504" w:rsidRDefault="0066420A" w:rsidP="004E1EB4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ED60D5">
                                <w:rPr>
                                  <w:rFonts w:ascii="adwa-assalaf" w:eastAsia="Times New Roman" w:hAnsi="adwa-assalaf" w:cs="Times New Roman"/>
                                  <w:sz w:val="20"/>
                                  <w:szCs w:val="20"/>
                                  <w:rtl/>
                                </w:rPr>
                                <w:t>السُّهولَة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Rectangle 56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7054" y="12936"/>
                            <a:ext cx="7590" cy="216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C82047" w14:textId="77777777" w:rsidR="0066420A" w:rsidRPr="00ED60D5" w:rsidRDefault="0066420A" w:rsidP="009406FF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ED60D5"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  <w:t xml:space="preserve">В ней содержится опровержение на </w:t>
                              </w:r>
                              <w:r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  <w:t>домыслы</w:t>
                              </w:r>
                              <w:r w:rsidRPr="00ED60D5"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  <w:t xml:space="preserve"> многобожников нашего времени.</w:t>
                              </w:r>
                            </w:p>
                            <w:p w14:paraId="5A8B0AF9" w14:textId="77777777" w:rsidR="0066420A" w:rsidRPr="00ED60D5" w:rsidRDefault="0066420A" w:rsidP="004E1EB4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Rectangle 567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9357" y="9768"/>
                            <a:ext cx="5817" cy="44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5506C4C" w14:textId="77777777" w:rsidR="0066420A" w:rsidRDefault="0066420A" w:rsidP="00994F84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  <w:t>Мы начинаем изучение этой книги, прежде «Отведения сомнений», дабы искатель знания не последовал каким-либо домыслам (сомнениям)</w:t>
                              </w:r>
                            </w:p>
                            <w:p w14:paraId="19575D47" w14:textId="77777777" w:rsidR="0066420A" w:rsidRPr="00994F84" w:rsidRDefault="0066420A" w:rsidP="004C5F8D">
                              <w:pPr>
                                <w:rPr>
                                  <w:rFonts w:ascii="Cambria" w:hAnsi="Cambria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  <w:p w14:paraId="47A23313" w14:textId="77777777" w:rsidR="0066420A" w:rsidRPr="00994F84" w:rsidRDefault="0066420A" w:rsidP="004E1EB4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716BE" id="Group_x0020_1005" o:spid="_x0000_s1560" style="position:absolute;margin-left:3.8pt;margin-top:39.6pt;width:362.8pt;height:189.25pt;z-index:252407808;mso-position-horizontal-relative:text;mso-position-vertical-relative:text;mso-width-relative:margin;mso-height-relative:margin" coordorigin=",8531" coordsize="44683,264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">
                <v:shape id="AutoShape_x0020_561" o:spid="_x0000_s1561" type="#_x0000_t32" style="position:absolute;left:22091;top:8531;width:0;height:228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wDV3McAAADcAAAADwAAAGRycy9kb3ducmV2LnhtbESP3WrCQBSE74W+w3IKvdONSluJrlKE&#10;YBUp9Q/07pA9JqHZsyG7xujTd4VCL4eZ+YaZzFpTioZqV1hW0O9FIIhTqwvOFOx3SXcEwnlkjaVl&#10;UnAjB7PpU2eCsbZX3lCz9ZkIEHYxKsi9r2IpXZqTQdezFXHwzrY26IOsM6lrvAa4KeUgit6kwYLD&#10;Qo4VzXNKf7YXoyDZr+7DdbJoFstqd9p8JYfV8buv1Mtz+zEG4an1/+G/9qdW8P46hMeZcATk9Bc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DrANXcxwAAANwAAAAPAAAAAAAA&#10;AAAAAAAAAKECAABkcnMvZG93bnJldi54bWxQSwUGAAAAAAQABAD5AAAAlQMAAAAA&#10;" strokecolor="#c67f38" strokeweight="2.25pt"/>
                <v:shape id="AutoShape_x0020_562" o:spid="_x0000_s1562" type="#_x0000_t32" style="position:absolute;left:5297;top:11061;width:33600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T5vtMMAAADcAAAADwAAAGRycy9kb3ducmV2LnhtbESP3YrCMBSE7xd8h3AE79ZU0VWqqYig&#10;6NWuPw9wbI79sTkpTaz17TcLC14OM/MNs1x1phItNa6wrGA0jEAQp1YXnCm4nLefcxDOI2usLJOC&#10;FzlYJb2PJcbaPvlI7clnIkDYxagg976OpXRpTgbd0NbEwbvZxqAPssmkbvAZ4KaS4yj6kgYLDgs5&#10;1rTJKb2fHkbBt93sfzRfr5Oy1LNa+0O76w5KDfrdegHCU+ff4f/2XiuYTSfwdyYcAZn8A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E+b7TDAAAA3AAAAA8AAAAAAAAAAAAA&#10;AAAAoQIAAGRycy9kb3ducmV2LnhtbFBLBQYAAAAABAAEAPkAAACRAwAAAAA=&#10;" strokecolor="#c67f38" strokeweight="1pt"/>
                <v:rect id="Rectangle_x0020_563" o:spid="_x0000_s1563" style="position:absolute;left:30998;top:5665;width:5817;height:21552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Eu3exQAA&#10;ANwAAAAPAAAAZHJzL2Rvd25yZXYueG1sRI/RasJAFETfC/7DcgVfSt0oRGvqKlIIFvpQjH7ATfaa&#10;hGbvht2tiX/vFgp9HGbmDLPdj6YTN3K+taxgMU9AEFdWt1wruJzzl1cQPiBr7CyTgjt52O8mT1vM&#10;tB34RLci1CJC2GeooAmhz6T0VUMG/dz2xNG7WmcwROlqqR0OEW46uUySlTTYclxosKf3hqrv4sco&#10;0F8Vd6t2fD7Wn5syX+YuL2mt1Gw6Ht5ABBrDf/iv/aEVrNMUfs/EIyB3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IS7d7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08BECBC3" w14:textId="77777777" w:rsidR="0066420A" w:rsidRPr="00ED60D5" w:rsidRDefault="0066420A" w:rsidP="00ED60D5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  <w:t xml:space="preserve">Следование за учеными из числа праведных предшественников </w:t>
                        </w:r>
                      </w:p>
                      <w:p w14:paraId="1A9BACD1" w14:textId="77777777" w:rsidR="0066420A" w:rsidRPr="00ED60D5" w:rsidRDefault="0066420A" w:rsidP="004E1EB4">
                        <w:pPr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564" o:spid="_x0000_s1564" style="position:absolute;left:30077;top:13126;width:7362;height:21546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wHOpxQAA&#10;ANwAAAAPAAAAZHJzL2Rvd25yZXYueG1sRI/BasMwEETvhf6D2EAuJZFjqNM4UUwJmBZ6CE37ARtr&#10;Y5tYKyMptvv3VaGQ4zAzb5hdMZlODOR8a1nBapmAIK6sbrlW8P1VLl5A+ICssbNMCn7IQ7F/fNhh&#10;ru3InzScQi0ihH2OCpoQ+lxKXzVk0C9tTxy9i3UGQ5SultrhGOGmk2mSZNJgy3GhwZ4ODVXX080o&#10;0MeKu6ydnt7qj825TEtXnmmt1Hw2vW5BBJrCPfzfftcK1s8Z/J2JR0Duf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LAc6n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2B782249" w14:textId="77777777" w:rsidR="0066420A" w:rsidRPr="00ED60D5" w:rsidRDefault="0066420A" w:rsidP="00ED60D5">
                        <w:pPr>
                          <w:jc w:val="center"/>
                          <w:rPr>
                            <w:rFonts w:ascii="Cambria" w:hAnsi="Cambria"/>
                            <w:b/>
                            <w:sz w:val="20"/>
                            <w:szCs w:val="20"/>
                            <w:lang w:val="ru-RU"/>
                          </w:rPr>
                        </w:pPr>
                        <w:r w:rsidRPr="00ED60D5"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  <w:t xml:space="preserve">Она является кратким изложением книги </w:t>
                        </w:r>
                        <w:r w:rsidRPr="00ED60D5">
                          <w:rPr>
                            <w:rFonts w:ascii="Cambria" w:hAnsi="Cambria"/>
                            <w:b/>
                            <w:sz w:val="20"/>
                            <w:szCs w:val="20"/>
                            <w:lang w:val="ru-RU"/>
                          </w:rPr>
                          <w:t>«Отведение сомнений»</w:t>
                        </w:r>
                      </w:p>
                      <w:p w14:paraId="3AC8203D" w14:textId="77777777" w:rsidR="0066420A" w:rsidRPr="00ED60D5" w:rsidRDefault="0066420A" w:rsidP="004E1EB4">
                        <w:pPr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565" o:spid="_x0000_s1565" style="position:absolute;left:7940;top:5724;width:5817;height:21697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NYywwAA&#10;ANwAAAAPAAAAZHJzL2Rvd25yZXYueG1sRI/RisIwFETfBf8hXMEX0VRhrVajiFB2wQdZ1w+4Nte2&#10;2NyUJGr37zcLgo/DzJxh1tvONOJBzteWFUwnCQjiwuqaSwXnn3y8AOEDssbGMin4JQ/bTb+3xkzb&#10;J3/T4xRKESHsM1RQhdBmUvqiIoN+Ylvi6F2tMxiidKXUDp8Rbho5S5K5NFhzXKiwpX1Fxe10Nwr0&#10;seBmXnejz/KwvOSz3OUXSpUaDrrdCkSgLrzDr/aXVpB+pPB/Jh4Buf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NYywwAAANw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7B54451E" w14:textId="77777777" w:rsidR="0066420A" w:rsidRPr="00ED60D5" w:rsidRDefault="0066420A" w:rsidP="00ED60D5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  <w:t>Наставление и совет наших ученых</w:t>
                        </w:r>
                      </w:p>
                      <w:p w14:paraId="6AEC963E" w14:textId="77777777" w:rsidR="0066420A" w:rsidRPr="00ED60D5" w:rsidRDefault="0066420A" w:rsidP="004E1EB4">
                        <w:pPr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ru-RU"/>
                          </w:rPr>
                        </w:pPr>
                      </w:p>
                      <w:p w14:paraId="114CBC97" w14:textId="77777777" w:rsidR="0066420A" w:rsidRPr="00ED60D5" w:rsidRDefault="0066420A" w:rsidP="004E1EB4">
                        <w:pPr>
                          <w:jc w:val="center"/>
                          <w:rPr>
                            <w:rFonts w:ascii="adwa-assalaf" w:eastAsia="Times New Roman" w:hAnsi="adwa-assalaf" w:cs="adwa-assalaf"/>
                            <w:sz w:val="20"/>
                            <w:szCs w:val="20"/>
                            <w:rtl/>
                          </w:rPr>
                        </w:pPr>
                      </w:p>
                      <w:p w14:paraId="47EBAE45" w14:textId="77777777" w:rsidR="0066420A" w:rsidRPr="00A91504" w:rsidRDefault="0066420A" w:rsidP="004E1EB4">
                        <w:pPr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ru-RU"/>
                          </w:rPr>
                        </w:pPr>
                        <w:r w:rsidRPr="00ED60D5">
                          <w:rPr>
                            <w:rFonts w:ascii="adwa-assalaf" w:eastAsia="Times New Roman" w:hAnsi="adwa-assalaf" w:cs="Times New Roman"/>
                            <w:sz w:val="20"/>
                            <w:szCs w:val="20"/>
                            <w:rtl/>
                          </w:rPr>
                          <w:t>السُّهولَة</w:t>
                        </w:r>
                      </w:p>
                    </w:txbxContent>
                  </v:textbox>
                </v:rect>
                <v:rect id="Rectangle_x0020_566" o:spid="_x0000_s1566" style="position:absolute;left:7054;top:12936;width:7590;height:21697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E0JAwQAA&#10;ANwAAAAPAAAAZHJzL2Rvd25yZXYueG1sRE/LisIwFN0L/kO4wmxEU4XxUZuKDJQZcCE+PuDaXNti&#10;c1OSjHb+frIQXB7OO9v2phUPcr6xrGA2TUAQl1Y3XCm4nIvJCoQPyBpby6Tgjzxs8+Egw1TbJx/p&#10;cQqViCHsU1RQh9ClUvqyJoN+ajviyN2sMxgidJXUDp8x3LRyniQLabDh2FBjR181lffTr1GgDyW3&#10;i6Yff1f79bWYF6640lKpj1G/24AI1Ie3+OX+0QqWn3FtPBOPgMz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BNCQMEAAADcAAAADwAAAAAAAAAAAAAAAACXAgAAZHJzL2Rvd25y&#10;ZXYueG1sUEsFBgAAAAAEAAQA9QAAAIUDAAAAAA==&#10;" strokecolor="#c67f38">
                  <v:shadow on="t" opacity="26213f" origin="-.5,-.5"/>
                  <v:textbox>
                    <w:txbxContent>
                      <w:p w14:paraId="2AC82047" w14:textId="77777777" w:rsidR="0066420A" w:rsidRPr="00ED60D5" w:rsidRDefault="0066420A" w:rsidP="009406FF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  <w:r w:rsidRPr="00ED60D5"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  <w:t xml:space="preserve">В ней содержится опровержение на </w:t>
                        </w:r>
                        <w:r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  <w:t>домыслы</w:t>
                        </w:r>
                        <w:r w:rsidRPr="00ED60D5"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  <w:t xml:space="preserve"> многобожников нашего времени.</w:t>
                        </w:r>
                      </w:p>
                      <w:p w14:paraId="5A8B0AF9" w14:textId="77777777" w:rsidR="0066420A" w:rsidRPr="00ED60D5" w:rsidRDefault="0066420A" w:rsidP="004E1EB4">
                        <w:pPr>
                          <w:jc w:val="center"/>
                          <w:rPr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_x0020_567" o:spid="_x0000_s1567" style="position:absolute;left:19357;top:9768;width:5817;height:4453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CYT7wAAA&#10;ANwAAAAPAAAAZHJzL2Rvd25yZXYueG1sRE/NisIwEL4v+A5hBC+LTfVQ19ooIhQFD8u6PsDYjG2x&#10;mZQkan17c1jY48f3X2wG04kHOd9aVjBLUhDEldUt1wrOv+X0C4QPyBo7y6TgRR4269FHgbm2T/6h&#10;xynUIoawz1FBE0KfS+mrhgz6xPbEkbtaZzBE6GqpHT5juOnkPE0zabDl2NBgT7uGqtvpbhTo74q7&#10;rB0+9/VxeSnnpSsvtFBqMh62KxCBhvAv/nMftIJFFufHM/EIyPU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MCYT7wAAAANwAAAAPAAAAAAAAAAAAAAAAAJcCAABkcnMvZG93bnJl&#10;di54bWxQSwUGAAAAAAQABAD1AAAAhAMAAAAA&#10;" strokecolor="#c67f38">
                  <v:shadow on="t" opacity="26213f" origin="-.5,-.5"/>
                  <v:textbox>
                    <w:txbxContent>
                      <w:p w14:paraId="25506C4C" w14:textId="77777777" w:rsidR="0066420A" w:rsidRDefault="0066420A" w:rsidP="00994F84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  <w:t>Мы начинаем изучение этой книги, прежде «Отведения сомнений», дабы искатель знания не последовал каким-либо домыслам (сомнениям)</w:t>
                        </w:r>
                      </w:p>
                      <w:p w14:paraId="19575D47" w14:textId="77777777" w:rsidR="0066420A" w:rsidRPr="00994F84" w:rsidRDefault="0066420A" w:rsidP="004C5F8D">
                        <w:pPr>
                          <w:rPr>
                            <w:rFonts w:ascii="Cambria" w:hAnsi="Cambria"/>
                            <w:sz w:val="20"/>
                            <w:szCs w:val="20"/>
                            <w:lang w:val="ru-RU"/>
                          </w:rPr>
                        </w:pPr>
                      </w:p>
                      <w:p w14:paraId="47A23313" w14:textId="77777777" w:rsidR="0066420A" w:rsidRPr="00994F84" w:rsidRDefault="0066420A" w:rsidP="004E1EB4">
                        <w:pPr>
                          <w:jc w:val="center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dwaa Elsalaf" w:eastAsia="Times New Roman" w:hAnsi="Adwaa Elsalaf" w:cs="Adwaa Elsalaf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296" distR="114296" simplePos="0" relativeHeight="252405760" behindDoc="0" locked="0" layoutInCell="1" allowOverlap="1" wp14:anchorId="54706431" wp14:editId="72ADE134">
                <wp:simplePos x="0" y="0"/>
                <wp:positionH relativeFrom="column">
                  <wp:posOffset>572769</wp:posOffset>
                </wp:positionH>
                <wp:positionV relativeFrom="paragraph">
                  <wp:posOffset>731520</wp:posOffset>
                </wp:positionV>
                <wp:extent cx="0" cy="260350"/>
                <wp:effectExtent l="76200" t="76200" r="101600" b="95250"/>
                <wp:wrapNone/>
                <wp:docPr id="751" name="Straight Arrow Connector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0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FD1D9" id="Straight_x0020_Arrow_x0020_Connector_x0020_1004" o:spid="_x0000_s1026" type="#_x0000_t32" style="position:absolute;margin-left:45.1pt;margin-top:57.6pt;width:0;height:20.5pt;flip:y;z-index:252405760;visibility:visible;mso-wrap-style:square;mso-width-percent:0;mso-height-percent:0;mso-wrap-distance-left:114296emu;mso-wrap-distance-top:0;mso-wrap-distance-right:114296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" strokecolor="#c67f38" strokeweight="1pt"/>
            </w:pict>
          </mc:Fallback>
        </mc:AlternateContent>
      </w:r>
      <w:r>
        <w:rPr>
          <w:rFonts w:ascii="Adwaa Elsalaf" w:eastAsia="Times New Roman" w:hAnsi="Adwaa Elsalaf" w:cs="Adwaa Elsalaf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76C09E97" wp14:editId="49193CB5">
                <wp:simplePos x="0" y="0"/>
                <wp:positionH relativeFrom="column">
                  <wp:posOffset>4082415</wp:posOffset>
                </wp:positionH>
                <wp:positionV relativeFrom="paragraph">
                  <wp:posOffset>730250</wp:posOffset>
                </wp:positionV>
                <wp:extent cx="4445" cy="249555"/>
                <wp:effectExtent l="76200" t="76200" r="97155" b="106045"/>
                <wp:wrapNone/>
                <wp:docPr id="237" name="Straight Arrow Connector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495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5B4D3" id="Straight_x0020_Arrow_x0020_Connector_x0020_237" o:spid="_x0000_s1026" type="#_x0000_t32" style="position:absolute;margin-left:321.45pt;margin-top:57.5pt;width:.35pt;height:19.65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" strokecolor="#c67f38" strokeweight="1pt"/>
            </w:pict>
          </mc:Fallback>
        </mc:AlternateContent>
      </w:r>
      <w:r w:rsidR="004E1EB4" w:rsidRPr="005C6052">
        <w:rPr>
          <w:rFonts w:ascii="Adwaa Elsalaf" w:eastAsia="Times New Roman" w:hAnsi="Adwaa Elsalaf" w:cs="Adwaa Elsalaf"/>
          <w:sz w:val="28"/>
          <w:szCs w:val="28"/>
          <w:rtl/>
          <w:lang w:val="fr-FR"/>
        </w:rPr>
        <w:br w:type="page"/>
      </w:r>
      <w:r w:rsidR="004E1EB4" w:rsidRPr="005C6052">
        <w:rPr>
          <w:rFonts w:ascii="Adwaa Elsalaf" w:eastAsia="Times New Roman" w:hAnsi="Adwaa Elsalaf" w:cs="Adwaa Elsalaf"/>
          <w:sz w:val="28"/>
          <w:szCs w:val="28"/>
          <w:rtl/>
          <w:lang w:val="fr-FR"/>
        </w:rPr>
        <w:lastRenderedPageBreak/>
        <w:tab/>
      </w:r>
    </w:p>
    <w:p w14:paraId="23C67063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sz w:val="28"/>
          <w:szCs w:val="28"/>
          <w:rtl/>
          <w:lang w:val="fr-FR"/>
        </w:rPr>
      </w:pPr>
    </w:p>
    <w:p w14:paraId="0ED246DB" w14:textId="77777777" w:rsidR="004E1EB4" w:rsidRPr="005C6052" w:rsidRDefault="004E1EB4" w:rsidP="004E1EB4">
      <w:pPr>
        <w:bidi w:val="0"/>
        <w:spacing w:after="0" w:line="240" w:lineRule="auto"/>
        <w:rPr>
          <w:rFonts w:ascii="Adwaa Elsalaf" w:eastAsia="Times New Roman" w:hAnsi="Adwaa Elsalaf" w:cs="Adwaa Elsalaf"/>
          <w:sz w:val="28"/>
          <w:szCs w:val="28"/>
          <w:rtl/>
          <w:lang w:val="fr-FR"/>
        </w:rPr>
      </w:pPr>
      <w:r w:rsidRPr="005C6052">
        <w:rPr>
          <w:rFonts w:ascii="Adwaa Elsalaf" w:eastAsia="Times New Roman" w:hAnsi="Adwaa Elsalaf" w:cs="Adwaa Elsalaf"/>
          <w:noProof/>
          <w:sz w:val="28"/>
          <w:szCs w:val="28"/>
          <w:rtl/>
          <w:lang w:val="ru-RU" w:eastAsia="ru-RU"/>
        </w:rPr>
        <w:drawing>
          <wp:anchor distT="0" distB="0" distL="114300" distR="114300" simplePos="0" relativeHeight="252409856" behindDoc="1" locked="0" layoutInCell="1" allowOverlap="1" wp14:anchorId="5690EB2F" wp14:editId="109B4C4F">
            <wp:simplePos x="0" y="0"/>
            <wp:positionH relativeFrom="margin">
              <wp:align>center</wp:align>
            </wp:positionH>
            <wp:positionV relativeFrom="paragraph">
              <wp:posOffset>160655</wp:posOffset>
            </wp:positionV>
            <wp:extent cx="3222167" cy="493200"/>
            <wp:effectExtent l="0" t="0" r="0" b="0"/>
            <wp:wrapNone/>
            <wp:docPr id="1104" name="صورة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زينة لنهاية الصفحة جميلة.png"/>
                    <pic:cNvPicPr/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167" cy="49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50A13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sz w:val="28"/>
          <w:szCs w:val="28"/>
          <w:rtl/>
          <w:lang w:val="fr-FR"/>
        </w:rPr>
      </w:pPr>
    </w:p>
    <w:p w14:paraId="5A905A2C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sz w:val="28"/>
          <w:szCs w:val="28"/>
          <w:rtl/>
          <w:lang w:val="fr-FR"/>
        </w:rPr>
      </w:pPr>
    </w:p>
    <w:p w14:paraId="6EE03551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sz w:val="28"/>
          <w:szCs w:val="28"/>
          <w:rtl/>
          <w:lang w:val="fr-FR"/>
        </w:rPr>
      </w:pPr>
    </w:p>
    <w:p w14:paraId="2A6A592A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4CEB7A19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00B7E2C2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2982DF81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1CC52618" w14:textId="36699915" w:rsidR="004E1EB4" w:rsidRPr="005C6052" w:rsidRDefault="00AB6B4F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  <w:r>
        <w:rPr>
          <w:rFonts w:ascii="Adwaa Elsalaf" w:eastAsia="Times New Roman" w:hAnsi="Adwaa Elsalaf" w:cs="Adwaa Elsalaf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30CB2B32" wp14:editId="0AD55D51">
                <wp:simplePos x="0" y="0"/>
                <wp:positionH relativeFrom="column">
                  <wp:posOffset>835025</wp:posOffset>
                </wp:positionH>
                <wp:positionV relativeFrom="paragraph">
                  <wp:posOffset>130175</wp:posOffset>
                </wp:positionV>
                <wp:extent cx="2889250" cy="762000"/>
                <wp:effectExtent l="73025" t="79375" r="98425" b="98425"/>
                <wp:wrapNone/>
                <wp:docPr id="750" name="Rectangl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762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7A69B" w14:textId="77777777" w:rsidR="0066420A" w:rsidRPr="00994F84" w:rsidRDefault="0066420A" w:rsidP="00994F84">
                            <w:pPr>
                              <w:jc w:val="center"/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94F84">
                              <w:rPr>
                                <w:rFonts w:ascii="Cambria" w:hAnsi="Cambria" w:cs="ae_AlArabiya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Содержание книги «Четыре правила»</w:t>
                            </w:r>
                          </w:p>
                          <w:p w14:paraId="763F67D7" w14:textId="77777777" w:rsidR="0066420A" w:rsidRPr="00994F84" w:rsidRDefault="0066420A" w:rsidP="00994F8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 w:cs="ae_AlArabiya"/>
                                <w:i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Эта книга делится на три части:</w:t>
                            </w:r>
                          </w:p>
                          <w:p w14:paraId="797F93A5" w14:textId="77777777" w:rsidR="0066420A" w:rsidRPr="00994F84" w:rsidRDefault="0066420A" w:rsidP="004E1EB4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color w:val="FF0000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</w:p>
                          <w:p w14:paraId="2E501A8D" w14:textId="77777777" w:rsidR="0066420A" w:rsidRPr="00994F84" w:rsidRDefault="0066420A" w:rsidP="004E1EB4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B2B32" id="Rectangle_x0020_1013" o:spid="_x0000_s1568" style="position:absolute;left:0;text-align:left;margin-left:65.75pt;margin-top:10.25pt;width:227.5pt;height:60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" fillcolor="#f6eede" stroked="f" strokeweight="1pt">
                <v:fill color2="#d4a85a" angle="-135" focus="100%" type="gradient"/>
                <v:shadow on="t" opacity="26213f" origin="-.5,-.5"/>
                <v:textbox>
                  <w:txbxContent>
                    <w:p w14:paraId="5177A69B" w14:textId="77777777" w:rsidR="0066420A" w:rsidRPr="00994F84" w:rsidRDefault="0066420A" w:rsidP="00994F84">
                      <w:pPr>
                        <w:jc w:val="center"/>
                        <w:rPr>
                          <w:rFonts w:ascii="Cambria" w:hAnsi="Cambria" w:cs="ae_AlArabiya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994F84">
                        <w:rPr>
                          <w:rFonts w:ascii="Cambria" w:hAnsi="Cambria" w:cs="ae_AlArabiya"/>
                          <w:color w:val="C00000"/>
                          <w:sz w:val="20"/>
                          <w:szCs w:val="20"/>
                          <w:lang w:val="ru-RU"/>
                        </w:rPr>
                        <w:t>Содержание книги «Четыре правила»</w:t>
                      </w:r>
                    </w:p>
                    <w:p w14:paraId="763F67D7" w14:textId="77777777" w:rsidR="0066420A" w:rsidRPr="00994F84" w:rsidRDefault="0066420A" w:rsidP="00994F84">
                      <w:pPr>
                        <w:jc w:val="center"/>
                        <w:rPr>
                          <w:i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Cambria" w:hAnsi="Cambria" w:cs="ae_AlArabiya"/>
                          <w:i/>
                          <w:color w:val="C00000"/>
                          <w:sz w:val="20"/>
                          <w:szCs w:val="20"/>
                          <w:lang w:val="ru-RU"/>
                        </w:rPr>
                        <w:t>Эта книга делится на три части:</w:t>
                      </w:r>
                    </w:p>
                    <w:p w14:paraId="797F93A5" w14:textId="77777777" w:rsidR="0066420A" w:rsidRPr="00994F84" w:rsidRDefault="0066420A" w:rsidP="004E1EB4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color w:val="FF0000"/>
                          <w:sz w:val="20"/>
                          <w:szCs w:val="20"/>
                          <w:rtl/>
                          <w:lang w:val="ru-RU"/>
                        </w:rPr>
                      </w:pPr>
                    </w:p>
                    <w:p w14:paraId="2E501A8D" w14:textId="77777777" w:rsidR="0066420A" w:rsidRPr="00994F84" w:rsidRDefault="0066420A" w:rsidP="004E1EB4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53179C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58BD964C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7C3BC2DD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1BAF8FA6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8"/>
          <w:szCs w:val="8"/>
          <w:rtl/>
          <w:lang w:val="fr-FR"/>
        </w:rPr>
      </w:pPr>
    </w:p>
    <w:p w14:paraId="3926946B" w14:textId="585A14F4" w:rsidR="004E1EB4" w:rsidRPr="005C6052" w:rsidRDefault="00AB6B4F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  <w:r>
        <w:rPr>
          <w:rFonts w:ascii="Adwaa Elsalaf" w:eastAsia="Times New Roman" w:hAnsi="Adwaa Elsalaf" w:cs="Adwaa Elsalaf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95520" behindDoc="0" locked="0" layoutInCell="1" allowOverlap="1" wp14:anchorId="7D44F55A" wp14:editId="3FFC97D8">
                <wp:simplePos x="0" y="0"/>
                <wp:positionH relativeFrom="column">
                  <wp:posOffset>2324100</wp:posOffset>
                </wp:positionH>
                <wp:positionV relativeFrom="paragraph">
                  <wp:posOffset>103505</wp:posOffset>
                </wp:positionV>
                <wp:extent cx="0" cy="533400"/>
                <wp:effectExtent l="127000" t="128905" r="165100" b="163195"/>
                <wp:wrapNone/>
                <wp:docPr id="749" name="Straight Arrow Connector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CC2BA" id="Straight_x0020_Arrow_x0020_Connector_x0020_1014" o:spid="_x0000_s1026" type="#_x0000_t32" style="position:absolute;margin-left:183pt;margin-top:8.15pt;width:0;height:42pt;z-index:252395520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1818A0CB" w14:textId="0AB28C69" w:rsidR="004E1EB4" w:rsidRPr="005C6052" w:rsidRDefault="00AB6B4F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  <w:r>
        <w:rPr>
          <w:rFonts w:ascii="Adwaa Elsalaf" w:eastAsia="Times New Roman" w:hAnsi="Adwaa Elsalaf" w:cs="Adwaa Elsalaf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96544" behindDoc="0" locked="0" layoutInCell="1" allowOverlap="1" wp14:anchorId="598575E1" wp14:editId="3038B633">
                <wp:simplePos x="0" y="0"/>
                <wp:positionH relativeFrom="column">
                  <wp:posOffset>466090</wp:posOffset>
                </wp:positionH>
                <wp:positionV relativeFrom="paragraph">
                  <wp:posOffset>165100</wp:posOffset>
                </wp:positionV>
                <wp:extent cx="0" cy="291465"/>
                <wp:effectExtent l="123190" t="127000" r="168910" b="165735"/>
                <wp:wrapNone/>
                <wp:docPr id="748" name="Straight Arrow Connector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5E672" id="Straight_x0020_Arrow_x0020_Connector_x0020_1015" o:spid="_x0000_s1026" type="#_x0000_t32" style="position:absolute;margin-left:36.7pt;margin-top:13pt;width:0;height:22.95pt;z-index:25239654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eastAsia="Times New Roman" w:hAnsi="Adwaa Elsalaf" w:cs="Adwaa Elsalaf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2394496" behindDoc="0" locked="0" layoutInCell="1" allowOverlap="1" wp14:anchorId="70082010" wp14:editId="3F61D9B1">
                <wp:simplePos x="0" y="0"/>
                <wp:positionH relativeFrom="column">
                  <wp:posOffset>466090</wp:posOffset>
                </wp:positionH>
                <wp:positionV relativeFrom="paragraph">
                  <wp:posOffset>165100</wp:posOffset>
                </wp:positionV>
                <wp:extent cx="3546475" cy="0"/>
                <wp:effectExtent l="123190" t="127000" r="165735" b="165100"/>
                <wp:wrapNone/>
                <wp:docPr id="747" name="Straight Arrow Connector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955EB" id="Straight_x0020_Arrow_x0020_Connector_x0020_1016" o:spid="_x0000_s1026" type="#_x0000_t32" style="position:absolute;margin-left:36.7pt;margin-top:13pt;width:279.25pt;height:0;z-index:252394496;visibility:visible;mso-wrap-style:square;mso-width-percent:0;mso-height-percent:0;mso-wrap-distance-left:9pt;mso-wrap-distance-top:-2emu;mso-wrap-distance-right:9pt;mso-wrap-distance-bottom:-2emu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03DD5003" w14:textId="7054708E" w:rsidR="004E1EB4" w:rsidRPr="005C6052" w:rsidRDefault="00AB6B4F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  <w:r>
        <w:rPr>
          <w:rFonts w:ascii="Adwaa Elsalaf" w:eastAsia="Times New Roman" w:hAnsi="Adwaa Elsalaf" w:cs="Adwaa Elsalaf"/>
          <w:noProof/>
          <w:color w:val="FF0000"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02C2F22A" wp14:editId="70D9D886">
                <wp:simplePos x="0" y="0"/>
                <wp:positionH relativeFrom="column">
                  <wp:posOffset>4013835</wp:posOffset>
                </wp:positionH>
                <wp:positionV relativeFrom="paragraph">
                  <wp:posOffset>13335</wp:posOffset>
                </wp:positionV>
                <wp:extent cx="9525" cy="262255"/>
                <wp:effectExtent l="127635" t="127635" r="167640" b="168910"/>
                <wp:wrapNone/>
                <wp:docPr id="746" name="Straight Arrow Connector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2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9765E" id="Straight_x0020_Arrow_x0020_Connector_x0020_1017" o:spid="_x0000_s1026" type="#_x0000_t32" style="position:absolute;margin-left:316.05pt;margin-top:1.05pt;width:.75pt;height:20.65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5C532269" w14:textId="4EC5B579" w:rsidR="004E1EB4" w:rsidRPr="005C6052" w:rsidRDefault="00AB6B4F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  <w:r>
        <w:rPr>
          <w:rFonts w:ascii="Adwaa Elsalaf" w:eastAsia="Times New Roman" w:hAnsi="Adwaa Elsalaf" w:cs="Adwaa Elsalaf"/>
          <w:noProof/>
          <w:color w:val="FF0000"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0BD0DB8D" wp14:editId="345C2A0B">
                <wp:simplePos x="0" y="0"/>
                <wp:positionH relativeFrom="column">
                  <wp:posOffset>-120650</wp:posOffset>
                </wp:positionH>
                <wp:positionV relativeFrom="paragraph">
                  <wp:posOffset>127635</wp:posOffset>
                </wp:positionV>
                <wp:extent cx="1245235" cy="960755"/>
                <wp:effectExtent l="82550" t="89535" r="120015" b="118110"/>
                <wp:wrapNone/>
                <wp:docPr id="745" name="Rectangle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235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66A05D6A" w14:textId="77777777" w:rsidR="0066420A" w:rsidRPr="00994F84" w:rsidRDefault="0066420A" w:rsidP="00994F84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1. Вступление. 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(Признаки счастья)</w:t>
                            </w:r>
                          </w:p>
                          <w:p w14:paraId="312CA15F" w14:textId="77777777" w:rsidR="0066420A" w:rsidRPr="00994F84" w:rsidRDefault="0066420A" w:rsidP="004E1EB4">
                            <w:pPr>
                              <w:rPr>
                                <w:sz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0DB8D" id="Rectangle_x0020_1018" o:spid="_x0000_s1569" style="position:absolute;left:0;text-align:left;margin-left:-9.5pt;margin-top:10.05pt;width:98.05pt;height:75.6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" strokecolor="#c67f38">
                <v:shadow on="t" opacity="26213f" origin="-.5,-.5"/>
                <v:textbox>
                  <w:txbxContent>
                    <w:p w14:paraId="66A05D6A" w14:textId="77777777" w:rsidR="0066420A" w:rsidRPr="00994F84" w:rsidRDefault="0066420A" w:rsidP="00994F84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94F8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1. Вступление. </w:t>
                      </w:r>
                      <w:r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(Признаки счастья)</w:t>
                      </w:r>
                    </w:p>
                    <w:p w14:paraId="312CA15F" w14:textId="77777777" w:rsidR="0066420A" w:rsidRPr="00994F84" w:rsidRDefault="0066420A" w:rsidP="004E1EB4">
                      <w:pPr>
                        <w:rPr>
                          <w:sz w:val="18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eastAsia="Times New Roman" w:hAnsi="Adwaa Elsalaf" w:cs="Adwaa Elsalaf"/>
          <w:noProof/>
          <w:color w:val="FF0000"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66835CBB" wp14:editId="7B5BAE90">
                <wp:simplePos x="0" y="0"/>
                <wp:positionH relativeFrom="column">
                  <wp:posOffset>3425190</wp:posOffset>
                </wp:positionH>
                <wp:positionV relativeFrom="paragraph">
                  <wp:posOffset>142240</wp:posOffset>
                </wp:positionV>
                <wp:extent cx="1247140" cy="962025"/>
                <wp:effectExtent l="85090" t="91440" r="115570" b="114935"/>
                <wp:wrapNone/>
                <wp:docPr id="744" name="Rectangle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14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2581A7DD" w14:textId="77777777" w:rsidR="0066420A" w:rsidRDefault="0066420A" w:rsidP="008736E4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3. 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«Четыре п</w:t>
                            </w: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равила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»</w:t>
                            </w:r>
                          </w:p>
                          <w:p w14:paraId="7A118A2B" w14:textId="77777777" w:rsidR="0066420A" w:rsidRPr="00994F84" w:rsidRDefault="0066420A" w:rsidP="00994F84">
                            <w:pPr>
                              <w:jc w:val="right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0DEE9F5E" w14:textId="77777777" w:rsidR="0066420A" w:rsidRPr="00994F84" w:rsidRDefault="0066420A" w:rsidP="004E1EB4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24"/>
                                <w:szCs w:val="28"/>
                              </w:rPr>
                            </w:pPr>
                          </w:p>
                          <w:p w14:paraId="1664837C" w14:textId="77777777" w:rsidR="0066420A" w:rsidRPr="00994F84" w:rsidRDefault="0066420A" w:rsidP="004E1EB4">
                            <w:pPr>
                              <w:bidi w:val="0"/>
                              <w:spacing w:after="0" w:line="214" w:lineRule="auto"/>
                              <w:rPr>
                                <w:rFonts w:ascii="adwa-assalaf" w:eastAsia="Times New Roman" w:hAnsi="adwa-assalaf" w:cs="adwa-assalaf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35CBB" id="Rectangle_x0020_1019" o:spid="_x0000_s1570" style="position:absolute;left:0;text-align:left;margin-left:269.7pt;margin-top:11.2pt;width:98.2pt;height:75.7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" strokecolor="#c67f38">
                <v:shadow on="t" opacity="26213f" origin="-.5,-.5"/>
                <v:textbox>
                  <w:txbxContent>
                    <w:p w14:paraId="2581A7DD" w14:textId="77777777" w:rsidR="0066420A" w:rsidRDefault="0066420A" w:rsidP="008736E4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94F8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 xml:space="preserve">3. </w:t>
                      </w:r>
                      <w:r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«Четыре п</w:t>
                      </w:r>
                      <w:r w:rsidRPr="00994F8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равила</w:t>
                      </w:r>
                      <w:r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»</w:t>
                      </w:r>
                    </w:p>
                    <w:p w14:paraId="7A118A2B" w14:textId="77777777" w:rsidR="0066420A" w:rsidRPr="00994F84" w:rsidRDefault="0066420A" w:rsidP="00994F84">
                      <w:pPr>
                        <w:jc w:val="right"/>
                        <w:rPr>
                          <w:sz w:val="20"/>
                          <w:szCs w:val="24"/>
                        </w:rPr>
                      </w:pPr>
                    </w:p>
                    <w:p w14:paraId="0DEE9F5E" w14:textId="77777777" w:rsidR="0066420A" w:rsidRPr="00994F84" w:rsidRDefault="0066420A" w:rsidP="004E1EB4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sz w:val="24"/>
                          <w:szCs w:val="28"/>
                        </w:rPr>
                      </w:pPr>
                    </w:p>
                    <w:p w14:paraId="1664837C" w14:textId="77777777" w:rsidR="0066420A" w:rsidRPr="00994F84" w:rsidRDefault="0066420A" w:rsidP="004E1EB4">
                      <w:pPr>
                        <w:bidi w:val="0"/>
                        <w:spacing w:after="0" w:line="214" w:lineRule="auto"/>
                        <w:rPr>
                          <w:rFonts w:ascii="adwa-assalaf" w:eastAsia="Times New Roman" w:hAnsi="adwa-assalaf" w:cs="adwa-assalaf"/>
                          <w:sz w:val="16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eastAsia="Times New Roman" w:hAnsi="Adwaa Elsalaf" w:cs="Adwaa Elsalaf"/>
          <w:noProof/>
          <w:color w:val="FF0000"/>
          <w:sz w:val="8"/>
          <w:szCs w:val="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58895EB8" wp14:editId="0B2908BF">
                <wp:simplePos x="0" y="0"/>
                <wp:positionH relativeFrom="column">
                  <wp:posOffset>1704340</wp:posOffset>
                </wp:positionH>
                <wp:positionV relativeFrom="paragraph">
                  <wp:posOffset>152400</wp:posOffset>
                </wp:positionV>
                <wp:extent cx="1245235" cy="962025"/>
                <wp:effectExtent l="91440" t="88900" r="111125" b="117475"/>
                <wp:wrapNone/>
                <wp:docPr id="743" name="Rectangle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23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246A9FD7" w14:textId="77777777" w:rsidR="0066420A" w:rsidRPr="00994F84" w:rsidRDefault="0066420A" w:rsidP="00994F84">
                            <w:pPr>
                              <w:jc w:val="right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2</w:t>
                            </w: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  <w:lang w:val="ru-RU"/>
                              </w:rPr>
                              <w:t>. Важность изучения Единобожия.</w:t>
                            </w:r>
                          </w:p>
                          <w:p w14:paraId="2982C1FD" w14:textId="77777777" w:rsidR="0066420A" w:rsidRPr="00994F84" w:rsidRDefault="0066420A" w:rsidP="004E1EB4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24"/>
                                <w:szCs w:val="28"/>
                              </w:rPr>
                            </w:pPr>
                          </w:p>
                          <w:p w14:paraId="1858DA4F" w14:textId="77777777" w:rsidR="0066420A" w:rsidRPr="00994F84" w:rsidRDefault="0066420A" w:rsidP="004E1EB4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95EB8" id="Rectangle_x0020_1020" o:spid="_x0000_s1571" style="position:absolute;left:0;text-align:left;margin-left:134.2pt;margin-top:12pt;width:98.05pt;height:75.7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" strokecolor="#c67f38">
                <v:shadow on="t" opacity="26213f" origin="-.5,-.5"/>
                <v:textbox>
                  <w:txbxContent>
                    <w:p w14:paraId="246A9FD7" w14:textId="77777777" w:rsidR="0066420A" w:rsidRPr="00994F84" w:rsidRDefault="0066420A" w:rsidP="00994F84">
                      <w:pPr>
                        <w:jc w:val="right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2</w:t>
                      </w:r>
                      <w:r w:rsidRPr="00994F84">
                        <w:rPr>
                          <w:rFonts w:ascii="Cambria" w:hAnsi="Cambria" w:cs="Tahoma"/>
                          <w:color w:val="000000"/>
                          <w:sz w:val="20"/>
                          <w:szCs w:val="24"/>
                          <w:shd w:val="clear" w:color="auto" w:fill="FFFFFF"/>
                          <w:lang w:val="ru-RU"/>
                        </w:rPr>
                        <w:t>. Важность изучения Единобожия.</w:t>
                      </w:r>
                    </w:p>
                    <w:p w14:paraId="2982C1FD" w14:textId="77777777" w:rsidR="0066420A" w:rsidRPr="00994F84" w:rsidRDefault="0066420A" w:rsidP="004E1EB4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sz w:val="24"/>
                          <w:szCs w:val="28"/>
                        </w:rPr>
                      </w:pPr>
                    </w:p>
                    <w:p w14:paraId="1858DA4F" w14:textId="77777777" w:rsidR="0066420A" w:rsidRPr="00994F84" w:rsidRDefault="0066420A" w:rsidP="004E1EB4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sz w:val="24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5BED22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6DA52D21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color w:val="FF0000"/>
          <w:sz w:val="28"/>
          <w:szCs w:val="28"/>
          <w:rtl/>
          <w:lang w:val="fr-FR"/>
        </w:rPr>
      </w:pPr>
    </w:p>
    <w:p w14:paraId="74C14DE3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eastAsia="Times New Roman" w:hAnsi="Adwaa Elsalaf" w:cs="Adwaa Elsalaf"/>
          <w:sz w:val="28"/>
          <w:szCs w:val="28"/>
          <w:rtl/>
          <w:lang w:val="fr-FR"/>
        </w:rPr>
      </w:pPr>
      <w:r w:rsidRPr="005C6052">
        <w:rPr>
          <w:rFonts w:ascii="Adwaa Elsalaf" w:eastAsia="Times New Roman" w:hAnsi="Adwaa Elsalaf" w:cs="Adwaa Elsalaf"/>
          <w:sz w:val="28"/>
          <w:szCs w:val="28"/>
          <w:rtl/>
          <w:lang w:val="fr-FR"/>
        </w:rPr>
        <w:tab/>
      </w:r>
      <w:r w:rsidRPr="005C6052">
        <w:rPr>
          <w:rFonts w:ascii="Adwaa Elsalaf" w:eastAsia="Times New Roman" w:hAnsi="Adwaa Elsalaf" w:cs="Adwaa Elsalaf"/>
          <w:sz w:val="28"/>
          <w:szCs w:val="28"/>
          <w:rtl/>
          <w:lang w:val="fr-FR"/>
        </w:rPr>
        <w:tab/>
      </w:r>
      <w:r w:rsidRPr="005C6052">
        <w:rPr>
          <w:rFonts w:ascii="Adwaa Elsalaf" w:eastAsia="Times New Roman" w:hAnsi="Adwaa Elsalaf" w:cs="Adwaa Elsalaf"/>
          <w:sz w:val="28"/>
          <w:szCs w:val="28"/>
          <w:rtl/>
          <w:lang w:val="fr-FR"/>
        </w:rPr>
        <w:tab/>
      </w:r>
    </w:p>
    <w:p w14:paraId="36D5E3E5" w14:textId="77777777" w:rsidR="004E1EB4" w:rsidRPr="005C6052" w:rsidRDefault="004E1EB4" w:rsidP="004E1EB4">
      <w:pPr>
        <w:bidi w:val="0"/>
        <w:spacing w:after="0" w:line="240" w:lineRule="auto"/>
        <w:rPr>
          <w:rFonts w:ascii="Adwaa Elsalaf" w:eastAsia="Times New Roman" w:hAnsi="Adwaa Elsalaf" w:cs="Adwaa Elsalaf"/>
          <w:sz w:val="28"/>
          <w:szCs w:val="28"/>
          <w:lang w:val="fr-FR"/>
        </w:rPr>
      </w:pPr>
      <w:r w:rsidRPr="005C6052">
        <w:rPr>
          <w:rFonts w:ascii="Adwaa Elsalaf" w:eastAsia="Times New Roman" w:hAnsi="Adwaa Elsalaf" w:cs="Adwaa Elsalaf"/>
          <w:noProof/>
          <w:sz w:val="28"/>
          <w:szCs w:val="28"/>
          <w:rtl/>
          <w:lang w:val="ru-RU" w:eastAsia="ru-RU"/>
        </w:rPr>
        <w:lastRenderedPageBreak/>
        <w:drawing>
          <wp:anchor distT="0" distB="0" distL="114300" distR="114300" simplePos="0" relativeHeight="252410880" behindDoc="1" locked="0" layoutInCell="1" allowOverlap="1" wp14:anchorId="29039FDF" wp14:editId="0B18FE7D">
            <wp:simplePos x="0" y="0"/>
            <wp:positionH relativeFrom="margin">
              <wp:posOffset>668655</wp:posOffset>
            </wp:positionH>
            <wp:positionV relativeFrom="paragraph">
              <wp:posOffset>1528949</wp:posOffset>
            </wp:positionV>
            <wp:extent cx="3244361" cy="492370"/>
            <wp:effectExtent l="0" t="0" r="0" b="3175"/>
            <wp:wrapNone/>
            <wp:docPr id="1105" name="صورة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زينة لنهاية الصفحة جميلة.png"/>
                    <pic:cNvPicPr/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44361" cy="49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6052">
        <w:rPr>
          <w:rFonts w:ascii="Adwaa Elsalaf" w:eastAsia="Times New Roman" w:hAnsi="Adwaa Elsalaf" w:cs="Adwaa Elsalaf"/>
          <w:sz w:val="28"/>
          <w:szCs w:val="28"/>
          <w:rtl/>
          <w:lang w:val="fr-FR"/>
        </w:rPr>
        <w:br w:type="page"/>
      </w:r>
    </w:p>
    <w:p w14:paraId="4694875B" w14:textId="49023383" w:rsidR="004E1EB4" w:rsidRPr="005C6052" w:rsidRDefault="00AB6B4F" w:rsidP="004E1EB4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58E7B808" wp14:editId="2D203E49">
                <wp:simplePos x="0" y="0"/>
                <wp:positionH relativeFrom="column">
                  <wp:posOffset>26670</wp:posOffset>
                </wp:positionH>
                <wp:positionV relativeFrom="paragraph">
                  <wp:posOffset>-239395</wp:posOffset>
                </wp:positionV>
                <wp:extent cx="4541520" cy="434340"/>
                <wp:effectExtent l="128270" t="128905" r="181610" b="173355"/>
                <wp:wrapNone/>
                <wp:docPr id="742" name="Rounded Rectangle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152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5233106" w14:textId="77777777" w:rsidR="0066420A" w:rsidRPr="00994F84" w:rsidRDefault="0066420A" w:rsidP="00994F84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40"/>
                                <w:szCs w:val="36"/>
                              </w:rPr>
                            </w:pPr>
                            <w:r w:rsidRPr="00994F84">
                              <w:rPr>
                                <w:rFonts w:ascii="Cambria" w:hAnsi="Cambria" w:cs="ae_AlArabiya"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  <w:t xml:space="preserve">1. </w:t>
                            </w:r>
                            <w:r>
                              <w:rPr>
                                <w:rFonts w:ascii="Cambria" w:hAnsi="Cambria" w:cs="ae_AlArabiya"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  <w:t>Вступление. (признаки счастья)</w:t>
                            </w:r>
                          </w:p>
                          <w:p w14:paraId="621CADE9" w14:textId="77777777" w:rsidR="0066420A" w:rsidRPr="00994F84" w:rsidRDefault="0066420A" w:rsidP="004E1EB4">
                            <w:pPr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7B808" id="Rounded_x0020_Rectangle_x0020_1021" o:spid="_x0000_s1572" style="position:absolute;left:0;text-align:left;margin-left:2.1pt;margin-top:-18.8pt;width:357.6pt;height:34.2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" fillcolor="#d8b076" strokeweight=".25pt">
                <v:stroke joinstyle="miter"/>
                <v:shadow on="t" opacity="26213f" origin="-.5,-.5"/>
                <v:textbox>
                  <w:txbxContent>
                    <w:p w14:paraId="75233106" w14:textId="77777777" w:rsidR="0066420A" w:rsidRPr="00994F84" w:rsidRDefault="0066420A" w:rsidP="00994F84">
                      <w:pPr>
                        <w:spacing w:after="0" w:line="214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40"/>
                          <w:szCs w:val="36"/>
                        </w:rPr>
                      </w:pPr>
                      <w:r w:rsidRPr="00994F84">
                        <w:rPr>
                          <w:rFonts w:ascii="Cambria" w:hAnsi="Cambria" w:cs="ae_AlArabiya"/>
                          <w:color w:val="C00000"/>
                          <w:sz w:val="36"/>
                          <w:szCs w:val="36"/>
                          <w:lang w:val="ru-RU"/>
                        </w:rPr>
                        <w:t xml:space="preserve">1. </w:t>
                      </w:r>
                      <w:r>
                        <w:rPr>
                          <w:rFonts w:ascii="Cambria" w:hAnsi="Cambria" w:cs="ae_AlArabiya"/>
                          <w:color w:val="C00000"/>
                          <w:sz w:val="36"/>
                          <w:szCs w:val="36"/>
                          <w:lang w:val="ru-RU"/>
                        </w:rPr>
                        <w:t>Вступление. (признаки счастья)</w:t>
                      </w:r>
                    </w:p>
                    <w:p w14:paraId="621CADE9" w14:textId="77777777" w:rsidR="0066420A" w:rsidRPr="00994F84" w:rsidRDefault="0066420A" w:rsidP="004E1EB4">
                      <w:pPr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B198C9E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</w:p>
    <w:p w14:paraId="2E346C15" w14:textId="1E57C43A" w:rsidR="004E1EB4" w:rsidRPr="005C6052" w:rsidRDefault="00AB6B4F" w:rsidP="004E1EB4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401664" behindDoc="0" locked="0" layoutInCell="1" allowOverlap="1" wp14:anchorId="4C8BF4B4" wp14:editId="0BF703C1">
                <wp:simplePos x="0" y="0"/>
                <wp:positionH relativeFrom="column">
                  <wp:posOffset>1731010</wp:posOffset>
                </wp:positionH>
                <wp:positionV relativeFrom="paragraph">
                  <wp:posOffset>52705</wp:posOffset>
                </wp:positionV>
                <wp:extent cx="3225800" cy="2520950"/>
                <wp:effectExtent l="3810" t="1905" r="8890" b="17145"/>
                <wp:wrapNone/>
                <wp:docPr id="1020" name="Group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0" cy="2520950"/>
                          <a:chOff x="0" y="-1097"/>
                          <a:chExt cx="28444" cy="25216"/>
                        </a:xfrm>
                      </wpg:grpSpPr>
                      <wps:wsp>
                        <wps:cNvPr id="1021" name="AutoShape 675"/>
                        <wps:cNvCnPr>
                          <a:cxnSpLocks noChangeShapeType="1"/>
                        </wps:cNvCnPr>
                        <wps:spPr bwMode="auto">
                          <a:xfrm>
                            <a:off x="24354" y="5099"/>
                            <a:ext cx="0" cy="13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23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721" y="17449"/>
                            <a:ext cx="26988" cy="6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CDC4C8A" w14:textId="77777777" w:rsidR="0066420A" w:rsidRPr="00BC30EB" w:rsidRDefault="0066420A" w:rsidP="00BC30EB">
                              <w:pPr>
                                <w:jc w:val="right"/>
                                <w:rPr>
                                  <w:rFonts w:ascii="Cambria" w:hAnsi="Cambria"/>
                                  <w:sz w:val="20"/>
                                  <w:lang w:val="ru-RU"/>
                                </w:rPr>
                              </w:pPr>
                              <w:r w:rsidRPr="00BC30EB">
                                <w:rPr>
                                  <w:rFonts w:ascii="Cambria" w:hAnsi="Cambria"/>
                                  <w:sz w:val="20"/>
                                  <w:lang w:val="ru-RU"/>
                                </w:rPr>
                                <w:t>2. Следуя примеру ученых и праведных предшественников, которые обычно начинали свои произведения и книги с Именем Аллаха.</w:t>
                              </w:r>
                            </w:p>
                            <w:p w14:paraId="0A714180" w14:textId="77777777" w:rsidR="0066420A" w:rsidRPr="00BC30EB" w:rsidRDefault="0066420A" w:rsidP="004E1EB4">
                              <w:pPr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  <w:p w14:paraId="35EA71A4" w14:textId="77777777" w:rsidR="0066420A" w:rsidRPr="00BC30EB" w:rsidRDefault="0066420A" w:rsidP="004E1EB4">
                              <w:pPr>
                                <w:rPr>
                                  <w:sz w:val="18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AutoShape 586"/>
                        <wps:cNvSpPr>
                          <a:spLocks noChangeArrowheads="1"/>
                        </wps:cNvSpPr>
                        <wps:spPr bwMode="auto">
                          <a:xfrm>
                            <a:off x="703" y="-1097"/>
                            <a:ext cx="27006" cy="4773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F6EEDE"/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4130A0" w14:textId="77777777" w:rsidR="0066420A" w:rsidRPr="00BC30EB" w:rsidRDefault="0066420A" w:rsidP="00BC30EB">
                              <w:pPr>
                                <w:spacing w:line="240" w:lineRule="auto"/>
                                <w:jc w:val="right"/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</w:pPr>
                              <w:r w:rsidRPr="00BC30EB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vertAlign w:val="superscript"/>
                                  <w:lang w:val="ru-RU"/>
                                </w:rPr>
                                <w:t xml:space="preserve">1 </w:t>
                              </w:r>
                              <w:r>
                                <w:rPr>
                                  <w:rFonts w:ascii="Cambria" w:hAnsi="Cambria" w:cs="ae_AlArabiya"/>
                                  <w:b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 xml:space="preserve">Причины того, что  </w:t>
                              </w:r>
                              <w:r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автор начал книгу с Именем Аллаха</w:t>
                              </w:r>
                              <w:r w:rsidRPr="00BC30EB">
                                <w:rPr>
                                  <w:rFonts w:ascii="Cambria" w:hAnsi="Cambria" w:cs="ae_AlArabiya"/>
                                  <w:color w:val="C00000"/>
                                  <w:sz w:val="20"/>
                                  <w:szCs w:val="36"/>
                                  <w:lang w:val="ru-RU"/>
                                </w:rPr>
                                <w:t>:</w:t>
                              </w:r>
                            </w:p>
                            <w:p w14:paraId="2BF34278" w14:textId="77777777" w:rsidR="0066420A" w:rsidRPr="00BC30EB" w:rsidRDefault="0066420A" w:rsidP="004E1EB4">
                              <w:pPr>
                                <w:tabs>
                                  <w:tab w:val="left" w:pos="2444"/>
                                </w:tabs>
                                <w:jc w:val="center"/>
                                <w:rPr>
                                  <w:rFonts w:ascii="Adwaa Elsalaf" w:eastAsia="Times New Roman" w:hAnsi="Adwaa Elsalaf" w:cs="Fanan"/>
                                  <w:b/>
                                  <w:bCs/>
                                  <w:color w:val="C00000"/>
                                  <w:sz w:val="24"/>
                                  <w:szCs w:val="2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AutoShape 67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20" y="5099"/>
                            <a:ext cx="6" cy="13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38" name="AutoShape 678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0" y="5187"/>
                            <a:ext cx="20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39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0" y="6506"/>
                            <a:ext cx="12598" cy="9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BCAFEFE" w14:textId="77777777" w:rsidR="0066420A" w:rsidRPr="00BC30EB" w:rsidRDefault="0066420A" w:rsidP="00BC30EB">
                              <w:pPr>
                                <w:jc w:val="right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BC30EB">
                                <w:rPr>
                                  <w:rFonts w:ascii="Cambria" w:hAnsi="Cambr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 xml:space="preserve">1. Следуя за Книгой Аллаха, Посланниками и Пророками </w:t>
                              </w:r>
                              <w:r w:rsidRPr="00BC30EB"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</w:rPr>
                                <w:sym w:font="KFGQPC Arabic Symbols 01" w:char="F051"/>
                              </w:r>
                              <w:r w:rsidRPr="00BC30EB"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  <w:lang w:val="fr-FR"/>
                                </w:rPr>
                                <w:t>.</w:t>
                              </w:r>
                            </w:p>
                            <w:p w14:paraId="15A5435F" w14:textId="77777777" w:rsidR="0066420A" w:rsidRPr="00BC30EB" w:rsidRDefault="0066420A" w:rsidP="004E1EB4">
                              <w:pPr>
                                <w:rPr>
                                  <w:sz w:val="20"/>
                                  <w:szCs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5566" y="6506"/>
                            <a:ext cx="12878" cy="9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4600A8A" w14:textId="77777777" w:rsidR="0066420A" w:rsidRPr="004C5F8D" w:rsidRDefault="0066420A" w:rsidP="004C5F8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4C5F8D">
                                <w:rPr>
                                  <w:rFonts w:ascii="Cambria" w:hAnsi="Cambria" w:cs="Tahom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val="ru-RU"/>
                                </w:rPr>
                                <w:t>3. Испрашивание благословения у Аллаха посредством его Имени</w:t>
                              </w:r>
                            </w:p>
                            <w:p w14:paraId="23815848" w14:textId="77777777" w:rsidR="0066420A" w:rsidRPr="004C5F8D" w:rsidRDefault="0066420A" w:rsidP="004E1EB4">
                              <w:pPr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AutoShape 717"/>
                        <wps:cNvCnPr>
                          <a:cxnSpLocks noChangeShapeType="1"/>
                        </wps:cNvCnPr>
                        <wps:spPr bwMode="auto">
                          <a:xfrm>
                            <a:off x="14206" y="3676"/>
                            <a:ext cx="9" cy="137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BF4B4" id="Group_x0020_1023" o:spid="_x0000_s1573" style="position:absolute;left:0;text-align:left;margin-left:136.3pt;margin-top:4.15pt;width:254pt;height:198.5pt;z-index:252401664;mso-position-horizontal-relative:text;mso-position-vertical-relative:text;mso-height-relative:margin" coordorigin=",-1097" coordsize="28444,2521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">
                <v:shape id="AutoShape_x0020_675" o:spid="_x0000_s1574" type="#_x0000_t32" style="position:absolute;left:24354;top:5099;width:0;height:139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yf4ksAAAADdAAAADwAAAGRycy9kb3ducmV2LnhtbERPTYvCMBC9C/6HMII3TS2y1moUVxT0&#10;qLt4HpqxLTaTkmS1/vuNIHibx/uc5bozjbiT87VlBZNxAoK4sLrmUsHvz36UgfABWWNjmRQ8ycN6&#10;1e8tMdf2wSe6n0MpYgj7HBVUIbS5lL6oyKAf25Y4clfrDIYIXSm1w0cMN41Mk+RLGqw5NlTY0rai&#10;4nb+MwqyYzqfpvSdBb8rTs/DZXbclk6p4aDbLEAE6sJH/HYfdJyfpBN4fRNPkKt/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Icn+JLAAAAA3QAAAA8AAAAAAAAAAAAAAAAA&#10;oQIAAGRycy9kb3ducmV2LnhtbFBLBQYAAAAABAAEAPkAAACOAwAAAAA=&#10;" strokecolor="#c67f38">
                  <v:stroke joinstyle="miter"/>
                  <v:shadow on="t" opacity="26213f" origin="-.5,-.5"/>
                </v:shape>
                <v:rect id="Rectangle_x0020_691" o:spid="_x0000_s1575" style="position:absolute;left:721;top:17449;width:26988;height:66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WDPIxQAA&#10;AN0AAAAPAAAAZHJzL2Rvd25yZXYueG1sRI9Na8JAEIbvBf/DMoK3ujFCK2k2QSIFvbRqpNDbkJ0m&#10;wexsyG5j+u+7hYK3GeaZ9yPNJ9OJkQbXWlawWkYgiCurW64VXMrXxw0I55E1dpZJwQ85yLPZQ4qJ&#10;tjc+0Xj2tQgi7BJU0HjfJ1K6qiGDbml74nD7soNBH9ahlnrAWxA3nYyj6EkabDk4NNhT0VB1PX8b&#10;Be2I8cfz59v7sTgd47Lc9YcAKLWYT9sXEJ4mf4f/v/c6xI/iNfy1CSPI7B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JYM8jFAAAA3Q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5CDC4C8A" w14:textId="77777777" w:rsidR="0066420A" w:rsidRPr="00BC30EB" w:rsidRDefault="0066420A" w:rsidP="00BC30EB">
                        <w:pPr>
                          <w:jc w:val="right"/>
                          <w:rPr>
                            <w:rFonts w:ascii="Cambria" w:hAnsi="Cambria"/>
                            <w:sz w:val="20"/>
                            <w:lang w:val="ru-RU"/>
                          </w:rPr>
                        </w:pPr>
                        <w:r w:rsidRPr="00BC30EB">
                          <w:rPr>
                            <w:rFonts w:ascii="Cambria" w:hAnsi="Cambria"/>
                            <w:sz w:val="20"/>
                            <w:lang w:val="ru-RU"/>
                          </w:rPr>
                          <w:t>2. Следуя примеру ученых и праведных предшественников, которые обычно начинали свои произведения и книги с Именем Аллаха.</w:t>
                        </w:r>
                      </w:p>
                      <w:p w14:paraId="0A714180" w14:textId="77777777" w:rsidR="0066420A" w:rsidRPr="00BC30EB" w:rsidRDefault="0066420A" w:rsidP="004E1EB4">
                        <w:pPr>
                          <w:rPr>
                            <w:sz w:val="18"/>
                            <w:lang w:val="ru-RU"/>
                          </w:rPr>
                        </w:pPr>
                      </w:p>
                      <w:p w14:paraId="35EA71A4" w14:textId="77777777" w:rsidR="0066420A" w:rsidRPr="00BC30EB" w:rsidRDefault="0066420A" w:rsidP="004E1EB4">
                        <w:pPr>
                          <w:rPr>
                            <w:sz w:val="18"/>
                            <w:lang w:val="fr-FR"/>
                          </w:rPr>
                        </w:pPr>
                      </w:p>
                    </w:txbxContent>
                  </v:textbox>
                </v:rect>
                <v:shape id="AutoShape_x0020_586" o:spid="_x0000_s1576" type="#_x0000_t109" style="position:absolute;left:703;top:-1097;width:27006;height:477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uYhmwwAA&#10;ANwAAAAPAAAAZHJzL2Rvd25yZXYueG1sRI9Pi8IwFMTvgt8hvAUvoqkKVbpGEUWUvfmPvT6at22x&#10;eSlNrO23NwuCx2FmfsMs160pRUO1KywrmIwjEMSp1QVnCq6X/WgBwnlkjaVlUtCRg/Wq31tiou2T&#10;T9ScfSYChF2CCnLvq0RKl+Zk0I1tRRy8P1sb9EHWmdQ1PgPclHIaRbE0WHBYyLGibU7p/fwwCobT&#10;ycEfbr/d7vHTzIYs712cXZUafLWbbxCeWv8Jv9tHrWA+i+H/TDgCcvU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LuYhmwwAAANwAAAAPAAAAAAAAAAAAAAAAAJcCAABkcnMvZG93&#10;bnJldi54bWxQSwUGAAAAAAQABAD1AAAAhwMAAAAA&#10;" fillcolor="#f6eede" stroked="f" strokeweight="1pt">
                  <v:fill color2="#d4a85a" angle="-135" focus="100%" type="gradient"/>
                  <v:shadow on="t" opacity="26213f" origin="-.5,-.5"/>
                  <v:textbox>
                    <w:txbxContent>
                      <w:p w14:paraId="3C4130A0" w14:textId="77777777" w:rsidR="0066420A" w:rsidRPr="00BC30EB" w:rsidRDefault="0066420A" w:rsidP="00BC30EB">
                        <w:pPr>
                          <w:spacing w:line="240" w:lineRule="auto"/>
                          <w:jc w:val="right"/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</w:pPr>
                        <w:r w:rsidRPr="00BC30EB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vertAlign w:val="superscript"/>
                            <w:lang w:val="ru-RU"/>
                          </w:rPr>
                          <w:t xml:space="preserve">1 </w:t>
                        </w:r>
                        <w:r>
                          <w:rPr>
                            <w:rFonts w:ascii="Cambria" w:hAnsi="Cambria" w:cs="ae_AlArabiya"/>
                            <w:b/>
                            <w:color w:val="C00000"/>
                            <w:sz w:val="20"/>
                            <w:szCs w:val="36"/>
                            <w:lang w:val="ru-RU"/>
                          </w:rPr>
                          <w:t xml:space="preserve">Причины того, что  </w:t>
                        </w:r>
                        <w:r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>автор начал книгу с Именем Аллаха</w:t>
                        </w:r>
                        <w:r w:rsidRPr="00BC30EB">
                          <w:rPr>
                            <w:rFonts w:ascii="Cambria" w:hAnsi="Cambria" w:cs="ae_AlArabiya"/>
                            <w:color w:val="C00000"/>
                            <w:sz w:val="20"/>
                            <w:szCs w:val="36"/>
                            <w:lang w:val="ru-RU"/>
                          </w:rPr>
                          <w:t>:</w:t>
                        </w:r>
                      </w:p>
                      <w:p w14:paraId="2BF34278" w14:textId="77777777" w:rsidR="0066420A" w:rsidRPr="00BC30EB" w:rsidRDefault="0066420A" w:rsidP="004E1EB4">
                        <w:pPr>
                          <w:tabs>
                            <w:tab w:val="left" w:pos="2444"/>
                          </w:tabs>
                          <w:jc w:val="center"/>
                          <w:rPr>
                            <w:rFonts w:ascii="Adwaa Elsalaf" w:eastAsia="Times New Roman" w:hAnsi="Adwaa Elsalaf" w:cs="Fanan"/>
                            <w:b/>
                            <w:bCs/>
                            <w:color w:val="C00000"/>
                            <w:sz w:val="24"/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</v:shape>
                <v:shape id="AutoShape_x0020_676" o:spid="_x0000_s1577" type="#_x0000_t32" style="position:absolute;left:4220;top:5099;width:6;height:1391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jj+gcYAAADcAAAADwAAAGRycy9kb3ducmV2LnhtbESPQWsCMRSE70L/Q3iCl6LZWqi6NUor&#10;KrXQgqvQ62Pz3KxuXpZN1O2/N4WCx2FmvmGm89ZW4kKNLx0reBokIIhzp0suFOx3q/4YhA/IGivH&#10;pOCXPMxnD50pptpdeUuXLBQiQtinqMCEUKdS+tyQRT9wNXH0Dq6xGKJsCqkbvEa4reQwSV6kxZLj&#10;gsGaFobyU3a2Ct6/HymY9WI92Uj+OerjKf/8WirV67ZvryACteEe/m9/aAWj5xH8nYlHQM5u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F44/oHGAAAA3AAAAA8AAAAAAAAA&#10;AAAAAAAAoQIAAGRycy9kb3ducmV2LnhtbFBLBQYAAAAABAAEAPkAAACUAwAAAAA=&#10;" strokecolor="#c67f38">
                  <v:stroke joinstyle="miter"/>
                  <v:shadow on="t" opacity="26213f" origin="-.5,-.5"/>
                </v:shape>
                <v:shape id="AutoShape_x0020_678" o:spid="_x0000_s1578" type="#_x0000_t32" style="position:absolute;left:4220;top:5187;width:20190;height: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rcfPcAAAADcAAAADwAAAGRycy9kb3ducmV2LnhtbERPy4rCMBTdC/MP4QpuRJOOWKVjFBEE&#10;l75wfW3utNXmptNktP69WQzM8nDei1Vna/Gg1leONSRjBYI4d6biQsP5tB3NQfiAbLB2TBpe5GG1&#10;/OgtMDPuyQd6HEMhYgj7DDWUITSZlD4vyaIfu4Y4ct+utRgibAtpWnzGcFvLT6VSabHi2FBiQ5uS&#10;8vvx12q4/tRDe6luebe97yfTxKlhkiqtB/1u/QUiUBf+xX/undEwm8S18Uw8AnL5Bg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MK3Hz3AAAAA3AAAAA8AAAAAAAAAAAAAAAAA&#10;oQIAAGRycy9kb3ducmV2LnhtbFBLBQYAAAAABAAEAPkAAACOAwAAAAA=&#10;" strokecolor="#c67f38">
                  <v:stroke joinstyle="miter"/>
                  <v:shadow on="t" opacity="26213f" origin="-.5,-.5"/>
                </v:shape>
                <v:rect id="Rectangle_x0020_690" o:spid="_x0000_s1579" style="position:absolute;top:6506;width:12598;height:91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xR16xQAA&#10;ANwAAAAPAAAAZHJzL2Rvd25yZXYueG1sRI9Ba8JAFITvQv/D8gq96aYp1DZmI0UR2ktrjAjeHtln&#10;Esy+DdltjP/eLRQ8DvPNDJMuR9OKgXrXWFbwPItAEJdWN1wp2Beb6RsI55E1tpZJwZUcLLOHSYqJ&#10;thfOadj5SoQSdgkqqL3vEildWZNBN7MdcfBOtjfog+wrqXu8hHLTyjiKXqXBhsNCjR2tairPu1+j&#10;oBkwPsyP3z/bVb6Ni2LdfQVAqafH8WMBwtPo7/B/+lMrmL+8w9+ZcARkdg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PFHXr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5BCAFEFE" w14:textId="77777777" w:rsidR="0066420A" w:rsidRPr="00BC30EB" w:rsidRDefault="0066420A" w:rsidP="00BC30EB">
                        <w:pPr>
                          <w:jc w:val="right"/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fr-FR"/>
                          </w:rPr>
                        </w:pPr>
                        <w:r w:rsidRPr="00BC30EB">
                          <w:rPr>
                            <w:rFonts w:ascii="Cambria" w:hAnsi="Cambria"/>
                            <w:color w:val="0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 xml:space="preserve">1. Следуя за Книгой Аллаха, Посланниками и Пророками </w:t>
                        </w:r>
                        <w:r w:rsidRPr="00BC30EB">
                          <w:rPr>
                            <w:rFonts w:ascii="adwa-assalaf" w:hAnsi="adwa-assalaf" w:cs="adwa-assalaf"/>
                            <w:sz w:val="20"/>
                            <w:szCs w:val="20"/>
                          </w:rPr>
                          <w:sym w:font="KFGQPC Arabic Symbols 01" w:char="F051"/>
                        </w:r>
                        <w:r w:rsidRPr="00BC30EB">
                          <w:rPr>
                            <w:rFonts w:ascii="adwa-assalaf" w:hAnsi="adwa-assalaf" w:cs="adwa-assalaf"/>
                            <w:sz w:val="20"/>
                            <w:szCs w:val="20"/>
                            <w:lang w:val="fr-FR"/>
                          </w:rPr>
                          <w:t>.</w:t>
                        </w:r>
                      </w:p>
                      <w:p w14:paraId="15A5435F" w14:textId="77777777" w:rsidR="0066420A" w:rsidRPr="00BC30EB" w:rsidRDefault="0066420A" w:rsidP="004E1EB4">
                        <w:pPr>
                          <w:rPr>
                            <w:sz w:val="20"/>
                            <w:szCs w:val="20"/>
                            <w:lang w:val="fr-FR"/>
                          </w:rPr>
                        </w:pPr>
                      </w:p>
                    </w:txbxContent>
                  </v:textbox>
                </v:rect>
                <v:rect id="Rectangle_x0020_692" o:spid="_x0000_s1580" style="position:absolute;left:15566;top:6506;width:12878;height:91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+ceawgAA&#10;ANwAAAAPAAAAZHJzL2Rvd25yZXYueG1sRE9La8JAEL4L/odlBG+6aZAqqasUS6G91EdE6G3ITpPQ&#10;7GzIbmP6752D4PHje6+3g2tUT12oPRt4miegiAtvay4NnPP32QpUiMgWG89k4J8CbDfj0Roz6698&#10;pP4USyUhHDI0UMXYZlqHoiKHYe5bYuF+fOcwCuxKbTu8SrhrdJokz9phzdJQYUu7iorf058zUPeY&#10;XpbfX/vD7nhI8/yt/RSBMdPJ8PoCKtIQH+K7+8MaWC5kvpyRI6A3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r5x5rCAAAA3AAAAA8AAAAAAAAAAAAAAAAAlwIAAGRycy9kb3du&#10;cmV2LnhtbFBLBQYAAAAABAAEAPUAAACGAwAAAAA=&#10;" strokecolor="#c67f38">
                  <v:shadow on="t" opacity="26213f" origin="-.5,-.5"/>
                  <v:textbox>
                    <w:txbxContent>
                      <w:p w14:paraId="74600A8A" w14:textId="77777777" w:rsidR="0066420A" w:rsidRPr="004C5F8D" w:rsidRDefault="0066420A" w:rsidP="004C5F8D">
                        <w:pPr>
                          <w:jc w:val="right"/>
                          <w:rPr>
                            <w:sz w:val="20"/>
                            <w:szCs w:val="20"/>
                            <w:lang w:val="ru-RU"/>
                          </w:rPr>
                        </w:pPr>
                        <w:r w:rsidRPr="004C5F8D">
                          <w:rPr>
                            <w:rFonts w:ascii="Cambria" w:hAnsi="Cambria" w:cs="Tahoma"/>
                            <w:color w:val="000000"/>
                            <w:sz w:val="20"/>
                            <w:szCs w:val="20"/>
                            <w:shd w:val="clear" w:color="auto" w:fill="FFFFFF"/>
                            <w:lang w:val="ru-RU"/>
                          </w:rPr>
                          <w:t>3. Испрашивание благословения у Аллаха посредством его Имени</w:t>
                        </w:r>
                      </w:p>
                      <w:p w14:paraId="23815848" w14:textId="77777777" w:rsidR="0066420A" w:rsidRPr="004C5F8D" w:rsidRDefault="0066420A" w:rsidP="004E1EB4">
                        <w:pPr>
                          <w:rPr>
                            <w:sz w:val="20"/>
                            <w:szCs w:val="20"/>
                            <w:lang w:val="ru-RU"/>
                          </w:rPr>
                        </w:pPr>
                      </w:p>
                    </w:txbxContent>
                  </v:textbox>
                </v:rect>
                <v:shape id="AutoShape_x0020_717" o:spid="_x0000_s1581" type="#_x0000_t32" style="position:absolute;left:14206;top:3676;width:9;height:13773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kKul8IAAADcAAAADwAAAGRycy9kb3ducmV2LnhtbESPQYvCMBSE78L+h/AWvGlqEa3VKKu4&#10;oEereH40z7Zs81KSqPXfb4SFPQ4z8w2z2vSmFQ9yvrGsYDJOQBCXVjdcKbicv0cZCB+QNbaWScGL&#10;PGzWH4MV5to++USPIlQiQtjnqKAOocul9GVNBv3YdsTRu1lnMETpKqkdPiPctDJNkpk02HBcqLGj&#10;XU3lT3E3CrJjupimtM2C35en1+E6P+4qp9Tws/9aggjUh//wX/ugFcynE3ifiUdArn8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ikKul8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</v:group>
            </w:pict>
          </mc:Fallback>
        </mc:AlternateContent>
      </w:r>
    </w:p>
    <w:p w14:paraId="2C231D93" w14:textId="614E2386" w:rsidR="004E1EB4" w:rsidRPr="005C6052" w:rsidRDefault="00AB6B4F" w:rsidP="004E1EB4">
      <w:pPr>
        <w:bidi w:val="0"/>
        <w:spacing w:after="0" w:line="214" w:lineRule="auto"/>
        <w:ind w:left="-1"/>
        <w:jc w:val="both"/>
        <w:rPr>
          <w:rFonts w:ascii="Times New Roman" w:eastAsia="Times New Roman" w:hAnsi="Times New Roman" w:cs="Times New Roman"/>
          <w:sz w:val="16"/>
          <w:szCs w:val="16"/>
          <w:rtl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30378983" wp14:editId="5913A281">
                <wp:simplePos x="0" y="0"/>
                <wp:positionH relativeFrom="margin">
                  <wp:posOffset>-100965</wp:posOffset>
                </wp:positionH>
                <wp:positionV relativeFrom="paragraph">
                  <wp:posOffset>21590</wp:posOffset>
                </wp:positionV>
                <wp:extent cx="1724025" cy="2984500"/>
                <wp:effectExtent l="25400" t="25400" r="53975" b="63500"/>
                <wp:wrapNone/>
                <wp:docPr id="1022" name="Rectangle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298450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80BFF23" w14:textId="77777777" w:rsidR="0066420A" w:rsidRPr="00947D9F" w:rsidRDefault="0066420A" w:rsidP="004E1EB4">
                            <w:pPr>
                              <w:spacing w:after="0" w:line="214" w:lineRule="auto"/>
                              <w:jc w:val="both"/>
                              <w:rPr>
                                <w:rFonts w:ascii="adwa-assalaf" w:hAnsi="adwa-assalaf" w:cs="adwa-assalaf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0D48DE">
                              <w:rPr>
                                <w:rFonts w:ascii="Times New Roman" w:eastAsia="Times New Roman" w:hAnsi="Times New Roman" w:cs="Times New Roman"/>
                              </w:rPr>
                              <w:sym w:font="HQPB3" w:char="F069"/>
                            </w:r>
                            <w:r w:rsidRPr="000D48DE">
                              <w:rPr>
                                <w:rFonts w:ascii="Times New Roman" w:eastAsia="Times New Roman" w:hAnsi="Times New Roman" w:cs="Times New Roman"/>
                              </w:rPr>
                              <w:sym w:font="HQPB3" w:char="F06A"/>
                            </w:r>
                            <w:r w:rsidRPr="000D48DE">
                              <w:rPr>
                                <w:rFonts w:ascii="Times New Roman" w:eastAsia="Times New Roman" w:hAnsi="Times New Roman" w:cs="Times New Roman"/>
                              </w:rPr>
                              <w:sym w:font="HQPB3" w:char="F06B"/>
                            </w:r>
                          </w:p>
                          <w:p w14:paraId="7F47E4C3" w14:textId="77777777" w:rsidR="0066420A" w:rsidRPr="00947D9F" w:rsidRDefault="0066420A" w:rsidP="004E1EB4">
                            <w:pPr>
                              <w:spacing w:after="0" w:line="214" w:lineRule="auto"/>
                              <w:jc w:val="both"/>
                              <w:rPr>
                                <w:rFonts w:ascii="adwa-assalaf" w:hAnsi="adwa-assalaf" w:cs="adwa-assalaf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4200135" w14:textId="77777777" w:rsidR="0066420A" w:rsidRPr="00994F84" w:rsidRDefault="0066420A" w:rsidP="00994F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94F84">
                              <w:rPr>
                                <w:rFonts w:ascii="Cambria" w:hAnsi="Cambria" w:cs="Tahoma"/>
                                <w:b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Прошу Щедрого Аллаха, Господа Великого Трона, чтобы Он покровительствовал тебе</w:t>
                            </w:r>
                          </w:p>
                          <w:p w14:paraId="5ADB052D" w14:textId="77777777" w:rsidR="0066420A" w:rsidRPr="00994F84" w:rsidRDefault="0066420A" w:rsidP="00994F84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как в ближней жизни, так и в будущей</w:t>
                            </w:r>
                            <w:r w:rsidRPr="00994F84">
                              <w:rPr>
                                <w:rFonts w:ascii="Cambria" w:hAnsi="Cambria" w:cs="Tahoma"/>
                                <w:b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, и чтобы Он сделал тебя благословенным, где бы</w:t>
                            </w:r>
                          </w:p>
                          <w:p w14:paraId="1F626EA9" w14:textId="77777777" w:rsidR="0066420A" w:rsidRPr="00994F84" w:rsidRDefault="0066420A" w:rsidP="00994F84">
                            <w:pPr>
                              <w:bidi w:val="0"/>
                              <w:jc w:val="lowKashida"/>
                              <w:rPr>
                                <w:rFonts w:asciiTheme="minorHAnsi" w:hAnsiTheme="minorHAnsi" w:cs="adwa-assalaf"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ты ни был</w:t>
                            </w:r>
                            <w:r w:rsidRPr="00994F84">
                              <w:rPr>
                                <w:rFonts w:ascii="Cambria" w:hAnsi="Cambria" w:cs="Tahoma"/>
                                <w:b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(3)</w:t>
                            </w: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</w:p>
                          <w:p w14:paraId="1E3BFEAC" w14:textId="77777777" w:rsidR="0066420A" w:rsidRPr="008F59C8" w:rsidRDefault="0066420A" w:rsidP="004E1EB4">
                            <w:pPr>
                              <w:jc w:val="lowKashida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78983" id="Rectangle_x0020_1022" o:spid="_x0000_s1582" style="position:absolute;left:0;text-align:left;margin-left:-7.95pt;margin-top:1.7pt;width:135.75pt;height:235pt;z-index:25241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" filled="f" strokecolor="#c67f38" strokeweight="5pt">
                <v:stroke linestyle="thickThin"/>
                <v:textbox>
                  <w:txbxContent>
                    <w:p w14:paraId="780BFF23" w14:textId="77777777" w:rsidR="0066420A" w:rsidRPr="00947D9F" w:rsidRDefault="0066420A" w:rsidP="004E1EB4">
                      <w:pPr>
                        <w:spacing w:after="0" w:line="214" w:lineRule="auto"/>
                        <w:jc w:val="both"/>
                        <w:rPr>
                          <w:rFonts w:ascii="adwa-assalaf" w:hAnsi="adwa-assalaf" w:cs="adwa-assalaf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0D48DE">
                        <w:rPr>
                          <w:rFonts w:ascii="Times New Roman" w:eastAsia="Times New Roman" w:hAnsi="Times New Roman" w:cs="Times New Roman"/>
                        </w:rPr>
                        <w:sym w:font="HQPB3" w:char="F069"/>
                      </w:r>
                      <w:r w:rsidRPr="000D48DE">
                        <w:rPr>
                          <w:rFonts w:ascii="Times New Roman" w:eastAsia="Times New Roman" w:hAnsi="Times New Roman" w:cs="Times New Roman"/>
                        </w:rPr>
                        <w:sym w:font="HQPB3" w:char="F06A"/>
                      </w:r>
                      <w:r w:rsidRPr="000D48DE">
                        <w:rPr>
                          <w:rFonts w:ascii="Times New Roman" w:eastAsia="Times New Roman" w:hAnsi="Times New Roman" w:cs="Times New Roman"/>
                        </w:rPr>
                        <w:sym w:font="HQPB3" w:char="F06B"/>
                      </w:r>
                    </w:p>
                    <w:p w14:paraId="7F47E4C3" w14:textId="77777777" w:rsidR="0066420A" w:rsidRPr="00947D9F" w:rsidRDefault="0066420A" w:rsidP="004E1EB4">
                      <w:pPr>
                        <w:spacing w:after="0" w:line="214" w:lineRule="auto"/>
                        <w:jc w:val="both"/>
                        <w:rPr>
                          <w:rFonts w:ascii="adwa-assalaf" w:hAnsi="adwa-assalaf" w:cs="adwa-assalaf"/>
                          <w:color w:val="FF0000"/>
                          <w:sz w:val="28"/>
                          <w:szCs w:val="28"/>
                          <w:rtl/>
                        </w:rPr>
                      </w:pPr>
                    </w:p>
                    <w:p w14:paraId="04200135" w14:textId="77777777" w:rsidR="0066420A" w:rsidRPr="00994F84" w:rsidRDefault="0066420A" w:rsidP="00994F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94F84">
                        <w:rPr>
                          <w:rFonts w:ascii="Cambria" w:hAnsi="Cambria" w:cs="Tahoma"/>
                          <w:b/>
                          <w:color w:val="FF0000"/>
                          <w:sz w:val="24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  <w:r w:rsidRPr="00994F84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Прошу Щедрого Аллаха, Господа Великого Трона, чтобы Он покровительствовал тебе</w:t>
                      </w:r>
                    </w:p>
                    <w:p w14:paraId="5ADB052D" w14:textId="77777777" w:rsidR="0066420A" w:rsidRPr="00994F84" w:rsidRDefault="0066420A" w:rsidP="00994F84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994F84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как в ближней жизни, так и в будущей</w:t>
                      </w:r>
                      <w:r w:rsidRPr="00994F84">
                        <w:rPr>
                          <w:rFonts w:ascii="Cambria" w:hAnsi="Cambria" w:cs="Tahoma"/>
                          <w:b/>
                          <w:color w:val="FF0000"/>
                          <w:sz w:val="24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  <w:r w:rsidRPr="00994F84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, и чтобы Он сделал тебя благословенным, где бы</w:t>
                      </w:r>
                    </w:p>
                    <w:p w14:paraId="1F626EA9" w14:textId="77777777" w:rsidR="0066420A" w:rsidRPr="00994F84" w:rsidRDefault="0066420A" w:rsidP="00994F84">
                      <w:pPr>
                        <w:bidi w:val="0"/>
                        <w:jc w:val="lowKashida"/>
                        <w:rPr>
                          <w:rFonts w:asciiTheme="minorHAnsi" w:hAnsiTheme="minorHAnsi" w:cs="adwa-assalaf"/>
                          <w:color w:val="C00000"/>
                          <w:sz w:val="24"/>
                          <w:szCs w:val="24"/>
                          <w:lang w:val="ru-RU"/>
                        </w:rPr>
                      </w:pPr>
                      <w:r w:rsidRPr="00994F84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ты ни был</w:t>
                      </w:r>
                      <w:r w:rsidRPr="00994F84">
                        <w:rPr>
                          <w:rFonts w:ascii="Cambria" w:hAnsi="Cambria" w:cs="Tahoma"/>
                          <w:b/>
                          <w:color w:val="FF0000"/>
                          <w:sz w:val="24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(3)</w:t>
                      </w:r>
                      <w:r w:rsidRPr="00994F84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.</w:t>
                      </w:r>
                    </w:p>
                    <w:p w14:paraId="1E3BFEAC" w14:textId="77777777" w:rsidR="0066420A" w:rsidRPr="008F59C8" w:rsidRDefault="0066420A" w:rsidP="004E1EB4">
                      <w:pPr>
                        <w:jc w:val="lowKashida"/>
                        <w:rPr>
                          <w:rFonts w:ascii="adwa-assalaf" w:hAnsi="adwa-assalaf" w:cs="adwa-assalaf"/>
                          <w:sz w:val="28"/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324FDE" w14:textId="77777777" w:rsidR="004E1EB4" w:rsidRPr="005C6052" w:rsidRDefault="004E1EB4" w:rsidP="004E1EB4">
      <w:pPr>
        <w:bidi w:val="0"/>
        <w:spacing w:after="0" w:line="214" w:lineRule="auto"/>
        <w:ind w:left="-1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572ECBB8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394A240A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6C55776F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25D3DB6E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</w:pPr>
    </w:p>
    <w:p w14:paraId="4B95D969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rPr>
          <w:rFonts w:ascii="Adwaa Elsalaf" w:hAnsi="Adwaa Elsalaf" w:cs="Adwaa Elsalaf"/>
          <w:color w:val="FF0000"/>
          <w:sz w:val="32"/>
          <w:szCs w:val="32"/>
          <w:rtl/>
          <w:lang w:val="fr-FR"/>
        </w:rPr>
      </w:pPr>
    </w:p>
    <w:p w14:paraId="4EC271CD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jc w:val="center"/>
        <w:rPr>
          <w:rFonts w:ascii="Adwaa Elsalaf" w:hAnsi="Adwaa Elsalaf" w:cs="Adwaa Elsalaf"/>
          <w:color w:val="FF0000"/>
          <w:sz w:val="32"/>
          <w:szCs w:val="32"/>
          <w:rtl/>
          <w:lang w:val="fr-FR"/>
        </w:rPr>
      </w:pPr>
    </w:p>
    <w:p w14:paraId="1494AB74" w14:textId="77777777" w:rsidR="004E1EB4" w:rsidRPr="005C6052" w:rsidRDefault="004E1EB4" w:rsidP="004E1EB4">
      <w:pPr>
        <w:tabs>
          <w:tab w:val="left" w:pos="284"/>
          <w:tab w:val="left" w:pos="3685"/>
        </w:tabs>
        <w:bidi w:val="0"/>
        <w:spacing w:after="0" w:line="214" w:lineRule="auto"/>
        <w:ind w:left="-1" w:firstLine="1"/>
        <w:jc w:val="center"/>
        <w:rPr>
          <w:rFonts w:ascii="Adwaa Elsalaf" w:hAnsi="Adwaa Elsalaf" w:cs="Adwaa Elsalaf"/>
          <w:color w:val="FF0000"/>
          <w:sz w:val="32"/>
          <w:szCs w:val="32"/>
          <w:rtl/>
          <w:lang w:val="fr-FR"/>
        </w:rPr>
      </w:pPr>
    </w:p>
    <w:p w14:paraId="26823CC9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jc w:val="center"/>
        <w:rPr>
          <w:rFonts w:ascii="Adwaa Elsalaf" w:hAnsi="Adwaa Elsalaf" w:cs="Adwaa Elsalaf"/>
          <w:color w:val="FF0000"/>
          <w:sz w:val="32"/>
          <w:szCs w:val="32"/>
          <w:rtl/>
          <w:lang w:val="fr-FR"/>
        </w:rPr>
      </w:pPr>
    </w:p>
    <w:p w14:paraId="6D62B4F9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jc w:val="center"/>
        <w:rPr>
          <w:rFonts w:ascii="Adwaa Elsalaf" w:hAnsi="Adwaa Elsalaf" w:cs="Adwaa Elsalaf"/>
          <w:color w:val="FF0000"/>
          <w:sz w:val="32"/>
          <w:szCs w:val="32"/>
          <w:rtl/>
          <w:lang w:val="fr-FR"/>
        </w:rPr>
      </w:pPr>
    </w:p>
    <w:p w14:paraId="7EC59902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jc w:val="both"/>
        <w:rPr>
          <w:rFonts w:ascii="Adwaa Elsalaf" w:hAnsi="Adwaa Elsalaf" w:cs="Adwaa Elsalaf"/>
          <w:sz w:val="32"/>
          <w:szCs w:val="32"/>
          <w:rtl/>
          <w:lang w:val="fr-FR"/>
        </w:rPr>
      </w:pPr>
    </w:p>
    <w:p w14:paraId="7D8BD8EF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jc w:val="both"/>
        <w:rPr>
          <w:rFonts w:ascii="Adwaa Elsalaf" w:hAnsi="Adwaa Elsalaf" w:cs="Adwaa Elsalaf"/>
          <w:sz w:val="32"/>
          <w:szCs w:val="32"/>
          <w:rtl/>
          <w:lang w:val="fr-FR"/>
        </w:rPr>
      </w:pPr>
    </w:p>
    <w:p w14:paraId="790E48B9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ind w:left="-1" w:firstLine="1"/>
        <w:jc w:val="both"/>
        <w:rPr>
          <w:rFonts w:ascii="Adwaa Elsalaf" w:hAnsi="Adwaa Elsalaf" w:cs="Adwaa Elsalaf"/>
          <w:sz w:val="32"/>
          <w:szCs w:val="32"/>
          <w:rtl/>
          <w:lang w:val="fr-FR"/>
        </w:rPr>
      </w:pPr>
    </w:p>
    <w:p w14:paraId="3408E3CF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jc w:val="both"/>
        <w:rPr>
          <w:rFonts w:ascii="Adwaa Elsalaf" w:hAnsi="Adwaa Elsalaf" w:cs="Adwaa Elsalaf"/>
          <w:sz w:val="32"/>
          <w:szCs w:val="32"/>
          <w:rtl/>
          <w:lang w:val="fr-FR"/>
        </w:rPr>
      </w:pPr>
    </w:p>
    <w:p w14:paraId="541846C1" w14:textId="77777777" w:rsidR="004E1EB4" w:rsidRPr="005C6052" w:rsidRDefault="004E1EB4" w:rsidP="004E1EB4">
      <w:pPr>
        <w:tabs>
          <w:tab w:val="left" w:pos="284"/>
        </w:tabs>
        <w:bidi w:val="0"/>
        <w:spacing w:after="0" w:line="214" w:lineRule="auto"/>
        <w:jc w:val="both"/>
        <w:rPr>
          <w:rFonts w:ascii="Adwaa Elsalaf" w:hAnsi="Adwaa Elsalaf" w:cs="Adwaa Elsalaf"/>
          <w:sz w:val="32"/>
          <w:szCs w:val="32"/>
          <w:rtl/>
          <w:lang w:val="fr-FR"/>
        </w:rPr>
      </w:pPr>
    </w:p>
    <w:p w14:paraId="425F29B0" w14:textId="54203D09" w:rsidR="004E1EB4" w:rsidRPr="005C6052" w:rsidRDefault="00AB6B4F" w:rsidP="004E1EB4">
      <w:pPr>
        <w:tabs>
          <w:tab w:val="left" w:pos="3685"/>
        </w:tabs>
        <w:bidi w:val="0"/>
        <w:rPr>
          <w:rFonts w:ascii="Adwaa Elsalaf" w:hAnsi="Adwaa Elsalaf" w:cs="Adwaa Elsalaf"/>
          <w:sz w:val="32"/>
          <w:szCs w:val="32"/>
          <w:rtl/>
          <w:lang w:val="fr-FR"/>
        </w:rPr>
      </w:pP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5DA3448C" wp14:editId="154A07F7">
                <wp:simplePos x="0" y="0"/>
                <wp:positionH relativeFrom="margin">
                  <wp:posOffset>67310</wp:posOffset>
                </wp:positionH>
                <wp:positionV relativeFrom="paragraph">
                  <wp:posOffset>247015</wp:posOffset>
                </wp:positionV>
                <wp:extent cx="4984750" cy="984250"/>
                <wp:effectExtent l="0" t="0" r="0" b="6350"/>
                <wp:wrapNone/>
                <wp:docPr id="634" name="Rectangl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475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99A857" w14:textId="77777777" w:rsidR="0066420A" w:rsidRDefault="0066420A" w:rsidP="00295135">
                            <w:pPr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  <w:r w:rsidRPr="00295135">
                              <w:rPr>
                                <w:rFonts w:ascii="Cambria" w:hAnsi="Cambria" w:cs="Tahoma"/>
                                <w:b/>
                                <w:color w:val="FF0000"/>
                                <w:sz w:val="20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(2)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Шейх </w:t>
                            </w:r>
                            <w:r w:rsidRPr="00295135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аль-Ислям ибн Таймия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295135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</w:rPr>
                              <w:sym w:font="KFGQPC Arabic Symbols 01" w:char="F056"/>
                            </w:r>
                            <w:r w:rsidRPr="00295135"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: «Кто является верующим и богобоязненным, тот и есть угодник Аллаха». Доводом на это являются Слова Всевышнего: </w:t>
                            </w:r>
                            <w:r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</w:p>
                          <w:p w14:paraId="79DBE8E5" w14:textId="77777777" w:rsidR="0066420A" w:rsidRPr="00295135" w:rsidRDefault="0066420A" w:rsidP="00295135">
                            <w:pPr>
                              <w:jc w:val="center"/>
                              <w:rPr>
                                <w:rFonts w:ascii="Cambria" w:hAnsi="Cambria" w:cs="Tahoma"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</w:pPr>
                            <w:r w:rsidRPr="00295135">
                              <w:rPr>
                                <w:rFonts w:ascii="Cambria" w:hAnsi="Cambria" w:cs="Tahoma"/>
                                <w:b/>
                                <w:color w:val="000000"/>
                                <w:sz w:val="20"/>
                                <w:shd w:val="clear" w:color="auto" w:fill="FFFFFF"/>
                                <w:lang w:val="ru-RU"/>
                              </w:rPr>
                              <w:t>«Воистину, угодники Аллаха не познают страха и не будут опечалены. Они – те, кто уверовали и были богобоязненны» (10:62)</w:t>
                            </w:r>
                          </w:p>
                          <w:p w14:paraId="04828A7D" w14:textId="77777777" w:rsidR="0066420A" w:rsidRPr="00295135" w:rsidRDefault="0066420A" w:rsidP="004E1EB4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="adwa-assalaf" w:hAnsi="adwa-assalaf" w:cs="adwa-assalaf"/>
                                <w:sz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3448C" id="Rectangle_x0020_634" o:spid="_x0000_s1583" style="position:absolute;margin-left:5.3pt;margin-top:19.45pt;width:392.5pt;height:77.5pt;z-index:25240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" stroked="f" strokeweight="1pt">
                <v:stroke dashstyle="dash"/>
                <v:shadow color="#868686" opacity="1" mv:blur="0" offset="2pt,2pt"/>
                <v:textbox>
                  <w:txbxContent>
                    <w:p w14:paraId="3899A857" w14:textId="77777777" w:rsidR="0066420A" w:rsidRDefault="0066420A" w:rsidP="00295135">
                      <w:pPr>
                        <w:jc w:val="right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  <w:r w:rsidRPr="00295135">
                        <w:rPr>
                          <w:rFonts w:ascii="Cambria" w:hAnsi="Cambria" w:cs="Tahoma"/>
                          <w:b/>
                          <w:color w:val="FF0000"/>
                          <w:sz w:val="20"/>
                          <w:shd w:val="clear" w:color="auto" w:fill="FFFFFF"/>
                          <w:vertAlign w:val="superscript"/>
                          <w:lang w:val="ru-RU"/>
                        </w:rPr>
                        <w:t>(2)</w:t>
                      </w:r>
                      <w:r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Шейх </w:t>
                      </w:r>
                      <w:r w:rsidRPr="00295135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аль-Ислям ибн Таймия</w:t>
                      </w:r>
                      <w:r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295135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</w:rPr>
                        <w:sym w:font="KFGQPC Arabic Symbols 01" w:char="F056"/>
                      </w:r>
                      <w:r w:rsidRPr="00295135"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: «Кто является верующим и богобоязненным, тот и есть угодник Аллаха». Доводом на это являются Слова Всевышнего: </w:t>
                      </w:r>
                      <w:r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</w:p>
                    <w:p w14:paraId="79DBE8E5" w14:textId="77777777" w:rsidR="0066420A" w:rsidRPr="00295135" w:rsidRDefault="0066420A" w:rsidP="00295135">
                      <w:pPr>
                        <w:jc w:val="center"/>
                        <w:rPr>
                          <w:rFonts w:ascii="Cambria" w:hAnsi="Cambria" w:cs="Tahoma"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</w:pPr>
                      <w:r w:rsidRPr="00295135">
                        <w:rPr>
                          <w:rFonts w:ascii="Cambria" w:hAnsi="Cambria" w:cs="Tahoma"/>
                          <w:b/>
                          <w:color w:val="000000"/>
                          <w:sz w:val="20"/>
                          <w:shd w:val="clear" w:color="auto" w:fill="FFFFFF"/>
                          <w:lang w:val="ru-RU"/>
                        </w:rPr>
                        <w:t>«Воистину, угодники Аллаха не познают страха и не будут опечалены. Они – те, кто уверовали и были богобоязненны» (10:62)</w:t>
                      </w:r>
                    </w:p>
                    <w:p w14:paraId="04828A7D" w14:textId="77777777" w:rsidR="0066420A" w:rsidRPr="00295135" w:rsidRDefault="0066420A" w:rsidP="004E1EB4">
                      <w:pPr>
                        <w:bidi w:val="0"/>
                        <w:spacing w:line="214" w:lineRule="auto"/>
                        <w:jc w:val="both"/>
                        <w:rPr>
                          <w:rFonts w:ascii="adwa-assalaf" w:hAnsi="adwa-assalaf" w:cs="adwa-assalaf"/>
                          <w:sz w:val="18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CF1B07" w14:textId="77777777" w:rsidR="004E1EB4" w:rsidRPr="005C6052" w:rsidRDefault="004E1EB4" w:rsidP="004E1EB4">
      <w:pPr>
        <w:bidi w:val="0"/>
        <w:ind w:firstLine="720"/>
        <w:rPr>
          <w:rFonts w:ascii="Adwaa Elsalaf" w:hAnsi="Adwaa Elsalaf" w:cs="Adwaa Elsalaf"/>
          <w:sz w:val="32"/>
          <w:szCs w:val="32"/>
          <w:rtl/>
          <w:lang w:val="fr-FR"/>
        </w:rPr>
      </w:pPr>
    </w:p>
    <w:p w14:paraId="3F4CD06E" w14:textId="77777777" w:rsidR="004E1EB4" w:rsidRPr="005C6052" w:rsidRDefault="004E1EB4" w:rsidP="004E1EB4">
      <w:pPr>
        <w:bidi w:val="0"/>
        <w:spacing w:after="0" w:line="240" w:lineRule="auto"/>
        <w:rPr>
          <w:rFonts w:ascii="Adwaa Elsalaf" w:hAnsi="Adwaa Elsalaf" w:cs="Adwaa Elsalaf"/>
          <w:sz w:val="32"/>
          <w:szCs w:val="32"/>
          <w:lang w:val="fr-FR"/>
        </w:rPr>
      </w:pPr>
    </w:p>
    <w:p w14:paraId="00E4F397" w14:textId="3BAA6938" w:rsidR="004E1EB4" w:rsidRPr="005C6052" w:rsidRDefault="00AB6B4F" w:rsidP="004E1EB4">
      <w:pPr>
        <w:bidi w:val="0"/>
        <w:spacing w:after="0" w:line="240" w:lineRule="auto"/>
        <w:rPr>
          <w:rFonts w:ascii="Sakkal Majalla" w:hAnsi="Sakkal Majalla" w:cs="Hesham Fostat"/>
          <w:b/>
          <w:color w:val="FF0000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B89A685" wp14:editId="5756E560">
                <wp:simplePos x="0" y="0"/>
                <wp:positionH relativeFrom="margin">
                  <wp:posOffset>-69850</wp:posOffset>
                </wp:positionH>
                <wp:positionV relativeFrom="paragraph">
                  <wp:posOffset>756920</wp:posOffset>
                </wp:positionV>
                <wp:extent cx="4569460" cy="1005840"/>
                <wp:effectExtent l="0" t="0" r="2540" b="10160"/>
                <wp:wrapNone/>
                <wp:docPr id="759" name="Rectangl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946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3D3DEE" w14:textId="77777777" w:rsidR="0066420A" w:rsidRPr="00D01B1A" w:rsidRDefault="0066420A" w:rsidP="00D01B1A">
                            <w:pPr>
                              <w:bidi w:val="0"/>
                              <w:spacing w:after="0" w:line="480" w:lineRule="auto"/>
                              <w:jc w:val="both"/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01B1A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Баракат (благословение)</w:t>
                            </w:r>
                            <w:r w:rsidRPr="00D01B1A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 xml:space="preserve">: </w:t>
                            </w:r>
                            <w:r w:rsidR="00AE4E52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>Произра</w:t>
                            </w:r>
                            <w:r w:rsidRPr="00D01B1A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>стание и прибавление</w:t>
                            </w:r>
                            <w:r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</w:p>
                          <w:p w14:paraId="0E7DCA3A" w14:textId="77777777" w:rsidR="0066420A" w:rsidRPr="00D01B1A" w:rsidRDefault="0066420A" w:rsidP="00D01B1A">
                            <w:pPr>
                              <w:bidi w:val="0"/>
                              <w:spacing w:after="0" w:line="480" w:lineRule="auto"/>
                              <w:jc w:val="both"/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01B1A">
                              <w:rPr>
                                <w:rFonts w:asciiTheme="majorHAnsi" w:hAnsiTheme="majorHAnsi" w:cs="adwa-assalaf"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Табаррук (испрашивание благословения)</w:t>
                            </w:r>
                            <w:r w:rsidRPr="00D01B1A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 xml:space="preserve">: </w:t>
                            </w:r>
                            <w:r w:rsidRPr="00D01B1A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>Просьба о прибавлении</w:t>
                            </w:r>
                          </w:p>
                          <w:p w14:paraId="0AC3C2CE" w14:textId="77777777" w:rsidR="0066420A" w:rsidRPr="00D01B1A" w:rsidRDefault="0066420A" w:rsidP="00D01B1A">
                            <w:pPr>
                              <w:bidi w:val="0"/>
                              <w:spacing w:after="0" w:line="480" w:lineRule="auto"/>
                              <w:jc w:val="both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01B1A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Благословенный (Мубарак)</w:t>
                            </w:r>
                            <w:r w:rsidRPr="00D01B1A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 xml:space="preserve"> : </w:t>
                            </w:r>
                            <w:r w:rsidRPr="00D01B1A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>Тот,</w:t>
                            </w:r>
                            <w:r w:rsidR="00AE4E52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 xml:space="preserve"> кто приносит пользу, где бы он</w:t>
                            </w:r>
                            <w:r w:rsidRPr="00D01B1A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 xml:space="preserve"> ни был</w:t>
                            </w:r>
                          </w:p>
                          <w:p w14:paraId="13150100" w14:textId="77777777" w:rsidR="0066420A" w:rsidRPr="00D01B1A" w:rsidRDefault="0066420A" w:rsidP="00D01B1A">
                            <w:pPr>
                              <w:bidi w:val="0"/>
                              <w:spacing w:after="0" w:line="480" w:lineRule="auto"/>
                              <w:jc w:val="both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rtl/>
                                <w:lang w:val="fr-FR"/>
                              </w:rPr>
                            </w:pPr>
                          </w:p>
                          <w:p w14:paraId="27D41E44" w14:textId="77777777" w:rsidR="0066420A" w:rsidRPr="00D01B1A" w:rsidRDefault="0066420A" w:rsidP="00D01B1A">
                            <w:pPr>
                              <w:spacing w:line="480" w:lineRule="auto"/>
                              <w:jc w:val="both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9A685" id="Rectangle_x0020_759" o:spid="_x0000_s1584" style="position:absolute;margin-left:-5.5pt;margin-top:59.6pt;width:359.8pt;height:79.2pt;z-index:25241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" stroked="f" strokeweight="1pt">
                <v:stroke dashstyle="dash"/>
                <v:shadow color="#868686" opacity="1" mv:blur="0" offset="2pt,2pt"/>
                <v:textbox>
                  <w:txbxContent>
                    <w:p w14:paraId="7E3D3DEE" w14:textId="77777777" w:rsidR="0066420A" w:rsidRPr="00D01B1A" w:rsidRDefault="0066420A" w:rsidP="00D01B1A">
                      <w:pPr>
                        <w:bidi w:val="0"/>
                        <w:spacing w:after="0" w:line="480" w:lineRule="auto"/>
                        <w:jc w:val="both"/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D01B1A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/>
                        </w:rPr>
                        <w:t>Баракат (благословение)</w:t>
                      </w:r>
                      <w:r w:rsidRPr="00D01B1A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fr-FR"/>
                        </w:rPr>
                        <w:t xml:space="preserve">: </w:t>
                      </w:r>
                      <w:r w:rsidR="00AE4E52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>Произра</w:t>
                      </w:r>
                      <w:r w:rsidRPr="00D01B1A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>стание и прибавление</w:t>
                      </w:r>
                      <w:r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>.</w:t>
                      </w:r>
                    </w:p>
                    <w:p w14:paraId="0E7DCA3A" w14:textId="77777777" w:rsidR="0066420A" w:rsidRPr="00D01B1A" w:rsidRDefault="0066420A" w:rsidP="00D01B1A">
                      <w:pPr>
                        <w:bidi w:val="0"/>
                        <w:spacing w:after="0" w:line="480" w:lineRule="auto"/>
                        <w:jc w:val="both"/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D01B1A">
                        <w:rPr>
                          <w:rFonts w:asciiTheme="majorHAnsi" w:hAnsiTheme="majorHAnsi" w:cs="adwa-assalaf"/>
                          <w:i/>
                          <w:iCs/>
                          <w:color w:val="C00000"/>
                          <w:sz w:val="20"/>
                          <w:szCs w:val="20"/>
                          <w:lang w:val="ru-RU"/>
                        </w:rPr>
                        <w:t>Табаррук (испрашивание благословения)</w:t>
                      </w:r>
                      <w:r w:rsidRPr="00D01B1A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fr-FR"/>
                        </w:rPr>
                        <w:t xml:space="preserve">: </w:t>
                      </w:r>
                      <w:r w:rsidRPr="00D01B1A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>Просьба о прибавлении</w:t>
                      </w:r>
                    </w:p>
                    <w:p w14:paraId="0AC3C2CE" w14:textId="77777777" w:rsidR="0066420A" w:rsidRPr="00D01B1A" w:rsidRDefault="0066420A" w:rsidP="00D01B1A">
                      <w:pPr>
                        <w:bidi w:val="0"/>
                        <w:spacing w:after="0" w:line="480" w:lineRule="auto"/>
                        <w:jc w:val="both"/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</w:pPr>
                      <w:r w:rsidRPr="00D01B1A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/>
                        </w:rPr>
                        <w:t>Благословенный (Мубарак)</w:t>
                      </w:r>
                      <w:r w:rsidRPr="00D01B1A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fr-FR"/>
                        </w:rPr>
                        <w:t xml:space="preserve"> : </w:t>
                      </w:r>
                      <w:r w:rsidRPr="00D01B1A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>Тот,</w:t>
                      </w:r>
                      <w:r w:rsidR="00AE4E52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 xml:space="preserve"> кто приносит пользу, где бы он</w:t>
                      </w:r>
                      <w:r w:rsidRPr="00D01B1A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 xml:space="preserve"> ни был</w:t>
                      </w:r>
                    </w:p>
                    <w:p w14:paraId="13150100" w14:textId="77777777" w:rsidR="0066420A" w:rsidRPr="00D01B1A" w:rsidRDefault="0066420A" w:rsidP="00D01B1A">
                      <w:pPr>
                        <w:bidi w:val="0"/>
                        <w:spacing w:after="0" w:line="480" w:lineRule="auto"/>
                        <w:jc w:val="both"/>
                        <w:rPr>
                          <w:rFonts w:asciiTheme="majorHAnsi" w:hAnsiTheme="majorHAnsi" w:cs="adwa-assalaf"/>
                          <w:sz w:val="20"/>
                          <w:szCs w:val="20"/>
                          <w:rtl/>
                          <w:lang w:val="fr-FR"/>
                        </w:rPr>
                      </w:pPr>
                    </w:p>
                    <w:p w14:paraId="27D41E44" w14:textId="77777777" w:rsidR="0066420A" w:rsidRPr="00D01B1A" w:rsidRDefault="0066420A" w:rsidP="00D01B1A">
                      <w:pPr>
                        <w:spacing w:line="480" w:lineRule="auto"/>
                        <w:jc w:val="both"/>
                        <w:rPr>
                          <w:rFonts w:asciiTheme="majorHAnsi" w:hAnsiTheme="majorHAnsi" w:cs="adwa-assalaf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E1EB4" w:rsidRPr="005C6052">
        <w:rPr>
          <w:rFonts w:ascii="Sakkal Majalla" w:hAnsi="Sakkal Majalla" w:cs="Hesham Fostat"/>
          <w:b/>
          <w:color w:val="FF0000"/>
          <w:sz w:val="28"/>
          <w:szCs w:val="28"/>
          <w:rtl/>
          <w:lang w:val="fr-FR"/>
        </w:rPr>
        <w:br w:type="page"/>
      </w:r>
    </w:p>
    <w:p w14:paraId="6A61A359" w14:textId="44F1E36F" w:rsidR="004E1EB4" w:rsidRPr="005C6052" w:rsidRDefault="00AB6B4F" w:rsidP="004E1EB4">
      <w:pPr>
        <w:bidi w:val="0"/>
        <w:ind w:firstLine="720"/>
        <w:rPr>
          <w:rFonts w:ascii="Sakkal Majalla" w:hAnsi="Sakkal Majalla" w:cs="Hesham Fostat"/>
          <w:b/>
          <w:color w:val="FF0000"/>
          <w:sz w:val="28"/>
          <w:szCs w:val="28"/>
          <w:rtl/>
          <w:lang w:val="fr-FR"/>
        </w:rPr>
      </w:pPr>
      <w:r>
        <w:rPr>
          <w:rFonts w:ascii="Sakkal Majalla" w:hAnsi="Sakkal Majalla" w:cs="Hesham Fostat"/>
          <w:b/>
          <w:noProof/>
          <w:color w:val="FF0000"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4AC6193A" wp14:editId="72BC82C6">
                <wp:simplePos x="0" y="0"/>
                <wp:positionH relativeFrom="column">
                  <wp:posOffset>284480</wp:posOffset>
                </wp:positionH>
                <wp:positionV relativeFrom="paragraph">
                  <wp:posOffset>66675</wp:posOffset>
                </wp:positionV>
                <wp:extent cx="2760345" cy="434340"/>
                <wp:effectExtent l="81280" t="79375" r="104775" b="95885"/>
                <wp:wrapNone/>
                <wp:docPr id="1019" name="Rectangl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0345" cy="434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1AA8C" w14:textId="77777777" w:rsidR="0066420A" w:rsidRPr="00870F7B" w:rsidRDefault="0066420A" w:rsidP="007754F9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870F7B"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i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Табаррук</w:t>
                            </w:r>
                            <w:r w:rsidRPr="00870F7B"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 xml:space="preserve"> (испрашивание благословения) бывает двух видов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6193A" id="_x0000_s1585" style="position:absolute;left:0;text-align:left;margin-left:22.4pt;margin-top:5.25pt;width:217.35pt;height:34.2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1B21AA8C" w14:textId="77777777" w:rsidR="0066420A" w:rsidRPr="00870F7B" w:rsidRDefault="0066420A" w:rsidP="007754F9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HAnsi" w:eastAsia="Times New Roman" w:hAnsiTheme="majorHAnsi" w:cs="Hesham Fostat"/>
                          <w:b/>
                          <w:bCs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870F7B">
                        <w:rPr>
                          <w:rFonts w:asciiTheme="majorHAnsi" w:eastAsia="Times New Roman" w:hAnsiTheme="majorHAnsi" w:cs="Hesham Fostat"/>
                          <w:b/>
                          <w:bCs/>
                          <w:i/>
                          <w:color w:val="C00000"/>
                          <w:sz w:val="20"/>
                          <w:szCs w:val="20"/>
                          <w:lang w:val="ru-RU"/>
                        </w:rPr>
                        <w:t>Табаррук</w:t>
                      </w:r>
                      <w:r w:rsidRPr="00870F7B">
                        <w:rPr>
                          <w:rFonts w:asciiTheme="majorHAnsi" w:eastAsia="Times New Roman" w:hAnsiTheme="majorHAnsi" w:cs="Hesham Fostat"/>
                          <w:b/>
                          <w:bCs/>
                          <w:color w:val="C00000"/>
                          <w:sz w:val="20"/>
                          <w:szCs w:val="20"/>
                          <w:lang w:val="ru-RU"/>
                        </w:rPr>
                        <w:t xml:space="preserve"> (испрашивание благословения) бывает двух видов</w:t>
                      </w:r>
                    </w:p>
                  </w:txbxContent>
                </v:textbox>
              </v:rect>
            </w:pict>
          </mc:Fallback>
        </mc:AlternateContent>
      </w:r>
    </w:p>
    <w:p w14:paraId="3EC46FB7" w14:textId="1573C2F5" w:rsidR="004E1EB4" w:rsidRPr="005C6052" w:rsidRDefault="00AB6B4F" w:rsidP="004E1EB4">
      <w:pPr>
        <w:bidi w:val="0"/>
        <w:ind w:firstLine="720"/>
        <w:rPr>
          <w:rFonts w:ascii="Adwaa Elsalaf" w:hAnsi="Adwaa Elsalaf" w:cs="Adwaa Elsalaf"/>
          <w:sz w:val="32"/>
          <w:szCs w:val="32"/>
          <w:rtl/>
          <w:lang w:val="fr-FR"/>
        </w:rPr>
      </w:pP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2CC2A8E7" wp14:editId="6D9F5B05">
                <wp:simplePos x="0" y="0"/>
                <wp:positionH relativeFrom="column">
                  <wp:posOffset>469265</wp:posOffset>
                </wp:positionH>
                <wp:positionV relativeFrom="paragraph">
                  <wp:posOffset>314960</wp:posOffset>
                </wp:positionV>
                <wp:extent cx="0" cy="180340"/>
                <wp:effectExtent l="126365" t="124460" r="165735" b="165100"/>
                <wp:wrapNone/>
                <wp:docPr id="1018" name="AutoShap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FD55D" id="AutoShape_x0020_592" o:spid="_x0000_s1026" type="#_x0000_t32" style="position:absolute;margin-left:36.95pt;margin-top:24.8pt;width:0;height:14.2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42D66FCC" wp14:editId="5E52EC86">
                <wp:simplePos x="0" y="0"/>
                <wp:positionH relativeFrom="column">
                  <wp:posOffset>1642110</wp:posOffset>
                </wp:positionH>
                <wp:positionV relativeFrom="paragraph">
                  <wp:posOffset>97790</wp:posOffset>
                </wp:positionV>
                <wp:extent cx="0" cy="175895"/>
                <wp:effectExtent l="130810" t="123190" r="161290" b="170815"/>
                <wp:wrapNone/>
                <wp:docPr id="1017" name="Auto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E900D" id="AutoShape_x0020_591" o:spid="_x0000_s1026" type="#_x0000_t32" style="position:absolute;margin-left:129.3pt;margin-top:7.7pt;width:0;height:13.85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378BC2B2" wp14:editId="796A6103">
                <wp:simplePos x="0" y="0"/>
                <wp:positionH relativeFrom="column">
                  <wp:posOffset>480060</wp:posOffset>
                </wp:positionH>
                <wp:positionV relativeFrom="paragraph">
                  <wp:posOffset>303530</wp:posOffset>
                </wp:positionV>
                <wp:extent cx="2564765" cy="0"/>
                <wp:effectExtent l="124460" t="125730" r="168275" b="166370"/>
                <wp:wrapNone/>
                <wp:docPr id="1016" name="AutoShap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4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A076E" id="AutoShape_x0020_589" o:spid="_x0000_s1026" type="#_x0000_t32" style="position:absolute;margin-left:37.8pt;margin-top:23.9pt;width:201.95pt;height:0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07B8FB7D" wp14:editId="0EC11D34">
                <wp:simplePos x="0" y="0"/>
                <wp:positionH relativeFrom="column">
                  <wp:posOffset>3034665</wp:posOffset>
                </wp:positionH>
                <wp:positionV relativeFrom="paragraph">
                  <wp:posOffset>292735</wp:posOffset>
                </wp:positionV>
                <wp:extent cx="0" cy="217170"/>
                <wp:effectExtent l="126365" t="127635" r="165735" b="163195"/>
                <wp:wrapNone/>
                <wp:docPr id="1015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E6F37" id="AutoShape_x0020_587" o:spid="_x0000_s1026" type="#_x0000_t32" style="position:absolute;margin-left:238.95pt;margin-top:23.05pt;width:0;height:17.1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5E948F33" wp14:editId="398B6965">
                <wp:simplePos x="0" y="0"/>
                <wp:positionH relativeFrom="column">
                  <wp:posOffset>3698875</wp:posOffset>
                </wp:positionH>
                <wp:positionV relativeFrom="paragraph">
                  <wp:posOffset>65405</wp:posOffset>
                </wp:positionV>
                <wp:extent cx="1261745" cy="4372610"/>
                <wp:effectExtent l="25400" t="25400" r="59055" b="46990"/>
                <wp:wrapNone/>
                <wp:docPr id="807" name="Rectangl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745" cy="437261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76F1A431" w14:textId="77777777" w:rsidR="0066420A" w:rsidRPr="00994F84" w:rsidRDefault="0066420A" w:rsidP="004E1EB4">
                            <w:pPr>
                              <w:jc w:val="center"/>
                              <w:rPr>
                                <w:rFonts w:ascii="adwa-assalaf" w:hAnsi="adwa-assalaf" w:cs="adwa-assalaf"/>
                                <w:color w:val="FF0000"/>
                                <w:sz w:val="24"/>
                                <w:szCs w:val="28"/>
                                <w:rtl/>
                              </w:rPr>
                            </w:pPr>
                          </w:p>
                          <w:p w14:paraId="2F34E4D0" w14:textId="77777777" w:rsidR="0066420A" w:rsidRPr="00994F84" w:rsidRDefault="0066420A" w:rsidP="004E1EB4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8"/>
                                <w:rtl/>
                              </w:rPr>
                            </w:pPr>
                          </w:p>
                          <w:p w14:paraId="1B3AC087" w14:textId="77777777" w:rsidR="0066420A" w:rsidRPr="00994F84" w:rsidRDefault="0066420A" w:rsidP="004E1EB4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8"/>
                                <w:rtl/>
                              </w:rPr>
                            </w:pPr>
                          </w:p>
                          <w:p w14:paraId="37F8C107" w14:textId="77777777" w:rsidR="0066420A" w:rsidRPr="00994F84" w:rsidRDefault="0066420A" w:rsidP="00994F84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8"/>
                                <w:lang w:val="fr-FR"/>
                              </w:rPr>
                            </w:pPr>
                            <w:r w:rsidRPr="00994F84">
                              <w:rPr>
                                <w:rFonts w:ascii="Cambria" w:hAnsi="Cambria" w:cs="Tahoma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>и сделал тебя из числа тех, кто благодарит, когда ему даровано</w:t>
                            </w:r>
                            <w:r w:rsidRPr="00994F84">
                              <w:rPr>
                                <w:rFonts w:ascii="Cambria" w:hAnsi="Cambria" w:cs="Tahoma"/>
                                <w:b/>
                                <w:color w:val="FF0000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48F33" id="Rectangle_x0020_807" o:spid="_x0000_s1586" style="position:absolute;left:0;text-align:left;margin-left:291.25pt;margin-top:5.15pt;width:99.35pt;height:344.3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" filled="f" strokecolor="#c67f38" strokeweight="5pt">
                <v:stroke linestyle="thickThin"/>
                <v:textbox>
                  <w:txbxContent>
                    <w:p w14:paraId="76F1A431" w14:textId="77777777" w:rsidR="0066420A" w:rsidRPr="00994F84" w:rsidRDefault="0066420A" w:rsidP="004E1EB4">
                      <w:pPr>
                        <w:jc w:val="center"/>
                        <w:rPr>
                          <w:rFonts w:ascii="adwa-assalaf" w:hAnsi="adwa-assalaf" w:cs="adwa-assalaf"/>
                          <w:color w:val="FF0000"/>
                          <w:sz w:val="24"/>
                          <w:szCs w:val="28"/>
                          <w:rtl/>
                        </w:rPr>
                      </w:pPr>
                    </w:p>
                    <w:p w14:paraId="2F34E4D0" w14:textId="77777777" w:rsidR="0066420A" w:rsidRPr="00994F84" w:rsidRDefault="0066420A" w:rsidP="004E1EB4">
                      <w:pPr>
                        <w:jc w:val="center"/>
                        <w:rPr>
                          <w:rFonts w:ascii="adwa-assalaf" w:hAnsi="adwa-assalaf" w:cs="adwa-assalaf"/>
                          <w:sz w:val="24"/>
                          <w:szCs w:val="28"/>
                          <w:rtl/>
                        </w:rPr>
                      </w:pPr>
                    </w:p>
                    <w:p w14:paraId="1B3AC087" w14:textId="77777777" w:rsidR="0066420A" w:rsidRPr="00994F84" w:rsidRDefault="0066420A" w:rsidP="004E1EB4">
                      <w:pPr>
                        <w:jc w:val="center"/>
                        <w:rPr>
                          <w:rFonts w:ascii="adwa-assalaf" w:hAnsi="adwa-assalaf" w:cs="adwa-assalaf"/>
                          <w:sz w:val="24"/>
                          <w:szCs w:val="28"/>
                          <w:rtl/>
                        </w:rPr>
                      </w:pPr>
                    </w:p>
                    <w:p w14:paraId="37F8C107" w14:textId="77777777" w:rsidR="0066420A" w:rsidRPr="00994F84" w:rsidRDefault="0066420A" w:rsidP="00994F84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sz w:val="24"/>
                          <w:szCs w:val="28"/>
                          <w:lang w:val="fr-FR"/>
                        </w:rPr>
                      </w:pPr>
                      <w:r w:rsidRPr="00994F84">
                        <w:rPr>
                          <w:rFonts w:ascii="Cambria" w:hAnsi="Cambria" w:cs="Tahoma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>и сделал тебя из числа тех, кто благодарит, когда ему даровано</w:t>
                      </w:r>
                      <w:r w:rsidRPr="00994F84">
                        <w:rPr>
                          <w:rFonts w:ascii="Cambria" w:hAnsi="Cambria" w:cs="Tahoma"/>
                          <w:b/>
                          <w:color w:val="FF0000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</w:p>
                  </w:txbxContent>
                </v:textbox>
              </v:rect>
            </w:pict>
          </mc:Fallback>
        </mc:AlternateContent>
      </w:r>
    </w:p>
    <w:p w14:paraId="10FE9161" w14:textId="71EC1AD6" w:rsidR="004E1EB4" w:rsidRPr="005C6052" w:rsidRDefault="00AB6B4F" w:rsidP="004E1EB4">
      <w:pPr>
        <w:bidi w:val="0"/>
        <w:rPr>
          <w:rFonts w:ascii="Adwaa Elsalaf" w:hAnsi="Adwaa Elsalaf" w:cs="Adwaa Elsalaf"/>
          <w:sz w:val="32"/>
          <w:szCs w:val="32"/>
          <w:rtl/>
          <w:lang w:val="fr-FR"/>
        </w:rPr>
      </w:pP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0446787D" wp14:editId="3AB5F7B1">
                <wp:simplePos x="0" y="0"/>
                <wp:positionH relativeFrom="column">
                  <wp:posOffset>2138045</wp:posOffset>
                </wp:positionH>
                <wp:positionV relativeFrom="paragraph">
                  <wp:posOffset>-132715</wp:posOffset>
                </wp:positionV>
                <wp:extent cx="1092200" cy="1584960"/>
                <wp:effectExtent l="88265" t="88265" r="117475" b="114935"/>
                <wp:wrapNone/>
                <wp:docPr id="1014" name="Rectangl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09220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</wps:spPr>
                      <wps:txbx>
                        <w:txbxContent>
                          <w:p w14:paraId="1518EF4C" w14:textId="77777777" w:rsidR="0066420A" w:rsidRPr="00870F7B" w:rsidRDefault="0066420A" w:rsidP="004E1EB4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78A0EE47" w14:textId="77777777" w:rsidR="0066420A" w:rsidRPr="00870F7B" w:rsidRDefault="0066420A" w:rsidP="007754F9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870F7B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>Узаконенный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6787D" id="Rectangle_x0020_592" o:spid="_x0000_s1587" style="position:absolute;margin-left:168.35pt;margin-top:-10.4pt;width:86pt;height:124.8pt;rotation:-90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" strokecolor="#c67f38">
                <v:shadow on="t" opacity="26213f" origin="-.5,-.5"/>
                <v:textbox>
                  <w:txbxContent>
                    <w:p w14:paraId="1518EF4C" w14:textId="77777777" w:rsidR="0066420A" w:rsidRPr="00870F7B" w:rsidRDefault="0066420A" w:rsidP="004E1EB4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</w:pPr>
                    </w:p>
                    <w:p w14:paraId="78A0EE47" w14:textId="77777777" w:rsidR="0066420A" w:rsidRPr="00870F7B" w:rsidRDefault="0066420A" w:rsidP="007754F9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</w:pPr>
                      <w:r w:rsidRPr="00870F7B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>Узаконенный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E890889" wp14:editId="7ABC4065">
                <wp:simplePos x="0" y="0"/>
                <wp:positionH relativeFrom="column">
                  <wp:posOffset>217805</wp:posOffset>
                </wp:positionH>
                <wp:positionV relativeFrom="paragraph">
                  <wp:posOffset>-305435</wp:posOffset>
                </wp:positionV>
                <wp:extent cx="1095375" cy="1933575"/>
                <wp:effectExtent l="90805" t="88265" r="109220" b="111760"/>
                <wp:wrapNone/>
                <wp:docPr id="1013" name="Rectangl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09537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</wps:spPr>
                      <wps:txbx>
                        <w:txbxContent>
                          <w:p w14:paraId="0CCFC02D" w14:textId="77777777" w:rsidR="0066420A" w:rsidRPr="00870F7B" w:rsidRDefault="0066420A" w:rsidP="007754F9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870F7B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>Запретный. Это испрашивание благословения способом,</w:t>
                            </w:r>
                            <w:r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870F7B">
                              <w:rPr>
                                <w:rFonts w:asciiTheme="majorHAnsi" w:hAnsiTheme="majorHAnsi" w:cs="adwa-assalaf"/>
                                <w:b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НЕ</w:t>
                            </w:r>
                            <w:r w:rsidRPr="00870F7B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 xml:space="preserve"> утвержденным шариатом или физическим восприятием. Это является малым многобожием</w:t>
                            </w:r>
                          </w:p>
                          <w:p w14:paraId="190C4921" w14:textId="77777777" w:rsidR="0066420A" w:rsidRPr="00870F7B" w:rsidRDefault="0066420A" w:rsidP="007754F9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075E351C" w14:textId="77777777" w:rsidR="0066420A" w:rsidRPr="00870F7B" w:rsidRDefault="0066420A" w:rsidP="004E1EB4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90889" id="Rectangle_x0020_586" o:spid="_x0000_s1588" style="position:absolute;margin-left:17.15pt;margin-top:-24pt;width:86.25pt;height:152.25pt;rotation:-90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" strokecolor="#c67f38">
                <v:shadow on="t" opacity="26213f" origin="-.5,-.5"/>
                <v:textbox>
                  <w:txbxContent>
                    <w:p w14:paraId="0CCFC02D" w14:textId="77777777" w:rsidR="0066420A" w:rsidRPr="00870F7B" w:rsidRDefault="0066420A" w:rsidP="007754F9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</w:pPr>
                      <w:r w:rsidRPr="00870F7B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>Запретный. Это испрашивание благословения способом,</w:t>
                      </w:r>
                      <w:r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870F7B">
                        <w:rPr>
                          <w:rFonts w:asciiTheme="majorHAnsi" w:hAnsiTheme="majorHAnsi" w:cs="adwa-assalaf"/>
                          <w:b/>
                          <w:sz w:val="20"/>
                          <w:szCs w:val="20"/>
                          <w:u w:val="single"/>
                          <w:lang w:val="ru-RU"/>
                        </w:rPr>
                        <w:t>НЕ</w:t>
                      </w:r>
                      <w:r w:rsidRPr="00870F7B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 xml:space="preserve"> утвержденным шариатом или физическим восприятием. Это является малым многобожием</w:t>
                      </w:r>
                    </w:p>
                    <w:p w14:paraId="190C4921" w14:textId="77777777" w:rsidR="0066420A" w:rsidRPr="00870F7B" w:rsidRDefault="0066420A" w:rsidP="007754F9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</w:pPr>
                    </w:p>
                    <w:p w14:paraId="075E351C" w14:textId="77777777" w:rsidR="0066420A" w:rsidRPr="00870F7B" w:rsidRDefault="0066420A" w:rsidP="004E1EB4">
                      <w:pPr>
                        <w:bidi w:val="0"/>
                        <w:spacing w:line="214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11BFE2C" w14:textId="77777777" w:rsidR="004E1EB4" w:rsidRPr="005C6052" w:rsidRDefault="004E1EB4" w:rsidP="004E1EB4">
      <w:pPr>
        <w:bidi w:val="0"/>
        <w:rPr>
          <w:sz w:val="24"/>
          <w:szCs w:val="24"/>
          <w:rtl/>
          <w:lang w:val="fr-FR" w:bidi="ar-AE"/>
        </w:rPr>
      </w:pPr>
    </w:p>
    <w:p w14:paraId="79F29FD8" w14:textId="77777777" w:rsidR="004E1EB4" w:rsidRPr="005C6052" w:rsidRDefault="004E1EB4" w:rsidP="004E1EB4">
      <w:pPr>
        <w:bidi w:val="0"/>
        <w:rPr>
          <w:sz w:val="24"/>
          <w:szCs w:val="24"/>
          <w:rtl/>
          <w:lang w:val="fr-FR"/>
        </w:rPr>
      </w:pPr>
    </w:p>
    <w:p w14:paraId="6BEB14B5" w14:textId="071FDBA2" w:rsidR="004E1EB4" w:rsidRPr="005C6052" w:rsidRDefault="00AB6B4F" w:rsidP="004E1EB4">
      <w:pPr>
        <w:bidi w:val="0"/>
        <w:rPr>
          <w:sz w:val="24"/>
          <w:szCs w:val="24"/>
          <w:rtl/>
          <w:lang w:val="fr-FR" w:bidi="ar-AE"/>
        </w:rPr>
      </w:pPr>
      <w:r>
        <w:rPr>
          <w:noProof/>
          <w:sz w:val="24"/>
          <w:szCs w:val="24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0A19414C" wp14:editId="3009E841">
                <wp:simplePos x="0" y="0"/>
                <wp:positionH relativeFrom="column">
                  <wp:posOffset>2261235</wp:posOffset>
                </wp:positionH>
                <wp:positionV relativeFrom="paragraph">
                  <wp:posOffset>197485</wp:posOffset>
                </wp:positionV>
                <wp:extent cx="0" cy="434340"/>
                <wp:effectExtent l="127635" t="121285" r="164465" b="168275"/>
                <wp:wrapNone/>
                <wp:docPr id="1012" name="Auto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A5EC4" id="AutoShape_x0020_598" o:spid="_x0000_s1026" type="#_x0000_t32" style="position:absolute;margin-left:178.05pt;margin-top:15.55pt;width:0;height:34.2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34864BAE" w14:textId="7A1C3F7E" w:rsidR="004E1EB4" w:rsidRPr="005C6052" w:rsidRDefault="00AB6B4F" w:rsidP="004E1EB4">
      <w:pPr>
        <w:tabs>
          <w:tab w:val="left" w:pos="284"/>
        </w:tabs>
        <w:bidi w:val="0"/>
        <w:spacing w:after="0" w:line="214" w:lineRule="auto"/>
        <w:jc w:val="both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619776" behindDoc="0" locked="0" layoutInCell="1" allowOverlap="1" wp14:anchorId="05EAA5B4" wp14:editId="3B34F809">
                <wp:simplePos x="0" y="0"/>
                <wp:positionH relativeFrom="column">
                  <wp:posOffset>-314325</wp:posOffset>
                </wp:positionH>
                <wp:positionV relativeFrom="paragraph">
                  <wp:posOffset>72390</wp:posOffset>
                </wp:positionV>
                <wp:extent cx="3351530" cy="2584450"/>
                <wp:effectExtent l="3175" t="0" r="10795" b="10160"/>
                <wp:wrapNone/>
                <wp:docPr id="1006" name="مجموعة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1530" cy="2584450"/>
                          <a:chOff x="-35708" y="-703"/>
                          <a:chExt cx="46093" cy="21291"/>
                        </a:xfrm>
                      </wpg:grpSpPr>
                      <wps:wsp>
                        <wps:cNvPr id="1007" name="مستطيل 802"/>
                        <wps:cNvSpPr>
                          <a:spLocks noChangeArrowheads="1"/>
                        </wps:cNvSpPr>
                        <wps:spPr bwMode="auto">
                          <a:xfrm>
                            <a:off x="-35708" y="1164"/>
                            <a:ext cx="15165" cy="19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0F57BC8" w14:textId="77777777" w:rsidR="0066420A" w:rsidRPr="00870F7B" w:rsidRDefault="0066420A" w:rsidP="004E1EB4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70F7B"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  <w:t>Утвержденный шариатом</w:t>
                              </w:r>
                            </w:p>
                            <w:p w14:paraId="749A84B7" w14:textId="77777777" w:rsidR="0066420A" w:rsidRPr="00870F7B" w:rsidRDefault="0066420A" w:rsidP="007754F9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Theme="majorHAnsi" w:hAnsiTheme="majorHAnsi" w:cs="adwa-assalaf"/>
                                  <w:color w:val="000000" w:themeColor="text1"/>
                                  <w:sz w:val="20"/>
                                  <w:szCs w:val="20"/>
                                  <w:rtl/>
                                  <w:lang w:val="ru-RU"/>
                                </w:rPr>
                              </w:pPr>
                              <w:r w:rsidRPr="00870F7B"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  <w:t>Как, например, совершение молитвы в Заповедной или Пророческой мечети</w:t>
                              </w:r>
                            </w:p>
                            <w:p w14:paraId="66E2513F" w14:textId="77777777" w:rsidR="0066420A" w:rsidRPr="00870F7B" w:rsidRDefault="0066420A" w:rsidP="004E1EB4">
                              <w:pPr>
                                <w:spacing w:line="214" w:lineRule="auto"/>
                                <w:jc w:val="both"/>
                                <w:rPr>
                                  <w:rFonts w:asciiTheme="majorHAnsi" w:hAnsiTheme="majorHAnsi" w:cs="adwa-assalaf"/>
                                  <w:color w:val="000000" w:themeColor="text1"/>
                                  <w:sz w:val="20"/>
                                  <w:szCs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رابط مستقيم 803"/>
                        <wps:cNvCnPr>
                          <a:cxnSpLocks noChangeShapeType="1"/>
                        </wps:cNvCnPr>
                        <wps:spPr bwMode="auto">
                          <a:xfrm flipV="1">
                            <a:off x="-28087" y="-703"/>
                            <a:ext cx="276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" name="مستطيل 804"/>
                        <wps:cNvSpPr>
                          <a:spLocks noChangeArrowheads="1"/>
                        </wps:cNvSpPr>
                        <wps:spPr bwMode="auto">
                          <a:xfrm>
                            <a:off x="-18610" y="1164"/>
                            <a:ext cx="28995" cy="19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FDE53AC" w14:textId="77777777" w:rsidR="0066420A" w:rsidRPr="00870F7B" w:rsidRDefault="0066420A" w:rsidP="004E1EB4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70F7B"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  <w:t>Утвержденный физическим восприятием</w:t>
                              </w:r>
                            </w:p>
                            <w:p w14:paraId="5F3CB723" w14:textId="77777777" w:rsidR="0066420A" w:rsidRPr="00870F7B" w:rsidRDefault="0066420A" w:rsidP="007754F9">
                              <w:pPr>
                                <w:bidi w:val="0"/>
                                <w:spacing w:line="214" w:lineRule="auto"/>
                                <w:jc w:val="lowKashida"/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rtl/>
                                  <w:lang w:val="ru-RU"/>
                                </w:rPr>
                              </w:pPr>
                              <w:r w:rsidRPr="00870F7B"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  <w:t>Подобно знаниям, или мольбе. Человек испрашивает благословения посредством своих знаний, призыва к благому. Таким образом это будет баракатом, так как остальные получат от него много пользы. Подобно книгам шейх аль-Исляма, и других имамов, книги которых Всевышний Аллах сделал благословенными, благими и полезными для общины.</w:t>
                              </w:r>
                            </w:p>
                            <w:p w14:paraId="374AA8C2" w14:textId="77777777" w:rsidR="0066420A" w:rsidRPr="00870F7B" w:rsidRDefault="0066420A" w:rsidP="004E1EB4">
                              <w:pPr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11" name="رابط مستقيم 805"/>
                        <wps:cNvCnPr>
                          <a:cxnSpLocks noChangeShapeType="1"/>
                        </wps:cNvCnPr>
                        <wps:spPr bwMode="auto">
                          <a:xfrm>
                            <a:off x="-28087" y="-703"/>
                            <a:ext cx="0" cy="1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AA5B4" id="_x0645__x062c__x0645__x0648__x0639__x0629__x0020_801" o:spid="_x0000_s1589" style="position:absolute;left:0;text-align:left;margin-left:-24.75pt;margin-top:5.7pt;width:263.9pt;height:203.5pt;z-index:252619776;mso-position-horizontal-relative:text;mso-position-vertical-relative:text" coordorigin="-35708,-703" coordsize="46093,2129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">
                <v:rect id="_x0645__x0633__x062a__x0637__x064a__x0644__x0020_802" o:spid="_x0000_s1590" style="position:absolute;left:-35708;top:1164;width:15165;height:194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1mmrxQAA&#10;AN0AAAAPAAAAZHJzL2Rvd25yZXYueG1sRI9Na8MwDIbvg/4Ho8Juq90c1pHWCaOl0F62NimF3USs&#10;JWGxHGI3zf79PBjsJqFH78cmn2wnRhp861jDcqFAEFfOtFxruJT7pxcQPiAb7ByThm/ykGezhw2m&#10;xt35TGMRahFF2KeooQmhT6X0VUMW/cL1xPH26QaLIa5DLc2A9yhuO5ko9SwtthwdGuxp21D1Vdys&#10;hnbE5Lr6eHs/bc+npCx3/TECWj/Op9c1iEBT+If/vg8mxldqBb9t4ggy+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bWaavFAAAA3Q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50F57BC8" w14:textId="77777777" w:rsidR="0066420A" w:rsidRPr="00870F7B" w:rsidRDefault="0066420A" w:rsidP="004E1EB4">
                        <w:pPr>
                          <w:bidi w:val="0"/>
                          <w:spacing w:line="214" w:lineRule="auto"/>
                          <w:jc w:val="center"/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</w:pPr>
                        <w:r w:rsidRPr="00870F7B"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  <w:t>Утвержденный шариатом</w:t>
                        </w:r>
                      </w:p>
                      <w:p w14:paraId="749A84B7" w14:textId="77777777" w:rsidR="0066420A" w:rsidRPr="00870F7B" w:rsidRDefault="0066420A" w:rsidP="007754F9">
                        <w:pPr>
                          <w:bidi w:val="0"/>
                          <w:spacing w:line="214" w:lineRule="auto"/>
                          <w:jc w:val="center"/>
                          <w:rPr>
                            <w:rFonts w:asciiTheme="majorHAnsi" w:hAnsiTheme="majorHAnsi" w:cs="adwa-assalaf"/>
                            <w:color w:val="000000" w:themeColor="text1"/>
                            <w:sz w:val="20"/>
                            <w:szCs w:val="20"/>
                            <w:rtl/>
                            <w:lang w:val="ru-RU"/>
                          </w:rPr>
                        </w:pPr>
                        <w:r w:rsidRPr="00870F7B"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  <w:t>Как, например, совершение молитвы в Заповедной или Пророческой мечети</w:t>
                        </w:r>
                      </w:p>
                      <w:p w14:paraId="66E2513F" w14:textId="77777777" w:rsidR="0066420A" w:rsidRPr="00870F7B" w:rsidRDefault="0066420A" w:rsidP="004E1EB4">
                        <w:pPr>
                          <w:spacing w:line="214" w:lineRule="auto"/>
                          <w:jc w:val="both"/>
                          <w:rPr>
                            <w:rFonts w:asciiTheme="majorHAnsi" w:hAnsiTheme="majorHAnsi" w:cs="adwa-assalaf"/>
                            <w:color w:val="000000" w:themeColor="text1"/>
                            <w:sz w:val="20"/>
                            <w:szCs w:val="20"/>
                            <w:lang w:val="fr-FR"/>
                          </w:rPr>
                        </w:pPr>
                      </w:p>
                    </w:txbxContent>
                  </v:textbox>
                </v:rect>
                <v:line id="_x0631__x0627__x0628__x0637__x0020__x0645__x0633__x062a__x0642__x064a__x0645__x0020_803" o:spid="_x0000_s1591" style="position:absolute;flip:y;visibility:visible;mso-wrap-style:square" from="-28087,-703" to="-431,-70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sVRNMYAAADdAAAADwAAAGRycy9kb3ducmV2LnhtbESPT2sCQQzF74V+hyEFL6XOVGipW0cR&#10;qdKDPVTFc9jJ/nF3MsvOqOu3N4dCbwnv5b1fZovBt+pCfawDW3gdG1DEeXA1lxYO+/XLB6iYkB22&#10;gcnCjSIs5o8PM8xcuPIvXXapVBLCMUMLVUpdpnXMK/IYx6EjFq0Ivccka19q1+NVwn2rJ8a8a481&#10;S0OFHa0qypvd2Vt4/jqezNDEt2nxc6Bme8Jic0RrR0/D8hNUoiH9m/+uv53gGyO48o2MoOd3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E7FUTTGAAAA3QAAAA8AAAAAAAAA&#10;AAAAAAAAoQIAAGRycy9kb3ducmV2LnhtbFBLBQYAAAAABAAEAPkAAACUAwAAAAA=&#10;" strokecolor="#c67f38">
                  <v:stroke joinstyle="miter"/>
                  <v:shadow on="t" opacity="26213f" origin="-.5,-.5"/>
                </v:line>
                <v:rect id="_x0645__x0633__x062a__x0637__x064a__x0644__x0020_804" o:spid="_x0000_s1592" style="position:absolute;left:-18610;top:1164;width:28995;height:194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V5bcxAAA&#10;AN0AAAAPAAAAZHJzL2Rvd25yZXYueG1sRI9Pb8IwDMXvk/gOkZG4jaQc2FQICE2bxI2NP3erMW21&#10;xmmbQMu3nw+TuNl6z+/9vN6OvlF36mMd2EI2N6CIi+BqLi2cT1+v76BiQnbYBCYLD4qw3Uxe1pi7&#10;MPAP3Y+pVBLCMUcLVUptrnUsKvIY56ElFu0aeo9J1r7UrsdBwn2jF8YstceapaHClj4qKn6PN2/h&#10;8NaYrrz4b1dchu4zLHW3y67WzqbjbgUq0Zie5v/rvRN8kwm/fCMj6M0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VeW3MQAAADd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0FDE53AC" w14:textId="77777777" w:rsidR="0066420A" w:rsidRPr="00870F7B" w:rsidRDefault="0066420A" w:rsidP="004E1EB4">
                        <w:pPr>
                          <w:bidi w:val="0"/>
                          <w:spacing w:line="214" w:lineRule="auto"/>
                          <w:jc w:val="center"/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</w:pPr>
                        <w:r w:rsidRPr="00870F7B"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  <w:t>Утвержденный физическим восприятием</w:t>
                        </w:r>
                      </w:p>
                      <w:p w14:paraId="5F3CB723" w14:textId="77777777" w:rsidR="0066420A" w:rsidRPr="00870F7B" w:rsidRDefault="0066420A" w:rsidP="007754F9">
                        <w:pPr>
                          <w:bidi w:val="0"/>
                          <w:spacing w:line="214" w:lineRule="auto"/>
                          <w:jc w:val="lowKashida"/>
                          <w:rPr>
                            <w:rFonts w:asciiTheme="majorHAnsi" w:hAnsiTheme="majorHAnsi" w:cs="adwa-assalaf"/>
                            <w:sz w:val="20"/>
                            <w:szCs w:val="20"/>
                            <w:rtl/>
                            <w:lang w:val="ru-RU"/>
                          </w:rPr>
                        </w:pPr>
                        <w:r w:rsidRPr="00870F7B"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  <w:t>Подобно знаниям, или мольбе. Человек испрашивает благословения посредством своих знаний, призыва к благому. Таким образом это будет баракатом, так как остальные получат от него много пользы. Подобно книгам шейх аль-Исляма, и других имамов, книги которых Всевышний Аллах сделал благословенными, благими и полезными для общины.</w:t>
                        </w:r>
                      </w:p>
                      <w:p w14:paraId="374AA8C2" w14:textId="77777777" w:rsidR="0066420A" w:rsidRPr="00870F7B" w:rsidRDefault="0066420A" w:rsidP="004E1EB4">
                        <w:pPr>
                          <w:rPr>
                            <w:rFonts w:asciiTheme="majorHAnsi" w:hAnsiTheme="majorHAnsi"/>
                            <w:sz w:val="20"/>
                            <w:szCs w:val="20"/>
                            <w:lang w:val="fr-FR"/>
                          </w:rPr>
                        </w:pPr>
                      </w:p>
                    </w:txbxContent>
                  </v:textbox>
                </v:rect>
                <v:line id="_x0631__x0627__x0628__x0637__x0020__x0645__x0633__x062a__x0642__x064a__x0645__x0020_805" o:spid="_x0000_s1593" style="position:absolute;visibility:visible;mso-wrap-style:square" from="-28087,-703" to="-28087,9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az4OsQAAADdAAAADwAAAGRycy9kb3ducmV2LnhtbERPS2vCQBC+F/oflin0Uprd9CAldSMq&#10;9QE9ae19zI5JMDubZjca/fVdoeBtPr7njCeDbcSJOl871pAmCgRx4UzNpYbd9+L1HYQPyAYbx6Th&#10;Qh4m+ePDGDPjzryh0zaUIoawz1BDFUKbSemLiiz6xLXEkTu4zmKIsCul6fAcw20j35QaSYs1x4YK&#10;W5pXVBy3vdXwtV716mc3O/b7zzD3L794dUvU+vlpmH6ACDSEu/jfvTZxvkpTuH0TT5D5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ZrPg6xAAAAN0AAAAPAAAAAAAAAAAA&#10;AAAAAKECAABkcnMvZG93bnJldi54bWxQSwUGAAAAAAQABAD5AAAAkgMAAAAA&#10;" strokecolor="#c67f38">
                  <v:stroke joinstyle="miter"/>
                  <v:shadow on="t" opacity="26213f" origin="-.5,-.5"/>
                </v:line>
              </v:group>
            </w:pict>
          </mc:Fallback>
        </mc:AlternateContent>
      </w:r>
    </w:p>
    <w:p w14:paraId="1F1229A8" w14:textId="77777777" w:rsidR="004E1EB4" w:rsidRPr="005C6052" w:rsidRDefault="004E1EB4" w:rsidP="004E1EB4">
      <w:pPr>
        <w:bidi w:val="0"/>
        <w:rPr>
          <w:rFonts w:ascii="Adwaa Elsalaf" w:hAnsi="Adwaa Elsalaf" w:cs="Adwaa Elsalaf"/>
          <w:sz w:val="32"/>
          <w:szCs w:val="32"/>
          <w:rtl/>
          <w:lang w:val="fr-FR"/>
        </w:rPr>
      </w:pPr>
    </w:p>
    <w:p w14:paraId="16D4C489" w14:textId="43A5D138" w:rsidR="004E1EB4" w:rsidRPr="005C6052" w:rsidRDefault="00AB6B4F" w:rsidP="004E1EB4">
      <w:pPr>
        <w:bidi w:val="0"/>
        <w:spacing w:after="0" w:line="240" w:lineRule="auto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15E39A7F" wp14:editId="36645F39">
                <wp:simplePos x="0" y="0"/>
                <wp:positionH relativeFrom="column">
                  <wp:posOffset>-213360</wp:posOffset>
                </wp:positionH>
                <wp:positionV relativeFrom="paragraph">
                  <wp:posOffset>2421255</wp:posOffset>
                </wp:positionV>
                <wp:extent cx="4791075" cy="1837055"/>
                <wp:effectExtent l="0" t="0" r="34925" b="17145"/>
                <wp:wrapNone/>
                <wp:docPr id="815" name="Rectangl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1075" cy="18370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6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131B4C6D" w14:textId="77777777" w:rsidR="0066420A" w:rsidRPr="000D067E" w:rsidRDefault="0066420A" w:rsidP="002A4A90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Theme="majorHAnsi" w:hAnsiTheme="majorHAnsi" w:cs="adwa-assalaf"/>
                                <w:sz w:val="24"/>
                                <w:szCs w:val="28"/>
                                <w:rtl/>
                                <w:lang w:val="ru-RU"/>
                              </w:rPr>
                            </w:pPr>
                            <w:r w:rsidRPr="00870F7B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rtl/>
                              </w:rPr>
                              <w:t xml:space="preserve">(1) </w:t>
                            </w:r>
                            <w:r w:rsidRPr="00870F7B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870F7B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ru-RU"/>
                              </w:rPr>
                              <w:t>Блага, дарованные нам Аллахом, являются испытанием для нас, и доводов этому множество, среди них следующие:</w:t>
                            </w:r>
                            <w:r w:rsidRPr="00870F7B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870F7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fr-FR"/>
                              </w:rPr>
                              <w:t>«</w:t>
                            </w:r>
                            <w:r w:rsidRPr="000D067E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fr-FR"/>
                              </w:rPr>
                              <w:t xml:space="preserve">Мы испытываем вас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злом</w:t>
                            </w:r>
                            <w:r w:rsidRPr="000D067E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fr-FR"/>
                              </w:rPr>
                              <w:t xml:space="preserve"> и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добром</w:t>
                            </w:r>
                            <w:r w:rsidRPr="000D067E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fr-FR"/>
                              </w:rPr>
                              <w:t xml:space="preserve"> ради искушения</w:t>
                            </w:r>
                            <w:r w:rsidRPr="00870F7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fr-FR"/>
                              </w:rPr>
                              <w:t>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(21:35)</w:t>
                            </w:r>
                            <w:r w:rsidRPr="00870F7B">
                              <w:rPr>
                                <w:rFonts w:asciiTheme="majorHAnsi" w:hAnsiTheme="majorHAnsi" w:cs="adwa-assalaf"/>
                                <w:sz w:val="20"/>
                                <w:lang w:val="fr-FR"/>
                              </w:rPr>
                              <w:t xml:space="preserve">, </w:t>
                            </w:r>
                            <w:r w:rsidRPr="00870F7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fr-FR"/>
                              </w:rPr>
                              <w:t>«Увидев установленный перед ним трон, он сказал: «Мой Господь оказал мне эту милость для того, чтобы испытать меня, буду ли я благодарен или же буду непризнателен. Кто благодарен, тот благодарен во благо себе. А если кто непризнателен, то ведь мой Г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fr-FR"/>
                              </w:rPr>
                              <w:t>осподь - Богатый, Великодушный»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(27:40)</w:t>
                            </w:r>
                          </w:p>
                          <w:p w14:paraId="194FB6C2" w14:textId="77777777" w:rsidR="0066420A" w:rsidRPr="00870F7B" w:rsidRDefault="0066420A" w:rsidP="003D168D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Theme="majorHAnsi" w:hAnsiTheme="majorHAnsi" w:cs="adwa-assalaf"/>
                                <w:sz w:val="20"/>
                                <w:lang w:val="fr-FR"/>
                              </w:rPr>
                            </w:pPr>
                            <w:r w:rsidRPr="00870F7B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fr-FR"/>
                              </w:rPr>
                              <w:t xml:space="preserve">Также доводом на то, что необходимо быть благодарным за дарованные блага, является хадис о трех людях (слепом, лысом </w:t>
                            </w:r>
                            <w:r w:rsidR="006D1E3C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fr-FR"/>
                              </w:rPr>
                              <w:t>и прокаженном) из числа потомко</w:t>
                            </w:r>
                            <w:r w:rsidR="006D1E3C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ru-RU"/>
                              </w:rPr>
                              <w:t>в</w:t>
                            </w:r>
                            <w:r w:rsidRPr="00870F7B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lang w:val="fr-FR"/>
                              </w:rPr>
                              <w:t xml:space="preserve"> Исраиля, которых испытал Всевышний Аллах.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39A7F" id="Rectangle_x0020_815" o:spid="_x0000_s1594" style="position:absolute;margin-left:-16.8pt;margin-top:190.65pt;width:377.25pt;height:144.6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" filled="f" strokecolor="#c67f38" strokeweight="1pt">
                <v:stroke dashstyle="longDash"/>
                <v:path arrowok="t"/>
                <v:textbox>
                  <w:txbxContent>
                    <w:p w14:paraId="131B4C6D" w14:textId="77777777" w:rsidR="0066420A" w:rsidRPr="000D067E" w:rsidRDefault="0066420A" w:rsidP="002A4A90">
                      <w:pPr>
                        <w:bidi w:val="0"/>
                        <w:spacing w:line="214" w:lineRule="auto"/>
                        <w:jc w:val="both"/>
                        <w:rPr>
                          <w:rFonts w:asciiTheme="majorHAnsi" w:hAnsiTheme="majorHAnsi" w:cs="adwa-assalaf"/>
                          <w:sz w:val="24"/>
                          <w:szCs w:val="28"/>
                          <w:rtl/>
                          <w:lang w:val="ru-RU"/>
                        </w:rPr>
                      </w:pPr>
                      <w:r w:rsidRPr="00870F7B">
                        <w:rPr>
                          <w:rFonts w:asciiTheme="majorHAnsi" w:hAnsiTheme="majorHAnsi" w:cs="adwa-assalaf"/>
                          <w:color w:val="C00000"/>
                          <w:sz w:val="20"/>
                          <w:rtl/>
                        </w:rPr>
                        <w:t xml:space="preserve">(1) </w:t>
                      </w:r>
                      <w:r w:rsidRPr="00870F7B">
                        <w:rPr>
                          <w:rFonts w:asciiTheme="majorHAnsi" w:hAnsiTheme="majorHAnsi" w:cs="adwa-assalaf"/>
                          <w:color w:val="C00000"/>
                          <w:sz w:val="20"/>
                          <w:lang w:val="ru-RU"/>
                        </w:rPr>
                        <w:t xml:space="preserve"> </w:t>
                      </w:r>
                      <w:r w:rsidRPr="00870F7B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ru-RU"/>
                        </w:rPr>
                        <w:t>Блага, дарованные нам Аллахом, являются испытанием для нас, и доводов этому множество, среди них следующие:</w:t>
                      </w:r>
                      <w:r w:rsidRPr="00870F7B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fr-FR"/>
                        </w:rPr>
                        <w:t xml:space="preserve"> </w:t>
                      </w:r>
                      <w:r w:rsidRPr="00870F7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fr-FR"/>
                        </w:rPr>
                        <w:t>«</w:t>
                      </w:r>
                      <w:r w:rsidRPr="000D067E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fr-FR"/>
                        </w:rPr>
                        <w:t xml:space="preserve">Мы испытываем вас 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>злом</w:t>
                      </w:r>
                      <w:r w:rsidRPr="000D067E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fr-FR"/>
                        </w:rPr>
                        <w:t xml:space="preserve"> и 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>добром</w:t>
                      </w:r>
                      <w:r w:rsidRPr="000D067E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fr-FR"/>
                        </w:rPr>
                        <w:t xml:space="preserve"> ради искушения</w:t>
                      </w:r>
                      <w:r w:rsidRPr="00870F7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fr-FR"/>
                        </w:rPr>
                        <w:t>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 xml:space="preserve"> (21:35)</w:t>
                      </w:r>
                      <w:r w:rsidRPr="00870F7B">
                        <w:rPr>
                          <w:rFonts w:asciiTheme="majorHAnsi" w:hAnsiTheme="majorHAnsi" w:cs="adwa-assalaf"/>
                          <w:sz w:val="20"/>
                          <w:lang w:val="fr-FR"/>
                        </w:rPr>
                        <w:t xml:space="preserve">, </w:t>
                      </w:r>
                      <w:r w:rsidRPr="00870F7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fr-FR"/>
                        </w:rPr>
                        <w:t>«Увидев установленный перед ним трон, он сказал: «Мой Господь оказал мне эту милость для того, чтобы испытать меня, буду ли я благодарен или же буду непризнателен. Кто благодарен, тот благодарен во благо себе. А если кто непризнателен, то ведь мой Г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fr-FR"/>
                        </w:rPr>
                        <w:t>осподь - Богатый, Великодушный»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 xml:space="preserve"> (27:40)</w:t>
                      </w:r>
                    </w:p>
                    <w:p w14:paraId="194FB6C2" w14:textId="77777777" w:rsidR="0066420A" w:rsidRPr="00870F7B" w:rsidRDefault="0066420A" w:rsidP="003D168D">
                      <w:pPr>
                        <w:bidi w:val="0"/>
                        <w:spacing w:line="214" w:lineRule="auto"/>
                        <w:jc w:val="both"/>
                        <w:rPr>
                          <w:rFonts w:asciiTheme="majorHAnsi" w:hAnsiTheme="majorHAnsi" w:cs="adwa-assalaf"/>
                          <w:sz w:val="20"/>
                          <w:lang w:val="fr-FR"/>
                        </w:rPr>
                      </w:pPr>
                      <w:r w:rsidRPr="00870F7B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fr-FR"/>
                        </w:rPr>
                        <w:t xml:space="preserve">Также доводом на то, что необходимо быть благодарным за дарованные блага, является хадис о трех людях (слепом, лысом </w:t>
                      </w:r>
                      <w:r w:rsidR="006D1E3C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fr-FR"/>
                        </w:rPr>
                        <w:t>и прокаженном) из числа потомко</w:t>
                      </w:r>
                      <w:r w:rsidR="006D1E3C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ru-RU"/>
                        </w:rPr>
                        <w:t>в</w:t>
                      </w:r>
                      <w:r w:rsidRPr="00870F7B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lang w:val="fr-FR"/>
                        </w:rPr>
                        <w:t xml:space="preserve"> Исраиля, которых испытал Всевышний Аллах.</w:t>
                      </w:r>
                    </w:p>
                  </w:txbxContent>
                </v:textbox>
              </v:rect>
            </w:pict>
          </mc:Fallback>
        </mc:AlternateContent>
      </w:r>
      <w:r w:rsidR="004E1EB4" w:rsidRPr="005C6052">
        <w:rPr>
          <w:rFonts w:ascii="Adwaa Elsalaf" w:hAnsi="Adwaa Elsalaf" w:cs="Adwaa Elsalaf"/>
          <w:sz w:val="28"/>
          <w:szCs w:val="28"/>
          <w:rtl/>
          <w:lang w:val="fr-FR"/>
        </w:rPr>
        <w:br w:type="page"/>
      </w:r>
    </w:p>
    <w:p w14:paraId="7B847F94" w14:textId="2126543B" w:rsidR="004E1EB4" w:rsidRPr="005C6052" w:rsidRDefault="00AB6B4F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57AAC524" wp14:editId="358DEF69">
                <wp:simplePos x="0" y="0"/>
                <wp:positionH relativeFrom="column">
                  <wp:posOffset>438150</wp:posOffset>
                </wp:positionH>
                <wp:positionV relativeFrom="paragraph">
                  <wp:posOffset>351790</wp:posOffset>
                </wp:positionV>
                <wp:extent cx="3860165" cy="451485"/>
                <wp:effectExtent l="82550" t="72390" r="95885" b="98425"/>
                <wp:wrapNone/>
                <wp:docPr id="1005" name="Rectangl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0165" cy="4514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2CDFD" w14:textId="77777777" w:rsidR="0066420A" w:rsidRPr="000D067E" w:rsidRDefault="0066420A" w:rsidP="004E1EB4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</w:pPr>
                            <w:r w:rsidRPr="000D067E"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>Блага связаны с таухидом в поклонении и господстве</w:t>
                            </w:r>
                          </w:p>
                          <w:p w14:paraId="0AB53CD4" w14:textId="77777777" w:rsidR="0066420A" w:rsidRPr="000D067E" w:rsidRDefault="0066420A" w:rsidP="003D168D">
                            <w:pPr>
                              <w:bidi w:val="0"/>
                              <w:spacing w:after="0" w:line="214" w:lineRule="auto"/>
                              <w:jc w:val="center"/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color w:val="C00000"/>
                                <w:sz w:val="20"/>
                                <w:szCs w:val="24"/>
                                <w:lang w:val="fr-FR"/>
                              </w:rPr>
                            </w:pPr>
                            <w:r w:rsidRPr="000D067E"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color w:val="C00000"/>
                                <w:sz w:val="20"/>
                                <w:szCs w:val="24"/>
                                <w:lang w:val="ru-RU"/>
                              </w:rPr>
                              <w:t>Благодарность за блага делится на два вида: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AC524" id="Rectangle_x0020_816" o:spid="_x0000_s1595" style="position:absolute;left:0;text-align:left;margin-left:34.5pt;margin-top:27.7pt;width:303.95pt;height:35.55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3352CDFD" w14:textId="77777777" w:rsidR="0066420A" w:rsidRPr="000D067E" w:rsidRDefault="0066420A" w:rsidP="004E1EB4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HAnsi" w:eastAsia="Times New Roman" w:hAnsiTheme="majorHAnsi" w:cs="Hesham Fostat"/>
                          <w:b/>
                          <w:bCs/>
                          <w:color w:val="C00000"/>
                          <w:sz w:val="20"/>
                          <w:szCs w:val="24"/>
                          <w:lang w:val="ru-RU"/>
                        </w:rPr>
                      </w:pPr>
                      <w:r w:rsidRPr="000D067E">
                        <w:rPr>
                          <w:rFonts w:asciiTheme="majorHAnsi" w:eastAsia="Times New Roman" w:hAnsiTheme="majorHAnsi" w:cs="Hesham Fostat"/>
                          <w:b/>
                          <w:bCs/>
                          <w:color w:val="C00000"/>
                          <w:sz w:val="20"/>
                          <w:szCs w:val="24"/>
                          <w:lang w:val="ru-RU"/>
                        </w:rPr>
                        <w:t>Блага связаны с таухидом в поклонении и господстве</w:t>
                      </w:r>
                    </w:p>
                    <w:p w14:paraId="0AB53CD4" w14:textId="77777777" w:rsidR="0066420A" w:rsidRPr="000D067E" w:rsidRDefault="0066420A" w:rsidP="003D168D">
                      <w:pPr>
                        <w:bidi w:val="0"/>
                        <w:spacing w:after="0" w:line="214" w:lineRule="auto"/>
                        <w:jc w:val="center"/>
                        <w:rPr>
                          <w:rFonts w:asciiTheme="majorHAnsi" w:eastAsia="Times New Roman" w:hAnsiTheme="majorHAnsi" w:cs="Hesham Fostat"/>
                          <w:b/>
                          <w:bCs/>
                          <w:color w:val="C00000"/>
                          <w:sz w:val="20"/>
                          <w:szCs w:val="24"/>
                          <w:lang w:val="fr-FR"/>
                        </w:rPr>
                      </w:pPr>
                      <w:r w:rsidRPr="000D067E">
                        <w:rPr>
                          <w:rFonts w:asciiTheme="majorHAnsi" w:eastAsia="Times New Roman" w:hAnsiTheme="majorHAnsi" w:cs="Hesham Fostat"/>
                          <w:b/>
                          <w:bCs/>
                          <w:color w:val="C00000"/>
                          <w:sz w:val="20"/>
                          <w:szCs w:val="24"/>
                          <w:lang w:val="ru-RU"/>
                        </w:rPr>
                        <w:t>Благодарность за блага делится на два вида:</w:t>
                      </w:r>
                    </w:p>
                  </w:txbxContent>
                </v:textbox>
              </v:rect>
            </w:pict>
          </mc:Fallback>
        </mc:AlternateContent>
      </w:r>
    </w:p>
    <w:p w14:paraId="251F395E" w14:textId="77777777" w:rsidR="004E1EB4" w:rsidRPr="005C6052" w:rsidRDefault="004E1EB4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39E89481" w14:textId="65D4C03E" w:rsidR="004E1EB4" w:rsidRPr="005C6052" w:rsidRDefault="00AB6B4F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442624" behindDoc="0" locked="0" layoutInCell="1" allowOverlap="1" wp14:anchorId="4D59C919" wp14:editId="190166E3">
                <wp:simplePos x="0" y="0"/>
                <wp:positionH relativeFrom="column">
                  <wp:posOffset>974725</wp:posOffset>
                </wp:positionH>
                <wp:positionV relativeFrom="paragraph">
                  <wp:posOffset>258445</wp:posOffset>
                </wp:positionV>
                <wp:extent cx="0" cy="133350"/>
                <wp:effectExtent l="123825" t="131445" r="168275" b="167005"/>
                <wp:wrapNone/>
                <wp:docPr id="1004" name="Straight Arrow Connector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B9D70" id="Straight_x0020_Arrow_x0020_Connector_x0020_827" o:spid="_x0000_s1026" type="#_x0000_t32" style="position:absolute;margin-left:76.75pt;margin-top:20.35pt;width:0;height:10.5pt;z-index:25244262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419072" behindDoc="0" locked="0" layoutInCell="1" allowOverlap="1" wp14:anchorId="0884A7D1" wp14:editId="41DF4FF8">
                <wp:simplePos x="0" y="0"/>
                <wp:positionH relativeFrom="column">
                  <wp:posOffset>2330450</wp:posOffset>
                </wp:positionH>
                <wp:positionV relativeFrom="paragraph">
                  <wp:posOffset>86360</wp:posOffset>
                </wp:positionV>
                <wp:extent cx="0" cy="171450"/>
                <wp:effectExtent l="133350" t="124460" r="158750" b="161290"/>
                <wp:wrapNone/>
                <wp:docPr id="1003" name="Straight Arrow Connector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D3C1F" id="Straight_x0020_Arrow_x0020_Connector_x0020_829" o:spid="_x0000_s1026" type="#_x0000_t32" style="position:absolute;margin-left:183.5pt;margin-top:6.8pt;width:0;height:13.5pt;flip:y;z-index:252419072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6426A755" wp14:editId="6761A528">
                <wp:simplePos x="0" y="0"/>
                <wp:positionH relativeFrom="column">
                  <wp:posOffset>974090</wp:posOffset>
                </wp:positionH>
                <wp:positionV relativeFrom="paragraph">
                  <wp:posOffset>242570</wp:posOffset>
                </wp:positionV>
                <wp:extent cx="2760980" cy="635"/>
                <wp:effectExtent l="123190" t="128270" r="163830" b="163195"/>
                <wp:wrapNone/>
                <wp:docPr id="1002" name="Straight Arrow Connector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0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9D6D9" id="Straight_x0020_Arrow_x0020_Connector_x0020_834" o:spid="_x0000_s1026" type="#_x0000_t32" style="position:absolute;margin-left:76.7pt;margin-top:19.1pt;width:217.4pt;height:.0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418048" behindDoc="0" locked="0" layoutInCell="1" allowOverlap="1" wp14:anchorId="39EE60BD" wp14:editId="740BFEDF">
                <wp:simplePos x="0" y="0"/>
                <wp:positionH relativeFrom="column">
                  <wp:posOffset>3725545</wp:posOffset>
                </wp:positionH>
                <wp:positionV relativeFrom="paragraph">
                  <wp:posOffset>247650</wp:posOffset>
                </wp:positionV>
                <wp:extent cx="0" cy="166370"/>
                <wp:effectExtent l="131445" t="133350" r="160655" b="170180"/>
                <wp:wrapNone/>
                <wp:docPr id="1001" name="Straight Arrow Connector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A3D8F" id="Straight_x0020_Arrow_x0020_Connector_x0020_840" o:spid="_x0000_s1026" type="#_x0000_t32" style="position:absolute;margin-left:293.35pt;margin-top:19.5pt;width:0;height:13.1pt;z-index:252418048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2A95EC09" w14:textId="26851E4A" w:rsidR="004E1EB4" w:rsidRPr="005C6052" w:rsidRDefault="00AB6B4F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09020BFA" wp14:editId="683724A1">
                <wp:simplePos x="0" y="0"/>
                <wp:positionH relativeFrom="column">
                  <wp:posOffset>2894330</wp:posOffset>
                </wp:positionH>
                <wp:positionV relativeFrom="paragraph">
                  <wp:posOffset>51435</wp:posOffset>
                </wp:positionV>
                <wp:extent cx="1684655" cy="902970"/>
                <wp:effectExtent l="87630" t="89535" r="120015" b="112395"/>
                <wp:wrapNone/>
                <wp:docPr id="1000" name="Rectangl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90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0D816985" w14:textId="77777777" w:rsidR="0066420A" w:rsidRPr="000D067E" w:rsidRDefault="0066420A" w:rsidP="009C4073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Theme="majorHAnsi" w:hAnsiTheme="majorHAnsi" w:cs="adwa-assalaf"/>
                                <w:sz w:val="20"/>
                                <w:lang w:val="ru-RU"/>
                              </w:rPr>
                            </w:pPr>
                            <w:r w:rsidRPr="000D067E">
                              <w:rPr>
                                <w:rFonts w:asciiTheme="majorHAnsi" w:hAnsiTheme="majorHAnsi" w:cs="adwa-assalaf"/>
                                <w:sz w:val="20"/>
                                <w:lang w:val="ru-RU"/>
                              </w:rPr>
                              <w:t>Связь человека с Аллахом прежде, чем было даровано благо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20BFA" id="Rectangle_x0020_844" o:spid="_x0000_s1596" style="position:absolute;left:0;text-align:left;margin-left:227.9pt;margin-top:4.05pt;width:132.65pt;height:71.1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" strokecolor="#c67f38">
                <v:shadow on="t" opacity="26213f" origin="-.5,-.5"/>
                <v:textbox>
                  <w:txbxContent>
                    <w:p w14:paraId="0D816985" w14:textId="77777777" w:rsidR="0066420A" w:rsidRPr="000D067E" w:rsidRDefault="0066420A" w:rsidP="009C4073">
                      <w:pPr>
                        <w:bidi w:val="0"/>
                        <w:spacing w:line="214" w:lineRule="auto"/>
                        <w:jc w:val="center"/>
                        <w:rPr>
                          <w:rFonts w:asciiTheme="majorHAnsi" w:hAnsiTheme="majorHAnsi" w:cs="adwa-assalaf"/>
                          <w:sz w:val="20"/>
                          <w:lang w:val="ru-RU"/>
                        </w:rPr>
                      </w:pPr>
                      <w:r w:rsidRPr="000D067E">
                        <w:rPr>
                          <w:rFonts w:asciiTheme="majorHAnsi" w:hAnsiTheme="majorHAnsi" w:cs="adwa-assalaf"/>
                          <w:sz w:val="20"/>
                          <w:lang w:val="ru-RU"/>
                        </w:rPr>
                        <w:t>Связь человека с Аллахом прежде, чем было даровано благо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2E923D14" wp14:editId="43D7F511">
                <wp:simplePos x="0" y="0"/>
                <wp:positionH relativeFrom="column">
                  <wp:posOffset>145415</wp:posOffset>
                </wp:positionH>
                <wp:positionV relativeFrom="paragraph">
                  <wp:posOffset>52070</wp:posOffset>
                </wp:positionV>
                <wp:extent cx="1684655" cy="902970"/>
                <wp:effectExtent l="94615" t="90170" r="113030" b="111760"/>
                <wp:wrapNone/>
                <wp:docPr id="999" name="Rectangle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90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485CFED1" w14:textId="77777777" w:rsidR="0066420A" w:rsidRPr="000D067E" w:rsidRDefault="0066420A" w:rsidP="004E1EB4">
                            <w:pPr>
                              <w:bidi w:val="0"/>
                              <w:spacing w:line="214" w:lineRule="auto"/>
                              <w:jc w:val="center"/>
                              <w:rPr>
                                <w:rFonts w:asciiTheme="majorHAnsi" w:hAnsiTheme="majorHAnsi" w:cs="adwa-assalaf"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0D067E">
                              <w:rPr>
                                <w:rFonts w:asciiTheme="majorHAnsi" w:hAnsiTheme="majorHAnsi" w:cs="adwa-assalaf"/>
                                <w:sz w:val="20"/>
                                <w:lang w:val="ru-RU"/>
                              </w:rPr>
                              <w:t>Благодарность после дарования блага</w:t>
                            </w:r>
                            <w:r>
                              <w:rPr>
                                <w:rFonts w:asciiTheme="majorHAnsi" w:hAnsiTheme="majorHAnsi" w:cs="adwa-assalaf"/>
                                <w:sz w:val="20"/>
                                <w:lang w:val="ru-RU"/>
                              </w:rPr>
                              <w:t>, которая бывает: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23D14" id="Rectangle_x0020_845" o:spid="_x0000_s1597" style="position:absolute;left:0;text-align:left;margin-left:11.45pt;margin-top:4.1pt;width:132.65pt;height:71.1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" strokecolor="#c67f38">
                <v:shadow on="t" opacity="26213f" origin="-.5,-.5"/>
                <v:textbox>
                  <w:txbxContent>
                    <w:p w14:paraId="485CFED1" w14:textId="77777777" w:rsidR="0066420A" w:rsidRPr="000D067E" w:rsidRDefault="0066420A" w:rsidP="004E1EB4">
                      <w:pPr>
                        <w:bidi w:val="0"/>
                        <w:spacing w:line="214" w:lineRule="auto"/>
                        <w:jc w:val="center"/>
                        <w:rPr>
                          <w:rFonts w:asciiTheme="majorHAnsi" w:hAnsiTheme="majorHAnsi" w:cs="adwa-assalaf"/>
                          <w:sz w:val="24"/>
                          <w:szCs w:val="28"/>
                          <w:lang w:val="ru-RU"/>
                        </w:rPr>
                      </w:pPr>
                      <w:r w:rsidRPr="000D067E">
                        <w:rPr>
                          <w:rFonts w:asciiTheme="majorHAnsi" w:hAnsiTheme="majorHAnsi" w:cs="adwa-assalaf"/>
                          <w:sz w:val="20"/>
                          <w:lang w:val="ru-RU"/>
                        </w:rPr>
                        <w:t>Благодарность после дарования блага</w:t>
                      </w:r>
                      <w:r>
                        <w:rPr>
                          <w:rFonts w:asciiTheme="majorHAnsi" w:hAnsiTheme="majorHAnsi" w:cs="adwa-assalaf"/>
                          <w:sz w:val="20"/>
                          <w:lang w:val="ru-RU"/>
                        </w:rPr>
                        <w:t>, которая бывает:</w:t>
                      </w:r>
                    </w:p>
                  </w:txbxContent>
                </v:textbox>
              </v:rect>
            </w:pict>
          </mc:Fallback>
        </mc:AlternateContent>
      </w:r>
    </w:p>
    <w:p w14:paraId="548CE092" w14:textId="77777777" w:rsidR="004E1EB4" w:rsidRPr="005C6052" w:rsidRDefault="004E1EB4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3B902FEF" w14:textId="0DE1643D" w:rsidR="004E1EB4" w:rsidRPr="005C6052" w:rsidRDefault="00AB6B4F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412928" behindDoc="0" locked="0" layoutInCell="1" allowOverlap="1" wp14:anchorId="3B3DF824" wp14:editId="5376C145">
                <wp:simplePos x="0" y="0"/>
                <wp:positionH relativeFrom="column">
                  <wp:posOffset>-208280</wp:posOffset>
                </wp:positionH>
                <wp:positionV relativeFrom="paragraph">
                  <wp:posOffset>280035</wp:posOffset>
                </wp:positionV>
                <wp:extent cx="2803525" cy="914400"/>
                <wp:effectExtent l="0" t="635" r="8255" b="12065"/>
                <wp:wrapNone/>
                <wp:docPr id="992" name="Group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3525" cy="914400"/>
                          <a:chOff x="12886" y="4386"/>
                          <a:chExt cx="22688" cy="9154"/>
                        </a:xfrm>
                      </wpg:grpSpPr>
                      <wps:wsp>
                        <wps:cNvPr id="993" name="AutoShape 605"/>
                        <wps:cNvCnPr>
                          <a:cxnSpLocks noChangeShapeType="1"/>
                        </wps:cNvCnPr>
                        <wps:spPr bwMode="auto">
                          <a:xfrm>
                            <a:off x="23876" y="4386"/>
                            <a:ext cx="0" cy="32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Rectangle 60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3105" y="7392"/>
                            <a:ext cx="5930" cy="6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3B6B727" w14:textId="77777777" w:rsidR="0066420A" w:rsidRPr="000D067E" w:rsidRDefault="0066420A" w:rsidP="004E1EB4">
                              <w:pPr>
                                <w:bidi w:val="0"/>
                                <w:jc w:val="center"/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rtl/>
                                  <w:lang w:val="ru-RU"/>
                                </w:rPr>
                              </w:pPr>
                              <w:r w:rsidRPr="000D067E"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  <w:t>Сердцем</w:t>
                              </w:r>
                            </w:p>
                            <w:p w14:paraId="139D1615" w14:textId="77777777" w:rsidR="0066420A" w:rsidRPr="000D067E" w:rsidRDefault="0066420A" w:rsidP="004E1EB4">
                              <w:pPr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AutoShape 607"/>
                        <wps:cNvCnPr>
                          <a:cxnSpLocks noChangeShapeType="1"/>
                        </wps:cNvCnPr>
                        <wps:spPr bwMode="auto">
                          <a:xfrm>
                            <a:off x="32136" y="6057"/>
                            <a:ext cx="0" cy="1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" name="Rectangle 608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21350" y="7704"/>
                            <a:ext cx="6023" cy="56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4CACAE7" w14:textId="77777777" w:rsidR="0066420A" w:rsidRPr="000D067E" w:rsidRDefault="0066420A" w:rsidP="004E1EB4">
                              <w:pPr>
                                <w:bidi w:val="0"/>
                                <w:jc w:val="center"/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D067E"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  <w:t>Языком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Rectangle 608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29258" y="7224"/>
                            <a:ext cx="6033" cy="6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5C06C6B" w14:textId="77777777" w:rsidR="0066420A" w:rsidRPr="000D067E" w:rsidRDefault="0066420A" w:rsidP="004E1EB4">
                              <w:pPr>
                                <w:bidi w:val="0"/>
                                <w:jc w:val="center"/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0D067E">
                                <w:rPr>
                                  <w:rFonts w:asciiTheme="majorHAnsi" w:hAnsiTheme="majorHAnsi" w:cs="adwa-assalaf"/>
                                  <w:sz w:val="20"/>
                                  <w:szCs w:val="20"/>
                                  <w:lang w:val="ru-RU"/>
                                </w:rPr>
                                <w:t>Телом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AutoShape 610"/>
                        <wps:cNvCnPr>
                          <a:cxnSpLocks noChangeShapeType="1"/>
                        </wps:cNvCnPr>
                        <wps:spPr bwMode="auto">
                          <a:xfrm flipV="1">
                            <a:off x="16152" y="5840"/>
                            <a:ext cx="1608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3DF824" id="Group_x0020_873" o:spid="_x0000_s1598" style="position:absolute;left:0;text-align:left;margin-left:-16.4pt;margin-top:22.05pt;width:220.75pt;height:1in;z-index:252412928;mso-position-horizontal-relative:text;mso-position-vertical-relative:text;mso-width-relative:margin;mso-height-relative:margin" coordorigin="12886,4386" coordsize="22688,915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">
                <v:shape id="AutoShape_x0020_605" o:spid="_x0000_s1599" type="#_x0000_t32" style="position:absolute;left:23876;top:4386;width:0;height:322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+ki98MAAADcAAAADwAAAGRycy9kb3ducmV2LnhtbESPT4vCMBTE7wt+h/AEb2tqXda2GsWV&#10;XdCjf/D8aJ5tsXkpSVbrt98Iwh6HmfkNs1j1phU3cr6xrGAyTkAQl1Y3XCk4HX/eMxA+IGtsLZOC&#10;B3lYLQdvCyy0vfOebodQiQhhX6CCOoSukNKXNRn0Y9sRR+9incEQpaukdniPcNPKNEk+pcGG40KN&#10;HW1qKq+HX6Mg26X5R0pfWfDf5f6xPc92m8opNRr26zmIQH34D7/aW60gz6fwPBOPgFz+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vpIvf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rect id="Rectangle_x0020_606" o:spid="_x0000_s1600" style="position:absolute;left:13105;top:7392;width:5930;height:6368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smkUwwAA&#10;ANwAAAAPAAAAZHJzL2Rvd25yZXYueG1sRI/RisIwFETfBf8hXMEX0VRZXFuNIkLZBR9k1Q+4Nte2&#10;2NyUJGr37zcLgo/DzJxhVpvONOJBzteWFUwnCQjiwuqaSwXnUz5egPABWWNjmRT8kofNut9bYabt&#10;k3/ocQyliBD2GSqoQmgzKX1RkUE/sS1x9K7WGQxRulJqh88IN42cJclcGqw5LlTY0q6i4na8GwX6&#10;UHAzr7vRV7lPL/ksd/mFPpUaDrrtEkSgLrzDr/a3VpCmH/B/Jh4Buf4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GsmkUwwAAANw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03B6B727" w14:textId="77777777" w:rsidR="0066420A" w:rsidRPr="000D067E" w:rsidRDefault="0066420A" w:rsidP="004E1EB4">
                        <w:pPr>
                          <w:bidi w:val="0"/>
                          <w:jc w:val="center"/>
                          <w:rPr>
                            <w:rFonts w:asciiTheme="majorHAnsi" w:hAnsiTheme="majorHAnsi" w:cs="adwa-assalaf"/>
                            <w:sz w:val="20"/>
                            <w:szCs w:val="20"/>
                            <w:rtl/>
                            <w:lang w:val="ru-RU"/>
                          </w:rPr>
                        </w:pPr>
                        <w:r w:rsidRPr="000D067E"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  <w:t>Сердцем</w:t>
                        </w:r>
                      </w:p>
                      <w:p w14:paraId="139D1615" w14:textId="77777777" w:rsidR="0066420A" w:rsidRPr="000D067E" w:rsidRDefault="0066420A" w:rsidP="004E1EB4">
                        <w:pPr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AutoShape_x0020_607" o:spid="_x0000_s1601" type="#_x0000_t32" style="position:absolute;left:32136;top:6057;width:0;height:146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0wfGMMAAADcAAAADwAAAGRycy9kb3ducmV2LnhtbESPT4vCMBTE7wt+h/AEb2tqcde2GsWV&#10;XdCjf/D8aJ5tsXkpSVbrt98Iwh6HmfkNs1j1phU3cr6xrGAyTkAQl1Y3XCk4HX/eMxA+IGtsLZOC&#10;B3lYLQdvCyy0vfOebodQiQhhX6CCOoSukNKXNRn0Y9sRR+9incEQpaukdniPcNPKNEk+pcGG40KN&#10;HW1qKq+HX6Mg26X5NKWvLPjvcv/Ynme7TeWUGg379RxEoD78h1/trVaQ5x/wPBOPgFz+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tMHxjDAAAA3AAAAA8AAAAAAAAAAAAA&#10;AAAAoQIAAGRycy9kb3ducmV2LnhtbFBLBQYAAAAABAAEAPkAAACRAwAAAAA=&#10;" strokecolor="#c67f38">
                  <v:stroke joinstyle="miter"/>
                  <v:shadow on="t" opacity="26213f" origin="-.5,-.5"/>
                </v:shape>
                <v:rect id="Rectangle_x0020_608" o:spid="_x0000_s1602" style="position:absolute;left:21350;top:7704;width:6023;height:5651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LFL4xAAA&#10;ANwAAAAPAAAAZHJzL2Rvd25yZXYueG1sRI/disIwFITvF3yHcARvFk3Xi2qrUUQoCnsh/jzAsTm2&#10;xeakJFmtb79ZWPBymJlvmOW6N614kPONZQVfkwQEcWl1w5WCy7kYz0H4gKyxtUwKXuRhvRp8LDHX&#10;9slHepxCJSKEfY4K6hC6XEpf1mTQT2xHHL2bdQZDlK6S2uEzwk0rp0mSSoMNx4UaO9rWVN5PP0aB&#10;PpTcpk3/uau+s2sxLVxxpZlSo2G/WYAI1Id3+L+91wqyLIW/M/EIyNU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SxS+M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14CACAE7" w14:textId="77777777" w:rsidR="0066420A" w:rsidRPr="000D067E" w:rsidRDefault="0066420A" w:rsidP="004E1EB4">
                        <w:pPr>
                          <w:bidi w:val="0"/>
                          <w:jc w:val="center"/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</w:pPr>
                        <w:r w:rsidRPr="000D067E"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  <w:t>Языком</w:t>
                        </w:r>
                      </w:p>
                    </w:txbxContent>
                  </v:textbox>
                </v:rect>
                <v:rect id="Rectangle_x0020_608" o:spid="_x0000_s1603" style="position:absolute;left:29258;top:7224;width:6033;height:6599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2YPdjwwAA&#10;ANwAAAAPAAAAZHJzL2Rvd25yZXYueG1sRI9Bi8IwFITvgv8hvAUvoqke1HaNIkJxwcNi9Qc8m7dt&#10;2ealJFHrv98ICx6HmfmGWW9704o7Od9YVjCbJiCIS6sbrhRczvlkBcIHZI2tZVLwJA/bzXCwxkzb&#10;B5/oXoRKRAj7DBXUIXSZlL6syaCf2o44ej/WGQxRukpqh48IN62cJ8lCGmw4LtTY0b6m8re4GQX6&#10;u+R20fTjQ3VMr/k8d/mVlkqNPvrdJ4hAfXiH/9tfWkGaLuF1Jh4Buf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2YPdjwwAAANw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45C06C6B" w14:textId="77777777" w:rsidR="0066420A" w:rsidRPr="000D067E" w:rsidRDefault="0066420A" w:rsidP="004E1EB4">
                        <w:pPr>
                          <w:bidi w:val="0"/>
                          <w:jc w:val="center"/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</w:pPr>
                        <w:r w:rsidRPr="000D067E">
                          <w:rPr>
                            <w:rFonts w:asciiTheme="majorHAnsi" w:hAnsiTheme="majorHAnsi" w:cs="adwa-assalaf"/>
                            <w:sz w:val="20"/>
                            <w:szCs w:val="20"/>
                            <w:lang w:val="ru-RU"/>
                          </w:rPr>
                          <w:t>Телом</w:t>
                        </w:r>
                      </w:p>
                    </w:txbxContent>
                  </v:textbox>
                </v:rect>
                <v:shape id="AutoShape_x0020_610" o:spid="_x0000_s1604" type="#_x0000_t32" style="position:absolute;left:16152;top:5840;width:16083;height: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ITbzMEAAADcAAAADwAAAGRycy9kb3ducmV2LnhtbERPz2vCMBS+D/wfwhO8yJrUMVmrUWQg&#10;7DireH5r3tpq81KbzHb/vTkMdvz4fq+3o23FnXrfONaQJgoEcelMw5WG03H//AbCB2SDrWPS8Ese&#10;tpvJ0xpz4wY+0L0IlYgh7HPUUIfQ5VL6siaLPnEdceS+XW8xRNhX0vQ4xHDbyoVSS2mx4dhQY0fv&#10;NZXX4sdq+Lq1c3tuLuW4v36+vKZOzdOl0no2HXcrEIHG8C/+c38YDVkW18Yz8QjIzQM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khNvMwQAAANwAAAAPAAAAAAAAAAAAAAAA&#10;AKECAABkcnMvZG93bnJldi54bWxQSwUGAAAAAAQABAD5AAAAjwMAAAAA&#10;" strokecolor="#c67f38">
                  <v:stroke joinstyle="miter"/>
                  <v:shadow on="t" opacity="26213f" origin="-.5,-.5"/>
                </v:shape>
              </v:group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426240" behindDoc="0" locked="0" layoutInCell="1" allowOverlap="1" wp14:anchorId="536548AE" wp14:editId="27F15B61">
                <wp:simplePos x="0" y="0"/>
                <wp:positionH relativeFrom="column">
                  <wp:posOffset>4342765</wp:posOffset>
                </wp:positionH>
                <wp:positionV relativeFrom="paragraph">
                  <wp:posOffset>257175</wp:posOffset>
                </wp:positionV>
                <wp:extent cx="0" cy="175260"/>
                <wp:effectExtent l="126365" t="130175" r="165735" b="164465"/>
                <wp:wrapNone/>
                <wp:docPr id="318" name="Straight Arrow Connector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C8C73" id="Straight_x0020_Arrow_x0020_Connector_x0020_884" o:spid="_x0000_s1026" type="#_x0000_t32" style="position:absolute;margin-left:341.95pt;margin-top:20.25pt;width:0;height:13.8pt;z-index:252426240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427264" behindDoc="0" locked="0" layoutInCell="1" allowOverlap="1" wp14:anchorId="6FA21F9D" wp14:editId="49A13FF4">
                <wp:simplePos x="0" y="0"/>
                <wp:positionH relativeFrom="column">
                  <wp:posOffset>3128010</wp:posOffset>
                </wp:positionH>
                <wp:positionV relativeFrom="paragraph">
                  <wp:posOffset>262890</wp:posOffset>
                </wp:positionV>
                <wp:extent cx="0" cy="161290"/>
                <wp:effectExtent l="130810" t="123190" r="161290" b="160020"/>
                <wp:wrapNone/>
                <wp:docPr id="317" name="Straight Arrow Connector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D8531" id="Straight_x0020_Arrow_x0020_Connector_x0020_885" o:spid="_x0000_s1026" type="#_x0000_t32" style="position:absolute;margin-left:246.3pt;margin-top:20.7pt;width:0;height:12.7pt;z-index:252427264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" strokecolor="#c67f38">
                <v:stroke joinstyle="miter"/>
                <v:shadow on="t" opacity="26213f" origin="-.5,-.5"/>
              </v:shape>
            </w:pict>
          </mc:Fallback>
        </mc:AlternateContent>
      </w:r>
    </w:p>
    <w:p w14:paraId="258BB712" w14:textId="7A64CD90" w:rsidR="004E1EB4" w:rsidRPr="005C6052" w:rsidRDefault="00AB6B4F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297" distR="114297" simplePos="0" relativeHeight="252388352" behindDoc="0" locked="0" layoutInCell="1" allowOverlap="1" wp14:anchorId="39A3B329" wp14:editId="4E56FE40">
                <wp:simplePos x="0" y="0"/>
                <wp:positionH relativeFrom="column">
                  <wp:posOffset>181610</wp:posOffset>
                </wp:positionH>
                <wp:positionV relativeFrom="paragraph">
                  <wp:posOffset>97790</wp:posOffset>
                </wp:positionV>
                <wp:extent cx="0" cy="146050"/>
                <wp:effectExtent l="130810" t="123190" r="161290" b="162560"/>
                <wp:wrapNone/>
                <wp:docPr id="315" name="Straight Arrow Connector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0069A" id="Straight_x0020_Arrow_x0020_Connector_x0020_886" o:spid="_x0000_s1026" type="#_x0000_t32" style="position:absolute;margin-left:14.3pt;margin-top:7.7pt;width:0;height:11.5pt;flip:x;z-index:252388352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581CFFBD" wp14:editId="4DA878B7">
                <wp:simplePos x="0" y="0"/>
                <wp:positionH relativeFrom="column">
                  <wp:posOffset>2679700</wp:posOffset>
                </wp:positionH>
                <wp:positionV relativeFrom="paragraph">
                  <wp:posOffset>88265</wp:posOffset>
                </wp:positionV>
                <wp:extent cx="2059940" cy="4693920"/>
                <wp:effectExtent l="0" t="0" r="22860" b="30480"/>
                <wp:wrapNone/>
                <wp:docPr id="888" name="Rectangl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9940" cy="46939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BD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25FA5E2E" w14:textId="77777777" w:rsidR="0066420A" w:rsidRPr="0090546E" w:rsidRDefault="0066420A" w:rsidP="004E1EB4">
                            <w:pPr>
                              <w:bidi w:val="0"/>
                              <w:spacing w:line="214" w:lineRule="auto"/>
                              <w:jc w:val="lowKashida"/>
                              <w:rPr>
                                <w:rFonts w:asciiTheme="majorHAnsi" w:hAnsiTheme="majorHAnsi" w:cs="adwa-assalaf"/>
                                <w:sz w:val="20"/>
                                <w:rtl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sz w:val="20"/>
                                <w:lang w:val="ru-RU"/>
                              </w:rPr>
                              <w:t>Данная связь требует от человека быть твердо убежденным и уверенным в том, что Дарующий блага лишь Всевышний Аллах, и посему е</w:t>
                            </w:r>
                            <w:r w:rsidR="006D1E3C">
                              <w:rPr>
                                <w:rFonts w:asciiTheme="majorHAnsi" w:hAnsiTheme="majorHAnsi" w:cs="adwa-assalaf"/>
                                <w:sz w:val="20"/>
                                <w:lang w:val="ru-RU"/>
                              </w:rPr>
                              <w:t>го сердце не должно быть связан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sz w:val="20"/>
                                <w:lang w:val="ru-RU"/>
                              </w:rPr>
                              <w:t>о с кем-либо помимо Аллаха и не должен он просить блага у кого-либо, кроме Аллаха.</w:t>
                            </w:r>
                          </w:p>
                          <w:p w14:paraId="10FBCA1B" w14:textId="77777777" w:rsidR="0066420A" w:rsidRPr="0090546E" w:rsidRDefault="0066420A" w:rsidP="009C4073">
                            <w:pPr>
                              <w:bidi w:val="0"/>
                              <w:spacing w:line="214" w:lineRule="auto"/>
                              <w:jc w:val="lowKashida"/>
                              <w:rPr>
                                <w:rFonts w:asciiTheme="majorHAnsi" w:hAnsiTheme="majorHAnsi" w:cs="Times New Roman"/>
                                <w:sz w:val="20"/>
                                <w:rtl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sz w:val="20"/>
                                <w:lang w:val="ru-RU"/>
                              </w:rPr>
                              <w:t>Также как и место в Райских Садах мы просим лишь у Аллаха, так как лишь Он их Властелин, так и удел мы не должны просить у кого-либо, кроме Аллаха.</w:t>
                            </w:r>
                          </w:p>
                          <w:p w14:paraId="26852B8D" w14:textId="77777777" w:rsidR="0066420A" w:rsidRPr="0090546E" w:rsidRDefault="0066420A" w:rsidP="004E1EB4">
                            <w:pPr>
                              <w:bidi w:val="0"/>
                              <w:spacing w:line="214" w:lineRule="auto"/>
                              <w:jc w:val="lowKashida"/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«Уповай на Живого, Который не умирает»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(25:58)</w:t>
                            </w:r>
                          </w:p>
                          <w:p w14:paraId="5DE48D79" w14:textId="77777777" w:rsidR="0066420A" w:rsidRPr="0090546E" w:rsidRDefault="0066420A" w:rsidP="009C4073">
                            <w:pPr>
                              <w:bidi w:val="0"/>
                              <w:jc w:val="both"/>
                              <w:rPr>
                                <w:rFonts w:asciiTheme="majorHAnsi" w:hAnsiTheme="majorHAnsi" w:cs="adwa-assalaf"/>
                                <w:sz w:val="24"/>
                                <w:szCs w:val="28"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«</w:t>
                            </w:r>
                            <w:r w:rsidRPr="0090546E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fr-FR"/>
                              </w:rPr>
                              <w:t>Воистину, те, кому вы поклоняетесь вместо Аллаха, не способны даровать вам пропитание. Ищите же пропитание у Аллаха, поклоняйтесь Ему и благодарите Его. К Нему вы будете возвращены</w:t>
                            </w:r>
                            <w:r w:rsidRPr="0090546E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(29:17)</w:t>
                            </w:r>
                          </w:p>
                          <w:p w14:paraId="24143F37" w14:textId="77777777" w:rsidR="0066420A" w:rsidRPr="0090546E" w:rsidRDefault="0066420A" w:rsidP="004E1EB4">
                            <w:pPr>
                              <w:ind w:left="36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CFFBD" id="Rectangle_x0020_888" o:spid="_x0000_s1605" style="position:absolute;left:0;text-align:left;margin-left:211pt;margin-top:6.95pt;width:162.2pt;height:369.6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" filled="f" strokecolor="#bd7f38">
                <v:stroke dashstyle="longDash"/>
                <v:path arrowok="t"/>
                <v:textbox>
                  <w:txbxContent>
                    <w:p w14:paraId="25FA5E2E" w14:textId="77777777" w:rsidR="0066420A" w:rsidRPr="0090546E" w:rsidRDefault="0066420A" w:rsidP="004E1EB4">
                      <w:pPr>
                        <w:bidi w:val="0"/>
                        <w:spacing w:line="214" w:lineRule="auto"/>
                        <w:jc w:val="lowKashida"/>
                        <w:rPr>
                          <w:rFonts w:asciiTheme="majorHAnsi" w:hAnsiTheme="majorHAnsi" w:cs="adwa-assalaf"/>
                          <w:sz w:val="20"/>
                          <w:rtl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sz w:val="20"/>
                          <w:lang w:val="ru-RU"/>
                        </w:rPr>
                        <w:t>Данная связь требует от человека быть твердо убежденным и уверенным в том, что Дарующий блага лишь Всевышний Аллах, и посему е</w:t>
                      </w:r>
                      <w:r w:rsidR="006D1E3C">
                        <w:rPr>
                          <w:rFonts w:asciiTheme="majorHAnsi" w:hAnsiTheme="majorHAnsi" w:cs="adwa-assalaf"/>
                          <w:sz w:val="20"/>
                          <w:lang w:val="ru-RU"/>
                        </w:rPr>
                        <w:t>го сердце не должно быть связан</w:t>
                      </w:r>
                      <w:r w:rsidRPr="0090546E">
                        <w:rPr>
                          <w:rFonts w:asciiTheme="majorHAnsi" w:hAnsiTheme="majorHAnsi" w:cs="adwa-assalaf"/>
                          <w:sz w:val="20"/>
                          <w:lang w:val="ru-RU"/>
                        </w:rPr>
                        <w:t>о с кем-либо помимо Аллаха и не должен он просить блага у кого-либо, кроме Аллаха.</w:t>
                      </w:r>
                    </w:p>
                    <w:p w14:paraId="10FBCA1B" w14:textId="77777777" w:rsidR="0066420A" w:rsidRPr="0090546E" w:rsidRDefault="0066420A" w:rsidP="009C4073">
                      <w:pPr>
                        <w:bidi w:val="0"/>
                        <w:spacing w:line="214" w:lineRule="auto"/>
                        <w:jc w:val="lowKashida"/>
                        <w:rPr>
                          <w:rFonts w:asciiTheme="majorHAnsi" w:hAnsiTheme="majorHAnsi" w:cs="Times New Roman"/>
                          <w:sz w:val="20"/>
                          <w:rtl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sz w:val="20"/>
                          <w:lang w:val="ru-RU"/>
                        </w:rPr>
                        <w:t>Также как и место в Райских Садах мы просим лишь у Аллаха, так как лишь Он их Властелин, так и удел мы не должны просить у кого-либо, кроме Аллаха.</w:t>
                      </w:r>
                    </w:p>
                    <w:p w14:paraId="26852B8D" w14:textId="77777777" w:rsidR="0066420A" w:rsidRPr="0090546E" w:rsidRDefault="0066420A" w:rsidP="004E1EB4">
                      <w:pPr>
                        <w:bidi w:val="0"/>
                        <w:spacing w:line="214" w:lineRule="auto"/>
                        <w:jc w:val="lowKashida"/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>«Уповай на Живого, Который не умирает»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>(25:58)</w:t>
                      </w:r>
                    </w:p>
                    <w:p w14:paraId="5DE48D79" w14:textId="77777777" w:rsidR="0066420A" w:rsidRPr="0090546E" w:rsidRDefault="0066420A" w:rsidP="009C4073">
                      <w:pPr>
                        <w:bidi w:val="0"/>
                        <w:jc w:val="both"/>
                        <w:rPr>
                          <w:rFonts w:asciiTheme="majorHAnsi" w:hAnsiTheme="majorHAnsi" w:cs="adwa-assalaf"/>
                          <w:sz w:val="24"/>
                          <w:szCs w:val="28"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>«</w:t>
                      </w:r>
                      <w:r w:rsidRPr="0090546E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fr-FR"/>
                        </w:rPr>
                        <w:t>Воистину, те, кому вы поклоняетесь вместо Аллаха, не способны даровать вам пропитание. Ищите же пропитание у Аллаха, поклоняйтесь Ему и благодарите Его. К Нему вы будете возвращены</w:t>
                      </w:r>
                      <w:r w:rsidRPr="0090546E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>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lang w:val="ru-RU"/>
                        </w:rPr>
                        <w:t>(29:17)</w:t>
                      </w:r>
                    </w:p>
                    <w:p w14:paraId="24143F37" w14:textId="77777777" w:rsidR="0066420A" w:rsidRPr="0090546E" w:rsidRDefault="0066420A" w:rsidP="004E1EB4">
                      <w:pPr>
                        <w:ind w:left="36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0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FAFFCF" w14:textId="77777777" w:rsidR="004E1EB4" w:rsidRPr="005C6052" w:rsidRDefault="004E1EB4" w:rsidP="004E1EB4">
      <w:pPr>
        <w:bidi w:val="0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673492F8" w14:textId="31BD40EB" w:rsidR="004E1EB4" w:rsidRPr="005C6052" w:rsidRDefault="00AB6B4F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425216" behindDoc="0" locked="0" layoutInCell="1" allowOverlap="1" wp14:anchorId="6B8BD950" wp14:editId="2817BD13">
                <wp:simplePos x="0" y="0"/>
                <wp:positionH relativeFrom="column">
                  <wp:posOffset>-365125</wp:posOffset>
                </wp:positionH>
                <wp:positionV relativeFrom="paragraph">
                  <wp:posOffset>290830</wp:posOffset>
                </wp:positionV>
                <wp:extent cx="2960370" cy="3938270"/>
                <wp:effectExtent l="0" t="0" r="36830" b="24130"/>
                <wp:wrapNone/>
                <wp:docPr id="311" name="Group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0370" cy="3938270"/>
                          <a:chOff x="0" y="0"/>
                          <a:chExt cx="24902" cy="39381"/>
                        </a:xfrm>
                      </wpg:grpSpPr>
                      <wps:wsp>
                        <wps:cNvPr id="312" name="مستطيل 923"/>
                        <wps:cNvSpPr>
                          <a:spLocks noChangeArrowheads="1"/>
                        </wps:cNvSpPr>
                        <wps:spPr bwMode="auto">
                          <a:xfrm>
                            <a:off x="17315" y="0"/>
                            <a:ext cx="7587" cy="39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1C1BD9" w14:textId="77777777" w:rsidR="0066420A" w:rsidRPr="000D067E" w:rsidRDefault="0066420A" w:rsidP="00AB0CEE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rtl/>
                                  <w:lang w:val="ru-RU"/>
                                </w:rPr>
                              </w:pP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Проя</w:t>
                              </w:r>
                              <w:r w:rsidR="00567D7A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в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ляется в 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fr-FR"/>
                                </w:rPr>
                                <w:t>использо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-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fr-FR"/>
                                </w:rPr>
                                <w:t>вани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и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fr-FR"/>
                                </w:rPr>
                                <w:t xml:space="preserve"> тех благ и милостей, которые даровал Аллах, 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в соверше-нии деяни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й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, которыми Он доволен. Кроме того 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в 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повинове-ни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и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 Ему и отстр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а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нени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и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 от запретного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3" name="مستطيل 1024"/>
                        <wps:cNvSpPr>
                          <a:spLocks noChangeArrowheads="1"/>
                        </wps:cNvSpPr>
                        <wps:spPr bwMode="auto">
                          <a:xfrm>
                            <a:off x="9414" y="0"/>
                            <a:ext cx="6819" cy="39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E66D88" w14:textId="77777777" w:rsidR="0066420A" w:rsidRPr="000D067E" w:rsidRDefault="0066420A" w:rsidP="00AE4E52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Проявля</w:t>
                              </w:r>
                              <w:r w:rsidR="00AE4E52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ется 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r w:rsidR="00AE4E52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 в возвеща-нии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r w:rsidR="00AE4E52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о 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благах Аллаха, </w:t>
                              </w:r>
                              <w:r w:rsidR="00AE4E52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воздая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-нии ему Хвалы за них, согласно словам Аллаха:</w:t>
                              </w:r>
                            </w:p>
                            <w:p w14:paraId="1904F9DD" w14:textId="77777777" w:rsidR="0066420A" w:rsidRPr="0090546E" w:rsidRDefault="0066420A" w:rsidP="00767558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Theme="majorHAnsi" w:hAnsiTheme="majorHAnsi" w:cs="adwa-assalaf"/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  <w:rtl/>
                                  <w:lang w:val="ru-RU"/>
                                </w:rPr>
                              </w:pPr>
                              <w:r w:rsidRPr="000D067E">
                                <w:rPr>
                                  <w:rFonts w:asciiTheme="majorHAnsi" w:hAnsiTheme="majorHAnsi" w:cs="Times New Roman"/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  <w:lang w:val="fr-FR"/>
                                </w:rPr>
                                <w:t>«И возве</w:t>
                              </w:r>
                              <w:r w:rsidRPr="000D067E">
                                <w:rPr>
                                  <w:rFonts w:asciiTheme="majorHAnsi" w:hAnsiTheme="majorHAnsi" w:cs="Times New Roman"/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  <w:lang w:val="ru-RU"/>
                                </w:rPr>
                                <w:t>-</w:t>
                              </w:r>
                              <w:r w:rsidRPr="000D067E">
                                <w:rPr>
                                  <w:rFonts w:asciiTheme="majorHAnsi" w:hAnsiTheme="majorHAnsi" w:cs="Times New Roman"/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  <w:lang w:val="fr-FR"/>
                                </w:rPr>
                                <w:t>щай о Милости своего Господа»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  <w:lang w:val="ru-RU"/>
                                </w:rPr>
                                <w:t xml:space="preserve"> (93:11)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4" name="مستطيل 10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21" cy="39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D7F38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693A52" w14:textId="77777777" w:rsidR="0066420A" w:rsidRPr="000D067E" w:rsidRDefault="0066420A" w:rsidP="00767558">
                              <w:pPr>
                                <w:bidi w:val="0"/>
                                <w:spacing w:line="214" w:lineRule="auto"/>
                                <w:jc w:val="center"/>
                                <w:rPr>
                                  <w:rFonts w:asciiTheme="majorHAnsi" w:hAnsiTheme="majorHAnsi" w:cs="adwa-assalaf"/>
                                  <w:color w:val="000000" w:themeColor="text1"/>
                                  <w:spacing w:val="-6"/>
                                  <w:sz w:val="20"/>
                                  <w:szCs w:val="20"/>
                                  <w:rtl/>
                                  <w:lang w:val="ru-RU"/>
                                </w:rPr>
                              </w:pP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Проявляется 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 в правдивой вере, убеждении,</w:t>
                              </w:r>
                              <w:r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 полном</w:t>
                              </w:r>
                              <w:r w:rsidR="00AE4E52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 xml:space="preserve"> признании того, что надел</w:t>
                              </w:r>
                              <w:r w:rsidRPr="000D067E">
                                <w:rPr>
                                  <w:rFonts w:asciiTheme="majorHAnsi" w:hAnsiTheme="majorHAnsi" w:cs="adwa-assalaf"/>
                                  <w:spacing w:val="-6"/>
                                  <w:sz w:val="20"/>
                                  <w:szCs w:val="20"/>
                                  <w:lang w:val="ru-RU"/>
                                </w:rPr>
                                <w:t>яет уделом и дарует блага лишь Всевышний Аллах. И что любое благо, которое имеется у раба – оно даровано Всевышним Аллахом</w:t>
                              </w:r>
                            </w:p>
                            <w:p w14:paraId="62EF4882" w14:textId="77777777" w:rsidR="0066420A" w:rsidRPr="000D067E" w:rsidRDefault="0066420A" w:rsidP="004E1EB4">
                              <w:pPr>
                                <w:spacing w:line="214" w:lineRule="auto"/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10BD9293" w14:textId="77777777" w:rsidR="0066420A" w:rsidRPr="000D067E" w:rsidRDefault="0066420A" w:rsidP="004E1EB4">
                              <w:pPr>
                                <w:spacing w:line="214" w:lineRule="auto"/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53ACC1BB" w14:textId="77777777" w:rsidR="0066420A" w:rsidRPr="000D067E" w:rsidRDefault="0066420A" w:rsidP="004E1EB4">
                              <w:pPr>
                                <w:spacing w:line="214" w:lineRule="auto"/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8BD950" id="Group_x0020_890" o:spid="_x0000_s1606" style="position:absolute;left:0;text-align:left;margin-left:-28.75pt;margin-top:22.9pt;width:233.1pt;height:310.1pt;z-index:252425216;mso-position-horizontal-relative:text;mso-position-vertical-relative:text;mso-width-relative:margin;mso-height-relative:margin" coordsize="24902,3938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">
                <v:rect id="_x0645__x0633__x062a__x0637__x064a__x0644__x0020_923" o:spid="_x0000_s1607" style="position:absolute;left:17315;width:7587;height:39381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M77fxgAA&#10;ANwAAAAPAAAAZHJzL2Rvd25yZXYueG1sRI9Ba8JAFITvBf/D8oRepNkYoWh0lTalYIsgpqVeH9ln&#10;Esy+jdmtpv/eFQoeh5n5hlmsetOIM3WutqxgHMUgiAuray4VfH+9P01BOI+ssbFMCv7IwWo5eFhg&#10;qu2Fd3TOfSkChF2KCirv21RKV1Rk0EW2JQ7ewXYGfZBdKXWHlwA3jUzi+FkarDksVNhSVlFxzH+N&#10;gs3Htsyy19Hn25RHufSn5DTb/yj1OOxf5iA89f4e/m+vtYLJOIHbmXAE5PIK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WM77fxgAAANwAAAAPAAAAAAAAAAAAAAAAAJcCAABkcnMv&#10;ZG93bnJldi54bWxQSwUGAAAAAAQABAD1AAAAigMAAAAA&#10;" filled="f" strokecolor="#bd7f38">
                  <v:stroke dashstyle="longDash"/>
                  <v:textbox>
                    <w:txbxContent>
                      <w:p w14:paraId="551C1BD9" w14:textId="77777777" w:rsidR="0066420A" w:rsidRPr="000D067E" w:rsidRDefault="0066420A" w:rsidP="00AB0CEE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rtl/>
                            <w:lang w:val="ru-RU"/>
                          </w:rPr>
                        </w:pP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Проя</w:t>
                        </w:r>
                        <w:r w:rsidR="00567D7A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в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ляется в 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fr-FR"/>
                          </w:rPr>
                          <w:t>использо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-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fr-FR"/>
                          </w:rPr>
                          <w:t>вани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и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fr-FR"/>
                          </w:rPr>
                          <w:t xml:space="preserve"> тех благ и милостей, которые даровал Аллах, 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в соверше-нии деяни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й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, которыми Он доволен. Кроме того 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в 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повинове-ни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и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 Ему и отстр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а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нени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и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 от запретного </w:t>
                        </w:r>
                      </w:p>
                    </w:txbxContent>
                  </v:textbox>
                </v:rect>
                <v:rect id="_x0645__x0633__x062a__x0637__x064a__x0644__x0020_1024" o:spid="_x0000_s1608" style="position:absolute;left:9414;width:6819;height:39381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fxtExgAA&#10;ANwAAAAPAAAAZHJzL2Rvd25yZXYueG1sRI9Ba8JAFITvQv/D8gq9iG5UEE1dpUYKrQhiFL0+sq9J&#10;aPZtzG41/feuIHgcZuYbZrZoTSUu1LjSsoJBPwJBnFldcq7gsP/sTUA4j6yxskwK/snBYv7SmWGs&#10;7ZV3dEl9LgKEXYwKCu/rWEqXFWTQ9W1NHLwf2xj0QTa51A1eA9xUchhFY2mw5LBQYE1JQdlv+mcU&#10;bL63eZIsu+vVhLup9OfheXo6KvX22n68g/DU+mf40f7SCkaDEdzPhCMg5z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5fxtExgAAANwAAAAPAAAAAAAAAAAAAAAAAJcCAABkcnMv&#10;ZG93bnJldi54bWxQSwUGAAAAAAQABAD1AAAAigMAAAAA&#10;" filled="f" strokecolor="#bd7f38">
                  <v:stroke dashstyle="longDash"/>
                  <v:textbox>
                    <w:txbxContent>
                      <w:p w14:paraId="6EE66D88" w14:textId="77777777" w:rsidR="0066420A" w:rsidRPr="000D067E" w:rsidRDefault="0066420A" w:rsidP="00AE4E52">
                        <w:pPr>
                          <w:bidi w:val="0"/>
                          <w:spacing w:line="214" w:lineRule="auto"/>
                          <w:jc w:val="center"/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Проявля</w:t>
                        </w:r>
                        <w:r w:rsidR="00AE4E52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-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ется 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 </w:t>
                        </w:r>
                        <w:r w:rsidR="00AE4E52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 в возвеща-нии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 </w:t>
                        </w:r>
                        <w:r w:rsidR="00AE4E52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о 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благах Аллаха, </w:t>
                        </w:r>
                        <w:r w:rsidR="00AE4E52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воздая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-нии ему Хвалы за них, согласно словам Аллаха:</w:t>
                        </w:r>
                      </w:p>
                      <w:p w14:paraId="1904F9DD" w14:textId="77777777" w:rsidR="0066420A" w:rsidRPr="0090546E" w:rsidRDefault="0066420A" w:rsidP="00767558">
                        <w:pPr>
                          <w:bidi w:val="0"/>
                          <w:spacing w:line="214" w:lineRule="auto"/>
                          <w:jc w:val="center"/>
                          <w:rPr>
                            <w:rFonts w:asciiTheme="majorHAnsi" w:hAnsiTheme="majorHAnsi" w:cs="adwa-assalaf"/>
                            <w:b/>
                            <w:bCs/>
                            <w:spacing w:val="-4"/>
                            <w:sz w:val="20"/>
                            <w:szCs w:val="20"/>
                            <w:rtl/>
                            <w:lang w:val="ru-RU"/>
                          </w:rPr>
                        </w:pPr>
                        <w:r w:rsidRPr="000D067E">
                          <w:rPr>
                            <w:rFonts w:asciiTheme="majorHAnsi" w:hAnsiTheme="majorHAnsi" w:cs="Times New Roman"/>
                            <w:b/>
                            <w:bCs/>
                            <w:spacing w:val="-4"/>
                            <w:sz w:val="20"/>
                            <w:szCs w:val="20"/>
                            <w:lang w:val="fr-FR"/>
                          </w:rPr>
                          <w:t>«И возве</w:t>
                        </w:r>
                        <w:r w:rsidRPr="000D067E">
                          <w:rPr>
                            <w:rFonts w:asciiTheme="majorHAnsi" w:hAnsiTheme="majorHAnsi" w:cs="Times New Roman"/>
                            <w:b/>
                            <w:bCs/>
                            <w:spacing w:val="-4"/>
                            <w:sz w:val="20"/>
                            <w:szCs w:val="20"/>
                            <w:lang w:val="ru-RU"/>
                          </w:rPr>
                          <w:t>-</w:t>
                        </w:r>
                        <w:r w:rsidRPr="000D067E">
                          <w:rPr>
                            <w:rFonts w:asciiTheme="majorHAnsi" w:hAnsiTheme="majorHAnsi" w:cs="Times New Roman"/>
                            <w:b/>
                            <w:bCs/>
                            <w:spacing w:val="-4"/>
                            <w:sz w:val="20"/>
                            <w:szCs w:val="20"/>
                            <w:lang w:val="fr-FR"/>
                          </w:rPr>
                          <w:t>щай о Милости своего Господа»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bCs/>
                            <w:spacing w:val="-4"/>
                            <w:sz w:val="20"/>
                            <w:szCs w:val="20"/>
                            <w:lang w:val="ru-RU"/>
                          </w:rPr>
                          <w:t xml:space="preserve"> (93:11)</w:t>
                        </w:r>
                      </w:p>
                    </w:txbxContent>
                  </v:textbox>
                </v:rect>
                <v:rect id="_x0645__x0633__x062a__x0637__x064a__x0644__x0020_1025" o:spid="_x0000_s1609" style="position:absolute;width:8121;height:3937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loMwxgAA&#10;ANwAAAAPAAAAZHJzL2Rvd25yZXYueG1sRI9Ba8JAFITvBf/D8oRepG7UIhpdpU0RtBSksdTrI/tM&#10;gtm3Mbtq/PeuUOhxmJlvmPmyNZW4UONKywoG/QgEcWZ1ybmCn93qZQLCeWSNlWVScCMHy0XnaY6x&#10;tlf+pkvqcxEg7GJUUHhfx1K6rCCDrm9r4uAdbGPQB9nkUjd4DXBTyWEUjaXBksNCgTUlBWXH9GwU&#10;fG22eZK89z4/JtxLpT8NT9P9r1LP3fZtBsJT6//Df+21VjAavMLjTDgCcnE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2loMwxgAAANwAAAAPAAAAAAAAAAAAAAAAAJcCAABkcnMv&#10;ZG93bnJldi54bWxQSwUGAAAAAAQABAD1AAAAigMAAAAA&#10;" filled="f" strokecolor="#bd7f38">
                  <v:stroke dashstyle="longDash"/>
                  <v:textbox>
                    <w:txbxContent>
                      <w:p w14:paraId="5F693A52" w14:textId="77777777" w:rsidR="0066420A" w:rsidRPr="000D067E" w:rsidRDefault="0066420A" w:rsidP="00767558">
                        <w:pPr>
                          <w:bidi w:val="0"/>
                          <w:spacing w:line="214" w:lineRule="auto"/>
                          <w:jc w:val="center"/>
                          <w:rPr>
                            <w:rFonts w:asciiTheme="majorHAnsi" w:hAnsiTheme="majorHAnsi" w:cs="adwa-assalaf"/>
                            <w:color w:val="000000" w:themeColor="text1"/>
                            <w:spacing w:val="-6"/>
                            <w:sz w:val="20"/>
                            <w:szCs w:val="20"/>
                            <w:rtl/>
                            <w:lang w:val="ru-RU"/>
                          </w:rPr>
                        </w:pP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Проявляется 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 в правдивой вере, убеждении,</w:t>
                        </w:r>
                        <w:r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 полном</w:t>
                        </w:r>
                        <w:r w:rsidR="00AE4E52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 xml:space="preserve"> признании того, что надел</w:t>
                        </w:r>
                        <w:r w:rsidRPr="000D067E">
                          <w:rPr>
                            <w:rFonts w:asciiTheme="majorHAnsi" w:hAnsiTheme="majorHAnsi" w:cs="adwa-assalaf"/>
                            <w:spacing w:val="-6"/>
                            <w:sz w:val="20"/>
                            <w:szCs w:val="20"/>
                            <w:lang w:val="ru-RU"/>
                          </w:rPr>
                          <w:t>яет уделом и дарует блага лишь Всевышний Аллах. И что любое благо, которое имеется у раба – оно даровано Всевышним Аллахом</w:t>
                        </w:r>
                      </w:p>
                      <w:p w14:paraId="62EF4882" w14:textId="77777777" w:rsidR="0066420A" w:rsidRPr="000D067E" w:rsidRDefault="0066420A" w:rsidP="004E1EB4">
                        <w:pPr>
                          <w:spacing w:line="214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14:paraId="10BD9293" w14:textId="77777777" w:rsidR="0066420A" w:rsidRPr="000D067E" w:rsidRDefault="0066420A" w:rsidP="004E1EB4">
                        <w:pPr>
                          <w:spacing w:line="214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14:paraId="53ACC1BB" w14:textId="77777777" w:rsidR="0066420A" w:rsidRPr="000D067E" w:rsidRDefault="0066420A" w:rsidP="004E1EB4">
                        <w:pPr>
                          <w:spacing w:line="214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6F72E26" w14:textId="77777777" w:rsidR="004E1EB4" w:rsidRPr="005C6052" w:rsidRDefault="004E1EB4" w:rsidP="004E1EB4">
      <w:pPr>
        <w:bidi w:val="0"/>
        <w:jc w:val="center"/>
        <w:rPr>
          <w:rFonts w:ascii="Adwaa Elsalaf" w:hAnsi="Adwaa Elsalaf" w:cs="Adwaa Elsalaf"/>
          <w:sz w:val="32"/>
          <w:szCs w:val="32"/>
          <w:rtl/>
          <w:lang w:val="fr-FR"/>
        </w:rPr>
      </w:pPr>
    </w:p>
    <w:p w14:paraId="33B263E3" w14:textId="77777777" w:rsidR="004E1EB4" w:rsidRPr="005C6052" w:rsidRDefault="004E1EB4" w:rsidP="004E1EB4">
      <w:pPr>
        <w:tabs>
          <w:tab w:val="left" w:pos="142"/>
        </w:tabs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5DAECD83" w14:textId="77777777" w:rsidR="004E1EB4" w:rsidRPr="005C6052" w:rsidRDefault="004E1EB4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160EF076" w14:textId="77777777" w:rsidR="004E1EB4" w:rsidRPr="005C6052" w:rsidRDefault="004E1EB4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562B987C" w14:textId="77777777" w:rsidR="004E1EB4" w:rsidRPr="005C6052" w:rsidRDefault="004E1EB4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6185C109" w14:textId="77777777" w:rsidR="004E1EB4" w:rsidRPr="005C6052" w:rsidRDefault="004E1EB4" w:rsidP="004E1EB4">
      <w:pPr>
        <w:bidi w:val="0"/>
        <w:ind w:hanging="1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634B5700" w14:textId="77777777" w:rsidR="004E1EB4" w:rsidRPr="005C6052" w:rsidRDefault="004E1EB4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5C5587F2" w14:textId="77777777" w:rsidR="004E1EB4" w:rsidRPr="005C6052" w:rsidRDefault="004E1EB4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584D2CCC" w14:textId="77777777" w:rsidR="004E1EB4" w:rsidRPr="005C6052" w:rsidRDefault="004E1EB4" w:rsidP="004E1EB4">
      <w:pPr>
        <w:bidi w:val="0"/>
        <w:rPr>
          <w:rFonts w:ascii="Adwaa Elsalaf" w:hAnsi="Adwaa Elsalaf" w:cs="Adwaa Elsalaf"/>
          <w:sz w:val="16"/>
          <w:szCs w:val="16"/>
          <w:rtl/>
          <w:lang w:val="fr-FR"/>
        </w:rPr>
      </w:pPr>
    </w:p>
    <w:p w14:paraId="23BC7ECE" w14:textId="77777777" w:rsidR="004E1EB4" w:rsidRPr="005C6052" w:rsidRDefault="004E1EB4" w:rsidP="004E1EB4">
      <w:pPr>
        <w:bidi w:val="0"/>
        <w:spacing w:after="0" w:line="214" w:lineRule="auto"/>
        <w:jc w:val="both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11595F82" w14:textId="2A9CE171" w:rsidR="004E1EB4" w:rsidRPr="005C6052" w:rsidRDefault="00AB6B4F" w:rsidP="004E1EB4">
      <w:pPr>
        <w:bidi w:val="0"/>
        <w:spacing w:after="0" w:line="214" w:lineRule="auto"/>
        <w:jc w:val="both"/>
        <w:rPr>
          <w:rFonts w:ascii="Adwaa Elsalaf" w:hAnsi="Adwaa Elsalaf" w:cs="Adwaa Elsalaf"/>
          <w:b/>
          <w:bCs/>
          <w:sz w:val="32"/>
          <w:szCs w:val="32"/>
          <w:rtl/>
          <w:lang w:val="fr-FR"/>
        </w:rPr>
      </w:pP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6F1CC23A" wp14:editId="5C00ED4F">
                <wp:simplePos x="0" y="0"/>
                <wp:positionH relativeFrom="column">
                  <wp:posOffset>106045</wp:posOffset>
                </wp:positionH>
                <wp:positionV relativeFrom="paragraph">
                  <wp:posOffset>-359410</wp:posOffset>
                </wp:positionV>
                <wp:extent cx="2848610" cy="531495"/>
                <wp:effectExtent l="0" t="0" r="0" b="1905"/>
                <wp:wrapNone/>
                <wp:docPr id="1028" name="Rectangl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861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26DF20" w14:textId="77777777" w:rsidR="0066420A" w:rsidRPr="0090546E" w:rsidRDefault="0066420A" w:rsidP="0090546E">
                            <w:pPr>
                              <w:bidi w:val="0"/>
                              <w:spacing w:line="214" w:lineRule="auto"/>
                              <w:rPr>
                                <w:rFonts w:asciiTheme="majorHAnsi" w:hAnsiTheme="majorHAnsi" w:cstheme="majorBidi"/>
                                <w:b/>
                                <w:color w:val="C00000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color w:val="C00000"/>
                                <w:sz w:val="20"/>
                                <w:szCs w:val="20"/>
                                <w:vertAlign w:val="superscript"/>
                                <w:rtl/>
                              </w:rPr>
                              <w:t>(1)</w:t>
                            </w:r>
                            <w:r w:rsidRPr="0090546E">
                              <w:rPr>
                                <w:rFonts w:asciiTheme="majorHAnsi" w:hAnsiTheme="majorHAnsi" w:cs="Traditional Arabic"/>
                                <w:b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 xml:space="preserve"> Ведь терпение является обязательным  по единогласному мнению ученых этой общины</w:t>
                            </w:r>
                          </w:p>
                          <w:p w14:paraId="394AB37B" w14:textId="77777777" w:rsidR="0066420A" w:rsidRPr="0090546E" w:rsidRDefault="0066420A" w:rsidP="0090546E">
                            <w:pPr>
                              <w:tabs>
                                <w:tab w:val="left" w:pos="931"/>
                              </w:tabs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1D43BE5" w14:textId="77777777" w:rsidR="0066420A" w:rsidRPr="0090546E" w:rsidRDefault="0066420A" w:rsidP="0090546E">
                            <w:pPr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CC23A" id="Rectangle_x0020_1028" o:spid="_x0000_s1610" style="position:absolute;left:0;text-align:left;margin-left:8.35pt;margin-top:-28.25pt;width:224.3pt;height:41.8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" stroked="f" strokeweight="1pt">
                <v:stroke dashstyle="dash"/>
                <v:shadow color="#868686" opacity="1" mv:blur="0" offset="2pt,2pt"/>
                <v:textbox>
                  <w:txbxContent>
                    <w:p w14:paraId="4726DF20" w14:textId="77777777" w:rsidR="0066420A" w:rsidRPr="0090546E" w:rsidRDefault="0066420A" w:rsidP="0090546E">
                      <w:pPr>
                        <w:bidi w:val="0"/>
                        <w:spacing w:line="214" w:lineRule="auto"/>
                        <w:rPr>
                          <w:rFonts w:asciiTheme="majorHAnsi" w:hAnsiTheme="majorHAnsi" w:cstheme="majorBidi"/>
                          <w:b/>
                          <w:color w:val="C00000"/>
                          <w:sz w:val="20"/>
                          <w:szCs w:val="20"/>
                          <w:rtl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theme="majorBidi"/>
                          <w:b/>
                          <w:color w:val="C00000"/>
                          <w:sz w:val="20"/>
                          <w:szCs w:val="20"/>
                          <w:vertAlign w:val="superscript"/>
                          <w:rtl/>
                        </w:rPr>
                        <w:t>(1)</w:t>
                      </w:r>
                      <w:r w:rsidRPr="0090546E">
                        <w:rPr>
                          <w:rFonts w:asciiTheme="majorHAnsi" w:hAnsiTheme="majorHAnsi" w:cs="Traditional Arabic"/>
                          <w:b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90546E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 xml:space="preserve"> Ведь терпение является обязательным  по единогласному мнению ученых этой общины</w:t>
                      </w:r>
                    </w:p>
                    <w:p w14:paraId="394AB37B" w14:textId="77777777" w:rsidR="0066420A" w:rsidRPr="0090546E" w:rsidRDefault="0066420A" w:rsidP="0090546E">
                      <w:pPr>
                        <w:tabs>
                          <w:tab w:val="left" w:pos="931"/>
                        </w:tabs>
                        <w:rPr>
                          <w:rFonts w:asciiTheme="majorHAnsi" w:hAnsiTheme="majorHAnsi" w:cs="adwa-assalaf"/>
                          <w:sz w:val="20"/>
                          <w:szCs w:val="20"/>
                          <w:rtl/>
                        </w:rPr>
                      </w:pPr>
                    </w:p>
                    <w:p w14:paraId="01D43BE5" w14:textId="77777777" w:rsidR="0066420A" w:rsidRPr="0090546E" w:rsidRDefault="0066420A" w:rsidP="0090546E">
                      <w:pPr>
                        <w:rPr>
                          <w:rFonts w:asciiTheme="majorHAnsi" w:hAnsiTheme="majorHAnsi" w:cs="adwa-assalaf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Adwaa Elsalaf"/>
          <w:noProof/>
          <w:sz w:val="32"/>
          <w:szCs w:val="32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3D542820" wp14:editId="4C83EB34">
                <wp:simplePos x="0" y="0"/>
                <wp:positionH relativeFrom="column">
                  <wp:posOffset>3375025</wp:posOffset>
                </wp:positionH>
                <wp:positionV relativeFrom="paragraph">
                  <wp:posOffset>-167640</wp:posOffset>
                </wp:positionV>
                <wp:extent cx="1416050" cy="2260600"/>
                <wp:effectExtent l="25400" t="25400" r="57150" b="50800"/>
                <wp:wrapNone/>
                <wp:docPr id="1026" name="Rectangl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0" cy="2260600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B268BBC" w14:textId="77777777" w:rsidR="0066420A" w:rsidRPr="00BC30EB" w:rsidRDefault="0066420A" w:rsidP="00BC30E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</w:pPr>
                            <w:r w:rsidRPr="00BC30EB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И терпит,</w:t>
                            </w:r>
                          </w:p>
                          <w:p w14:paraId="30CB7B19" w14:textId="77777777" w:rsidR="0066420A" w:rsidRPr="00BC30EB" w:rsidRDefault="0066420A" w:rsidP="00BC30E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 w:rsidRPr="00BC30EB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когда его постигает испытание</w:t>
                            </w:r>
                            <w:r w:rsidRPr="00BC30EB">
                              <w:rPr>
                                <w:rFonts w:ascii="Cambria" w:hAnsi="Cambria" w:cs="Tahoma"/>
                                <w:b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  <w:lang w:val="ru-RU"/>
                              </w:rPr>
                              <w:t>(1)</w:t>
                            </w:r>
                            <w:r w:rsidRPr="00BC30EB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, и просит прощения, когда совершает грех, ведь</w:t>
                            </w:r>
                          </w:p>
                          <w:p w14:paraId="093E32B8" w14:textId="77777777" w:rsidR="0066420A" w:rsidRPr="00BC30EB" w:rsidRDefault="0066420A" w:rsidP="00BC30EB">
                            <w:pPr>
                              <w:spacing w:after="0" w:line="214" w:lineRule="auto"/>
                              <w:jc w:val="right"/>
                              <w:rPr>
                                <w:rFonts w:ascii="Cambria" w:hAnsi="Cambria" w:cs="ae_AlArabiya"/>
                                <w:b/>
                                <w:color w:val="C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30EB">
                              <w:rPr>
                                <w:rFonts w:ascii="Cambria" w:hAnsi="Cambria" w:cs="Tahom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воистину, эти три качества являются признаками счастья.</w:t>
                            </w:r>
                          </w:p>
                          <w:p w14:paraId="322C7F02" w14:textId="77777777" w:rsidR="0066420A" w:rsidRPr="00BC30EB" w:rsidRDefault="0066420A" w:rsidP="00BC30EB">
                            <w:pPr>
                              <w:bidi w:val="0"/>
                              <w:jc w:val="center"/>
                              <w:rPr>
                                <w:rFonts w:ascii="adwa-assalaf" w:hAnsi="adwa-assalaf" w:cs="adwa-assalaf"/>
                                <w:spacing w:val="-8"/>
                                <w:sz w:val="24"/>
                                <w:szCs w:val="24"/>
                                <w:rtl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42820" id="Rectangle_x0020_1026" o:spid="_x0000_s1611" style="position:absolute;left:0;text-align:left;margin-left:265.75pt;margin-top:-13.15pt;width:111.5pt;height:178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" filled="f" strokecolor="#c67f38" strokeweight="5pt">
                <v:stroke linestyle="thickThin"/>
                <v:textbox>
                  <w:txbxContent>
                    <w:p w14:paraId="1B268BBC" w14:textId="77777777" w:rsidR="0066420A" w:rsidRPr="00BC30EB" w:rsidRDefault="0066420A" w:rsidP="00BC30E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</w:pPr>
                      <w:r w:rsidRPr="00BC30EB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И терпит,</w:t>
                      </w:r>
                    </w:p>
                    <w:p w14:paraId="30CB7B19" w14:textId="77777777" w:rsidR="0066420A" w:rsidRPr="00BC30EB" w:rsidRDefault="0066420A" w:rsidP="00BC30EB">
                      <w:pPr>
                        <w:spacing w:after="0" w:line="214" w:lineRule="auto"/>
                        <w:jc w:val="right"/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 w:rsidRPr="00BC30EB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когда его постигает испытание</w:t>
                      </w:r>
                      <w:r w:rsidRPr="00BC30EB">
                        <w:rPr>
                          <w:rFonts w:ascii="Cambria" w:hAnsi="Cambria" w:cs="Tahoma"/>
                          <w:b/>
                          <w:color w:val="FF0000"/>
                          <w:sz w:val="24"/>
                          <w:szCs w:val="24"/>
                          <w:shd w:val="clear" w:color="auto" w:fill="FFFFFF"/>
                          <w:vertAlign w:val="superscript"/>
                          <w:lang w:val="ru-RU"/>
                        </w:rPr>
                        <w:t>(1)</w:t>
                      </w:r>
                      <w:r w:rsidRPr="00BC30EB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, и просит прощения, когда совершает грех, ведь</w:t>
                      </w:r>
                    </w:p>
                    <w:p w14:paraId="093E32B8" w14:textId="77777777" w:rsidR="0066420A" w:rsidRPr="00BC30EB" w:rsidRDefault="0066420A" w:rsidP="00BC30EB">
                      <w:pPr>
                        <w:spacing w:after="0" w:line="214" w:lineRule="auto"/>
                        <w:jc w:val="right"/>
                        <w:rPr>
                          <w:rFonts w:ascii="Cambria" w:hAnsi="Cambria" w:cs="ae_AlArabiya"/>
                          <w:b/>
                          <w:color w:val="C00000"/>
                          <w:sz w:val="24"/>
                          <w:szCs w:val="24"/>
                          <w:lang w:val="ru-RU"/>
                        </w:rPr>
                      </w:pPr>
                      <w:r w:rsidRPr="00BC30EB">
                        <w:rPr>
                          <w:rFonts w:ascii="Cambria" w:hAnsi="Cambria" w:cs="Tahoma"/>
                          <w:color w:val="000000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воистину, эти три качества являются признаками счастья.</w:t>
                      </w:r>
                    </w:p>
                    <w:p w14:paraId="322C7F02" w14:textId="77777777" w:rsidR="0066420A" w:rsidRPr="00BC30EB" w:rsidRDefault="0066420A" w:rsidP="00BC30EB">
                      <w:pPr>
                        <w:bidi w:val="0"/>
                        <w:jc w:val="center"/>
                        <w:rPr>
                          <w:rFonts w:ascii="adwa-assalaf" w:hAnsi="adwa-assalaf" w:cs="adwa-assalaf"/>
                          <w:spacing w:val="-8"/>
                          <w:sz w:val="24"/>
                          <w:szCs w:val="24"/>
                          <w:rtl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6094339B" wp14:editId="4238661F">
                <wp:simplePos x="0" y="0"/>
                <wp:positionH relativeFrom="column">
                  <wp:posOffset>43180</wp:posOffset>
                </wp:positionH>
                <wp:positionV relativeFrom="paragraph">
                  <wp:posOffset>264160</wp:posOffset>
                </wp:positionV>
                <wp:extent cx="3181985" cy="562610"/>
                <wp:effectExtent l="81280" t="73660" r="102235" b="100330"/>
                <wp:wrapNone/>
                <wp:docPr id="310" name="Rectangl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5626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C59D3" w14:textId="77777777" w:rsidR="0066420A" w:rsidRPr="0090546E" w:rsidRDefault="0066420A" w:rsidP="00AB0CEE">
                            <w:pPr>
                              <w:bidi w:val="0"/>
                              <w:jc w:val="center"/>
                              <w:rPr>
                                <w:rFonts w:asciiTheme="majorHAnsi" w:hAnsiTheme="majorHAnsi"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color w:val="C00000"/>
                                <w:lang w:val="fr-FR"/>
                              </w:rPr>
                              <w:t>Люди во время испытаний и несчастий делятся на четыре вида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4339B" id="Rectangle_x0020_1027" o:spid="_x0000_s1612" style="position:absolute;left:0;text-align:left;margin-left:3.4pt;margin-top:20.8pt;width:250.55pt;height:44.3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5EBC59D3" w14:textId="77777777" w:rsidR="0066420A" w:rsidRPr="0090546E" w:rsidRDefault="0066420A" w:rsidP="00AB0CEE">
                      <w:pPr>
                        <w:bidi w:val="0"/>
                        <w:jc w:val="center"/>
                        <w:rPr>
                          <w:rFonts w:asciiTheme="majorHAnsi" w:hAnsiTheme="majorHAnsi"/>
                          <w:lang w:val="ru-RU"/>
                        </w:rPr>
                      </w:pPr>
                      <w:r w:rsidRPr="0090546E">
                        <w:rPr>
                          <w:rFonts w:asciiTheme="majorHAnsi" w:eastAsia="Times New Roman" w:hAnsiTheme="majorHAnsi" w:cs="Hesham Fostat"/>
                          <w:b/>
                          <w:bCs/>
                          <w:color w:val="C00000"/>
                          <w:lang w:val="fr-FR"/>
                        </w:rPr>
                        <w:t>Люди во время испытаний и несчастий делятся на четыре вида</w:t>
                      </w:r>
                    </w:p>
                  </w:txbxContent>
                </v:textbox>
              </v:rect>
            </w:pict>
          </mc:Fallback>
        </mc:AlternateContent>
      </w:r>
    </w:p>
    <w:p w14:paraId="2CB1BA52" w14:textId="77777777" w:rsidR="004E1EB4" w:rsidRPr="005C6052" w:rsidRDefault="004E1EB4" w:rsidP="004E1EB4">
      <w:pPr>
        <w:bidi w:val="0"/>
        <w:spacing w:after="0" w:line="214" w:lineRule="auto"/>
        <w:ind w:firstLine="360"/>
        <w:jc w:val="both"/>
        <w:rPr>
          <w:rFonts w:ascii="Adwaa Elsalaf" w:hAnsi="Adwaa Elsalaf" w:cs="Adwaa Elsalaf"/>
          <w:b/>
          <w:bCs/>
          <w:sz w:val="32"/>
          <w:szCs w:val="32"/>
          <w:rtl/>
          <w:lang w:val="fr-FR"/>
        </w:rPr>
      </w:pPr>
    </w:p>
    <w:p w14:paraId="3945A931" w14:textId="1F70218A" w:rsidR="004E1EB4" w:rsidRPr="005C6052" w:rsidRDefault="00AB6B4F" w:rsidP="004E1EB4">
      <w:pPr>
        <w:bidi w:val="0"/>
        <w:jc w:val="center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296" distR="114296" simplePos="0" relativeHeight="252431360" behindDoc="0" locked="0" layoutInCell="1" allowOverlap="1" wp14:anchorId="308CB54D" wp14:editId="7B058FF2">
                <wp:simplePos x="0" y="0"/>
                <wp:positionH relativeFrom="column">
                  <wp:posOffset>2065019</wp:posOffset>
                </wp:positionH>
                <wp:positionV relativeFrom="paragraph">
                  <wp:posOffset>378460</wp:posOffset>
                </wp:positionV>
                <wp:extent cx="0" cy="217805"/>
                <wp:effectExtent l="76200" t="50800" r="101600" b="112395"/>
                <wp:wrapNone/>
                <wp:docPr id="1029" name="Straight Connector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78547A" id="Straight_x0020_Connector_x0020_1029" o:spid="_x0000_s1026" style="position:absolute;z-index:252431360;visibility:visible;mso-wrap-style:square;mso-width-percent:0;mso-height-percent:0;mso-wrap-distance-left:114296emu;mso-wrap-distance-top:0;mso-wrap-distance-right:114296emu;mso-wrap-distance-bottom:0;mso-position-horizontal:absolute;mso-position-horizontal-relative:text;mso-position-vertical:absolute;mso-position-vertical-relative:text;mso-width-percent:0;mso-height-percent:0;mso-width-relative:page;mso-height-relative:margin" from="162.6pt,29.8pt" to="162.6pt,4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296" distR="114296" simplePos="0" relativeHeight="252432384" behindDoc="0" locked="0" layoutInCell="1" allowOverlap="1" wp14:anchorId="21140558" wp14:editId="7DAB5F02">
                <wp:simplePos x="0" y="0"/>
                <wp:positionH relativeFrom="column">
                  <wp:posOffset>1186179</wp:posOffset>
                </wp:positionH>
                <wp:positionV relativeFrom="paragraph">
                  <wp:posOffset>378460</wp:posOffset>
                </wp:positionV>
                <wp:extent cx="0" cy="226695"/>
                <wp:effectExtent l="76200" t="50800" r="101600" b="103505"/>
                <wp:wrapNone/>
                <wp:docPr id="1030" name="Straight Connector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1AE8B" id="Straight_x0020_Connector_x0020_1030" o:spid="_x0000_s1026" style="position:absolute;z-index:252432384;visibility:visible;mso-wrap-style:square;mso-width-percent:0;mso-height-percent:0;mso-wrap-distance-left:114296emu;mso-wrap-distance-top:0;mso-wrap-distance-right:114296emu;mso-wrap-distance-bottom:0;mso-position-horizontal:absolute;mso-position-horizontal-relative:text;mso-position-vertical:absolute;mso-position-vertical-relative:text;mso-width-percent:0;mso-height-percent:0;mso-width-relative:page;mso-height-relative:margin" from="93.4pt,29.8pt" to="93.4pt,47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2429312" behindDoc="0" locked="0" layoutInCell="1" allowOverlap="1" wp14:anchorId="181DC78E" wp14:editId="7C70B2F1">
                <wp:simplePos x="0" y="0"/>
                <wp:positionH relativeFrom="column">
                  <wp:posOffset>315595</wp:posOffset>
                </wp:positionH>
                <wp:positionV relativeFrom="paragraph">
                  <wp:posOffset>377824</wp:posOffset>
                </wp:positionV>
                <wp:extent cx="2602230" cy="0"/>
                <wp:effectExtent l="50800" t="76200" r="90170" b="101600"/>
                <wp:wrapNone/>
                <wp:docPr id="1032" name="Straight Connector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02230" cy="0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94654" id="Straight_x0020_Connector_x0020_1032" o:spid="_x0000_s1026" style="position:absolute;flip:y;z-index:252429312;visibility:visible;mso-wrap-style:square;mso-width-percent:0;mso-height-percent:0;mso-wrap-distance-left:9pt;mso-wrap-distance-top:-3emu;mso-wrap-distance-right:9pt;mso-wrap-distance-bottom:-3emu;mso-position-horizontal:absolute;mso-position-horizontal-relative:text;mso-position-vertical:absolute;mso-position-vertical-relative:text;mso-width-percent:0;mso-height-percent:0;mso-width-relative:margin;mso-height-relative:margin" from="24.85pt,29.75pt" to="229.75pt,29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296" distR="114296" simplePos="0" relativeHeight="252433408" behindDoc="0" locked="0" layoutInCell="1" allowOverlap="1" wp14:anchorId="497D4A1C" wp14:editId="4CEAB733">
                <wp:simplePos x="0" y="0"/>
                <wp:positionH relativeFrom="column">
                  <wp:posOffset>315594</wp:posOffset>
                </wp:positionH>
                <wp:positionV relativeFrom="paragraph">
                  <wp:posOffset>360680</wp:posOffset>
                </wp:positionV>
                <wp:extent cx="0" cy="255270"/>
                <wp:effectExtent l="76200" t="50800" r="101600" b="100330"/>
                <wp:wrapNone/>
                <wp:docPr id="1033" name="Straight Connector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55270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F19B9" id="Straight_x0020_Connector_x0020_1033" o:spid="_x0000_s1026" style="position:absolute;flip:x;z-index:252433408;visibility:visible;mso-wrap-style:square;mso-width-percent:0;mso-height-percent:0;mso-wrap-distance-left:114296emu;mso-wrap-distance-top:0;mso-wrap-distance-right:114296emu;mso-wrap-distance-bottom:0;mso-position-horizontal:absolute;mso-position-horizontal-relative:text;mso-position-vertical:absolute;mso-position-vertical-relative:text;mso-width-percent:0;mso-height-percent:0;mso-width-relative:margin;mso-height-relative:margin" from="24.85pt,28.4pt" to="24.85pt,48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" filled="t" fillcolor="window" strokecolor="#bd7f38">
                <o:lock v:ext="edit" shapetype="f"/>
              </v:line>
            </w:pict>
          </mc:Fallback>
        </mc:AlternateContent>
      </w: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296" distR="114296" simplePos="0" relativeHeight="252430336" behindDoc="0" locked="0" layoutInCell="1" allowOverlap="1" wp14:anchorId="6690DE80" wp14:editId="2453ACA9">
                <wp:simplePos x="0" y="0"/>
                <wp:positionH relativeFrom="column">
                  <wp:posOffset>2918459</wp:posOffset>
                </wp:positionH>
                <wp:positionV relativeFrom="paragraph">
                  <wp:posOffset>378460</wp:posOffset>
                </wp:positionV>
                <wp:extent cx="0" cy="241935"/>
                <wp:effectExtent l="76200" t="50800" r="101600" b="113665"/>
                <wp:wrapNone/>
                <wp:docPr id="1034" name="Straight Connector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1CA96" id="Straight_x0020_Connector_x0020_1034" o:spid="_x0000_s1026" style="position:absolute;z-index:252430336;visibility:visible;mso-wrap-style:square;mso-width-percent:0;mso-height-percent:0;mso-wrap-distance-left:114296emu;mso-wrap-distance-top:0;mso-wrap-distance-right:114296emu;mso-wrap-distance-bottom:0;mso-position-horizontal:absolute;mso-position-horizontal-relative:text;mso-position-vertical:absolute;mso-position-vertical-relative:text;mso-width-percent:0;mso-height-percent:0;mso-width-relative:margin;mso-height-relative:margin" from="229.8pt,29.8pt" to="229.8pt,48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" filled="t" fillcolor="window" strokecolor="#bd7f38">
                <o:lock v:ext="edit" shapetype="f"/>
              </v:line>
            </w:pict>
          </mc:Fallback>
        </mc:AlternateContent>
      </w:r>
    </w:p>
    <w:p w14:paraId="407888A1" w14:textId="74D8B563" w:rsidR="004E1EB4" w:rsidRPr="005C6052" w:rsidRDefault="00AB6B4F" w:rsidP="004E1EB4">
      <w:pPr>
        <w:tabs>
          <w:tab w:val="left" w:pos="931"/>
        </w:tabs>
        <w:bidi w:val="0"/>
        <w:jc w:val="center"/>
        <w:rPr>
          <w:rFonts w:ascii="Adwaa Elsalaf" w:hAnsi="Adwaa Elsalaf" w:cs="Traditional Arabic"/>
          <w:b/>
          <w:sz w:val="36"/>
          <w:szCs w:val="36"/>
          <w:rtl/>
          <w:lang w:val="fr-FR"/>
        </w:rPr>
      </w:pP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5EB4B588" wp14:editId="17D8D7BA">
                <wp:simplePos x="0" y="0"/>
                <wp:positionH relativeFrom="column">
                  <wp:posOffset>2520315</wp:posOffset>
                </wp:positionH>
                <wp:positionV relativeFrom="paragraph">
                  <wp:posOffset>299720</wp:posOffset>
                </wp:positionV>
                <wp:extent cx="704850" cy="818515"/>
                <wp:effectExtent l="0" t="0" r="31750" b="19685"/>
                <wp:wrapNone/>
                <wp:docPr id="309" name="مستطيل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D7F3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4C3D6" w14:textId="77777777" w:rsidR="0066420A" w:rsidRPr="0090546E" w:rsidRDefault="0066420A" w:rsidP="00B4384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 w:bidi="ar-AE"/>
                              </w:rPr>
                            </w:pPr>
                          </w:p>
                          <w:p w14:paraId="7949CC78" w14:textId="77777777" w:rsidR="0066420A" w:rsidRPr="0090546E" w:rsidRDefault="0066420A" w:rsidP="00B43844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rtl/>
                                <w:lang w:val="ru-RU" w:bidi="ar-AE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 w:bidi="ar-AE"/>
                              </w:rPr>
                              <w:t>Благо-дарящие</w:t>
                            </w:r>
                          </w:p>
                          <w:p w14:paraId="1F360ECF" w14:textId="77777777" w:rsidR="0066420A" w:rsidRPr="0090546E" w:rsidRDefault="0066420A" w:rsidP="004E1EB4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szCs w:val="20"/>
                                <w:rtl/>
                                <w:lang w:val="fr-FR"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4B588" id="_x0645__x0633__x062a__x0637__x064a__x0644__x0020_1036" o:spid="_x0000_s1613" style="position:absolute;left:0;text-align:left;margin-left:198.45pt;margin-top:23.6pt;width:55.5pt;height:64.4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" strokecolor="#bd7f38">
                <v:textbox>
                  <w:txbxContent>
                    <w:p w14:paraId="6E34C3D6" w14:textId="77777777" w:rsidR="0066420A" w:rsidRPr="0090546E" w:rsidRDefault="0066420A" w:rsidP="00B4384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 w:bidi="ar-AE"/>
                        </w:rPr>
                      </w:pPr>
                    </w:p>
                    <w:p w14:paraId="7949CC78" w14:textId="77777777" w:rsidR="0066420A" w:rsidRPr="0090546E" w:rsidRDefault="0066420A" w:rsidP="00B43844">
                      <w:pPr>
                        <w:bidi w:val="0"/>
                        <w:spacing w:after="0"/>
                        <w:jc w:val="center"/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rtl/>
                          <w:lang w:val="ru-RU" w:bidi="ar-AE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 w:bidi="ar-AE"/>
                        </w:rPr>
                        <w:t>Благо-дарящие</w:t>
                      </w:r>
                    </w:p>
                    <w:p w14:paraId="1F360ECF" w14:textId="77777777" w:rsidR="0066420A" w:rsidRPr="0090546E" w:rsidRDefault="0066420A" w:rsidP="004E1EB4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szCs w:val="20"/>
                          <w:rtl/>
                          <w:lang w:val="fr-FR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55A504DC" wp14:editId="5AF77899">
                <wp:simplePos x="0" y="0"/>
                <wp:positionH relativeFrom="column">
                  <wp:posOffset>1647190</wp:posOffset>
                </wp:positionH>
                <wp:positionV relativeFrom="paragraph">
                  <wp:posOffset>285750</wp:posOffset>
                </wp:positionV>
                <wp:extent cx="798195" cy="826770"/>
                <wp:effectExtent l="0" t="0" r="14605" b="36830"/>
                <wp:wrapNone/>
                <wp:docPr id="308" name="مستطيل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19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D7F3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41509" w14:textId="77777777" w:rsidR="0066420A" w:rsidRPr="0090546E" w:rsidRDefault="0066420A" w:rsidP="00B43844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rtl/>
                                <w:lang w:val="ru-RU" w:bidi="ar-AE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 w:bidi="ar-AE"/>
                              </w:rPr>
                              <w:t>Прояв-ляющие доволь-ство</w:t>
                            </w:r>
                          </w:p>
                          <w:p w14:paraId="4477E44B" w14:textId="77777777" w:rsidR="0066420A" w:rsidRPr="0090546E" w:rsidRDefault="0066420A" w:rsidP="004E1EB4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rtl/>
                                <w:lang w:val="fr-FR"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504DC" id="_x0645__x0633__x062a__x0637__x064a__x0644__x0020_1037" o:spid="_x0000_s1614" style="position:absolute;left:0;text-align:left;margin-left:129.7pt;margin-top:22.5pt;width:62.85pt;height:65.1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" strokecolor="#bd7f38">
                <v:textbox>
                  <w:txbxContent>
                    <w:p w14:paraId="53141509" w14:textId="77777777" w:rsidR="0066420A" w:rsidRPr="0090546E" w:rsidRDefault="0066420A" w:rsidP="00B43844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rtl/>
                          <w:lang w:val="ru-RU" w:bidi="ar-AE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 w:bidi="ar-AE"/>
                        </w:rPr>
                        <w:t>Прояв-ляющие доволь-ство</w:t>
                      </w:r>
                    </w:p>
                    <w:p w14:paraId="4477E44B" w14:textId="77777777" w:rsidR="0066420A" w:rsidRPr="0090546E" w:rsidRDefault="0066420A" w:rsidP="004E1EB4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rtl/>
                          <w:lang w:val="fr-FR"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36B85FB0" wp14:editId="321015D2">
                <wp:simplePos x="0" y="0"/>
                <wp:positionH relativeFrom="column">
                  <wp:posOffset>773430</wp:posOffset>
                </wp:positionH>
                <wp:positionV relativeFrom="paragraph">
                  <wp:posOffset>285750</wp:posOffset>
                </wp:positionV>
                <wp:extent cx="781685" cy="822325"/>
                <wp:effectExtent l="0" t="0" r="31115" b="15875"/>
                <wp:wrapNone/>
                <wp:docPr id="307" name="مستطيل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D7F3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01B3D" w14:textId="77777777" w:rsidR="0066420A" w:rsidRPr="0090546E" w:rsidRDefault="0066420A" w:rsidP="004E1EB4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rtl/>
                                <w:lang w:val="ru-RU" w:bidi="ar-AE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 w:bidi="ar-AE"/>
                              </w:rPr>
                              <w:t>Прояв-ляющие терпение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85FB0" id="_x0645__x0633__x062a__x0637__x064a__x0644__x0020_1038" o:spid="_x0000_s1615" style="position:absolute;left:0;text-align:left;margin-left:60.9pt;margin-top:22.5pt;width:61.55pt;height:64.75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" strokecolor="#bd7f38">
                <v:textbox>
                  <w:txbxContent>
                    <w:p w14:paraId="67D01B3D" w14:textId="77777777" w:rsidR="0066420A" w:rsidRPr="0090546E" w:rsidRDefault="0066420A" w:rsidP="004E1EB4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rtl/>
                          <w:lang w:val="ru-RU" w:bidi="ar-AE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 w:bidi="ar-AE"/>
                        </w:rPr>
                        <w:t>Прояв-ляющие терпение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Traditional Arabic"/>
          <w:b/>
          <w:noProof/>
          <w:sz w:val="36"/>
          <w:szCs w:val="36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5A3BAEC3" wp14:editId="27820EA1">
                <wp:simplePos x="0" y="0"/>
                <wp:positionH relativeFrom="column">
                  <wp:posOffset>-17145</wp:posOffset>
                </wp:positionH>
                <wp:positionV relativeFrom="paragraph">
                  <wp:posOffset>299720</wp:posOffset>
                </wp:positionV>
                <wp:extent cx="715645" cy="818515"/>
                <wp:effectExtent l="0" t="0" r="20955" b="19685"/>
                <wp:wrapNone/>
                <wp:docPr id="306" name="مستطيل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D7F3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57544" w14:textId="77777777" w:rsidR="0066420A" w:rsidRPr="0090546E" w:rsidRDefault="0066420A" w:rsidP="004E1EB4">
                            <w:pPr>
                              <w:bidi w:val="0"/>
                              <w:jc w:val="center"/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rtl/>
                                <w:lang w:val="ru-RU" w:bidi="ar-AE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 w:bidi="ar-AE"/>
                              </w:rPr>
                              <w:t>Него-дующие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BAEC3" id="_x0645__x0633__x062a__x0637__x064a__x0644__x0020_1039" o:spid="_x0000_s1616" style="position:absolute;left:0;text-align:left;margin-left:-1.35pt;margin-top:23.6pt;width:56.35pt;height:64.4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" strokecolor="#bd7f38">
                <v:textbox>
                  <w:txbxContent>
                    <w:p w14:paraId="05B57544" w14:textId="77777777" w:rsidR="0066420A" w:rsidRPr="0090546E" w:rsidRDefault="0066420A" w:rsidP="004E1EB4">
                      <w:pPr>
                        <w:bidi w:val="0"/>
                        <w:jc w:val="center"/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rtl/>
                          <w:lang w:val="ru-RU" w:bidi="ar-AE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 w:bidi="ar-AE"/>
                        </w:rPr>
                        <w:t>Него-дующие</w:t>
                      </w:r>
                    </w:p>
                  </w:txbxContent>
                </v:textbox>
              </v:rect>
            </w:pict>
          </mc:Fallback>
        </mc:AlternateContent>
      </w:r>
    </w:p>
    <w:p w14:paraId="6B1E5B6E" w14:textId="77777777" w:rsidR="004E1EB4" w:rsidRPr="00B43844" w:rsidRDefault="004E1EB4" w:rsidP="004E1EB4">
      <w:pPr>
        <w:tabs>
          <w:tab w:val="left" w:pos="931"/>
          <w:tab w:val="left" w:pos="3236"/>
          <w:tab w:val="center" w:pos="3614"/>
        </w:tabs>
        <w:bidi w:val="0"/>
        <w:rPr>
          <w:rFonts w:asciiTheme="minorHAnsi" w:hAnsiTheme="minorHAnsi" w:cs="Adwaa Elsalaf"/>
          <w:sz w:val="28"/>
          <w:szCs w:val="28"/>
          <w:rtl/>
          <w:lang w:val="ru-RU"/>
        </w:rPr>
      </w:pPr>
      <w:r w:rsidRPr="005C6052">
        <w:rPr>
          <w:rFonts w:ascii="Adwaa Elsalaf" w:hAnsi="Adwaa Elsalaf" w:cs="Adwaa Elsalaf"/>
          <w:sz w:val="28"/>
          <w:szCs w:val="28"/>
          <w:rtl/>
          <w:lang w:val="fr-FR"/>
        </w:rPr>
        <w:tab/>
      </w:r>
      <w:r w:rsidRPr="005C6052">
        <w:rPr>
          <w:rFonts w:ascii="Adwaa Elsalaf" w:hAnsi="Adwaa Elsalaf" w:cs="Adwaa Elsalaf"/>
          <w:sz w:val="28"/>
          <w:szCs w:val="28"/>
          <w:rtl/>
          <w:lang w:val="fr-FR"/>
        </w:rPr>
        <w:tab/>
      </w:r>
    </w:p>
    <w:p w14:paraId="06A68E17" w14:textId="77777777" w:rsidR="004E1EB4" w:rsidRPr="005C6052" w:rsidRDefault="004E1EB4" w:rsidP="004E1EB4">
      <w:pPr>
        <w:tabs>
          <w:tab w:val="left" w:pos="931"/>
          <w:tab w:val="left" w:pos="3236"/>
          <w:tab w:val="center" w:pos="3614"/>
        </w:tabs>
        <w:bidi w:val="0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3EA5B709" w14:textId="6C644F44" w:rsidR="004E1EB4" w:rsidRPr="005C6052" w:rsidRDefault="00AB6B4F" w:rsidP="004E1EB4">
      <w:pPr>
        <w:tabs>
          <w:tab w:val="left" w:pos="931"/>
          <w:tab w:val="left" w:pos="3236"/>
          <w:tab w:val="center" w:pos="3614"/>
        </w:tabs>
        <w:bidi w:val="0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3EAC6826" wp14:editId="61CC0EE5">
                <wp:simplePos x="0" y="0"/>
                <wp:positionH relativeFrom="column">
                  <wp:posOffset>-86360</wp:posOffset>
                </wp:positionH>
                <wp:positionV relativeFrom="paragraph">
                  <wp:posOffset>204470</wp:posOffset>
                </wp:positionV>
                <wp:extent cx="4748530" cy="377825"/>
                <wp:effectExtent l="0" t="0" r="0" b="3175"/>
                <wp:wrapNone/>
                <wp:docPr id="1040" name="Rectangle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8530" cy="377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EBA058" w14:textId="77777777" w:rsidR="0066420A" w:rsidRPr="0090546E" w:rsidRDefault="0066420A" w:rsidP="004701E0">
                            <w:pPr>
                              <w:bidi w:val="0"/>
                              <w:spacing w:line="214" w:lineRule="auto"/>
                              <w:jc w:val="both"/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1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fr-FR" w:bidi="ar-AE"/>
                              </w:rPr>
                              <w:t>.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color w:val="C00000"/>
                                <w:sz w:val="20"/>
                                <w:szCs w:val="20"/>
                                <w:lang w:val="ru-RU" w:bidi="ar-AE"/>
                              </w:rPr>
                              <w:t xml:space="preserve"> Негодование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szCs w:val="20"/>
                                <w:lang w:val="fr-FR" w:bidi="ar-AE"/>
                              </w:rPr>
                              <w:t xml:space="preserve"> 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color w:val="000000" w:themeColor="text1"/>
                                <w:sz w:val="20"/>
                                <w:szCs w:val="20"/>
                                <w:lang w:val="ru-RU" w:bidi="ar-AE"/>
                              </w:rPr>
                              <w:t>является запретным, и является большим грехом. Оно проявляется:</w:t>
                            </w:r>
                          </w:p>
                          <w:p w14:paraId="51731F18" w14:textId="77777777" w:rsidR="0066420A" w:rsidRPr="0090546E" w:rsidRDefault="0066420A" w:rsidP="004E1EB4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C6826" id="Rectangle_x0020_1040" o:spid="_x0000_s1617" style="position:absolute;margin-left:-6.8pt;margin-top:16.1pt;width:373.9pt;height:29.7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" filled="f" stroked="f" strokeweight="2pt">
                <v:path arrowok="t"/>
                <v:textbox>
                  <w:txbxContent>
                    <w:p w14:paraId="13EBA058" w14:textId="77777777" w:rsidR="0066420A" w:rsidRPr="0090546E" w:rsidRDefault="0066420A" w:rsidP="004701E0">
                      <w:pPr>
                        <w:bidi w:val="0"/>
                        <w:spacing w:line="214" w:lineRule="auto"/>
                        <w:jc w:val="both"/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szCs w:val="20"/>
                          <w:rtl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rtl/>
                          <w:lang w:bidi="ar-AE"/>
                        </w:rPr>
                        <w:t>1</w:t>
                      </w:r>
                      <w:r w:rsidRPr="0090546E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fr-FR" w:bidi="ar-AE"/>
                        </w:rPr>
                        <w:t>.</w:t>
                      </w:r>
                      <w:r w:rsidRPr="0090546E">
                        <w:rPr>
                          <w:rFonts w:asciiTheme="majorHAnsi" w:hAnsiTheme="majorHAnsi" w:cs="adwa-assalaf"/>
                          <w:color w:val="C00000"/>
                          <w:sz w:val="20"/>
                          <w:szCs w:val="20"/>
                          <w:lang w:val="ru-RU" w:bidi="ar-AE"/>
                        </w:rPr>
                        <w:t xml:space="preserve"> Негодование</w:t>
                      </w:r>
                      <w:r w:rsidRPr="0090546E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szCs w:val="20"/>
                          <w:lang w:val="fr-FR" w:bidi="ar-AE"/>
                        </w:rPr>
                        <w:t xml:space="preserve"> </w:t>
                      </w:r>
                      <w:r w:rsidRPr="0090546E">
                        <w:rPr>
                          <w:rFonts w:asciiTheme="majorHAnsi" w:hAnsiTheme="majorHAnsi" w:cs="adwa-assalaf"/>
                          <w:color w:val="000000" w:themeColor="text1"/>
                          <w:sz w:val="20"/>
                          <w:szCs w:val="20"/>
                          <w:lang w:val="ru-RU" w:bidi="ar-AE"/>
                        </w:rPr>
                        <w:t>является запретным, и является большим грехом. Оно проявляется:</w:t>
                      </w:r>
                    </w:p>
                    <w:p w14:paraId="51731F18" w14:textId="77777777" w:rsidR="0066420A" w:rsidRPr="0090546E" w:rsidRDefault="0066420A" w:rsidP="004E1EB4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6BB453" w14:textId="4E8F8989" w:rsidR="004E1EB4" w:rsidRPr="005C6052" w:rsidRDefault="00AB6B4F" w:rsidP="004E1EB4">
      <w:pPr>
        <w:tabs>
          <w:tab w:val="left" w:pos="931"/>
          <w:tab w:val="left" w:pos="3236"/>
          <w:tab w:val="center" w:pos="3614"/>
        </w:tabs>
        <w:bidi w:val="0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rFonts w:ascii="Adwaa Elsalaf" w:hAnsi="Adwaa Elsalaf" w:cs="Adwaa Elsalaf"/>
          <w:noProof/>
          <w:sz w:val="28"/>
          <w:szCs w:val="28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2440576" behindDoc="0" locked="0" layoutInCell="1" allowOverlap="1" wp14:anchorId="77245690" wp14:editId="14CB191F">
                <wp:simplePos x="0" y="0"/>
                <wp:positionH relativeFrom="column">
                  <wp:posOffset>526415</wp:posOffset>
                </wp:positionH>
                <wp:positionV relativeFrom="paragraph">
                  <wp:posOffset>280670</wp:posOffset>
                </wp:positionV>
                <wp:extent cx="3289300" cy="734060"/>
                <wp:effectExtent l="5715" t="1270" r="6985" b="13970"/>
                <wp:wrapNone/>
                <wp:docPr id="298" name="Group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0" cy="734060"/>
                          <a:chOff x="-513" y="263"/>
                          <a:chExt cx="22437" cy="7347"/>
                        </a:xfrm>
                      </wpg:grpSpPr>
                      <wps:wsp>
                        <wps:cNvPr id="299" name="رابط مستقيم 1042"/>
                        <wps:cNvCnPr>
                          <a:cxnSpLocks noChangeShapeType="1"/>
                        </wps:cNvCnPr>
                        <wps:spPr bwMode="auto">
                          <a:xfrm>
                            <a:off x="3692" y="263"/>
                            <a:ext cx="0" cy="21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مستطيل 1043"/>
                        <wps:cNvSpPr>
                          <a:spLocks noChangeArrowheads="1"/>
                        </wps:cNvSpPr>
                        <wps:spPr bwMode="auto">
                          <a:xfrm>
                            <a:off x="15210" y="2109"/>
                            <a:ext cx="6714" cy="5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23A0D09" w14:textId="77777777" w:rsidR="0066420A" w:rsidRPr="0090546E" w:rsidRDefault="0066420A" w:rsidP="009D62FF">
                              <w:pPr>
                                <w:bidi w:val="0"/>
                                <w:jc w:val="center"/>
                                <w:rPr>
                                  <w:rFonts w:asciiTheme="majorHAnsi" w:hAnsiTheme="majorHAnsi" w:cs="adwa-assalaf"/>
                                  <w:lang w:val="ru-RU"/>
                                </w:rPr>
                              </w:pPr>
                              <w:r w:rsidRPr="0090546E">
                                <w:rPr>
                                  <w:rFonts w:asciiTheme="majorHAnsi" w:hAnsiTheme="majorHAnsi" w:cs="adwa-assalaf"/>
                                  <w:lang w:val="ru-RU"/>
                                </w:rPr>
                                <w:t>На делах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1" name="مستطيل 1044"/>
                        <wps:cNvSpPr>
                          <a:spLocks noChangeArrowheads="1"/>
                        </wps:cNvSpPr>
                        <wps:spPr bwMode="auto">
                          <a:xfrm>
                            <a:off x="7465" y="2021"/>
                            <a:ext cx="6547" cy="5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AB36C01" w14:textId="77777777" w:rsidR="0066420A" w:rsidRPr="0090546E" w:rsidRDefault="0066420A" w:rsidP="004E1EB4">
                              <w:pPr>
                                <w:bidi w:val="0"/>
                                <w:jc w:val="center"/>
                                <w:rPr>
                                  <w:rFonts w:asciiTheme="majorHAnsi" w:hAnsiTheme="majorHAnsi" w:cs="adwa-assalaf"/>
                                  <w:lang w:val="ru-RU"/>
                                </w:rPr>
                              </w:pPr>
                              <w:r w:rsidRPr="0090546E">
                                <w:rPr>
                                  <w:rFonts w:asciiTheme="majorHAnsi" w:hAnsiTheme="majorHAnsi" w:cs="adwa-assalaf"/>
                                  <w:lang w:val="ru-RU"/>
                                </w:rPr>
                                <w:t>На языке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2" name="مستطيل 1045"/>
                        <wps:cNvSpPr>
                          <a:spLocks noChangeArrowheads="1"/>
                        </wps:cNvSpPr>
                        <wps:spPr bwMode="auto">
                          <a:xfrm>
                            <a:off x="-513" y="2021"/>
                            <a:ext cx="6715" cy="5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C446144" w14:textId="77777777" w:rsidR="0066420A" w:rsidRPr="0090546E" w:rsidRDefault="0066420A" w:rsidP="004E1EB4">
                              <w:pPr>
                                <w:bidi w:val="0"/>
                                <w:jc w:val="center"/>
                                <w:rPr>
                                  <w:rFonts w:asciiTheme="majorHAnsi" w:hAnsiTheme="majorHAnsi" w:cs="adwa-assalaf"/>
                                  <w:lang w:val="ru-RU"/>
                                </w:rPr>
                              </w:pPr>
                              <w:r w:rsidRPr="0090546E">
                                <w:rPr>
                                  <w:rFonts w:asciiTheme="majorHAnsi" w:hAnsiTheme="majorHAnsi" w:cs="adwa-assalaf"/>
                                  <w:lang w:val="ru-RU"/>
                                </w:rPr>
                                <w:t>В сердце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3" name="رابط مستقيم 1046"/>
                        <wps:cNvCnPr>
                          <a:cxnSpLocks noChangeShapeType="1"/>
                        </wps:cNvCnPr>
                        <wps:spPr bwMode="auto">
                          <a:xfrm>
                            <a:off x="3721" y="263"/>
                            <a:ext cx="149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رابط مستقيم 1047"/>
                        <wps:cNvCnPr>
                          <a:cxnSpLocks noChangeShapeType="1"/>
                        </wps:cNvCnPr>
                        <wps:spPr bwMode="auto">
                          <a:xfrm>
                            <a:off x="10902" y="263"/>
                            <a:ext cx="18" cy="17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رابط مستقيم 1048"/>
                        <wps:cNvCnPr>
                          <a:cxnSpLocks noChangeShapeType="1"/>
                        </wps:cNvCnPr>
                        <wps:spPr bwMode="auto">
                          <a:xfrm>
                            <a:off x="18727" y="263"/>
                            <a:ext cx="0" cy="19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245690" id="Group_x0020_1041" o:spid="_x0000_s1618" style="position:absolute;margin-left:41.45pt;margin-top:22.1pt;width:259pt;height:57.8pt;z-index:252440576;mso-position-horizontal-relative:text;mso-position-vertical-relative:text;mso-width-relative:margin;mso-height-relative:margin" coordorigin="-513,263" coordsize="22437,734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">
                <v:line id="_x0631__x0627__x0628__x0637__x0020__x0645__x0633__x062a__x0642__x064a__x0645__x0020_1042" o:spid="_x0000_s1619" style="position:absolute;visibility:visible;mso-wrap-style:square" from="3692,263" to="3692,24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mPnQsQAAADcAAAADwAAAGRycy9kb3ducmV2LnhtbESPQYvCMBSE74L/ITxhL6KpHkSrUVZx&#10;VfCkq/dn87YtNi+1SbXur98Iwh6HmfmGmS0aU4g7VS63rGDQj0AQJ1bnnCo4fX/1xiCcR9ZYWCYF&#10;T3KwmLdbM4y1ffCB7kefigBhF6OCzPsyltIlGRl0fVsSB+/HVgZ9kFUqdYWPADeFHEbRSBrMOSxk&#10;WNIqo+R6rI2C/W5bR+fT8lpf1n7lujf8tRtU6qPTfE5BeGr8f/jd3mkFw8kEXmfCEZDz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6Y+dCxAAAANwAAAAPAAAAAAAAAAAA&#10;AAAAAKECAABkcnMvZG93bnJldi54bWxQSwUGAAAAAAQABAD5AAAAkgMAAAAA&#10;" strokecolor="#c67f38">
                  <v:stroke joinstyle="miter"/>
                  <v:shadow on="t" opacity="26213f" origin="-.5,-.5"/>
                </v:line>
                <v:rect id="_x0645__x0633__x062a__x0637__x064a__x0644__x0020_1043" o:spid="_x0000_s1620" style="position:absolute;left:15210;top:2109;width:6714;height:550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uP0JvwAA&#10;ANwAAAAPAAAAZHJzL2Rvd25yZXYueG1sRE/LisIwFN0L8w/hDrjTRAVHOqZFRMGdjo/9pbm2ZZqb&#10;tom2/r1ZDMzycN7rbLC1eFLnK8caZlMFgjh3puJCw/Wyn6xA+IBssHZMGl7kIUs/RmtMjOv5h57n&#10;UIgYwj5BDWUITSKlz0uy6KeuIY7c3XUWQ4RdIU2HfQy3tZwrtZQWK44NJTa0LSn/PT+shuNXrdri&#10;Zk8mv/Xtzi1lu5ndtR5/DptvEIGG8C/+cx+MhoWK8+OZeARk+gY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q4/Qm/AAAA3AAAAA8AAAAAAAAAAAAAAAAAlwIAAGRycy9kb3ducmV2&#10;LnhtbFBLBQYAAAAABAAEAPUAAACDAwAAAAA=&#10;" strokecolor="#c67f38">
                  <v:shadow on="t" opacity="26213f" origin="-.5,-.5"/>
                  <v:textbox>
                    <w:txbxContent>
                      <w:p w14:paraId="723A0D09" w14:textId="77777777" w:rsidR="0066420A" w:rsidRPr="0090546E" w:rsidRDefault="0066420A" w:rsidP="009D62FF">
                        <w:pPr>
                          <w:bidi w:val="0"/>
                          <w:jc w:val="center"/>
                          <w:rPr>
                            <w:rFonts w:asciiTheme="majorHAnsi" w:hAnsiTheme="majorHAnsi" w:cs="adwa-assalaf"/>
                            <w:lang w:val="ru-RU"/>
                          </w:rPr>
                        </w:pPr>
                        <w:r w:rsidRPr="0090546E">
                          <w:rPr>
                            <w:rFonts w:asciiTheme="majorHAnsi" w:hAnsiTheme="majorHAnsi" w:cs="adwa-assalaf"/>
                            <w:lang w:val="ru-RU"/>
                          </w:rPr>
                          <w:t>На делах</w:t>
                        </w:r>
                      </w:p>
                    </w:txbxContent>
                  </v:textbox>
                </v:rect>
                <v:rect id="_x0645__x0633__x062a__x0637__x064a__x0644__x0020_1044" o:spid="_x0000_s1621" style="position:absolute;left:7465;top:2021;width:6547;height:550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9FiSwwAA&#10;ANwAAAAPAAAAZHJzL2Rvd25yZXYueG1sRI/BasMwEETvhfyD2EBvjeQG3OBECSY0kFtbt7kv1sY2&#10;sVa2pdju31eFQo/DzLxhdofZtmKkwTeONSQrBYK4dKbhSsPX5+lpA8IHZIOtY9LwTR4O+8XDDjPj&#10;Jv6gsQiViBD2GWqoQ+gyKX1Zk0W/ch1x9K5usBiiHCppBpwi3LbyWalUWmw4LtTY0bGm8lbcrYa3&#10;l1b11cW+m/Iy9a8ulX2eXLV+XM75FkSgOfyH/9pno2GtEvg9E4+A3P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V9FiSwwAAANw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4AB36C01" w14:textId="77777777" w:rsidR="0066420A" w:rsidRPr="0090546E" w:rsidRDefault="0066420A" w:rsidP="004E1EB4">
                        <w:pPr>
                          <w:bidi w:val="0"/>
                          <w:jc w:val="center"/>
                          <w:rPr>
                            <w:rFonts w:asciiTheme="majorHAnsi" w:hAnsiTheme="majorHAnsi" w:cs="adwa-assalaf"/>
                            <w:lang w:val="ru-RU"/>
                          </w:rPr>
                        </w:pPr>
                        <w:r w:rsidRPr="0090546E">
                          <w:rPr>
                            <w:rFonts w:asciiTheme="majorHAnsi" w:hAnsiTheme="majorHAnsi" w:cs="adwa-assalaf"/>
                            <w:lang w:val="ru-RU"/>
                          </w:rPr>
                          <w:t>На языке</w:t>
                        </w:r>
                      </w:p>
                    </w:txbxContent>
                  </v:textbox>
                </v:rect>
                <v:rect id="_x0645__x0633__x062a__x0637__x064a__x0644__x0020_1045" o:spid="_x0000_s1622" style="position:absolute;left:-513;top:2021;width:6715;height:551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JsblwgAA&#10;ANwAAAAPAAAAZHJzL2Rvd25yZXYueG1sRI9Pi8IwFMTvgt8hPMGbTXRBl65RZFlhb/5b74/m2ZZt&#10;Xtom2vrtjSB4HGbmN8xy3dtK3Kj1pWMN00SBIM6cKTnX8HfaTj5B+IBssHJMGu7kYb0aDpaYGtfx&#10;gW7HkIsIYZ+ihiKEOpXSZwVZ9ImriaN3ca3FEGWbS9NiF+G2kjOl5tJiyXGhwJq+C8r+j1erYbeo&#10;VJOf7d5k5675cXPZbKYXrcejfvMFIlAf3uFX+9do+FAzeJ6JR0Cu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UmxuXCAAAA3AAAAA8AAAAAAAAAAAAAAAAAlwIAAGRycy9kb3du&#10;cmV2LnhtbFBLBQYAAAAABAAEAPUAAACGAwAAAAA=&#10;" strokecolor="#c67f38">
                  <v:shadow on="t" opacity="26213f" origin="-.5,-.5"/>
                  <v:textbox>
                    <w:txbxContent>
                      <w:p w14:paraId="0C446144" w14:textId="77777777" w:rsidR="0066420A" w:rsidRPr="0090546E" w:rsidRDefault="0066420A" w:rsidP="004E1EB4">
                        <w:pPr>
                          <w:bidi w:val="0"/>
                          <w:jc w:val="center"/>
                          <w:rPr>
                            <w:rFonts w:asciiTheme="majorHAnsi" w:hAnsiTheme="majorHAnsi" w:cs="adwa-assalaf"/>
                            <w:lang w:val="ru-RU"/>
                          </w:rPr>
                        </w:pPr>
                        <w:r w:rsidRPr="0090546E">
                          <w:rPr>
                            <w:rFonts w:asciiTheme="majorHAnsi" w:hAnsiTheme="majorHAnsi" w:cs="adwa-assalaf"/>
                            <w:lang w:val="ru-RU"/>
                          </w:rPr>
                          <w:t>В сердце</w:t>
                        </w:r>
                      </w:p>
                    </w:txbxContent>
                  </v:textbox>
                </v:rect>
                <v:line id="_x0631__x0627__x0628__x0637__x0020__x0645__x0633__x062a__x0642__x064a__x0645__x0020_1046" o:spid="_x0000_s1623" style="position:absolute;visibility:visible;mso-wrap-style:square" from="3721,263" to="18711,26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WBKssUAAADcAAAADwAAAGRycy9kb3ducmV2LnhtbESPQWvCQBSE74X+h+UVvJRmtxWkRDfS&#10;irWCJ629P7OvSTD7NmY3mvrrXUHwOMzMN8xk2ttaHKn1lWMNr4kCQZw7U3GhYfvz9fIOwgdkg7Vj&#10;0vBPHqbZ48MEU+NOvKbjJhQiQtinqKEMoUml9HlJFn3iGuLo/bnWYoiyLaRp8RThtpZvSo2kxYrj&#10;QokNzUrK95vOalgtvzv1u/3cd7t5mPnnA57dArUePPUfYxCB+nAP39pLo2GohnA9E4+AzC4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xWBKssUAAADcAAAADwAAAAAAAAAA&#10;AAAAAAChAgAAZHJzL2Rvd25yZXYueG1sUEsFBgAAAAAEAAQA+QAAAJMDAAAAAA==&#10;" strokecolor="#c67f38">
                  <v:stroke joinstyle="miter"/>
                  <v:shadow on="t" opacity="26213f" origin="-.5,-.5"/>
                </v:line>
                <v:line id="_x0631__x0627__x0628__x0637__x0020__x0645__x0633__x062a__x0642__x064a__x0645__x0020_1047" o:spid="_x0000_s1624" style="position:absolute;visibility:visible;mso-wrap-style:square" from="10902,263" to="10920,20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onSxsUAAADcAAAADwAAAGRycy9kb3ducmV2LnhtbESPT2sCMRTE74V+h/AKXoomaimyGqUV&#10;/0FPtXp/bp67i5uXdZPV1U9vCoUeh5n5DTOZtbYUF6p94VhDv6dAEKfOFJxp2P0suyMQPiAbLB2T&#10;hht5mE2fnyaYGHflb7psQyYihH2CGvIQqkRKn+Zk0fdcRRy9o6sthijrTJoarxFuSzlQ6l1aLDgu&#10;5FjRPKf0tG2shq/NulH73eepOSzC3L+e8e5WqHXnpf0YgwjUhv/wX3tjNAzVG/yeiUdATh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SonSxsUAAADcAAAADwAAAAAAAAAA&#10;AAAAAAChAgAAZHJzL2Rvd25yZXYueG1sUEsFBgAAAAAEAAQA+QAAAJMDAAAAAA==&#10;" strokecolor="#c67f38">
                  <v:stroke joinstyle="miter"/>
                  <v:shadow on="t" opacity="26213f" origin="-.5,-.5"/>
                </v:line>
                <v:line id="_x0631__x0627__x0628__x0637__x0020__x0645__x0633__x062a__x0642__x064a__x0645__x0020_1048" o:spid="_x0000_s1625" style="position:absolute;visibility:visible;mso-wrap-style:square" from="18727,263" to="18727,217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cV3XcUAAADcAAAADwAAAGRycy9kb3ducmV2LnhtbESPT2sCMRTE74V+h/AKXoomKi2yGqUV&#10;/0FPtXp/bp67i5uXdZPV1U9vCoUeh5n5DTOZtbYUF6p94VhDv6dAEKfOFJxp2P0suyMQPiAbLB2T&#10;hht5mE2fnyaYGHflb7psQyYihH2CGvIQqkRKn+Zk0fdcRRy9o6sthijrTJoarxFuSzlQ6l1aLDgu&#10;5FjRPKf0tG2shq/NulH73eepOSzC3L+e8e5WqHXnpf0YgwjUhv/wX3tjNAzVG/yeiUdATh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JcV3XcUAAADcAAAADwAAAAAAAAAA&#10;AAAAAAChAgAAZHJzL2Rvd25yZXYueG1sUEsFBgAAAAAEAAQA+QAAAJMDAAAAAA==&#10;" strokecolor="#c67f38">
                  <v:stroke joinstyle="miter"/>
                  <v:shadow on="t" opacity="26213f" origin="-.5,-.5"/>
                </v:line>
              </v:group>
            </w:pict>
          </mc:Fallback>
        </mc:AlternateContent>
      </w:r>
    </w:p>
    <w:p w14:paraId="1CF1CF1D" w14:textId="77777777" w:rsidR="004E1EB4" w:rsidRPr="005C6052" w:rsidRDefault="004E1EB4" w:rsidP="004E1EB4">
      <w:pPr>
        <w:tabs>
          <w:tab w:val="left" w:pos="4349"/>
        </w:tabs>
        <w:bidi w:val="0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03A341DD" w14:textId="77777777" w:rsidR="004E1EB4" w:rsidRPr="005C6052" w:rsidRDefault="004E1EB4" w:rsidP="004E1EB4">
      <w:pPr>
        <w:tabs>
          <w:tab w:val="left" w:pos="4349"/>
        </w:tabs>
        <w:bidi w:val="0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292262D9" w14:textId="522333A6" w:rsidR="004E1EB4" w:rsidRPr="005C6052" w:rsidRDefault="00AB6B4F" w:rsidP="004E1EB4">
      <w:pPr>
        <w:tabs>
          <w:tab w:val="left" w:pos="4349"/>
        </w:tabs>
        <w:bidi w:val="0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4819CD92" wp14:editId="658C4AEC">
                <wp:simplePos x="0" y="0"/>
                <wp:positionH relativeFrom="column">
                  <wp:posOffset>-86360</wp:posOffset>
                </wp:positionH>
                <wp:positionV relativeFrom="paragraph">
                  <wp:posOffset>60960</wp:posOffset>
                </wp:positionV>
                <wp:extent cx="4739005" cy="1245870"/>
                <wp:effectExtent l="0" t="0" r="0" b="0"/>
                <wp:wrapNone/>
                <wp:docPr id="1049" name="Rectangle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9005" cy="124587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lgDash"/>
                        </a:ln>
                        <a:effectLst/>
                      </wps:spPr>
                      <wps:txbx>
                        <w:txbxContent>
                          <w:p w14:paraId="577231E3" w14:textId="77777777" w:rsidR="0066420A" w:rsidRPr="0090546E" w:rsidRDefault="0066420A" w:rsidP="004701E0">
                            <w:pPr>
                              <w:bidi w:val="0"/>
                              <w:spacing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 xml:space="preserve">-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ru-RU"/>
                              </w:rPr>
                              <w:t>Негодование в сердце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 xml:space="preserve">: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 xml:space="preserve">Сказал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i/>
                                <w:sz w:val="20"/>
                                <w:szCs w:val="20"/>
                                <w:lang w:val="ru-RU"/>
                              </w:rPr>
                              <w:t>имам ибн Кайим аль-Джаузия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 xml:space="preserve"> при</w:t>
                            </w:r>
                            <w:r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ерно сле</w:t>
                            </w:r>
                            <w:r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="006D1E3C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 xml:space="preserve">щие слова: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i/>
                                <w:sz w:val="20"/>
                                <w:szCs w:val="20"/>
                                <w:lang w:val="ru-RU"/>
                              </w:rPr>
                              <w:t>«Некоторые люди не осмеливаются высказать это негодование своими языками, однако сердца, которые в их груди, свидетельствуют о том, что они думают о своем Господе наихудшим образом. Они таят в своем сердце следующие высказывания: «Мой Господь был несправедлив ко мне», «Он не дал мне того-то»…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</w:p>
                          <w:p w14:paraId="52F0B1AC" w14:textId="77777777" w:rsidR="0066420A" w:rsidRPr="0090546E" w:rsidRDefault="0066420A" w:rsidP="004E1EB4">
                            <w:pPr>
                              <w:spacing w:line="214" w:lineRule="auto"/>
                              <w:jc w:val="both"/>
                              <w:rPr>
                                <w:rFonts w:asciiTheme="majorHAnsi" w:hAnsiTheme="majorHAnsi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9CD92" id="Rectangle_x0020_1049" o:spid="_x0000_s1626" style="position:absolute;margin-left:-6.8pt;margin-top:4.8pt;width:373.15pt;height:98.1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" filled="f" stroked="f">
                <v:stroke dashstyle="longDash"/>
                <v:path arrowok="t"/>
                <v:textbox>
                  <w:txbxContent>
                    <w:p w14:paraId="577231E3" w14:textId="77777777" w:rsidR="0066420A" w:rsidRPr="0090546E" w:rsidRDefault="0066420A" w:rsidP="004701E0">
                      <w:pPr>
                        <w:bidi w:val="0"/>
                        <w:spacing w:line="214" w:lineRule="auto"/>
                        <w:jc w:val="lowKashida"/>
                        <w:rPr>
                          <w:rFonts w:asciiTheme="majorHAnsi" w:hAnsiTheme="majorHAnsi" w:cstheme="majorBidi"/>
                          <w:sz w:val="20"/>
                          <w:szCs w:val="20"/>
                          <w:rtl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 xml:space="preserve">- 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ru-RU"/>
                        </w:rPr>
                        <w:t>Негодование в сердце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 xml:space="preserve">: 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 xml:space="preserve">Сказал </w:t>
                      </w:r>
                      <w:r w:rsidRPr="0090546E">
                        <w:rPr>
                          <w:rFonts w:asciiTheme="majorHAnsi" w:hAnsiTheme="majorHAnsi" w:cstheme="majorBidi"/>
                          <w:i/>
                          <w:sz w:val="20"/>
                          <w:szCs w:val="20"/>
                          <w:lang w:val="ru-RU"/>
                        </w:rPr>
                        <w:t>имам ибн Кайим аль-Джаузия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 xml:space="preserve"> при</w:t>
                      </w:r>
                      <w:r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ерно сле</w:t>
                      </w:r>
                      <w:r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="006D1E3C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 xml:space="preserve">щие слова: </w:t>
                      </w:r>
                      <w:r w:rsidRPr="0090546E">
                        <w:rPr>
                          <w:rFonts w:asciiTheme="majorHAnsi" w:hAnsiTheme="majorHAnsi" w:cstheme="majorBidi"/>
                          <w:i/>
                          <w:sz w:val="20"/>
                          <w:szCs w:val="20"/>
                          <w:lang w:val="ru-RU"/>
                        </w:rPr>
                        <w:t>«Некоторые люди не осмеливаются высказать это негодование своими языками, однако сердца, которые в их груди, свидетельствуют о том, что они думают о своем Господе наихудшим образом. Они таят в своем сердце следующие высказывания: «Мой Господь был несправедлив ко мне», «Он не дал мне того-то»…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 xml:space="preserve">  </w:t>
                      </w:r>
                    </w:p>
                    <w:p w14:paraId="52F0B1AC" w14:textId="77777777" w:rsidR="0066420A" w:rsidRPr="0090546E" w:rsidRDefault="0066420A" w:rsidP="004E1EB4">
                      <w:pPr>
                        <w:spacing w:line="214" w:lineRule="auto"/>
                        <w:jc w:val="both"/>
                        <w:rPr>
                          <w:rFonts w:asciiTheme="majorHAnsi" w:hAnsiTheme="majorHAnsi" w:cs="adwa-assalaf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36F514" w14:textId="77777777" w:rsidR="004E1EB4" w:rsidRPr="005C6052" w:rsidRDefault="004E1EB4" w:rsidP="004E1EB4">
      <w:pPr>
        <w:tabs>
          <w:tab w:val="left" w:pos="4349"/>
        </w:tabs>
        <w:bidi w:val="0"/>
        <w:rPr>
          <w:rFonts w:ascii="Adwaa Elsalaf" w:hAnsi="Adwaa Elsalaf" w:cs="Adwaa Elsalaf"/>
          <w:sz w:val="28"/>
          <w:szCs w:val="28"/>
          <w:rtl/>
          <w:lang w:val="fr-FR"/>
        </w:rPr>
      </w:pPr>
    </w:p>
    <w:p w14:paraId="0264B65E" w14:textId="0BBE43EF" w:rsidR="004E1EB4" w:rsidRPr="005C6052" w:rsidRDefault="00AB6B4F" w:rsidP="004E1EB4">
      <w:pPr>
        <w:bidi w:val="0"/>
        <w:spacing w:after="0" w:line="240" w:lineRule="auto"/>
        <w:rPr>
          <w:rFonts w:ascii="Adwaa Elsalaf" w:hAnsi="Adwaa Elsalaf" w:cs="Adwaa Elsalaf"/>
          <w:sz w:val="28"/>
          <w:szCs w:val="28"/>
          <w:rtl/>
          <w:lang w:val="fr-FR"/>
        </w:rPr>
      </w:pPr>
      <w:r>
        <w:rPr>
          <w:noProof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20F02C3D" wp14:editId="6C3015B9">
                <wp:simplePos x="0" y="0"/>
                <wp:positionH relativeFrom="column">
                  <wp:posOffset>-91440</wp:posOffset>
                </wp:positionH>
                <wp:positionV relativeFrom="paragraph">
                  <wp:posOffset>160020</wp:posOffset>
                </wp:positionV>
                <wp:extent cx="4782185" cy="2651760"/>
                <wp:effectExtent l="0" t="0" r="0" b="0"/>
                <wp:wrapNone/>
                <wp:docPr id="1050" name="Rectangl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2185" cy="265176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lgDash"/>
                        </a:ln>
                        <a:effectLst/>
                      </wps:spPr>
                      <wps:txbx>
                        <w:txbxContent>
                          <w:p w14:paraId="15D6CBD3" w14:textId="77777777" w:rsidR="0066420A" w:rsidRPr="0090546E" w:rsidRDefault="0066420A" w:rsidP="004701E0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 xml:space="preserve">-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ru-RU"/>
                              </w:rPr>
                              <w:t>Негодование на языке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 xml:space="preserve"> когда человек кричит, проклинает, выкрикивает: «О горе мне!», и т.п.</w:t>
                            </w:r>
                          </w:p>
                          <w:p w14:paraId="6C562582" w14:textId="77777777" w:rsidR="0066420A" w:rsidRPr="0090546E" w:rsidRDefault="0066420A" w:rsidP="009D62FF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 xml:space="preserve">-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ru-RU"/>
                              </w:rPr>
                              <w:t>Негодование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="00567D7A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ru-RU"/>
                              </w:rPr>
                              <w:t>проявляюще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ru-RU"/>
                              </w:rPr>
                              <w:t>еся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b/>
                                <w:sz w:val="20"/>
                                <w:szCs w:val="20"/>
                                <w:lang w:val="ru-RU"/>
                              </w:rPr>
                              <w:t>делах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>: когда человек бьет себя по щекам, рвет воротник, вырывает волосы, разбивает некоторые вещи, и т.п.</w:t>
                            </w:r>
                          </w:p>
                          <w:p w14:paraId="3FE9CD7C" w14:textId="77777777" w:rsidR="0066420A" w:rsidRPr="0090546E" w:rsidRDefault="0066420A" w:rsidP="004E1EB4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77CDF33" w14:textId="77777777" w:rsidR="0066420A" w:rsidRPr="0090546E" w:rsidRDefault="0066420A" w:rsidP="009D62FF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18"/>
                                <w:szCs w:val="20"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 xml:space="preserve">2.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Терпение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 xml:space="preserve">: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Терпение во время несчастий является обязательным по единогласному мнению ученых этой общины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. Терпение также проявляется в сердце</w:t>
                            </w:r>
                            <w:r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,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 на языке и делах. Сказал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i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Имам Ахмад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i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«Терпение упоминается в Коране д</w:t>
                            </w:r>
                            <w:r>
                              <w:rPr>
                                <w:rFonts w:asciiTheme="majorHAnsi" w:hAnsiTheme="majorHAnsi" w:cstheme="majorBidi"/>
                                <w:i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i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вяносто раз и оно является обязательным согласно единогласному мнению ученых, также оно является половиной веры. Ведь вера состоит из двух половин: одна половина – это терпение, а другая – благодарность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».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18"/>
                                <w:szCs w:val="20"/>
                                <w:lang w:val="ru-RU"/>
                              </w:rPr>
                              <w:t>(см. «Мадаридж ас-Саликин»)</w:t>
                            </w:r>
                          </w:p>
                          <w:p w14:paraId="5C8B5023" w14:textId="77777777" w:rsidR="0066420A" w:rsidRPr="0090546E" w:rsidRDefault="0066420A" w:rsidP="004E1EB4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78E39C9" w14:textId="77777777" w:rsidR="0066420A" w:rsidRPr="0090546E" w:rsidRDefault="0066420A" w:rsidP="009D62FF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 xml:space="preserve">3. 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Довольство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является желательным, и его степень выше, чем терпение</w:t>
                            </w:r>
                            <w:r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</w:p>
                          <w:p w14:paraId="564BC383" w14:textId="77777777" w:rsidR="0066420A" w:rsidRPr="0090546E" w:rsidRDefault="0066420A" w:rsidP="004E1EB4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33985D38" w14:textId="77777777" w:rsidR="0066420A" w:rsidRPr="0090546E" w:rsidRDefault="0066420A" w:rsidP="009D62FF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>4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  <w:t>. Благодарность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C00000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является самой высокой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 и полноценной</w:t>
                            </w:r>
                            <w:r w:rsidRPr="0090546E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степенью, после терпения и </w:t>
                            </w:r>
                            <w:r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довольства.</w:t>
                            </w:r>
                          </w:p>
                          <w:p w14:paraId="773D0502" w14:textId="77777777" w:rsidR="0066420A" w:rsidRPr="0090546E" w:rsidRDefault="0066420A" w:rsidP="004E1EB4">
                            <w:pPr>
                              <w:spacing w:line="214" w:lineRule="auto"/>
                              <w:jc w:val="both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AF60B7E" w14:textId="77777777" w:rsidR="0066420A" w:rsidRPr="0090546E" w:rsidRDefault="0066420A" w:rsidP="004E1EB4">
                            <w:pPr>
                              <w:spacing w:line="214" w:lineRule="auto"/>
                              <w:jc w:val="both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C23E505" w14:textId="77777777" w:rsidR="0066420A" w:rsidRPr="0090546E" w:rsidRDefault="0066420A" w:rsidP="004E1EB4">
                            <w:pPr>
                              <w:spacing w:line="214" w:lineRule="auto"/>
                              <w:jc w:val="both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815E196" w14:textId="77777777" w:rsidR="0066420A" w:rsidRPr="0090546E" w:rsidRDefault="0066420A" w:rsidP="004E1EB4">
                            <w:pPr>
                              <w:spacing w:line="214" w:lineRule="auto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02C3D" id="Rectangle_x0020_1050" o:spid="_x0000_s1627" style="position:absolute;margin-left:-7.2pt;margin-top:12.6pt;width:376.55pt;height:208.8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" filled="f" stroked="f">
                <v:stroke dashstyle="longDash"/>
                <v:path arrowok="t"/>
                <v:textbox>
                  <w:txbxContent>
                    <w:p w14:paraId="15D6CBD3" w14:textId="77777777" w:rsidR="0066420A" w:rsidRPr="0090546E" w:rsidRDefault="0066420A" w:rsidP="004701E0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</w:pP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 xml:space="preserve">- 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ru-RU"/>
                        </w:rPr>
                        <w:t>Негодование на языке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fr-FR"/>
                        </w:rPr>
                        <w:t>: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 xml:space="preserve"> когда человек кричит, проклинает, выкрикивает: «О горе мне!», и т.п.</w:t>
                      </w:r>
                    </w:p>
                    <w:p w14:paraId="6C562582" w14:textId="77777777" w:rsidR="0066420A" w:rsidRPr="0090546E" w:rsidRDefault="0066420A" w:rsidP="009D62FF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</w:pP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 xml:space="preserve">- 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ru-RU"/>
                        </w:rPr>
                        <w:t>Негодование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="00567D7A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ru-RU"/>
                        </w:rPr>
                        <w:t>проявляюще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ru-RU"/>
                        </w:rPr>
                        <w:t>еся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90546E">
                        <w:rPr>
                          <w:rFonts w:asciiTheme="majorHAnsi" w:hAnsiTheme="majorHAnsi" w:cstheme="majorBidi"/>
                          <w:b/>
                          <w:sz w:val="20"/>
                          <w:szCs w:val="20"/>
                          <w:lang w:val="ru-RU"/>
                        </w:rPr>
                        <w:t>делах</w:t>
                      </w:r>
                      <w:r w:rsidRPr="0090546E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>: когда человек бьет себя по щекам, рвет воротник, вырывает волосы, разбивает некоторые вещи, и т.п.</w:t>
                      </w:r>
                    </w:p>
                    <w:p w14:paraId="3FE9CD7C" w14:textId="77777777" w:rsidR="0066420A" w:rsidRPr="0090546E" w:rsidRDefault="0066420A" w:rsidP="004E1EB4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theme="majorBidi"/>
                          <w:sz w:val="20"/>
                          <w:szCs w:val="20"/>
                          <w:rtl/>
                        </w:rPr>
                      </w:pPr>
                    </w:p>
                    <w:p w14:paraId="077CDF33" w14:textId="77777777" w:rsidR="0066420A" w:rsidRPr="0090546E" w:rsidRDefault="0066420A" w:rsidP="009D62FF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theme="majorBidi"/>
                          <w:color w:val="000000" w:themeColor="text1"/>
                          <w:sz w:val="18"/>
                          <w:szCs w:val="20"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fr-FR"/>
                        </w:rPr>
                        <w:t xml:space="preserve">2. </w:t>
                      </w: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ru-RU"/>
                        </w:rPr>
                        <w:t>Терпение</w:t>
                      </w: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fr-FR"/>
                        </w:rPr>
                        <w:t xml:space="preserve">: 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Терпение во время несчастий является обязательным по единогласному мнению ученых этой общины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. Терпение также проявляется в сердце</w:t>
                      </w:r>
                      <w:r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,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 на языке и делах. Сказал </w:t>
                      </w:r>
                      <w:r w:rsidRPr="0090546E">
                        <w:rPr>
                          <w:rFonts w:asciiTheme="majorHAnsi" w:hAnsiTheme="majorHAnsi" w:cstheme="majorBidi"/>
                          <w:i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Имам Ахмад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90546E">
                        <w:rPr>
                          <w:rFonts w:asciiTheme="majorHAnsi" w:hAnsiTheme="majorHAnsi" w:cstheme="majorBidi"/>
                          <w:i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«Терпение упоминается в Коране д</w:t>
                      </w:r>
                      <w:r>
                        <w:rPr>
                          <w:rFonts w:asciiTheme="majorHAnsi" w:hAnsiTheme="majorHAnsi" w:cstheme="majorBidi"/>
                          <w:i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90546E">
                        <w:rPr>
                          <w:rFonts w:asciiTheme="majorHAnsi" w:hAnsiTheme="majorHAnsi" w:cstheme="majorBidi"/>
                          <w:i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вяносто раз и оно является обязательным согласно единогласному мнению ученых, также оно является половиной веры. Ведь вера состоит из двух половин: одна половина – это терпение, а другая – благодарность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». 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18"/>
                          <w:szCs w:val="20"/>
                          <w:lang w:val="ru-RU"/>
                        </w:rPr>
                        <w:t>(см. «Мадаридж ас-Саликин»)</w:t>
                      </w:r>
                    </w:p>
                    <w:p w14:paraId="5C8B5023" w14:textId="77777777" w:rsidR="0066420A" w:rsidRPr="0090546E" w:rsidRDefault="0066420A" w:rsidP="004E1EB4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678E39C9" w14:textId="77777777" w:rsidR="0066420A" w:rsidRPr="0090546E" w:rsidRDefault="0066420A" w:rsidP="009D62FF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fr-FR"/>
                        </w:rPr>
                        <w:t xml:space="preserve">3. </w:t>
                      </w: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ru-RU"/>
                        </w:rPr>
                        <w:t>Довольство</w:t>
                      </w: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fr-FR"/>
                        </w:rPr>
                        <w:t>: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является желательным, и его степень выше, чем терпение</w:t>
                      </w:r>
                      <w:r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.</w:t>
                      </w:r>
                    </w:p>
                    <w:p w14:paraId="564BC383" w14:textId="77777777" w:rsidR="0066420A" w:rsidRPr="0090546E" w:rsidRDefault="0066420A" w:rsidP="004E1EB4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33985D38" w14:textId="77777777" w:rsidR="0066420A" w:rsidRPr="0090546E" w:rsidRDefault="0066420A" w:rsidP="009D62FF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rtl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fr-FR"/>
                        </w:rPr>
                        <w:t>4</w:t>
                      </w: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ru-RU"/>
                        </w:rPr>
                        <w:t>. Благодарность</w:t>
                      </w:r>
                      <w:r w:rsidRPr="0090546E">
                        <w:rPr>
                          <w:rFonts w:asciiTheme="majorHAnsi" w:hAnsiTheme="majorHAnsi" w:cstheme="majorBidi"/>
                          <w:color w:val="C00000"/>
                          <w:sz w:val="20"/>
                          <w:szCs w:val="20"/>
                          <w:lang w:val="fr-FR"/>
                        </w:rPr>
                        <w:t>: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является самой высокой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 и полноценной</w:t>
                      </w:r>
                      <w:r w:rsidRPr="0090546E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степенью, после терпения и </w:t>
                      </w:r>
                      <w:r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довольства.</w:t>
                      </w:r>
                    </w:p>
                    <w:p w14:paraId="773D0502" w14:textId="77777777" w:rsidR="0066420A" w:rsidRPr="0090546E" w:rsidRDefault="0066420A" w:rsidP="004E1EB4">
                      <w:pPr>
                        <w:spacing w:line="214" w:lineRule="auto"/>
                        <w:jc w:val="both"/>
                        <w:rPr>
                          <w:rFonts w:asciiTheme="majorHAnsi" w:hAnsiTheme="majorHAnsi" w:cstheme="majorBidi"/>
                          <w:sz w:val="20"/>
                          <w:szCs w:val="20"/>
                          <w:rtl/>
                        </w:rPr>
                      </w:pPr>
                    </w:p>
                    <w:p w14:paraId="7AF60B7E" w14:textId="77777777" w:rsidR="0066420A" w:rsidRPr="0090546E" w:rsidRDefault="0066420A" w:rsidP="004E1EB4">
                      <w:pPr>
                        <w:spacing w:line="214" w:lineRule="auto"/>
                        <w:jc w:val="both"/>
                        <w:rPr>
                          <w:rFonts w:asciiTheme="majorHAnsi" w:hAnsiTheme="majorHAnsi" w:cstheme="majorBidi"/>
                          <w:sz w:val="20"/>
                          <w:szCs w:val="20"/>
                          <w:rtl/>
                        </w:rPr>
                      </w:pPr>
                    </w:p>
                    <w:p w14:paraId="4C23E505" w14:textId="77777777" w:rsidR="0066420A" w:rsidRPr="0090546E" w:rsidRDefault="0066420A" w:rsidP="004E1EB4">
                      <w:pPr>
                        <w:spacing w:line="214" w:lineRule="auto"/>
                        <w:jc w:val="both"/>
                        <w:rPr>
                          <w:rFonts w:asciiTheme="majorHAnsi" w:hAnsiTheme="majorHAnsi" w:cstheme="majorBidi"/>
                          <w:sz w:val="20"/>
                          <w:szCs w:val="20"/>
                          <w:rtl/>
                        </w:rPr>
                      </w:pPr>
                    </w:p>
                    <w:p w14:paraId="1815E196" w14:textId="77777777" w:rsidR="0066420A" w:rsidRPr="0090546E" w:rsidRDefault="0066420A" w:rsidP="004E1EB4">
                      <w:pPr>
                        <w:spacing w:line="214" w:lineRule="auto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B4" w:rsidRPr="005C6052">
        <w:rPr>
          <w:rFonts w:ascii="Adwaa Elsalaf" w:hAnsi="Adwaa Elsalaf" w:cs="Adwaa Elsalaf"/>
          <w:sz w:val="28"/>
          <w:szCs w:val="28"/>
          <w:rtl/>
          <w:lang w:val="fr-FR"/>
        </w:rPr>
        <w:br w:type="page"/>
      </w:r>
    </w:p>
    <w:p w14:paraId="6CB4ED2B" w14:textId="40E48EF2" w:rsidR="004E1EB4" w:rsidRPr="005C6052" w:rsidRDefault="00AB6B4F" w:rsidP="004E1EB4">
      <w:pPr>
        <w:tabs>
          <w:tab w:val="left" w:pos="4349"/>
        </w:tabs>
        <w:bidi w:val="0"/>
        <w:rPr>
          <w:rFonts w:ascii="Adwaa Elsalaf" w:hAnsi="Adwaa Elsalaf" w:cs="Adwaa Elsalaf"/>
          <w:sz w:val="2"/>
          <w:szCs w:val="2"/>
          <w:rtl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rtl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38DDDD9A" wp14:editId="37FEB14C">
                <wp:simplePos x="0" y="0"/>
                <wp:positionH relativeFrom="column">
                  <wp:posOffset>179070</wp:posOffset>
                </wp:positionH>
                <wp:positionV relativeFrom="paragraph">
                  <wp:posOffset>-86360</wp:posOffset>
                </wp:positionV>
                <wp:extent cx="4541520" cy="434340"/>
                <wp:effectExtent l="77470" t="78740" r="130810" b="121920"/>
                <wp:wrapNone/>
                <wp:docPr id="297" name="Rounded Rectangl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152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14553" w14:textId="77777777" w:rsidR="0066420A" w:rsidRPr="00FB63DE" w:rsidRDefault="0066420A" w:rsidP="004E1EB4">
                            <w:pPr>
                              <w:bidi w:val="0"/>
                              <w:jc w:val="center"/>
                              <w:rPr>
                                <w:rFonts w:asciiTheme="minorHAnsi" w:hAnsiTheme="minorHAnsi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Theme="minorHAnsi" w:cs="ae_AlArabiya"/>
                                <w:b/>
                                <w:color w:val="C00000"/>
                                <w:sz w:val="36"/>
                                <w:szCs w:val="36"/>
                                <w:lang w:val="ru-RU"/>
                              </w:rPr>
                              <w:t>Четыре правила</w:t>
                            </w:r>
                          </w:p>
                          <w:p w14:paraId="2E9D4EEE" w14:textId="77777777" w:rsidR="0066420A" w:rsidRDefault="0066420A" w:rsidP="004E1E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DDDD9A" id="Rounded_x0020_Rectangle_x0020_1106" o:spid="_x0000_s1628" style="position:absolute;margin-left:14.1pt;margin-top:-6.75pt;width:357.6pt;height:34.2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" fillcolor="#d8b076" stroked="f" strokeweight=".25pt">
                <v:stroke joinstyle="miter"/>
                <v:shadow on="t" opacity="26213f" origin="-.5,-.5"/>
                <v:textbox>
                  <w:txbxContent>
                    <w:p w14:paraId="21114553" w14:textId="77777777" w:rsidR="0066420A" w:rsidRPr="00FB63DE" w:rsidRDefault="0066420A" w:rsidP="004E1EB4">
                      <w:pPr>
                        <w:bidi w:val="0"/>
                        <w:jc w:val="center"/>
                        <w:rPr>
                          <w:rFonts w:asciiTheme="minorHAnsi" w:hAnsiTheme="minorHAnsi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Theme="minorHAnsi" w:hAnsiTheme="minorHAnsi" w:cs="ae_AlArabiya"/>
                          <w:b/>
                          <w:color w:val="C00000"/>
                          <w:sz w:val="36"/>
                          <w:szCs w:val="36"/>
                          <w:lang w:val="ru-RU"/>
                        </w:rPr>
                        <w:t>Четыре правила</w:t>
                      </w:r>
                    </w:p>
                    <w:p w14:paraId="2E9D4EEE" w14:textId="77777777" w:rsidR="0066420A" w:rsidRDefault="0066420A" w:rsidP="004E1EB4"/>
                  </w:txbxContent>
                </v:textbox>
              </v:roundrect>
            </w:pict>
          </mc:Fallback>
        </mc:AlternateContent>
      </w:r>
    </w:p>
    <w:p w14:paraId="73FB6D3A" w14:textId="08965EA4" w:rsidR="004E1EB4" w:rsidRPr="005C6052" w:rsidRDefault="00AB6B4F" w:rsidP="004E1EB4">
      <w:pPr>
        <w:bidi w:val="0"/>
        <w:ind w:firstLine="720"/>
        <w:rPr>
          <w:rFonts w:ascii="adwa-assalaf" w:hAnsi="adwa-assalaf" w:cs="adwa-assalaf"/>
          <w:b/>
          <w:bCs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328B34B0" wp14:editId="6BCBE829">
                <wp:simplePos x="0" y="0"/>
                <wp:positionH relativeFrom="margin">
                  <wp:posOffset>-385445</wp:posOffset>
                </wp:positionH>
                <wp:positionV relativeFrom="paragraph">
                  <wp:posOffset>477520</wp:posOffset>
                </wp:positionV>
                <wp:extent cx="3424555" cy="6812280"/>
                <wp:effectExtent l="25400" t="25400" r="55245" b="45720"/>
                <wp:wrapNone/>
                <wp:docPr id="1053" name="Rectangle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4555" cy="681228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1AC7EBE9" w14:textId="77777777" w:rsidR="0066420A" w:rsidRPr="0090546E" w:rsidRDefault="0066420A" w:rsidP="004E1EB4">
                            <w:pPr>
                              <w:spacing w:after="0" w:line="214" w:lineRule="auto"/>
                              <w:jc w:val="center"/>
                              <w:rPr>
                                <w:rFonts w:asciiTheme="majorHAnsi" w:hAnsiTheme="majorHAnsi" w:cs="adwa-assalaf"/>
                                <w:color w:val="C00000"/>
                                <w:szCs w:val="20"/>
                                <w:rtl/>
                              </w:rPr>
                            </w:pPr>
                            <w:r w:rsidRPr="0090546E">
                              <w:rPr>
                                <w:rFonts w:asciiTheme="majorHAnsi" w:eastAsia="Times New Roman" w:hAnsiTheme="majorHAnsi" w:cs="Times New Roman"/>
                                <w:szCs w:val="20"/>
                              </w:rPr>
                              <w:sym w:font="HQPB3" w:char="F069"/>
                            </w:r>
                            <w:r w:rsidRPr="0090546E">
                              <w:rPr>
                                <w:rFonts w:asciiTheme="majorHAnsi" w:eastAsia="Times New Roman" w:hAnsiTheme="majorHAnsi" w:cs="Times New Roman"/>
                                <w:szCs w:val="20"/>
                              </w:rPr>
                              <w:sym w:font="HQPB3" w:char="F06A"/>
                            </w:r>
                            <w:r w:rsidRPr="0090546E">
                              <w:rPr>
                                <w:rFonts w:asciiTheme="majorHAnsi" w:eastAsia="Times New Roman" w:hAnsiTheme="majorHAnsi" w:cs="Times New Roman"/>
                                <w:szCs w:val="20"/>
                              </w:rPr>
                              <w:sym w:font="HQPB3" w:char="F06B"/>
                            </w:r>
                          </w:p>
                          <w:p w14:paraId="02B201EB" w14:textId="77777777" w:rsidR="0066420A" w:rsidRPr="0090546E" w:rsidRDefault="0066420A" w:rsidP="0090546E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4"/>
                                <w:szCs w:val="20"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spacing w:val="-6"/>
                                <w:szCs w:val="20"/>
                                <w:lang w:val="fr-FR"/>
                              </w:rPr>
                              <w:t xml:space="preserve">Знай же, да наставит тебя Аллах на путь подчинения Ему, что </w:t>
                            </w:r>
                            <w:r w:rsidRPr="00522744">
                              <w:rPr>
                                <w:rFonts w:asciiTheme="majorHAnsi" w:hAnsiTheme="majorHAnsi" w:cs="adwa-assalaf"/>
                                <w:i/>
                                <w:spacing w:val="-6"/>
                                <w:szCs w:val="20"/>
                                <w:lang w:val="fr-FR"/>
                              </w:rPr>
                              <w:t>аль-ханифиййа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spacing w:val="-6"/>
                                <w:szCs w:val="20"/>
                                <w:lang w:val="fr-FR"/>
                              </w:rPr>
                              <w:t xml:space="preserve">, религия Ибрахима, состоит в том, чтобы ты поклонялся Одному Аллаху, искренне посвящая Ему религию, это Он приказал всем людям и сотворил их для этого. Всевышний сказал: 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b/>
                                <w:bCs/>
                                <w:spacing w:val="-6"/>
                                <w:szCs w:val="20"/>
                                <w:lang w:val="fr-FR"/>
                              </w:rPr>
                              <w:t>«Я создал джиннов и людей только для того, чтобы они поклонялись Мне»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b/>
                                <w:bCs/>
                                <w:spacing w:val="-6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b/>
                                <w:color w:val="FF0000"/>
                                <w:spacing w:val="-6"/>
                                <w:szCs w:val="20"/>
                                <w:vertAlign w:val="superscript"/>
                                <w:rtl/>
                              </w:rPr>
                              <w:t>(1)</w:t>
                            </w:r>
                            <w:r>
                              <w:rPr>
                                <w:rFonts w:asciiTheme="majorHAnsi" w:hAnsiTheme="majorHAnsi" w:cs="adwa-assalaf"/>
                                <w:b/>
                                <w:color w:val="FF0000"/>
                                <w:spacing w:val="-6"/>
                                <w:szCs w:val="20"/>
                                <w:vertAlign w:val="superscript"/>
                                <w:lang w:val="ru-RU"/>
                              </w:rPr>
                              <w:t xml:space="preserve">  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fr-FR"/>
                              </w:rPr>
                              <w:t xml:space="preserve">И если ты узнал, что Аллах создал тебя для поклонения Ему, то знай, что поклонение не называется поклонением, кроме как при наличии </w:t>
                            </w:r>
                            <w:r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ru-RU"/>
                              </w:rPr>
                              <w:t>Единобожия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fr-FR"/>
                              </w:rPr>
                              <w:t xml:space="preserve">, подобно тому, как молитва (намаз) не называется молитвой, кроме как при наличии ритуальной чистоты. И если в поклонение проникнет </w:t>
                            </w:r>
                            <w:r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ru-RU"/>
                              </w:rPr>
                              <w:t>многобожие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fr-FR"/>
                              </w:rPr>
                              <w:t xml:space="preserve">, то оно становится недействительным, так же как ритуальная чистота портится от осквернения. И если ты узнал, что </w:t>
                            </w:r>
                            <w:r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ru-RU"/>
                              </w:rPr>
                              <w:t>многобожие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fr-FR"/>
                              </w:rPr>
                              <w:t xml:space="preserve"> портит поклонение, если смешивается с ним, делает тщетными деяния и обрекает того, кто совершил его, на вечное пребывание в Огне, тебе стало ясно, что познание этого является твоей самой важной обязанностью, — и может быть, тогда Аллах спасет тебя из этой сети, имя которой — ширк, о котором Аллах сказал: </w:t>
                            </w:r>
                            <w:r w:rsidRPr="0090546E"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4"/>
                                <w:szCs w:val="20"/>
                                <w:lang w:val="fr-FR"/>
                              </w:rPr>
                              <w:t>«Воистину, Аллах не прощает, когда к Нему приобщают сотоварищей, однако прощает менее тяжкие грехи, кому пожелает»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4"/>
                                <w:szCs w:val="20"/>
                                <w:lang w:val="ru-RU"/>
                              </w:rPr>
                              <w:t xml:space="preserve"> (4:48)</w:t>
                            </w:r>
                            <w:r w:rsidRPr="0090546E"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4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  <w:p w14:paraId="020057A9" w14:textId="77777777" w:rsidR="0066420A" w:rsidRPr="009349AB" w:rsidRDefault="0066420A" w:rsidP="004E1EB4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ru-RU"/>
                              </w:rPr>
                            </w:pPr>
                            <w:r w:rsidRPr="0090546E"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fr-FR"/>
                              </w:rPr>
                              <w:t>И для этого, ты должен познать четыре правила, которые Всевышни</w:t>
                            </w:r>
                            <w:r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fr-FR"/>
                              </w:rPr>
                              <w:t>й Аллах упомянул в Своей Книг</w:t>
                            </w:r>
                            <w:r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ru-RU"/>
                              </w:rPr>
                              <w:t xml:space="preserve">е. </w:t>
                            </w:r>
                          </w:p>
                          <w:p w14:paraId="622FA637" w14:textId="77777777" w:rsidR="0066420A" w:rsidRPr="0090546E" w:rsidRDefault="0066420A" w:rsidP="00FB63DE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HAnsi" w:hAnsiTheme="majorHAnsi"/>
                                <w:szCs w:val="20"/>
                                <w:lang w:val="ru-RU"/>
                              </w:rPr>
                            </w:pPr>
                            <w:r w:rsidRPr="00522744">
                              <w:rPr>
                                <w:rFonts w:asciiTheme="majorHAnsi" w:hAnsiTheme="majorHAnsi" w:cs="adwa-assalaf"/>
                                <w:b/>
                                <w:spacing w:val="-4"/>
                                <w:szCs w:val="20"/>
                                <w:u w:val="single"/>
                                <w:lang w:val="fr-FR"/>
                              </w:rPr>
                              <w:t>Правило первое</w:t>
                            </w:r>
                            <w:r w:rsidRPr="0090546E">
                              <w:rPr>
                                <w:rFonts w:asciiTheme="majorHAnsi" w:hAnsiTheme="majorHAnsi" w:cs="adwa-assalaf"/>
                                <w:spacing w:val="-4"/>
                                <w:szCs w:val="20"/>
                                <w:lang w:val="fr-FR"/>
                              </w:rPr>
                              <w:t xml:space="preserve">: Ты должен знать, что неверные, с которыми сражался Посланник Аллаха, да благословит его Аллах и приветствует, признавали, что Всевышний Аллах является Творцом, Дарующим пропитание, Оживляющим, Умертвляющим, Управляющим всеми вещами во Вселенной, но вместе с тем, это не ввело их в Ислам. Об этом свидетельствует высказывание Всевышнего: </w:t>
                            </w:r>
                            <w:r w:rsidRPr="0090546E"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4"/>
                                <w:szCs w:val="20"/>
                                <w:lang w:val="fr-FR"/>
                              </w:rPr>
                              <w:t>«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4"/>
                                <w:szCs w:val="20"/>
                                <w:lang w:val="fr-FR"/>
                              </w:rPr>
                              <w:t>Скажи: «Кто одаряет вас уделом с неба и земли? Кто властен над слухом и зрением? Кто мертвое превращает в живое, а живое превращает в мертвое? Кто управляет делами?». Они скажут: «Аллах». Скажи: «Неужели вы не устрашитесь?».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4"/>
                                <w:szCs w:val="20"/>
                                <w:lang w:val="fr-FR"/>
                              </w:rPr>
                              <w:t>(10 :31)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4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90546E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FF0000"/>
                                <w:spacing w:val="-4"/>
                                <w:szCs w:val="20"/>
                                <w:vertAlign w:val="superscript"/>
                                <w:lang w:val="ru-RU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B34B0" id="Rectangle_x0020_1053" o:spid="_x0000_s1629" style="position:absolute;left:0;text-align:left;margin-left:-30.35pt;margin-top:37.6pt;width:269.65pt;height:536.4pt;z-index:25238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" fillcolor="#ffffe1" strokecolor="#c67f38" strokeweight="5pt">
                <v:stroke linestyle="thickThin"/>
                <v:textbox>
                  <w:txbxContent>
                    <w:p w14:paraId="1AC7EBE9" w14:textId="77777777" w:rsidR="0066420A" w:rsidRPr="0090546E" w:rsidRDefault="0066420A" w:rsidP="004E1EB4">
                      <w:pPr>
                        <w:spacing w:after="0" w:line="214" w:lineRule="auto"/>
                        <w:jc w:val="center"/>
                        <w:rPr>
                          <w:rFonts w:asciiTheme="majorHAnsi" w:hAnsiTheme="majorHAnsi" w:cs="adwa-assalaf"/>
                          <w:color w:val="C00000"/>
                          <w:szCs w:val="20"/>
                          <w:rtl/>
                        </w:rPr>
                      </w:pPr>
                      <w:r w:rsidRPr="0090546E">
                        <w:rPr>
                          <w:rFonts w:asciiTheme="majorHAnsi" w:eastAsia="Times New Roman" w:hAnsiTheme="majorHAnsi" w:cs="Times New Roman"/>
                          <w:szCs w:val="20"/>
                        </w:rPr>
                        <w:sym w:font="HQPB3" w:char="F069"/>
                      </w:r>
                      <w:r w:rsidRPr="0090546E">
                        <w:rPr>
                          <w:rFonts w:asciiTheme="majorHAnsi" w:eastAsia="Times New Roman" w:hAnsiTheme="majorHAnsi" w:cs="Times New Roman"/>
                          <w:szCs w:val="20"/>
                        </w:rPr>
                        <w:sym w:font="HQPB3" w:char="F06A"/>
                      </w:r>
                      <w:r w:rsidRPr="0090546E">
                        <w:rPr>
                          <w:rFonts w:asciiTheme="majorHAnsi" w:eastAsia="Times New Roman" w:hAnsiTheme="majorHAnsi" w:cs="Times New Roman"/>
                          <w:szCs w:val="20"/>
                        </w:rPr>
                        <w:sym w:font="HQPB3" w:char="F06B"/>
                      </w:r>
                    </w:p>
                    <w:p w14:paraId="02B201EB" w14:textId="77777777" w:rsidR="0066420A" w:rsidRPr="0090546E" w:rsidRDefault="0066420A" w:rsidP="0090546E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="Times New Roman"/>
                          <w:b/>
                          <w:bCs/>
                          <w:spacing w:val="-4"/>
                          <w:szCs w:val="20"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spacing w:val="-6"/>
                          <w:szCs w:val="20"/>
                          <w:lang w:val="fr-FR"/>
                        </w:rPr>
                        <w:t xml:space="preserve">Знай же, да наставит тебя Аллах на путь подчинения Ему, что </w:t>
                      </w:r>
                      <w:r w:rsidRPr="00522744">
                        <w:rPr>
                          <w:rFonts w:asciiTheme="majorHAnsi" w:hAnsiTheme="majorHAnsi" w:cs="adwa-assalaf"/>
                          <w:i/>
                          <w:spacing w:val="-6"/>
                          <w:szCs w:val="20"/>
                          <w:lang w:val="fr-FR"/>
                        </w:rPr>
                        <w:t>аль-ханифиййа</w:t>
                      </w:r>
                      <w:r w:rsidRPr="0090546E">
                        <w:rPr>
                          <w:rFonts w:asciiTheme="majorHAnsi" w:hAnsiTheme="majorHAnsi" w:cs="adwa-assalaf"/>
                          <w:spacing w:val="-6"/>
                          <w:szCs w:val="20"/>
                          <w:lang w:val="fr-FR"/>
                        </w:rPr>
                        <w:t xml:space="preserve">, религия Ибрахима, состоит в том, чтобы ты поклонялся Одному Аллаху, искренне посвящая Ему религию, это Он приказал всем людям и сотворил их для этого. Всевышний сказал: </w:t>
                      </w:r>
                      <w:r w:rsidRPr="0090546E">
                        <w:rPr>
                          <w:rFonts w:asciiTheme="majorHAnsi" w:hAnsiTheme="majorHAnsi" w:cs="adwa-assalaf"/>
                          <w:b/>
                          <w:bCs/>
                          <w:spacing w:val="-6"/>
                          <w:szCs w:val="20"/>
                          <w:lang w:val="fr-FR"/>
                        </w:rPr>
                        <w:t>«Я создал джиннов и людей только для того, чтобы они поклонялись Мне»</w:t>
                      </w:r>
                      <w:r w:rsidRPr="0090546E">
                        <w:rPr>
                          <w:rFonts w:asciiTheme="majorHAnsi" w:hAnsiTheme="majorHAnsi" w:cs="adwa-assalaf"/>
                          <w:b/>
                          <w:bCs/>
                          <w:spacing w:val="-6"/>
                          <w:szCs w:val="20"/>
                          <w:lang w:val="ru-RU"/>
                        </w:rPr>
                        <w:t xml:space="preserve"> </w:t>
                      </w:r>
                      <w:r w:rsidRPr="0090546E">
                        <w:rPr>
                          <w:rFonts w:asciiTheme="majorHAnsi" w:hAnsiTheme="majorHAnsi" w:cs="adwa-assalaf"/>
                          <w:b/>
                          <w:color w:val="FF0000"/>
                          <w:spacing w:val="-6"/>
                          <w:szCs w:val="20"/>
                          <w:vertAlign w:val="superscript"/>
                          <w:rtl/>
                        </w:rPr>
                        <w:t>(1)</w:t>
                      </w:r>
                      <w:r>
                        <w:rPr>
                          <w:rFonts w:asciiTheme="majorHAnsi" w:hAnsiTheme="majorHAnsi" w:cs="adwa-assalaf"/>
                          <w:b/>
                          <w:color w:val="FF0000"/>
                          <w:spacing w:val="-6"/>
                          <w:szCs w:val="20"/>
                          <w:vertAlign w:val="superscript"/>
                          <w:lang w:val="ru-RU"/>
                        </w:rPr>
                        <w:t xml:space="preserve">  </w:t>
                      </w:r>
                      <w:r w:rsidRPr="0090546E"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fr-FR"/>
                        </w:rPr>
                        <w:t xml:space="preserve">И если ты узнал, что Аллах создал тебя для поклонения Ему, то знай, что поклонение не называется поклонением, кроме как при наличии </w:t>
                      </w:r>
                      <w:r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ru-RU"/>
                        </w:rPr>
                        <w:t>Единобожия</w:t>
                      </w:r>
                      <w:r w:rsidRPr="0090546E"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fr-FR"/>
                        </w:rPr>
                        <w:t xml:space="preserve">, подобно тому, как молитва (намаз) не называется молитвой, кроме как при наличии ритуальной чистоты. И если в поклонение проникнет </w:t>
                      </w:r>
                      <w:r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ru-RU"/>
                        </w:rPr>
                        <w:t>многобожие</w:t>
                      </w:r>
                      <w:r w:rsidRPr="0090546E"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fr-FR"/>
                        </w:rPr>
                        <w:t xml:space="preserve">, то оно становится недействительным, так же как ритуальная чистота портится от осквернения. И если ты узнал, что </w:t>
                      </w:r>
                      <w:r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ru-RU"/>
                        </w:rPr>
                        <w:t>многобожие</w:t>
                      </w:r>
                      <w:r w:rsidRPr="0090546E"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fr-FR"/>
                        </w:rPr>
                        <w:t xml:space="preserve"> портит поклонение, если смешивается с ним, делает тщетными деяния и обрекает того, кто совершил его, на вечное пребывание в Огне, тебе стало ясно, что познание этого является твоей самой важной обязанностью, — и может быть, тогда Аллах спасет тебя из этой сети, имя которой — ширк, о котором Аллах сказал: </w:t>
                      </w:r>
                      <w:r w:rsidRPr="0090546E">
                        <w:rPr>
                          <w:rFonts w:asciiTheme="majorHAnsi" w:hAnsiTheme="majorHAnsi" w:cs="Times New Roman"/>
                          <w:b/>
                          <w:bCs/>
                          <w:spacing w:val="-4"/>
                          <w:szCs w:val="20"/>
                          <w:lang w:val="fr-FR"/>
                        </w:rPr>
                        <w:t>«Воистину, Аллах не прощает, когда к Нему приобщают сотоварищей, однако прощает менее тяжкие грехи, кому пожелает»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pacing w:val="-4"/>
                          <w:szCs w:val="20"/>
                          <w:lang w:val="ru-RU"/>
                        </w:rPr>
                        <w:t xml:space="preserve"> (4:48)</w:t>
                      </w:r>
                      <w:r w:rsidRPr="0090546E">
                        <w:rPr>
                          <w:rFonts w:asciiTheme="majorHAnsi" w:hAnsiTheme="majorHAnsi" w:cs="Times New Roman"/>
                          <w:b/>
                          <w:bCs/>
                          <w:spacing w:val="-4"/>
                          <w:szCs w:val="20"/>
                          <w:lang w:val="ru-RU"/>
                        </w:rPr>
                        <w:t xml:space="preserve"> </w:t>
                      </w:r>
                    </w:p>
                    <w:p w14:paraId="020057A9" w14:textId="77777777" w:rsidR="0066420A" w:rsidRPr="009349AB" w:rsidRDefault="0066420A" w:rsidP="004E1EB4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ru-RU"/>
                        </w:rPr>
                      </w:pPr>
                      <w:r w:rsidRPr="0090546E"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fr-FR"/>
                        </w:rPr>
                        <w:t>И для этого, ты должен познать четыре правила, которые Всевышни</w:t>
                      </w:r>
                      <w:r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fr-FR"/>
                        </w:rPr>
                        <w:t>й Аллах упомянул в Своей Книг</w:t>
                      </w:r>
                      <w:r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ru-RU"/>
                        </w:rPr>
                        <w:t xml:space="preserve">е. </w:t>
                      </w:r>
                    </w:p>
                    <w:p w14:paraId="622FA637" w14:textId="77777777" w:rsidR="0066420A" w:rsidRPr="0090546E" w:rsidRDefault="0066420A" w:rsidP="00FB63DE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HAnsi" w:hAnsiTheme="majorHAnsi"/>
                          <w:szCs w:val="20"/>
                          <w:lang w:val="ru-RU"/>
                        </w:rPr>
                      </w:pPr>
                      <w:r w:rsidRPr="00522744">
                        <w:rPr>
                          <w:rFonts w:asciiTheme="majorHAnsi" w:hAnsiTheme="majorHAnsi" w:cs="adwa-assalaf"/>
                          <w:b/>
                          <w:spacing w:val="-4"/>
                          <w:szCs w:val="20"/>
                          <w:u w:val="single"/>
                          <w:lang w:val="fr-FR"/>
                        </w:rPr>
                        <w:t>Правило первое</w:t>
                      </w:r>
                      <w:r w:rsidRPr="0090546E">
                        <w:rPr>
                          <w:rFonts w:asciiTheme="majorHAnsi" w:hAnsiTheme="majorHAnsi" w:cs="adwa-assalaf"/>
                          <w:spacing w:val="-4"/>
                          <w:szCs w:val="20"/>
                          <w:lang w:val="fr-FR"/>
                        </w:rPr>
                        <w:t xml:space="preserve">: Ты должен знать, что неверные, с которыми сражался Посланник Аллаха, да благословит его Аллах и приветствует, признавали, что Всевышний Аллах является Творцом, Дарующим пропитание, Оживляющим, Умертвляющим, Управляющим всеми вещами во Вселенной, но вместе с тем, это не ввело их в Ислам. Об этом свидетельствует высказывание Всевышнего: </w:t>
                      </w:r>
                      <w:r w:rsidRPr="0090546E">
                        <w:rPr>
                          <w:rFonts w:asciiTheme="majorHAnsi" w:hAnsiTheme="majorHAnsi" w:cs="Times New Roman"/>
                          <w:b/>
                          <w:bCs/>
                          <w:spacing w:val="-4"/>
                          <w:szCs w:val="20"/>
                          <w:lang w:val="fr-FR"/>
                        </w:rPr>
                        <w:t>«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spacing w:val="-4"/>
                          <w:szCs w:val="20"/>
                          <w:lang w:val="fr-FR"/>
                        </w:rPr>
                        <w:t>Скажи: «Кто одаряет вас уделом с неба и земли? Кто властен над слухом и зрением? Кто мертвое превращает в живое, а живое превращает в мертвое? Кто управляет делами?». Они скажут: «Аллах». Скажи: «Неужели вы не устрашитесь?».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pacing w:val="-4"/>
                          <w:szCs w:val="20"/>
                          <w:lang w:val="fr-FR"/>
                        </w:rPr>
                        <w:t>(10 :31)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spacing w:val="-4"/>
                          <w:szCs w:val="20"/>
                          <w:lang w:val="fr-FR"/>
                        </w:rPr>
                        <w:t xml:space="preserve"> </w:t>
                      </w:r>
                      <w:r w:rsidRPr="0090546E">
                        <w:rPr>
                          <w:rFonts w:asciiTheme="majorHAnsi" w:hAnsiTheme="majorHAnsi" w:cs="Times New Roman"/>
                          <w:b/>
                          <w:bCs/>
                          <w:color w:val="FF0000"/>
                          <w:spacing w:val="-4"/>
                          <w:szCs w:val="20"/>
                          <w:vertAlign w:val="superscript"/>
                          <w:lang w:val="ru-RU"/>
                        </w:rPr>
                        <w:t>(2)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21711251" wp14:editId="57DBDDAC">
                <wp:simplePos x="0" y="0"/>
                <wp:positionH relativeFrom="column">
                  <wp:posOffset>3199130</wp:posOffset>
                </wp:positionH>
                <wp:positionV relativeFrom="paragraph">
                  <wp:posOffset>1293495</wp:posOffset>
                </wp:positionV>
                <wp:extent cx="1956435" cy="3963670"/>
                <wp:effectExtent l="0" t="0" r="24765" b="24130"/>
                <wp:wrapNone/>
                <wp:docPr id="1051" name="Text Box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6435" cy="3963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7838FEA" w14:textId="77777777" w:rsidR="0066420A" w:rsidRPr="009349AB" w:rsidRDefault="0066420A" w:rsidP="00FB63DE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sz w:val="28"/>
                                <w:szCs w:val="28"/>
                                <w:rtl/>
                              </w:rPr>
                            </w:pPr>
                            <w:r w:rsidRPr="00FB63DE">
                              <w:rPr>
                                <w:rFonts w:asciiTheme="majorBidi" w:hAnsiTheme="majorBidi" w:cstheme="majorBidi"/>
                                <w:color w:val="FF0000"/>
                                <w:spacing w:val="-4"/>
                                <w:rtl/>
                              </w:rPr>
                              <w:t>(1)</w:t>
                            </w:r>
                            <w:r w:rsidRPr="00FB63DE"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lang w:val="ru-RU"/>
                              </w:rPr>
                              <w:t>Автор разъяснил причину, почему мы изучаем Е</w:t>
                            </w:r>
                            <w:r w:rsidRPr="00FB63DE"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lang w:val="ru-RU"/>
                              </w:rPr>
                              <w:t>динобожи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lang w:val="ru-RU"/>
                              </w:rPr>
                              <w:t>е</w:t>
                            </w:r>
                            <w:r w:rsidRPr="009349AB"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lang w:val="ru-RU"/>
                              </w:rPr>
                              <w:t>.</w:t>
                            </w:r>
                          </w:p>
                          <w:p w14:paraId="4D34D48E" w14:textId="77777777" w:rsidR="0066420A" w:rsidRPr="00FB63DE" w:rsidRDefault="0066420A" w:rsidP="00FB63DE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rtl/>
                                <w:lang w:val="ru-RU"/>
                              </w:rPr>
                            </w:pPr>
                            <w:r w:rsidRPr="00FB63DE">
                              <w:rPr>
                                <w:rFonts w:asciiTheme="majorBidi" w:hAnsiTheme="majorBidi" w:cstheme="majorBidi"/>
                                <w:color w:val="FF0000"/>
                                <w:spacing w:val="-4"/>
                                <w:rtl/>
                              </w:rPr>
                              <w:t>(2)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lang w:val="ru-RU"/>
                              </w:rPr>
                              <w:t xml:space="preserve"> Неверующие, к которым был послан Пророк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>
                              <w:rPr>
                                <w:rFonts w:ascii="Arial Unicode MS" w:hAnsi="Arial Unicode MS" w:cs="Arial Unicode MS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признавали единство Аллаха в Господстве, однако несмотря на это Посланник Аллаха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сражался с ними. Это указывает на то, что разногласия между ними заключались в единстве Аллаха на право поклонения. И каждый, кто посвятит какое-либо поклонение кому-либо помимо Аллаха, является неверующим многобожником.</w:t>
                            </w:r>
                          </w:p>
                          <w:p w14:paraId="7ECB2F89" w14:textId="77777777" w:rsidR="0066420A" w:rsidRPr="00FB63DE" w:rsidRDefault="0066420A" w:rsidP="004E1EB4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rtl/>
                              </w:rPr>
                            </w:pPr>
                          </w:p>
                          <w:p w14:paraId="53EBA6CF" w14:textId="77777777" w:rsidR="0066420A" w:rsidRPr="00FB63DE" w:rsidRDefault="0066420A" w:rsidP="004E1EB4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rtl/>
                              </w:rPr>
                            </w:pPr>
                          </w:p>
                          <w:p w14:paraId="126B3FC6" w14:textId="77777777" w:rsidR="0066420A" w:rsidRPr="00FB63DE" w:rsidRDefault="0066420A" w:rsidP="004E1EB4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rtl/>
                              </w:rPr>
                            </w:pPr>
                          </w:p>
                          <w:p w14:paraId="377A49F9" w14:textId="77777777" w:rsidR="0066420A" w:rsidRPr="00FB63DE" w:rsidRDefault="0066420A" w:rsidP="004E1EB4">
                            <w:pPr>
                              <w:bidi w:val="0"/>
                              <w:spacing w:after="0" w:line="214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0000" w:themeColor="text1"/>
                                <w:spacing w:val="-4"/>
                                <w:lang w:val="fr-FR"/>
                              </w:rPr>
                            </w:pPr>
                          </w:p>
                          <w:p w14:paraId="6974B464" w14:textId="77777777" w:rsidR="0066420A" w:rsidRPr="00FB63DE" w:rsidRDefault="0066420A" w:rsidP="004E1EB4">
                            <w:pPr>
                              <w:bidi w:val="0"/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1251" id="Text_x0020_Box_x0020_1051" o:spid="_x0000_s1630" type="#_x0000_t202" style="position:absolute;left:0;text-align:left;margin-left:251.9pt;margin-top:101.85pt;width:154.05pt;height:312.1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" fillcolor="window" strokecolor="window" strokeweight=".5pt">
                <v:path arrowok="t"/>
                <v:textbox>
                  <w:txbxContent>
                    <w:p w14:paraId="37838FEA" w14:textId="77777777" w:rsidR="0066420A" w:rsidRPr="009349AB" w:rsidRDefault="0066420A" w:rsidP="00FB63DE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sz w:val="28"/>
                          <w:szCs w:val="28"/>
                          <w:rtl/>
                        </w:rPr>
                      </w:pPr>
                      <w:r w:rsidRPr="00FB63DE">
                        <w:rPr>
                          <w:rFonts w:asciiTheme="majorBidi" w:hAnsiTheme="majorBidi" w:cstheme="majorBidi"/>
                          <w:color w:val="FF0000"/>
                          <w:spacing w:val="-4"/>
                          <w:rtl/>
                        </w:rPr>
                        <w:t>(1)</w:t>
                      </w:r>
                      <w:r w:rsidRPr="00FB63DE"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lang w:val="fr-FR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lang w:val="ru-RU"/>
                        </w:rPr>
                        <w:t>Автор разъяснил причину, почему мы изучаем Е</w:t>
                      </w:r>
                      <w:r w:rsidRPr="00FB63DE"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lang w:val="ru-RU"/>
                        </w:rPr>
                        <w:t>динобожи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lang w:val="ru-RU"/>
                        </w:rPr>
                        <w:t>е</w:t>
                      </w:r>
                      <w:r w:rsidRPr="009349AB"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lang w:val="ru-RU"/>
                        </w:rPr>
                        <w:t>.</w:t>
                      </w:r>
                    </w:p>
                    <w:p w14:paraId="4D34D48E" w14:textId="77777777" w:rsidR="0066420A" w:rsidRPr="00FB63DE" w:rsidRDefault="0066420A" w:rsidP="00FB63DE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rtl/>
                          <w:lang w:val="ru-RU"/>
                        </w:rPr>
                      </w:pPr>
                      <w:r w:rsidRPr="00FB63DE">
                        <w:rPr>
                          <w:rFonts w:asciiTheme="majorBidi" w:hAnsiTheme="majorBidi" w:cstheme="majorBidi"/>
                          <w:color w:val="FF0000"/>
                          <w:spacing w:val="-4"/>
                          <w:rtl/>
                        </w:rPr>
                        <w:t>(2)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lang w:val="ru-RU"/>
                        </w:rPr>
                        <w:t xml:space="preserve"> Неверующие, к которым был послан Пророк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>
                        <w:rPr>
                          <w:rFonts w:ascii="Arial Unicode MS" w:hAnsi="Arial Unicode MS" w:cs="Arial Unicode MS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признавали единство Аллаха в Господстве, однако несмотря на это Посланник Аллаха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Cs w:val="24"/>
                          <w:shd w:val="clear" w:color="auto" w:fill="FFFFFF"/>
                          <w:lang w:val="ru-RU"/>
                        </w:rPr>
                        <w:t xml:space="preserve"> сражался с ними. Это указывает на то, что разногласия между ними заключались в единстве Аллаха на право поклонения. И каждый, кто посвятит какое-либо поклонение кому-либо помимо Аллаха, является неверующим многобожником.</w:t>
                      </w:r>
                    </w:p>
                    <w:p w14:paraId="7ECB2F89" w14:textId="77777777" w:rsidR="0066420A" w:rsidRPr="00FB63DE" w:rsidRDefault="0066420A" w:rsidP="004E1EB4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rtl/>
                        </w:rPr>
                      </w:pPr>
                    </w:p>
                    <w:p w14:paraId="53EBA6CF" w14:textId="77777777" w:rsidR="0066420A" w:rsidRPr="00FB63DE" w:rsidRDefault="0066420A" w:rsidP="004E1EB4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rtl/>
                        </w:rPr>
                      </w:pPr>
                    </w:p>
                    <w:p w14:paraId="126B3FC6" w14:textId="77777777" w:rsidR="0066420A" w:rsidRPr="00FB63DE" w:rsidRDefault="0066420A" w:rsidP="004E1EB4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rtl/>
                        </w:rPr>
                      </w:pPr>
                    </w:p>
                    <w:p w14:paraId="377A49F9" w14:textId="77777777" w:rsidR="0066420A" w:rsidRPr="00FB63DE" w:rsidRDefault="0066420A" w:rsidP="004E1EB4">
                      <w:pPr>
                        <w:bidi w:val="0"/>
                        <w:spacing w:after="0" w:line="214" w:lineRule="auto"/>
                        <w:jc w:val="lowKashida"/>
                        <w:rPr>
                          <w:rFonts w:asciiTheme="majorBidi" w:hAnsiTheme="majorBidi" w:cstheme="majorBidi"/>
                          <w:color w:val="000000" w:themeColor="text1"/>
                          <w:spacing w:val="-4"/>
                          <w:lang w:val="fr-FR"/>
                        </w:rPr>
                      </w:pPr>
                    </w:p>
                    <w:p w14:paraId="6974B464" w14:textId="77777777" w:rsidR="0066420A" w:rsidRPr="00FB63DE" w:rsidRDefault="0066420A" w:rsidP="004E1EB4">
                      <w:pPr>
                        <w:bidi w:val="0"/>
                        <w:rPr>
                          <w:rFonts w:asciiTheme="majorBidi" w:hAnsiTheme="majorBidi" w:cstheme="majorBidi"/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EB4" w:rsidRPr="005C6052">
        <w:rPr>
          <w:rFonts w:ascii="adwa-assalaf" w:hAnsi="adwa-assalaf" w:cs="adwa-assalaf"/>
          <w:b/>
          <w:bCs/>
          <w:sz w:val="28"/>
          <w:szCs w:val="28"/>
          <w:rtl/>
          <w:lang w:val="fr-FR"/>
        </w:rPr>
        <w:br w:type="page"/>
      </w:r>
    </w:p>
    <w:p w14:paraId="0F9A3C7D" w14:textId="20653FC0" w:rsidR="004E1EB4" w:rsidRPr="005C6052" w:rsidRDefault="00AB6B4F" w:rsidP="004E1EB4">
      <w:pPr>
        <w:bidi w:val="0"/>
        <w:spacing w:after="0" w:line="240" w:lineRule="auto"/>
        <w:rPr>
          <w:rFonts w:ascii="adwa-assalaf" w:hAnsi="adwa-assalaf" w:cs="adwa-assalaf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09D860C1" wp14:editId="630A622D">
                <wp:simplePos x="0" y="0"/>
                <wp:positionH relativeFrom="margin">
                  <wp:posOffset>-148590</wp:posOffset>
                </wp:positionH>
                <wp:positionV relativeFrom="paragraph">
                  <wp:posOffset>-450215</wp:posOffset>
                </wp:positionV>
                <wp:extent cx="2805430" cy="7780655"/>
                <wp:effectExtent l="25400" t="25400" r="39370" b="42545"/>
                <wp:wrapNone/>
                <wp:docPr id="1054" name="Rectangle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778065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58456C1C" w14:textId="77777777" w:rsidR="0066420A" w:rsidRPr="009349AB" w:rsidRDefault="0066420A" w:rsidP="004E1EB4">
                            <w:pPr>
                              <w:spacing w:after="0" w:line="213" w:lineRule="auto"/>
                              <w:jc w:val="both"/>
                              <w:rPr>
                                <w:rFonts w:asciiTheme="majorHAnsi" w:hAnsiTheme="majorHAnsi" w:cs="adwa-assalaf"/>
                                <w:color w:val="C00000"/>
                                <w:spacing w:val="-4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A5155DF" w14:textId="77777777" w:rsidR="0066420A" w:rsidRDefault="0066420A" w:rsidP="00FF6E69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22744">
                              <w:rPr>
                                <w:rFonts w:asciiTheme="majorHAnsi" w:hAnsiTheme="majorHAnsi" w:cs="Times New Roman"/>
                                <w:b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>Правило второе: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fr-FR"/>
                              </w:rPr>
                              <w:t xml:space="preserve"> То, что они говорили: 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i/>
                                <w:sz w:val="20"/>
                                <w:szCs w:val="20"/>
                                <w:lang w:val="fr-FR"/>
                              </w:rPr>
                              <w:t>«Мы взываем и обращаемся к ним только для того, чтобы они приблизили нас к Аллаху и заступились за нас перед Ним, и мы хотим (удовлетворения нужд) от Аллаха, а не от них, однако посредством их заступничества, и приближения к Аллаху посредством их».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14:paraId="1D5834D7" w14:textId="77777777" w:rsidR="0066420A" w:rsidRDefault="0066420A" w:rsidP="00C138EA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349AB"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fr-FR"/>
                              </w:rPr>
                              <w:t xml:space="preserve">Доводом на их слова о приближении служат слова Аллаха: 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«А те, которые взяли себе вместо Него других покровителей и помощников, говорят: «Мы поклоняемся им только для того, чтобы они приблизили нас к Аллаху как можно ближе». Аллах рассудит их в том, в чем они расходились во мнениях. Воистину, Аллах не ведет прямым путем тех, кто лжет и не верует»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(39:3)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C138EA">
                              <w:rPr>
                                <w:rFonts w:asciiTheme="majorHAnsi" w:hAnsiTheme="majorHAnsi" w:cs="Times New Roman"/>
                                <w:b/>
                                <w:color w:val="C00000"/>
                                <w:sz w:val="20"/>
                                <w:szCs w:val="20"/>
                                <w:vertAlign w:val="superscript"/>
                                <w:lang w:val="fr-FR"/>
                              </w:rPr>
                              <w:t>(1)</w:t>
                            </w:r>
                            <w:r w:rsidRPr="00C138EA">
                              <w:rPr>
                                <w:rFonts w:asciiTheme="majorHAnsi" w:hAnsiTheme="majorHAnsi" w:cs="Times New Roman"/>
                                <w:b/>
                                <w:color w:val="C00000"/>
                                <w:sz w:val="20"/>
                                <w:szCs w:val="20"/>
                                <w:vertAlign w:val="superscript"/>
                                <w:rtl/>
                                <w:lang w:val="fr-FR"/>
                              </w:rPr>
                              <w:t xml:space="preserve"> 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color w:val="C00000"/>
                                <w:sz w:val="20"/>
                                <w:szCs w:val="20"/>
                                <w:rtl/>
                                <w:lang w:val="fr-FR"/>
                              </w:rPr>
                              <w:t>.</w:t>
                            </w:r>
                          </w:p>
                          <w:p w14:paraId="5BEFD413" w14:textId="77777777" w:rsidR="0066420A" w:rsidRDefault="0066420A" w:rsidP="00C138EA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color w:val="C00000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1AA7D10B" w14:textId="77777777" w:rsidR="0066420A" w:rsidRPr="009349AB" w:rsidRDefault="0066420A" w:rsidP="00C138EA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349AB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Доводом на их слова о заступничестве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   </w:t>
                            </w:r>
                            <w:r w:rsidRPr="00C138EA">
                              <w:rPr>
                                <w:rFonts w:asciiTheme="majorHAnsi" w:hAnsiTheme="majorHAnsi" w:cs="Times New Roman"/>
                                <w:i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>«аш-шафа’а»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является высказывание Всевышнего: 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«</w:t>
                            </w:r>
                            <w:r w:rsidRPr="00C138EA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Они поклоняются наряду с Аллахом тому, что не причиняет им вреда и не приносит им пользы. Они говорят: «Они —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наши заступники перед Аллахом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»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(10:18)</w:t>
                            </w:r>
                          </w:p>
                          <w:p w14:paraId="330B5B4E" w14:textId="77777777" w:rsidR="0066420A" w:rsidRPr="009349AB" w:rsidRDefault="0066420A" w:rsidP="004E1EB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color w:val="C00000"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И заступничество 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делится на два вида: отвергаемое и утвержденное. </w:t>
                            </w:r>
                            <w:r w:rsidRPr="00C138EA">
                              <w:rPr>
                                <w:rFonts w:asciiTheme="majorHAnsi" w:hAnsiTheme="majorHAnsi" w:cs="Times New Roman"/>
                                <w:b/>
                                <w:color w:val="C00000"/>
                                <w:sz w:val="20"/>
                                <w:szCs w:val="20"/>
                                <w:vertAlign w:val="superscript"/>
                                <w:lang w:val="fr-FR" w:eastAsia="fr-FR"/>
                              </w:rPr>
                              <w:t>(2)</w:t>
                            </w:r>
                          </w:p>
                          <w:p w14:paraId="55BA7DAD" w14:textId="77777777" w:rsidR="0066420A" w:rsidRPr="001952D3" w:rsidRDefault="0066420A" w:rsidP="006D1E3C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lang w:val="ru-RU" w:eastAsia="fr-FR"/>
                              </w:rPr>
                            </w:pPr>
                            <w:r w:rsidRPr="009349AB"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fr-FR" w:eastAsia="fr-FR"/>
                              </w:rPr>
                              <w:t xml:space="preserve">Отвергаемое заступничество — то, которое просят не у Аллаха, в том, на что способен только Аллах. Доводом на это является Слово Всевышнего: 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 w:eastAsia="fr-FR"/>
                              </w:rPr>
                              <w:t>«</w:t>
                            </w:r>
                            <w:r w:rsidRPr="001952D3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 w:eastAsia="fr-FR"/>
                              </w:rPr>
                              <w:t>О те, которые уверовали! Делайте пожертвования из того, чем Мы наделили вас, до наступления дня, когда не будет ни торговли, ни дружбы, ни заступничества. А нев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 w:eastAsia="fr-FR"/>
                              </w:rPr>
                              <w:t>ерующие являются беззаконниками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 w:eastAsia="fr-FR"/>
                              </w:rPr>
                              <w:t>»</w:t>
                            </w:r>
                            <w:r w:rsidRPr="009349AB"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fr-FR" w:eastAsia="fr-FR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ru-RU" w:eastAsia="fr-FR"/>
                              </w:rPr>
                              <w:t xml:space="preserve"> </w:t>
                            </w:r>
                            <w:r w:rsidRPr="001952D3">
                              <w:rPr>
                                <w:rFonts w:asciiTheme="majorHAnsi" w:hAnsiTheme="majorHAnsi" w:cs="Times New Roman"/>
                                <w:b/>
                                <w:sz w:val="20"/>
                                <w:szCs w:val="20"/>
                                <w:lang w:val="ru-RU" w:eastAsia="fr-FR"/>
                              </w:rPr>
                              <w:t>(2:254)</w:t>
                            </w:r>
                          </w:p>
                          <w:p w14:paraId="6E74347B" w14:textId="77777777" w:rsidR="0066420A" w:rsidRPr="00C138EA" w:rsidRDefault="0066420A" w:rsidP="00017930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HAnsi" w:hAnsiTheme="majorHAnsi" w:cs="adwa-assalaf"/>
                                <w:spacing w:val="-4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  <w:r w:rsidRPr="009349AB"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fr-FR" w:eastAsia="fr-FR"/>
                              </w:rPr>
                              <w:t xml:space="preserve">Утвержденное заступничество — то, которое просят у Аллаха, в том, на что способен только Аллах, и заступником является тот, кого Аллах почтил правом заступничества, а заступаются за того, чьими словами и деяниями доволен Аллах, после позволения Аллаха. Доводом на это являются Слова Аллаха: </w:t>
                            </w:r>
                            <w:r w:rsidRPr="00C138EA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 w:eastAsia="fr-FR"/>
                              </w:rPr>
                              <w:t>«Кто станет заступаться перед Ним без Его дозволения?».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 w:eastAsia="fr-FR"/>
                              </w:rPr>
                              <w:t xml:space="preserve"> (2:255)</w:t>
                            </w:r>
                          </w:p>
                          <w:p w14:paraId="7B0E3C54" w14:textId="77777777" w:rsidR="0066420A" w:rsidRPr="009349AB" w:rsidRDefault="0066420A" w:rsidP="004E1EB4">
                            <w:pPr>
                              <w:jc w:val="lowKashida"/>
                              <w:rPr>
                                <w:rFonts w:asciiTheme="majorHAnsi" w:hAnsiTheme="majorHAnsi" w:cs="Times New Roman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860C1" id="Rectangle_x0020_1054" o:spid="_x0000_s1631" style="position:absolute;margin-left:-11.7pt;margin-top:-35.4pt;width:220.9pt;height:612.65pt;z-index:25238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" fillcolor="#ffffe1" strokecolor="#c67f38" strokeweight="5pt">
                <v:stroke linestyle="thickThin"/>
                <v:textbox>
                  <w:txbxContent>
                    <w:p w14:paraId="58456C1C" w14:textId="77777777" w:rsidR="0066420A" w:rsidRPr="009349AB" w:rsidRDefault="0066420A" w:rsidP="004E1EB4">
                      <w:pPr>
                        <w:spacing w:after="0" w:line="213" w:lineRule="auto"/>
                        <w:jc w:val="both"/>
                        <w:rPr>
                          <w:rFonts w:asciiTheme="majorHAnsi" w:hAnsiTheme="majorHAnsi" w:cs="adwa-assalaf"/>
                          <w:color w:val="C00000"/>
                          <w:spacing w:val="-4"/>
                          <w:sz w:val="20"/>
                          <w:szCs w:val="20"/>
                          <w:rtl/>
                        </w:rPr>
                      </w:pPr>
                    </w:p>
                    <w:p w14:paraId="7A5155DF" w14:textId="77777777" w:rsidR="0066420A" w:rsidRDefault="0066420A" w:rsidP="00FF6E69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ru-RU"/>
                        </w:rPr>
                      </w:pPr>
                      <w:r w:rsidRPr="00522744">
                        <w:rPr>
                          <w:rFonts w:asciiTheme="majorHAnsi" w:hAnsiTheme="majorHAnsi" w:cs="Times New Roman"/>
                          <w:b/>
                          <w:sz w:val="20"/>
                          <w:szCs w:val="20"/>
                          <w:u w:val="single"/>
                          <w:lang w:val="fr-FR"/>
                        </w:rPr>
                        <w:t>Правило второе:</w:t>
                      </w:r>
                      <w:r w:rsidRPr="009349AB"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fr-FR"/>
                        </w:rPr>
                        <w:t xml:space="preserve"> То, что они говорили: </w:t>
                      </w:r>
                      <w:r w:rsidRPr="009349AB">
                        <w:rPr>
                          <w:rFonts w:asciiTheme="majorHAnsi" w:hAnsiTheme="majorHAnsi" w:cs="Times New Roman"/>
                          <w:i/>
                          <w:sz w:val="20"/>
                          <w:szCs w:val="20"/>
                          <w:lang w:val="fr-FR"/>
                        </w:rPr>
                        <w:t>«Мы взываем и обращаемся к ним только для того, чтобы они приблизили нас к Аллаху и заступились за нас перед Ним, и мы хотим (удовлетворения нужд) от Аллаха, а не от них, однако посредством их заступничества, и приближения к Аллаху посредством их».</w:t>
                      </w:r>
                      <w:r w:rsidRPr="009349AB"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</w:p>
                    <w:p w14:paraId="1D5834D7" w14:textId="77777777" w:rsidR="0066420A" w:rsidRDefault="0066420A" w:rsidP="00C138EA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  <w:r w:rsidRPr="009349AB"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fr-FR"/>
                        </w:rPr>
                        <w:t xml:space="preserve">Доводом на их слова о приближении служат слова Аллаха: 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«А те, которые взяли себе вместо Него других покровителей и помощников, говорят: «Мы поклоняемся им только для того, чтобы они приблизили нас к Аллаху как можно ближе». Аллах рассудит их в том, в чем они расходились во мнениях. Воистину, Аллах не ведет прямым путем тех, кто лжет и не верует»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(39:3)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color w:val="00B050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C138EA">
                        <w:rPr>
                          <w:rFonts w:asciiTheme="majorHAnsi" w:hAnsiTheme="majorHAnsi" w:cs="Times New Roman"/>
                          <w:b/>
                          <w:color w:val="C00000"/>
                          <w:sz w:val="20"/>
                          <w:szCs w:val="20"/>
                          <w:vertAlign w:val="superscript"/>
                          <w:lang w:val="fr-FR"/>
                        </w:rPr>
                        <w:t>(1)</w:t>
                      </w:r>
                      <w:r w:rsidRPr="00C138EA">
                        <w:rPr>
                          <w:rFonts w:asciiTheme="majorHAnsi" w:hAnsiTheme="majorHAnsi" w:cs="Times New Roman"/>
                          <w:b/>
                          <w:color w:val="C00000"/>
                          <w:sz w:val="20"/>
                          <w:szCs w:val="20"/>
                          <w:vertAlign w:val="superscript"/>
                          <w:rtl/>
                          <w:lang w:val="fr-FR"/>
                        </w:rPr>
                        <w:t xml:space="preserve"> </w:t>
                      </w:r>
                      <w:r w:rsidRPr="009349AB">
                        <w:rPr>
                          <w:rFonts w:asciiTheme="majorHAnsi" w:hAnsiTheme="majorHAnsi" w:cs="Times New Roman"/>
                          <w:color w:val="C00000"/>
                          <w:sz w:val="20"/>
                          <w:szCs w:val="20"/>
                          <w:rtl/>
                          <w:lang w:val="fr-FR"/>
                        </w:rPr>
                        <w:t>.</w:t>
                      </w:r>
                    </w:p>
                    <w:p w14:paraId="5BEFD413" w14:textId="77777777" w:rsidR="0066420A" w:rsidRDefault="0066420A" w:rsidP="00C138EA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color w:val="C00000"/>
                          <w:sz w:val="20"/>
                          <w:szCs w:val="20"/>
                          <w:lang w:val="ru-RU"/>
                        </w:rPr>
                      </w:pPr>
                    </w:p>
                    <w:p w14:paraId="1AA7D10B" w14:textId="77777777" w:rsidR="0066420A" w:rsidRPr="009349AB" w:rsidRDefault="0066420A" w:rsidP="00C138EA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9349AB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  <w:lang w:val="fr-FR"/>
                        </w:rPr>
                        <w:t>Доводом на их слова о заступничестве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  <w:lang w:val="ru-RU"/>
                        </w:rPr>
                        <w:t xml:space="preserve">    </w:t>
                      </w:r>
                      <w:r w:rsidRPr="00C138EA">
                        <w:rPr>
                          <w:rFonts w:asciiTheme="majorHAnsi" w:hAnsiTheme="majorHAnsi" w:cs="Times New Roman"/>
                          <w:i/>
                          <w:color w:val="000000"/>
                          <w:sz w:val="20"/>
                          <w:szCs w:val="20"/>
                          <w:lang w:val="ru-RU"/>
                        </w:rPr>
                        <w:t>«аш-шафа’а»</w:t>
                      </w: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9349AB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является высказывание Всевышнего: 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>«</w:t>
                      </w:r>
                      <w:r w:rsidRPr="00C138EA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>Они поклоняются наряду с Аллахом тому, что не причиняет им вреда и не приносит им пользы. Они говорят: «Они —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 наши заступники перед Аллахом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>»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(10:18)</w:t>
                      </w:r>
                    </w:p>
                    <w:p w14:paraId="330B5B4E" w14:textId="77777777" w:rsidR="0066420A" w:rsidRPr="009349AB" w:rsidRDefault="0066420A" w:rsidP="004E1EB4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color w:val="C00000"/>
                          <w:sz w:val="20"/>
                          <w:szCs w:val="20"/>
                          <w:lang w:val="fr-FR" w:eastAsia="fr-FR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И заступничество </w:t>
                      </w:r>
                      <w:r w:rsidRPr="009349AB"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делится на два вида: отвергаемое и утвержденное. </w:t>
                      </w:r>
                      <w:r w:rsidRPr="00C138EA">
                        <w:rPr>
                          <w:rFonts w:asciiTheme="majorHAnsi" w:hAnsiTheme="majorHAnsi" w:cs="Times New Roman"/>
                          <w:b/>
                          <w:color w:val="C00000"/>
                          <w:sz w:val="20"/>
                          <w:szCs w:val="20"/>
                          <w:vertAlign w:val="superscript"/>
                          <w:lang w:val="fr-FR" w:eastAsia="fr-FR"/>
                        </w:rPr>
                        <w:t>(2)</w:t>
                      </w:r>
                    </w:p>
                    <w:p w14:paraId="55BA7DAD" w14:textId="77777777" w:rsidR="0066420A" w:rsidRPr="001952D3" w:rsidRDefault="0066420A" w:rsidP="006D1E3C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HAnsi" w:hAnsiTheme="majorHAnsi" w:cs="Times New Roman"/>
                          <w:b/>
                          <w:bCs/>
                          <w:color w:val="00B050"/>
                          <w:sz w:val="20"/>
                          <w:szCs w:val="20"/>
                          <w:lang w:val="ru-RU" w:eastAsia="fr-FR"/>
                        </w:rPr>
                      </w:pPr>
                      <w:r w:rsidRPr="009349AB"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fr-FR" w:eastAsia="fr-FR"/>
                        </w:rPr>
                        <w:t xml:space="preserve">Отвергаемое заступничество — то, которое просят не у Аллаха, в том, на что способен только Аллах. Доводом на это является Слово Всевышнего: 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 w:eastAsia="fr-FR"/>
                        </w:rPr>
                        <w:t>«</w:t>
                      </w:r>
                      <w:r w:rsidRPr="001952D3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 w:eastAsia="fr-FR"/>
                        </w:rPr>
                        <w:t>О те, которые уверовали! Делайте пожертвования из того, чем Мы наделили вас, до наступления дня, когда не будет ни торговли, ни дружбы, ни заступничества. А нев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 w:eastAsia="fr-FR"/>
                        </w:rPr>
                        <w:t>ерующие являются беззаконниками</w:t>
                      </w:r>
                      <w:r w:rsidRPr="009349AB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 w:eastAsia="fr-FR"/>
                        </w:rPr>
                        <w:t>»</w:t>
                      </w:r>
                      <w:r w:rsidRPr="009349AB"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fr-FR" w:eastAsia="fr-FR"/>
                        </w:rPr>
                        <w:t>.</w:t>
                      </w:r>
                      <w:r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ru-RU" w:eastAsia="fr-FR"/>
                        </w:rPr>
                        <w:t xml:space="preserve"> </w:t>
                      </w:r>
                      <w:r w:rsidRPr="001952D3">
                        <w:rPr>
                          <w:rFonts w:asciiTheme="majorHAnsi" w:hAnsiTheme="majorHAnsi" w:cs="Times New Roman"/>
                          <w:b/>
                          <w:sz w:val="20"/>
                          <w:szCs w:val="20"/>
                          <w:lang w:val="ru-RU" w:eastAsia="fr-FR"/>
                        </w:rPr>
                        <w:t>(2:254)</w:t>
                      </w:r>
                    </w:p>
                    <w:p w14:paraId="6E74347B" w14:textId="77777777" w:rsidR="0066420A" w:rsidRPr="00C138EA" w:rsidRDefault="0066420A" w:rsidP="00017930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HAnsi" w:hAnsiTheme="majorHAnsi" w:cs="adwa-assalaf"/>
                          <w:spacing w:val="-4"/>
                          <w:sz w:val="20"/>
                          <w:szCs w:val="20"/>
                          <w:rtl/>
                          <w:lang w:val="ru-RU"/>
                        </w:rPr>
                      </w:pPr>
                      <w:r w:rsidRPr="009349AB"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fr-FR" w:eastAsia="fr-FR"/>
                        </w:rPr>
                        <w:t xml:space="preserve">Утвержденное заступничество — то, которое просят у Аллаха, в том, на что способен только Аллах, и заступником является тот, кого Аллах почтил правом заступничества, а заступаются за того, чьими словами и деяниями доволен Аллах, после позволения Аллаха. Доводом на это являются Слова Аллаха: </w:t>
                      </w:r>
                      <w:r w:rsidRPr="00C138EA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 w:eastAsia="fr-FR"/>
                        </w:rPr>
                        <w:t>«Кто станет заступаться перед Ним без Его дозволения?».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 w:eastAsia="fr-FR"/>
                        </w:rPr>
                        <w:t xml:space="preserve"> (2:255)</w:t>
                      </w:r>
                    </w:p>
                    <w:p w14:paraId="7B0E3C54" w14:textId="77777777" w:rsidR="0066420A" w:rsidRPr="009349AB" w:rsidRDefault="0066420A" w:rsidP="004E1EB4">
                      <w:pPr>
                        <w:jc w:val="lowKashida"/>
                        <w:rPr>
                          <w:rFonts w:asciiTheme="majorHAnsi" w:hAnsiTheme="majorHAnsi" w:cs="Times New Roman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4D048FD9" wp14:editId="1B981A03">
                <wp:simplePos x="0" y="0"/>
                <wp:positionH relativeFrom="margin">
                  <wp:posOffset>2875280</wp:posOffset>
                </wp:positionH>
                <wp:positionV relativeFrom="margin">
                  <wp:posOffset>1990090</wp:posOffset>
                </wp:positionV>
                <wp:extent cx="2145665" cy="3931285"/>
                <wp:effectExtent l="0" t="0" r="13335" b="31115"/>
                <wp:wrapSquare wrapText="bothSides"/>
                <wp:docPr id="1055" name="Text Box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5665" cy="393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24DD76D5" w14:textId="77777777" w:rsidR="0066420A" w:rsidRPr="00C138EA" w:rsidRDefault="0066420A" w:rsidP="00017930">
                            <w:pPr>
                              <w:bidi w:val="0"/>
                              <w:spacing w:after="0" w:line="213" w:lineRule="auto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b/>
                                <w:color w:val="C00000"/>
                                <w:spacing w:val="-4"/>
                                <w:sz w:val="20"/>
                                <w:szCs w:val="20"/>
                                <w:vertAlign w:val="superscript"/>
                                <w:rtl/>
                              </w:rPr>
                              <w:t xml:space="preserve">(1) 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Многобожники оправдываются тем, что они взывают к своим незаконным объектам поклонения и обращаются к ним, лишь чтобы приблизиться через них к Аллаху и попросить о заступничестве перед Ним. Этим действием они заслужили обвинение в неверии от Посланника Аллаха</w:t>
                            </w:r>
                            <w:r w:rsidRPr="00C138EA">
                              <w:rPr>
                                <w:rFonts w:asciiTheme="majorHAnsi" w:hAnsiTheme="majorHAnsi" w:cs="Arial Unicode MS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C138EA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ﷺ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, а также вражду с ним.</w:t>
                            </w:r>
                          </w:p>
                          <w:p w14:paraId="5F2498BA" w14:textId="77777777" w:rsidR="0066420A" w:rsidRPr="00C138EA" w:rsidRDefault="0066420A" w:rsidP="004E1EB4">
                            <w:pPr>
                              <w:spacing w:after="0" w:line="213" w:lineRule="auto"/>
                              <w:jc w:val="both"/>
                              <w:rPr>
                                <w:rFonts w:asciiTheme="majorHAnsi" w:hAnsiTheme="majorHAnsi" w:cstheme="majorBidi"/>
                                <w:spacing w:val="-4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A03FF20" w14:textId="77777777" w:rsidR="0066420A" w:rsidRDefault="0066420A" w:rsidP="00017930">
                            <w:pPr>
                              <w:bidi w:val="0"/>
                              <w:spacing w:after="0" w:line="213" w:lineRule="auto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b/>
                                <w:color w:val="C00000"/>
                                <w:spacing w:val="-4"/>
                                <w:sz w:val="20"/>
                                <w:szCs w:val="20"/>
                                <w:vertAlign w:val="superscript"/>
                                <w:rtl/>
                              </w:rPr>
                              <w:t xml:space="preserve">(2) 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b/>
                                <w:color w:val="000000" w:themeColor="text1"/>
                                <w:spacing w:val="-4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Заступничество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i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«аш-шафа’а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» в </w:t>
                            </w:r>
                            <w:r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языковом значении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 означает «присоединение», «превращение одного в два». </w:t>
                            </w:r>
                          </w:p>
                          <w:p w14:paraId="265F2327" w14:textId="77777777" w:rsidR="0066420A" w:rsidRDefault="0066420A" w:rsidP="00C138EA">
                            <w:pPr>
                              <w:bidi w:val="0"/>
                              <w:spacing w:after="0" w:line="213" w:lineRule="auto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2AD44F4F" w14:textId="77777777" w:rsidR="0066420A" w:rsidRPr="00C138EA" w:rsidRDefault="0066420A" w:rsidP="00C138EA">
                            <w:pPr>
                              <w:bidi w:val="0"/>
                              <w:spacing w:after="0" w:line="213" w:lineRule="auto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В шариатском значении 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- это выступление в качестве посредника для другого с целью привлечения </w:t>
                            </w:r>
                            <w:r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 xml:space="preserve">к нему пользы или отвращения 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вреда.</w:t>
                            </w:r>
                          </w:p>
                          <w:p w14:paraId="2DF34FC2" w14:textId="77777777" w:rsidR="0066420A" w:rsidRPr="00C138EA" w:rsidRDefault="0066420A" w:rsidP="004E1EB4">
                            <w:pPr>
                              <w:spacing w:after="0" w:line="213" w:lineRule="auto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pacing w:val="-4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4798F2" w14:textId="77777777" w:rsidR="0066420A" w:rsidRPr="00C138EA" w:rsidRDefault="0066420A" w:rsidP="004E1EB4">
                            <w:pPr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48FD9" id="Text_x0020_Box_x0020_1055" o:spid="_x0000_s1632" type="#_x0000_t202" style="position:absolute;margin-left:226.4pt;margin-top:156.7pt;width:168.95pt;height:309.55pt;z-index:25238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" fillcolor="window" strokecolor="window" strokeweight=".5pt">
                <v:path arrowok="t"/>
                <v:textbox>
                  <w:txbxContent>
                    <w:p w14:paraId="24DD76D5" w14:textId="77777777" w:rsidR="0066420A" w:rsidRPr="00C138EA" w:rsidRDefault="0066420A" w:rsidP="00017930">
                      <w:pPr>
                        <w:bidi w:val="0"/>
                        <w:spacing w:after="0" w:line="213" w:lineRule="auto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rtl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b/>
                          <w:color w:val="C00000"/>
                          <w:spacing w:val="-4"/>
                          <w:sz w:val="20"/>
                          <w:szCs w:val="20"/>
                          <w:vertAlign w:val="superscript"/>
                          <w:rtl/>
                        </w:rPr>
                        <w:t xml:space="preserve">(1) </w:t>
                      </w: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>Многобожники оправдываются тем, что они взывают к своим незаконным объектам поклонения и обращаются к ним, лишь чтобы приблизиться через них к Аллаху и попросить о заступничестве перед Ним. Этим действием они заслужили обвинение в неверии от Посланника Аллаха</w:t>
                      </w:r>
                      <w:r w:rsidRPr="00C138EA">
                        <w:rPr>
                          <w:rFonts w:asciiTheme="majorHAnsi" w:hAnsiTheme="majorHAnsi" w:cs="Arial Unicode MS"/>
                          <w:color w:val="000000"/>
                          <w:sz w:val="20"/>
                          <w:szCs w:val="20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C138EA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ﷺ</w:t>
                      </w: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>, а также вражду с ним.</w:t>
                      </w:r>
                    </w:p>
                    <w:p w14:paraId="5F2498BA" w14:textId="77777777" w:rsidR="0066420A" w:rsidRPr="00C138EA" w:rsidRDefault="0066420A" w:rsidP="004E1EB4">
                      <w:pPr>
                        <w:spacing w:after="0" w:line="213" w:lineRule="auto"/>
                        <w:jc w:val="both"/>
                        <w:rPr>
                          <w:rFonts w:asciiTheme="majorHAnsi" w:hAnsiTheme="majorHAnsi" w:cstheme="majorBidi"/>
                          <w:spacing w:val="-4"/>
                          <w:sz w:val="20"/>
                          <w:szCs w:val="20"/>
                          <w:rtl/>
                        </w:rPr>
                      </w:pPr>
                    </w:p>
                    <w:p w14:paraId="1A03FF20" w14:textId="77777777" w:rsidR="0066420A" w:rsidRDefault="0066420A" w:rsidP="00017930">
                      <w:pPr>
                        <w:bidi w:val="0"/>
                        <w:spacing w:after="0" w:line="213" w:lineRule="auto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b/>
                          <w:color w:val="C00000"/>
                          <w:spacing w:val="-4"/>
                          <w:sz w:val="20"/>
                          <w:szCs w:val="20"/>
                          <w:vertAlign w:val="superscript"/>
                          <w:rtl/>
                        </w:rPr>
                        <w:t xml:space="preserve">(2) </w:t>
                      </w:r>
                      <w:r w:rsidRPr="00C138EA">
                        <w:rPr>
                          <w:rFonts w:asciiTheme="majorHAnsi" w:hAnsiTheme="majorHAnsi" w:cstheme="majorBidi"/>
                          <w:b/>
                          <w:color w:val="000000" w:themeColor="text1"/>
                          <w:spacing w:val="-4"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>Заступничество</w:t>
                      </w: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C138EA">
                        <w:rPr>
                          <w:rFonts w:asciiTheme="majorHAnsi" w:hAnsiTheme="majorHAnsi" w:cstheme="majorBidi"/>
                          <w:i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>«аш-шафа’а</w:t>
                      </w: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 xml:space="preserve">» в </w:t>
                      </w:r>
                      <w:r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>языковом значении</w:t>
                      </w: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 xml:space="preserve"> означает «присоединение», «превращение одного в два». </w:t>
                      </w:r>
                    </w:p>
                    <w:p w14:paraId="265F2327" w14:textId="77777777" w:rsidR="0066420A" w:rsidRDefault="0066420A" w:rsidP="00C138EA">
                      <w:pPr>
                        <w:bidi w:val="0"/>
                        <w:spacing w:after="0" w:line="213" w:lineRule="auto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</w:pPr>
                    </w:p>
                    <w:p w14:paraId="2AD44F4F" w14:textId="77777777" w:rsidR="0066420A" w:rsidRPr="00C138EA" w:rsidRDefault="0066420A" w:rsidP="00C138EA">
                      <w:pPr>
                        <w:bidi w:val="0"/>
                        <w:spacing w:after="0" w:line="213" w:lineRule="auto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rtl/>
                          <w:lang w:val="ru-RU"/>
                        </w:rPr>
                      </w:pPr>
                      <w:r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 xml:space="preserve">В шариатском значении </w:t>
                      </w: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 xml:space="preserve">- это выступление в качестве посредника для другого с целью привлечения </w:t>
                      </w:r>
                      <w:r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 xml:space="preserve">к нему пользы или отвращения </w:t>
                      </w: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lang w:val="ru-RU"/>
                        </w:rPr>
                        <w:t>вреда.</w:t>
                      </w:r>
                    </w:p>
                    <w:p w14:paraId="2DF34FC2" w14:textId="77777777" w:rsidR="0066420A" w:rsidRPr="00C138EA" w:rsidRDefault="0066420A" w:rsidP="004E1EB4">
                      <w:pPr>
                        <w:spacing w:after="0" w:line="213" w:lineRule="auto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pacing w:val="-4"/>
                          <w:sz w:val="20"/>
                          <w:szCs w:val="20"/>
                          <w:rtl/>
                        </w:rPr>
                      </w:pPr>
                    </w:p>
                    <w:p w14:paraId="6A4798F2" w14:textId="77777777" w:rsidR="0066420A" w:rsidRPr="00C138EA" w:rsidRDefault="0066420A" w:rsidP="004E1EB4">
                      <w:pPr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E1EB4" w:rsidRPr="005C6052">
        <w:rPr>
          <w:rFonts w:ascii="adwa-assalaf" w:hAnsi="adwa-assalaf" w:cs="adwa-assalaf"/>
          <w:b/>
          <w:bCs/>
          <w:sz w:val="28"/>
          <w:szCs w:val="28"/>
          <w:rtl/>
          <w:lang w:val="fr-FR"/>
        </w:rPr>
        <w:br w:type="page"/>
      </w:r>
      <w:r>
        <w:rPr>
          <w:rFonts w:ascii="adwa-assalaf" w:hAnsi="adwa-assalaf" w:cs="adwa-assalaf"/>
          <w:b/>
          <w:bCs/>
          <w:noProof/>
          <w:sz w:val="28"/>
          <w:szCs w:val="28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2448768" behindDoc="0" locked="0" layoutInCell="1" allowOverlap="1" wp14:anchorId="430F5977" wp14:editId="579DEE5B">
                <wp:simplePos x="0" y="0"/>
                <wp:positionH relativeFrom="column">
                  <wp:posOffset>2689860</wp:posOffset>
                </wp:positionH>
                <wp:positionV relativeFrom="paragraph">
                  <wp:posOffset>4159885</wp:posOffset>
                </wp:positionV>
                <wp:extent cx="2438400" cy="2797810"/>
                <wp:effectExtent l="0" t="0" r="15240" b="14605"/>
                <wp:wrapNone/>
                <wp:docPr id="290" name="Group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2797810"/>
                          <a:chOff x="0" y="-679"/>
                          <a:chExt cx="45701" cy="12637"/>
                        </a:xfrm>
                      </wpg:grpSpPr>
                      <wps:wsp>
                        <wps:cNvPr id="291" name="AutoShape 641"/>
                        <wps:cNvCnPr>
                          <a:cxnSpLocks noChangeShapeType="1"/>
                        </wps:cNvCnPr>
                        <wps:spPr bwMode="auto">
                          <a:xfrm>
                            <a:off x="22978" y="-679"/>
                            <a:ext cx="0" cy="12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31527" y="1581"/>
                            <a:ext cx="14174" cy="103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DBD47C3" w14:textId="77777777" w:rsidR="0066420A" w:rsidRDefault="0066420A" w:rsidP="008E27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  <w:p w14:paraId="6176FEF2" w14:textId="77777777" w:rsidR="0066420A" w:rsidRDefault="0066420A" w:rsidP="008E27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  <w:p w14:paraId="2D1F748A" w14:textId="77777777" w:rsidR="0066420A" w:rsidRDefault="0066420A" w:rsidP="008E27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  <w:p w14:paraId="2AC697D1" w14:textId="77777777" w:rsidR="0066420A" w:rsidRPr="008E2708" w:rsidRDefault="0066420A" w:rsidP="008E2708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П</w:t>
                              </w:r>
                              <w:r w:rsidRPr="008E2708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росьба об открытии ворот Рая</w:t>
                              </w:r>
                            </w:p>
                            <w:p w14:paraId="1FBB03EB" w14:textId="77777777" w:rsidR="0066420A" w:rsidRPr="008E2708" w:rsidRDefault="0066420A" w:rsidP="004E1EB4">
                              <w:pPr>
                                <w:bidi w:val="0"/>
                                <w:spacing w:after="0" w:line="216" w:lineRule="auto"/>
                                <w:jc w:val="center"/>
                                <w:rPr>
                                  <w:rFonts w:asciiTheme="minorHAnsi" w:hAnsiTheme="minorHAnsi" w:cs="adwa-assalaf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0" y="1606"/>
                            <a:ext cx="14173" cy="10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573D8EB" w14:textId="77777777" w:rsidR="0066420A" w:rsidRDefault="0066420A" w:rsidP="008E27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  <w:p w14:paraId="585595B9" w14:textId="77777777" w:rsidR="0066420A" w:rsidRDefault="0066420A" w:rsidP="008E27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  <w:p w14:paraId="665DB8B1" w14:textId="77777777" w:rsidR="0066420A" w:rsidRDefault="0066420A" w:rsidP="008E27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  <w:p w14:paraId="34833A04" w14:textId="77777777" w:rsidR="0066420A" w:rsidRPr="008E2708" w:rsidRDefault="0066420A" w:rsidP="008E2708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8E2708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В</w:t>
                              </w:r>
                              <w:r w:rsidRPr="008E2708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</w:rPr>
                                <w:t>еликое заступ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-</w:t>
                              </w:r>
                              <w:r w:rsidRPr="008E2708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</w:rPr>
                                <w:t>ничество</w:t>
                              </w:r>
                            </w:p>
                            <w:p w14:paraId="29556B85" w14:textId="77777777" w:rsidR="0066420A" w:rsidRPr="008E2708" w:rsidRDefault="0066420A" w:rsidP="008E270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15896" y="1605"/>
                            <a:ext cx="14164" cy="10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8B94960" w14:textId="77777777" w:rsidR="0066420A" w:rsidRDefault="0066420A" w:rsidP="008E27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  <w:p w14:paraId="6740A850" w14:textId="77777777" w:rsidR="0066420A" w:rsidRPr="008E2708" w:rsidRDefault="0066420A" w:rsidP="008E2708">
                              <w:pPr>
                                <w:jc w:val="center"/>
                                <w:rPr>
                                  <w:color w:val="000000" w:themeColor="text1"/>
                                  <w:lang w:val="ru-RU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З</w:t>
                              </w:r>
                              <w:r w:rsidRPr="008E2708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а его дядю с тем, чтобы было облегчено его наказа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-</w:t>
                              </w:r>
                              <w:r w:rsidRPr="008E2708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18"/>
                                  <w:szCs w:val="18"/>
                                  <w:lang w:val="ru-RU"/>
                                </w:rPr>
                                <w:t>ние в Аду</w:t>
                              </w:r>
                            </w:p>
                            <w:p w14:paraId="3685E6FF" w14:textId="77777777" w:rsidR="0066420A" w:rsidRPr="008E2708" w:rsidRDefault="0066420A" w:rsidP="008E2708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645"/>
                        <wps:cNvCnPr>
                          <a:cxnSpLocks noChangeShapeType="1"/>
                        </wps:cNvCnPr>
                        <wps:spPr bwMode="auto">
                          <a:xfrm>
                            <a:off x="7135" y="607"/>
                            <a:ext cx="3111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AutoShape 646"/>
                        <wps:cNvCnPr>
                          <a:cxnSpLocks noChangeShapeType="1"/>
                        </wps:cNvCnPr>
                        <wps:spPr bwMode="auto">
                          <a:xfrm flipH="1">
                            <a:off x="7086" y="614"/>
                            <a:ext cx="49" cy="9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8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0F5977" id="Group_x0020_1059" o:spid="_x0000_s1633" style="position:absolute;margin-left:211.8pt;margin-top:327.55pt;width:192pt;height:220.3pt;z-index:252448768;mso-position-horizontal-relative:text;mso-position-vertical-relative:text;mso-height-relative:margin" coordorigin=",-679" coordsize="45701,1263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">
                <v:shape id="AutoShape_x0020_641" o:spid="_x0000_s1634" type="#_x0000_t32" style="position:absolute;left:22978;top:-679;width:0;height:124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UwhVMIAAADcAAAADwAAAGRycy9kb3ducmV2LnhtbESPQYvCMBSE78L+h/AW9qapRbRWo6zi&#10;gh6ty54fzbMt27yUJGr990YQPA4z8w2zXPemFVdyvrGsYDxKQBCXVjdcKfg9/QwzED4ga2wtk4I7&#10;eVivPgZLzLW98ZGuRahEhLDPUUEdQpdL6cuaDPqR7Yijd7bOYIjSVVI7vEW4aWWaJFNpsOG4UGNH&#10;25rK/+JiFGSHdD5JaZMFvyuP9/3f7LCtnFJfn/33AkSgPrzDr/ZeK0jnY3ieiUdArh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mUwhVM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rect id="Rectangle_x0020_640" o:spid="_x0000_s1635" style="position:absolute;left:31527;top:1581;width:14174;height:1037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aXO1xAAA&#10;ANwAAAAPAAAAZHJzL2Rvd25yZXYueG1sRI9Pa8JAFMTvgt9heUJvunEPtaauIkqhvfgvUujtkX1N&#10;gtm3IbuN8du7QsHjML+ZYRar3taio9ZXjjVMJwkI4tyZigsN5+xj/AbCB2SDtWPScCMPq+VwsMDU&#10;uCsfqTuFQsQS9ilqKENoUil9XpJFP3ENcfR+XWsxRNkW0rR4jeW2lipJXqXFiuNCiQ1tSsovpz+r&#10;oepQfc9+dvvD5nhQWbZtviKg9cuoX7+DCNSHJ/yf/jQa1FzB40w8AnJ5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mlztcQAAADcAAAADwAAAAAAAAAAAAAAAACXAgAAZHJzL2Rv&#10;d25yZXYueG1sUEsFBgAAAAAEAAQA9QAAAIgDAAAAAA==&#10;" strokecolor="#c67f38">
                  <v:shadow on="t" opacity="26213f" origin="-.5,-.5"/>
                  <v:textbox>
                    <w:txbxContent>
                      <w:p w14:paraId="7DBD47C3" w14:textId="77777777" w:rsidR="0066420A" w:rsidRDefault="0066420A" w:rsidP="008E2708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</w:p>
                      <w:p w14:paraId="6176FEF2" w14:textId="77777777" w:rsidR="0066420A" w:rsidRDefault="0066420A" w:rsidP="008E2708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</w:p>
                      <w:p w14:paraId="2D1F748A" w14:textId="77777777" w:rsidR="0066420A" w:rsidRDefault="0066420A" w:rsidP="008E2708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</w:p>
                      <w:p w14:paraId="2AC697D1" w14:textId="77777777" w:rsidR="0066420A" w:rsidRPr="008E2708" w:rsidRDefault="0066420A" w:rsidP="008E2708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П</w:t>
                        </w:r>
                        <w:r w:rsidRPr="008E2708"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росьба об открытии ворот Рая</w:t>
                        </w:r>
                      </w:p>
                      <w:p w14:paraId="1FBB03EB" w14:textId="77777777" w:rsidR="0066420A" w:rsidRPr="008E2708" w:rsidRDefault="0066420A" w:rsidP="004E1EB4">
                        <w:pPr>
                          <w:bidi w:val="0"/>
                          <w:spacing w:after="0" w:line="216" w:lineRule="auto"/>
                          <w:jc w:val="center"/>
                          <w:rPr>
                            <w:rFonts w:asciiTheme="minorHAnsi" w:hAnsiTheme="minorHAnsi" w:cs="adwa-assalaf"/>
                            <w:lang w:val="ru-RU"/>
                          </w:rPr>
                        </w:pPr>
                      </w:p>
                    </w:txbxContent>
                  </v:textbox>
                </v:rect>
                <v:rect id="_x0000_s1636" style="position:absolute;top:1606;width:14173;height:1032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JdYuxQAA&#10;ANwAAAAPAAAAZHJzL2Rvd25yZXYueG1sRI9Ba8JAFITvBf/D8oTe6sYIrY3ZiCiCXlpjSqG3R/aZ&#10;BLNvQ3Yb03/fLRQ8DvPNDJOuR9OKgXrXWFYwn0UgiEurG64UfBT7pyUI55E1tpZJwQ85WGeThxQT&#10;bW+c03D2lQgl7BJUUHvfJVK6siaDbmY74uBdbG/QB9lXUvd4C+WmlXEUPUuDDYeFGjva1lRez99G&#10;QTNg/Pny9fZ+2uanuCh23TEASj1Ox80KhKfR3+H/9EEriF8X8HcmHAGZ/Q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kl1i7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5573D8EB" w14:textId="77777777" w:rsidR="0066420A" w:rsidRDefault="0066420A" w:rsidP="008E2708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</w:p>
                      <w:p w14:paraId="585595B9" w14:textId="77777777" w:rsidR="0066420A" w:rsidRDefault="0066420A" w:rsidP="008E2708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</w:p>
                      <w:p w14:paraId="665DB8B1" w14:textId="77777777" w:rsidR="0066420A" w:rsidRDefault="0066420A" w:rsidP="008E2708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</w:p>
                      <w:p w14:paraId="34833A04" w14:textId="77777777" w:rsidR="0066420A" w:rsidRPr="008E2708" w:rsidRDefault="0066420A" w:rsidP="008E2708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  <w:r w:rsidRPr="008E2708"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В</w:t>
                        </w:r>
                        <w:r w:rsidRPr="008E2708"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</w:rPr>
                          <w:t>еликое заступ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-</w:t>
                        </w:r>
                        <w:r w:rsidRPr="008E2708"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</w:rPr>
                          <w:t>ничество</w:t>
                        </w:r>
                      </w:p>
                      <w:p w14:paraId="29556B85" w14:textId="77777777" w:rsidR="0066420A" w:rsidRPr="008E2708" w:rsidRDefault="0066420A" w:rsidP="008E270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_x0020_644" o:spid="_x0000_s1637" style="position:absolute;left:15896;top:1605;width:14164;height:1032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zE5axQAA&#10;ANwAAAAPAAAAZHJzL2Rvd25yZXYueG1sRI9Ba8JAFITvBf/D8oTe6sYgrY3ZiCiCXlpjSqG3R/aZ&#10;BLNvQ3Yb03/fLRQ8DvPNDJOuR9OKgXrXWFYwn0UgiEurG64UfBT7pyUI55E1tpZJwQ85WGeThxQT&#10;bW+c03D2lQgl7BJUUHvfJVK6siaDbmY74uBdbG/QB9lXUvd4C+WmlXEUPUuDDYeFGjva1lRez99G&#10;QTNg/Pny9fZ+2uanuCh23TEASj1Ox80KhKfR3+H/9EEriF8X8HcmHAGZ/Q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bMTlrFAAAA3AAAAA8AAAAAAAAAAAAAAAAAlwIAAGRycy9k&#10;b3ducmV2LnhtbFBLBQYAAAAABAAEAPUAAACJAwAAAAA=&#10;" strokecolor="#c67f38">
                  <v:shadow on="t" opacity="26213f" origin="-.5,-.5"/>
                  <v:textbox>
                    <w:txbxContent>
                      <w:p w14:paraId="28B94960" w14:textId="77777777" w:rsidR="0066420A" w:rsidRDefault="0066420A" w:rsidP="008E2708">
                        <w:pPr>
                          <w:jc w:val="center"/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</w:pPr>
                      </w:p>
                      <w:p w14:paraId="6740A850" w14:textId="77777777" w:rsidR="0066420A" w:rsidRPr="008E2708" w:rsidRDefault="0066420A" w:rsidP="008E2708">
                        <w:pPr>
                          <w:jc w:val="center"/>
                          <w:rPr>
                            <w:color w:val="000000" w:themeColor="text1"/>
                            <w:lang w:val="ru-RU"/>
                          </w:rPr>
                        </w:pP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З</w:t>
                        </w:r>
                        <w:r w:rsidRPr="008E2708"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а его дядю с тем, чтобы было облегчено его наказа</w:t>
                        </w:r>
                        <w:r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-</w:t>
                        </w:r>
                        <w:r w:rsidRPr="008E2708">
                          <w:rPr>
                            <w:rFonts w:asciiTheme="majorBidi" w:hAnsiTheme="majorBidi" w:cstheme="majorBidi"/>
                            <w:color w:val="000000" w:themeColor="text1"/>
                            <w:sz w:val="18"/>
                            <w:szCs w:val="18"/>
                            <w:lang w:val="ru-RU"/>
                          </w:rPr>
                          <w:t>ние в Аду</w:t>
                        </w:r>
                      </w:p>
                      <w:p w14:paraId="3685E6FF" w14:textId="77777777" w:rsidR="0066420A" w:rsidRPr="008E2708" w:rsidRDefault="0066420A" w:rsidP="008E2708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rect>
                <v:shape id="AutoShape_x0020_645" o:spid="_x0000_s1638" type="#_x0000_t32" style="position:absolute;left:7135;top:607;width:31112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ncnV8IAAADcAAAADwAAAGRycy9kb3ducmV2LnhtbESPQYvCMBSE74L/IbyFvWm6ZdVajaKy&#10;gh51F8+P5tkWm5eSRK3/fiMIHoeZ+YaZLzvTiBs5X1tW8DVMQBAXVtdcKvj73Q4yED4ga2wsk4IH&#10;eVgu+r055tre+UC3YyhFhLDPUUEVQptL6YuKDPqhbYmjd7bOYIjSlVI7vEe4aWSaJGNpsOa4UGFL&#10;m4qKy/FqFGT7dPqd0joL/qc4PHanyX5TOqU+P7rVDESgLrzDr/ZOK0inI3ieiUdALv4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5ncnV8IAAADc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AutoShape_x0020_646" o:spid="_x0000_s1639" type="#_x0000_t32" style="position:absolute;left:7086;top:614;width:49;height:992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2zSasQAAADcAAAADwAAAGRycy9kb3ducmV2LnhtbESPQWvCQBSE7wX/w/KEXkR3oxhs6iYU&#10;QejR2uL5mX1NUrNv0+yq8d+7BaHHYWa+YdbFYFtxod43jjUkMwWCuHSm4UrD1+d2ugLhA7LB1jFp&#10;uJGHIh89rTEz7sofdNmHSkQI+ww11CF0mZS+rMmin7mOOHrfrrcYouwraXq8Rrht5VypVFpsOC7U&#10;2NGmpvK0P1sNx992Yg/NTzlsT7vFMnFqkqRK6+fx8PYKItAQ/sOP9rvRMH9J4e9MPAIyvw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XbNJqxAAAANwAAAAPAAAAAAAAAAAA&#10;AAAAAKECAABkcnMvZG93bnJldi54bWxQSwUGAAAAAAQABAD5AAAAkgMAAAAA&#10;" strokecolor="#c67f38">
                  <v:stroke joinstyle="miter"/>
                  <v:shadow on="t" opacity="26213f" origin="-.5,-.5"/>
                </v:shape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3EE7F7B5" wp14:editId="1E886CF2">
                <wp:simplePos x="0" y="0"/>
                <wp:positionH relativeFrom="column">
                  <wp:posOffset>4617085</wp:posOffset>
                </wp:positionH>
                <wp:positionV relativeFrom="paragraph">
                  <wp:posOffset>4582795</wp:posOffset>
                </wp:positionV>
                <wp:extent cx="229870" cy="2540"/>
                <wp:effectExtent l="133350" t="125730" r="168910" b="165100"/>
                <wp:wrapNone/>
                <wp:docPr id="289" name="AutoShap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2987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22CA3" id="_x0000_t34" coordsize="21600,21600" o:spt="34" o:oned="t" adj="10800" path="m0,0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_x0020_815" o:spid="_x0000_s1026" type="#_x0000_t34" style="position:absolute;margin-left:363.55pt;margin-top:360.85pt;width:18.1pt;height:.2pt;rotation:90;flip:x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" strokecolor="#c67f38">
                <v:shadow on="t" opacity="26213f" origin="-.5,-.5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6416AD8C" wp14:editId="480DBAE3">
                <wp:simplePos x="0" y="0"/>
                <wp:positionH relativeFrom="column">
                  <wp:posOffset>1180465</wp:posOffset>
                </wp:positionH>
                <wp:positionV relativeFrom="paragraph">
                  <wp:posOffset>4514850</wp:posOffset>
                </wp:positionV>
                <wp:extent cx="229870" cy="2540"/>
                <wp:effectExtent l="125730" t="121285" r="163830" b="169545"/>
                <wp:wrapNone/>
                <wp:docPr id="288" name="AutoShap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2987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0444A" id="AutoShape_x0020_814" o:spid="_x0000_s1026" type="#_x0000_t34" style="position:absolute;margin-left:92.95pt;margin-top:355.5pt;width:18.1pt;height:.2pt;rotation:90;flip:x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" strokecolor="#c67f38">
                <v:shadow on="t" opacity="26213f" origin="-.5,-.5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550CC90C" wp14:editId="2E74C0F6">
                <wp:simplePos x="0" y="0"/>
                <wp:positionH relativeFrom="column">
                  <wp:posOffset>3829050</wp:posOffset>
                </wp:positionH>
                <wp:positionV relativeFrom="paragraph">
                  <wp:posOffset>4577080</wp:posOffset>
                </wp:positionV>
                <wp:extent cx="229870" cy="2540"/>
                <wp:effectExtent l="132715" t="132715" r="169545" b="170815"/>
                <wp:wrapNone/>
                <wp:docPr id="31" name="AutoShap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2987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BA0B" id="AutoShape_x0020_680" o:spid="_x0000_s1026" type="#_x0000_t34" style="position:absolute;margin-left:301.5pt;margin-top:360.4pt;width:18.1pt;height:.2pt;rotation:90;flip:x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" strokecolor="#c67f38">
                <v:shadow on="t" opacity="26213f" origin="-.5,-.5"/>
              </v:shape>
            </w:pict>
          </mc:Fallback>
        </mc:AlternateContent>
      </w:r>
      <w:r>
        <w:rPr>
          <w:rFonts w:ascii="adwa-assalaf" w:hAnsi="adwa-assalaf" w:cs="adwa-assalaf"/>
          <w:b/>
          <w:bCs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2449792" behindDoc="0" locked="0" layoutInCell="1" allowOverlap="1" wp14:anchorId="6689AE7E" wp14:editId="3259B469">
                <wp:simplePos x="0" y="0"/>
                <wp:positionH relativeFrom="column">
                  <wp:posOffset>30480</wp:posOffset>
                </wp:positionH>
                <wp:positionV relativeFrom="paragraph">
                  <wp:posOffset>4390390</wp:posOffset>
                </wp:positionV>
                <wp:extent cx="2512060" cy="2571750"/>
                <wp:effectExtent l="5080" t="0" r="10160" b="10160"/>
                <wp:wrapNone/>
                <wp:docPr id="2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060" cy="2571750"/>
                          <a:chOff x="0" y="0"/>
                          <a:chExt cx="24307" cy="23917"/>
                        </a:xfrm>
                      </wpg:grpSpPr>
                      <wpg:grpSp>
                        <wpg:cNvPr id="23" name="مجموعة 1086"/>
                        <wpg:cNvGrpSpPr>
                          <a:grpSpLocks/>
                        </wpg:cNvGrpSpPr>
                        <wpg:grpSpPr bwMode="auto">
                          <a:xfrm>
                            <a:off x="0" y="2048"/>
                            <a:ext cx="24307" cy="21869"/>
                            <a:chOff x="0" y="-22"/>
                            <a:chExt cx="24310" cy="21425"/>
                          </a:xfrm>
                        </wpg:grpSpPr>
                        <wps:wsp>
                          <wps:cNvPr id="24" name="Rectangle 6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80" y="100"/>
                              <a:ext cx="7530" cy="213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18EC770" w14:textId="77777777" w:rsidR="0066420A" w:rsidRPr="008E2708" w:rsidRDefault="0066420A" w:rsidP="008E2708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</w:p>
                              <w:p w14:paraId="6D85E402" w14:textId="77777777" w:rsidR="0066420A" w:rsidRPr="008E2708" w:rsidRDefault="0066420A" w:rsidP="008E2708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</w:p>
                              <w:p w14:paraId="44891624" w14:textId="77777777" w:rsidR="0066420A" w:rsidRPr="008E2708" w:rsidRDefault="0066420A" w:rsidP="008E2708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8E2708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О выведении из ада тех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 xml:space="preserve"> единобож</w:t>
                                </w:r>
                                <w:r w:rsidR="00567D7A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-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ников</w:t>
                                </w:r>
                                <w:r w:rsidRPr="008E2708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, кто в него уже вошел</w:t>
                                </w:r>
                              </w:p>
                              <w:p w14:paraId="5A232ED4" w14:textId="77777777" w:rsidR="0066420A" w:rsidRPr="008E2708" w:rsidRDefault="0066420A" w:rsidP="008E2708">
                                <w:pP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64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22"/>
                              <a:ext cx="7528" cy="211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2E181CF1" w14:textId="77777777" w:rsidR="0066420A" w:rsidRPr="004A3471" w:rsidRDefault="0066420A" w:rsidP="00D66FD6">
                                <w:pPr>
                                  <w:jc w:val="center"/>
                                  <w:rPr>
                                    <w:rFonts w:asciiTheme="majorHAnsi" w:hAnsiTheme="majorHAns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</w:p>
                              <w:p w14:paraId="6E1B1E11" w14:textId="77777777" w:rsidR="0066420A" w:rsidRPr="004A3471" w:rsidRDefault="0066420A" w:rsidP="00D66FD6">
                                <w:pPr>
                                  <w:jc w:val="center"/>
                                  <w:rPr>
                                    <w:rFonts w:asciiTheme="majorHAnsi" w:hAnsiTheme="majorHAns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</w:p>
                              <w:p w14:paraId="215D6E2F" w14:textId="77777777" w:rsidR="0066420A" w:rsidRPr="004A3471" w:rsidRDefault="0066420A" w:rsidP="00D66FD6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lang w:val="ru-RU"/>
                                  </w:rPr>
                                </w:pPr>
                                <w:r w:rsidRPr="004A3471">
                                  <w:rPr>
                                    <w:rFonts w:asciiTheme="majorHAnsi" w:hAnsiTheme="majorHAns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 xml:space="preserve">О повыше-нии степени единобож-ников в Раю </w:t>
                                </w:r>
                              </w:p>
                              <w:p w14:paraId="1858CC3B" w14:textId="77777777" w:rsidR="0066420A" w:rsidRPr="004A3471" w:rsidRDefault="0066420A" w:rsidP="00017930">
                                <w:pPr>
                                  <w:rPr>
                                    <w:rFonts w:asciiTheme="majorHAnsi" w:hAnsiTheme="majorHAnsi"/>
                                    <w:szCs w:val="2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6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40" y="0"/>
                              <a:ext cx="7523" cy="213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5E41E09" w14:textId="77777777" w:rsidR="0066420A" w:rsidRPr="00D66FD6" w:rsidRDefault="0066420A" w:rsidP="00D66FD6">
                                <w:pPr>
                                  <w:jc w:val="center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О</w:t>
                                </w:r>
                                <w:r w:rsidRPr="00D66FD6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б избавле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-</w:t>
                                </w:r>
                                <w:r w:rsidRPr="00D66FD6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нии единобож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-</w:t>
                                </w:r>
                                <w:r w:rsidRPr="00D66FD6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</w:rPr>
                                  <w:t>ников от вхождения в адский огонь (тех из них, кто его заслужил).</w:t>
                                </w:r>
                              </w:p>
                              <w:p w14:paraId="1B60EA6E" w14:textId="77777777" w:rsidR="0066420A" w:rsidRPr="00D66FD6" w:rsidRDefault="0066420A" w:rsidP="00D66FD6">
                                <w:pPr>
                                  <w:rPr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مجموعة 1087"/>
                        <wpg:cNvGrpSpPr>
                          <a:grpSpLocks/>
                        </wpg:cNvGrpSpPr>
                        <wpg:grpSpPr bwMode="auto">
                          <a:xfrm>
                            <a:off x="3803" y="0"/>
                            <a:ext cx="16777" cy="1727"/>
                            <a:chOff x="0" y="0"/>
                            <a:chExt cx="16776" cy="1729"/>
                          </a:xfrm>
                        </wpg:grpSpPr>
                        <wps:wsp>
                          <wps:cNvPr id="28" name="AutoShape 6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77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6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770" y="100"/>
                              <a:ext cx="6" cy="162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6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0" cy="157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C67F38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blurRad="63500" dist="38099" dir="2700000" algn="tl" rotWithShape="0">
                                <a:srgbClr val="000000">
                                  <a:alpha val="39998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9AE7E" id="Group_x0020_80" o:spid="_x0000_s1640" style="position:absolute;margin-left:2.4pt;margin-top:345.7pt;width:197.8pt;height:202.5pt;z-index:252449792;mso-position-horizontal-relative:text;mso-position-vertical-relative:text" coordsize="24307,2391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">
                <v:group id="_x0645__x062c__x0645__x0648__x0639__x0629__x0020_1086" o:spid="_x0000_s1641" style="position:absolute;top:2048;width:24307;height:21869" coordorigin=",-22" coordsize="24310,2142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g5bQ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bA7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Tg5bQxAAAANsAAAAP&#10;AAAAAAAAAAAAAAAAAKkCAABkcnMvZG93bnJldi54bWxQSwUGAAAAAAQABAD6AAAAmgMAAAAA&#10;">
                  <v:rect id="Rectangle_x0020_654" o:spid="_x0000_s1642" style="position:absolute;left:16780;top:100;width:7530;height:213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rQlWwwAA&#10;ANsAAAAPAAAAZHJzL2Rvd25yZXYueG1sRI9Pi8IwFMTvgt8hPMGbphbZlWoUURb0sv6pCN4ezbMt&#10;Ni+lydbut98ICx6H+c0Ms1h1phItNa60rGAyjkAQZ1aXnCu4pF+jGQjnkTVWlknBLzlYLfu9BSba&#10;PvlE7dnnIpSwS1BB4X2dSOmyggy6sa2Jg3e3jUEfZJNL3eAzlJtKxlH0IQ2WHBYKrGlTUPY4/xgF&#10;ZYvx9fP2fThuTsc4Tbf1PgBKDQfdeg7CU+ff8H96pxXEU3h9CT9ALv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ErQlWwwAAANsAAAAPAAAAAAAAAAAAAAAAAJcCAABkcnMvZG93&#10;bnJldi54bWxQSwUGAAAAAAQABAD1AAAAhwMAAAAA&#10;" strokecolor="#c67f38">
                    <v:shadow on="t" opacity="26213f" origin="-.5,-.5"/>
                    <v:textbox>
                      <w:txbxContent>
                        <w:p w14:paraId="518EC770" w14:textId="77777777" w:rsidR="0066420A" w:rsidRPr="008E2708" w:rsidRDefault="0066420A" w:rsidP="008E2708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</w:pPr>
                        </w:p>
                        <w:p w14:paraId="6D85E402" w14:textId="77777777" w:rsidR="0066420A" w:rsidRPr="008E2708" w:rsidRDefault="0066420A" w:rsidP="008E2708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</w:pPr>
                        </w:p>
                        <w:p w14:paraId="44891624" w14:textId="77777777" w:rsidR="0066420A" w:rsidRPr="008E2708" w:rsidRDefault="0066420A" w:rsidP="008E2708">
                          <w:pPr>
                            <w:jc w:val="center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 w:rsidRPr="008E2708"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О выведении из ада тех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 xml:space="preserve"> единобож</w:t>
                          </w:r>
                          <w:r w:rsidR="00567D7A"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-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ников</w:t>
                          </w:r>
                          <w:r w:rsidRPr="008E2708"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, кто в него уже вошел</w:t>
                          </w:r>
                        </w:p>
                        <w:p w14:paraId="5A232ED4" w14:textId="77777777" w:rsidR="0066420A" w:rsidRPr="008E2708" w:rsidRDefault="0066420A" w:rsidP="008E2708">
                          <w:pPr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648" o:spid="_x0000_s1643" style="position:absolute;top:-22;width:7528;height:2112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4azNwwAA&#10;ANsAAAAPAAAAZHJzL2Rvd25yZXYueG1sRI9Pi8IwFMTvgt8hPMGbphbclWoUURb0sv6pCN4ezbMt&#10;Ni+lydbut98ICx6H+c0Ms1h1phItNa60rGAyjkAQZ1aXnCu4pF+jGQjnkTVWlknBLzlYLfu9BSba&#10;PvlE7dnnIpSwS1BB4X2dSOmyggy6sa2Jg3e3jUEfZJNL3eAzlJtKxlH0IQ2WHBYKrGlTUPY4/xgF&#10;ZYvx9fP2fThuTsc4Tbf1PgBKDQfdeg7CU+ff8H96pxXEU3h9CT9ALv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r4azNwwAAANsAAAAPAAAAAAAAAAAAAAAAAJcCAABkcnMvZG93&#10;bnJldi54bWxQSwUGAAAAAAQABAD1AAAAhwMAAAAA&#10;" strokecolor="#c67f38">
                    <v:shadow on="t" opacity="26213f" origin="-.5,-.5"/>
                    <v:textbox>
                      <w:txbxContent>
                        <w:p w14:paraId="2E181CF1" w14:textId="77777777" w:rsidR="0066420A" w:rsidRPr="004A3471" w:rsidRDefault="0066420A" w:rsidP="00D66FD6">
                          <w:pPr>
                            <w:jc w:val="center"/>
                            <w:rPr>
                              <w:rFonts w:asciiTheme="majorHAnsi" w:hAnsiTheme="majorHAns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</w:pPr>
                        </w:p>
                        <w:p w14:paraId="6E1B1E11" w14:textId="77777777" w:rsidR="0066420A" w:rsidRPr="004A3471" w:rsidRDefault="0066420A" w:rsidP="00D66FD6">
                          <w:pPr>
                            <w:jc w:val="center"/>
                            <w:rPr>
                              <w:rFonts w:asciiTheme="majorHAnsi" w:hAnsiTheme="majorHAns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</w:pPr>
                        </w:p>
                        <w:p w14:paraId="215D6E2F" w14:textId="77777777" w:rsidR="0066420A" w:rsidRPr="004A3471" w:rsidRDefault="0066420A" w:rsidP="00D66FD6">
                          <w:pPr>
                            <w:jc w:val="center"/>
                            <w:rPr>
                              <w:rFonts w:asciiTheme="majorHAnsi" w:hAnsiTheme="majorHAnsi"/>
                              <w:lang w:val="ru-RU"/>
                            </w:rPr>
                          </w:pPr>
                          <w:r w:rsidRPr="004A3471">
                            <w:rPr>
                              <w:rFonts w:asciiTheme="majorHAnsi" w:hAnsiTheme="majorHAns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 xml:space="preserve">О повыше-нии степени единобож-ников в Раю </w:t>
                          </w:r>
                        </w:p>
                        <w:p w14:paraId="1858CC3B" w14:textId="77777777" w:rsidR="0066420A" w:rsidRPr="004A3471" w:rsidRDefault="0066420A" w:rsidP="00017930">
                          <w:pPr>
                            <w:rPr>
                              <w:rFonts w:asciiTheme="majorHAnsi" w:hAnsiTheme="majorHAnsi"/>
                              <w:szCs w:val="28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_x0020_656" o:spid="_x0000_s1644" style="position:absolute;left:8440;width:7523;height:2136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MzK6xAAA&#10;ANsAAAAPAAAAZHJzL2Rvd25yZXYueG1sRI9Ba8JAFITvQv/D8oTedGMOqURXKSmF9tJGI0Jvj+xr&#10;Epp9G7LbJP57VxA8DvPNDLPdT6YVA/WusaxgtYxAEJdWN1wpOBXvizUI55E1tpZJwYUc7HdPsy2m&#10;2o58oOHoKxFK2KWooPa+S6V0ZU0G3dJ2xMH7tb1BH2RfSd3jGMpNK+MoSqTBhsNCjR1lNZV/x3+j&#10;oBkwPr/8fH3n2SGPi+Kt+wyAUs/z6XUDwtPkH/A9/aEVxAncvoQfIHdX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zMyusQAAADbAAAADwAAAAAAAAAAAAAAAACXAgAAZHJzL2Rv&#10;d25yZXYueG1sUEsFBgAAAAAEAAQA9QAAAIgDAAAAAA==&#10;" strokecolor="#c67f38">
                    <v:shadow on="t" opacity="26213f" origin="-.5,-.5"/>
                    <v:textbox>
                      <w:txbxContent>
                        <w:p w14:paraId="05E41E09" w14:textId="77777777" w:rsidR="0066420A" w:rsidRPr="00D66FD6" w:rsidRDefault="0066420A" w:rsidP="00D66FD6">
                          <w:pPr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О</w:t>
                          </w:r>
                          <w:r w:rsidRPr="00D66FD6"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б избавле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-</w:t>
                          </w:r>
                          <w:r w:rsidRPr="00D66FD6"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нии единобож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-</w:t>
                          </w:r>
                          <w:r w:rsidRPr="00D66FD6"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:lang w:val="ru-RU"/>
                            </w:rPr>
                            <w:t>ников от вхождения в адский огонь (тех из них, кто его заслужил).</w:t>
                          </w:r>
                        </w:p>
                        <w:p w14:paraId="1B60EA6E" w14:textId="77777777" w:rsidR="0066420A" w:rsidRPr="00D66FD6" w:rsidRDefault="0066420A" w:rsidP="00D66FD6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_x0645__x062c__x0645__x0648__x0639__x0629__x0020_1087" o:spid="_x0000_s1645" style="position:absolute;left:3803;width:16777;height:1727" coordsize="16776,172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uJDTxAAAANs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0Tc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suJDTxAAAANsAAAAP&#10;AAAAAAAAAAAAAAAAAKkCAABkcnMvZG93bnJldi54bWxQSwUGAAAAAAQABAD6AAAAmgMAAAAA&#10;">
                  <v:shape id="AutoShape_x0020_658" o:spid="_x0000_s1646" type="#_x0000_t32" style="position:absolute;width:16774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1Fclr0AAADbAAAADwAAAGRycy9kb3ducmV2LnhtbERPTYvCMBC9C/6HMII3TS2itRpFZQU9&#10;6i6eh2Zsi82kJFmt/94cBI+P973adKYRD3K+tqxgMk5AEBdW11wq+Ps9jDIQPiBrbCyTghd52Kz7&#10;vRXm2j75TI9LKEUMYZ+jgiqENpfSFxUZ9GPbEkfuZp3BEKErpXb4jOGmkWmSzKTBmmNDhS3tKyru&#10;l3+jIDuli2lKuyz4n+L8Ol7np33plBoOuu0SRKAufMUf91ErSOPY+CX+ALl+Aw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A9RXJa9AAAA2wAAAA8AAAAAAAAAAAAAAAAAoQIA&#10;AGRycy9kb3ducmV2LnhtbFBLBQYAAAAABAAEAPkAAACLAwAAAAA=&#10;" strokecolor="#c67f38">
                    <v:stroke joinstyle="miter"/>
                    <v:shadow on="t" opacity="26213f" origin="-.5,-.5"/>
                  </v:shape>
                  <v:shape id="AutoShape_x0020_659" o:spid="_x0000_s1647" type="#_x0000_t32" style="position:absolute;left:16770;top:100;width:6;height:1629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N2VucQAAADbAAAADwAAAGRycy9kb3ducmV2LnhtbESPQWvCQBSE74L/YXlCL6K7iVRq6iql&#10;EOix2tLzM/tMUrNv0+w2Sf+9KxQ8DjPzDbPdj7YRPXW+dqwhWSoQxIUzNZcaPj/yxRMIH5ANNo5J&#10;wx952O+mky1mxg18oP4YShEh7DPUUIXQZlL6oiKLfula4uidXWcxRNmV0nQ4RLhtZKrUWlqsOS5U&#10;2NJrRcXl+Gs1nH6auf2qv4sxv7yvHhOn5slaaf0wG1+eQQQawz38334zGtIN3L7EHyB3V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E3ZW5xAAAANsAAAAPAAAAAAAAAAAA&#10;AAAAAKECAABkcnMvZG93bnJldi54bWxQSwUGAAAAAAQABAD5AAAAkgMAAAAA&#10;" strokecolor="#c67f38">
                    <v:stroke joinstyle="miter"/>
                    <v:shadow on="t" opacity="26213f" origin="-.5,-.5"/>
                  </v:shape>
                  <v:shape id="AutoShape_x0020_660" o:spid="_x0000_s1648" type="#_x0000_t32" style="position:absolute;width:0;height:1577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D6q+b4AAADbAAAADwAAAGRycy9kb3ducmV2LnhtbERPTYvCMBC9L/gfwgheRJMqK1KNIoLg&#10;UV3xPDZjW20mtYla/705CHt8vO/5srWVeFLjS8cakqECQZw5U3Ku4fi3GUxB+IBssHJMGt7kYbno&#10;/MwxNe7Fe3oeQi5iCPsUNRQh1KmUPivIoh+6mjhyF9dYDBE2uTQNvmK4reRIqYm0WHJsKLCmdUHZ&#10;7fCwGs73qm9P5TVrN7fd+Ddxqp9MlNa9bruagQjUhn/x1701GsZxffwSf4BcfAA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AQPqr5vgAAANsAAAAPAAAAAAAAAAAAAAAAAKEC&#10;AABkcnMvZG93bnJldi54bWxQSwUGAAAAAAQABAD5AAAAjAMAAAAA&#10;" strokecolor="#c67f38">
                    <v:stroke joinstyle="miter"/>
                    <v:shadow on="t" opacity="26213f" origin="-.5,-.5"/>
                  </v:shape>
                </v:group>
              </v:group>
            </w:pict>
          </mc:Fallback>
        </mc:AlternateContent>
      </w:r>
      <w:r>
        <w:rPr>
          <w:rFonts w:ascii="adwa-assalaf" w:hAnsi="adwa-assalaf" w:cs="adwa-assalaf"/>
          <w:b/>
          <w:bCs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2446720" behindDoc="0" locked="0" layoutInCell="1" allowOverlap="1" wp14:anchorId="4AF80F82" wp14:editId="7BF61ED8">
                <wp:simplePos x="0" y="0"/>
                <wp:positionH relativeFrom="column">
                  <wp:posOffset>153670</wp:posOffset>
                </wp:positionH>
                <wp:positionV relativeFrom="paragraph">
                  <wp:posOffset>3169285</wp:posOffset>
                </wp:positionV>
                <wp:extent cx="4695825" cy="1025525"/>
                <wp:effectExtent l="1270" t="0" r="14605" b="8890"/>
                <wp:wrapNone/>
                <wp:docPr id="17" name="Group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825" cy="1025525"/>
                          <a:chOff x="0" y="-564"/>
                          <a:chExt cx="45524" cy="12262"/>
                        </a:xfrm>
                      </wpg:grpSpPr>
                      <wps:wsp>
                        <wps:cNvPr id="18" name="AutoShape 655"/>
                        <wps:cNvCnPr>
                          <a:cxnSpLocks noChangeShapeType="1"/>
                        </wps:cNvCnPr>
                        <wps:spPr bwMode="auto">
                          <a:xfrm>
                            <a:off x="3460" y="-564"/>
                            <a:ext cx="3" cy="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9" name="AutoShape 725"/>
                        <wps:cNvCnPr>
                          <a:cxnSpLocks noChangeShapeType="1"/>
                        </wps:cNvCnPr>
                        <wps:spPr bwMode="auto">
                          <a:xfrm>
                            <a:off x="3460" y="-564"/>
                            <a:ext cx="3891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0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23944" y="2306"/>
                            <a:ext cx="21580" cy="9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F233DF9" w14:textId="77777777" w:rsidR="0066420A" w:rsidRPr="008E2708" w:rsidRDefault="0066420A" w:rsidP="008E2708">
                              <w:pPr>
                                <w:bidi w:val="0"/>
                                <w:jc w:val="center"/>
                                <w:rPr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8E2708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ru-RU"/>
                                </w:rPr>
                                <w:t>З</w:t>
                              </w:r>
                              <w:r w:rsidRPr="008E2708"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аступничество, присущее только Пророку</w:t>
                              </w:r>
                              <w:r w:rsidRPr="008E2708">
                                <w:rPr>
                                  <w:rFonts w:asciiTheme="majorBidi" w:hAnsiTheme="majorBidi" w:cstheme="majorBidi"/>
                                  <w:bCs/>
                                  <w:sz w:val="20"/>
                                  <w:szCs w:val="20"/>
                                  <w:lang w:val="ru-RU"/>
                                </w:rPr>
                                <w:t xml:space="preserve"> </w:t>
                              </w:r>
                              <w:r w:rsidRPr="00D460D6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0" y="2339"/>
                            <a:ext cx="21586" cy="9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dist="38099" dir="2700000" algn="tl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BCDB37D" w14:textId="77777777" w:rsidR="0066420A" w:rsidRPr="004A3471" w:rsidRDefault="0066420A" w:rsidP="00017930">
                              <w:pPr>
                                <w:bidi w:val="0"/>
                                <w:spacing w:after="0" w:line="200" w:lineRule="atLeast"/>
                                <w:ind w:firstLine="284"/>
                                <w:jc w:val="center"/>
                                <w:rPr>
                                  <w:rFonts w:asciiTheme="majorHAnsi" w:hAnsiTheme="majorHAnsi" w:cstheme="majorBidi"/>
                                  <w:color w:val="000000" w:themeColor="text1"/>
                                  <w:sz w:val="20"/>
                                  <w:szCs w:val="18"/>
                                  <w:lang w:val="ru-RU"/>
                                </w:rPr>
                              </w:pPr>
                              <w:r w:rsidRPr="004A3471">
                                <w:rPr>
                                  <w:rFonts w:asciiTheme="majorHAnsi" w:hAnsiTheme="majorHAnsi" w:cstheme="majorBidi"/>
                                  <w:i/>
                                  <w:iCs/>
                                  <w:color w:val="000000" w:themeColor="text1"/>
                                  <w:sz w:val="20"/>
                                  <w:szCs w:val="18"/>
                                  <w:lang w:val="ru-RU"/>
                                </w:rPr>
                                <w:t xml:space="preserve">Общее заступничество, </w:t>
                              </w:r>
                              <w:r w:rsidRPr="004A3471">
                                <w:rPr>
                                  <w:rFonts w:asciiTheme="majorHAnsi" w:hAnsiTheme="majorHAnsi" w:cstheme="majorBidi"/>
                                  <w:color w:val="000000" w:themeColor="text1"/>
                                  <w:sz w:val="20"/>
                                  <w:szCs w:val="18"/>
                                  <w:lang w:val="ru-RU"/>
                                </w:rPr>
                                <w:t>которое будут осуществлять пророки, ангелы, единобожники, малые дети, умершие раньше родителей.</w:t>
                              </w:r>
                            </w:p>
                            <w:p w14:paraId="5D6BA4DD" w14:textId="77777777" w:rsidR="0066420A" w:rsidRPr="004A3471" w:rsidRDefault="0066420A" w:rsidP="00017930">
                              <w:pPr>
                                <w:bidi w:val="0"/>
                                <w:rPr>
                                  <w:rFonts w:asciiTheme="majorHAnsi" w:hAnsiTheme="majorHAnsi"/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80F82" id="Group_x0020_1056" o:spid="_x0000_s1649" style="position:absolute;margin-left:12.1pt;margin-top:249.55pt;width:369.75pt;height:80.75pt;z-index:252446720;mso-position-horizontal-relative:text;mso-position-vertical-relative:text" coordorigin=",-564" coordsize="45524,1226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">
                <v:shape id="AutoShape_x0020_655" o:spid="_x0000_s1650" type="#_x0000_t32" style="position:absolute;left:3460;top:-564;width:3;height:290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T2WK8IAAADbAAAADwAAAGRycy9kb3ducmV2LnhtbESPQW/CMAyF70j7D5En7QbpqomVQkCA&#10;hgRH2MTZakxbrXGqJIPy7/EBaTdb7/m9z4vV4Dp1pRBbzwbeJxko4srblmsDP9+7cQEqJmSLnWcy&#10;cKcIq+XLaIGl9Tc+0vWUaiUhHEs00KTUl1rHqiGHceJ7YtEuPjhMsoZa24A3CXedzrNsqh22LA0N&#10;9rRtqPo9/TkDxSGffeS0KVL8qo73/fnzsK2DMW+vw3oOKtGQ/s3P670VfIGVX2QAvXw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wT2WK8IAAADbAAAADwAAAAAAAAAAAAAA&#10;AAChAgAAZHJzL2Rvd25yZXYueG1sUEsFBgAAAAAEAAQA+QAAAJADAAAAAA==&#10;" strokecolor="#c67f38">
                  <v:stroke joinstyle="miter"/>
                  <v:shadow on="t" opacity="26213f" origin="-.5,-.5"/>
                </v:shape>
                <v:shape id="AutoShape_x0020_725" o:spid="_x0000_s1651" type="#_x0000_t32" style="position:absolute;left:3460;top:-564;width:38917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nEzsL4AAADbAAAADwAAAGRycy9kb3ducmV2LnhtbERPS4vCMBC+L/gfwgje1tQiWqtRXFHQ&#10;ow88D83YFptJSbJa/71ZWPA2H99zFqvONOJBzteWFYyGCQjiwuqaSwWX8+47A+EDssbGMil4kYfV&#10;sve1wFzbJx/pcQqliCHsc1RQhdDmUvqiIoN+aFviyN2sMxgidKXUDp8x3DQyTZKJNFhzbKiwpU1F&#10;xf30axRkh3Q2TuknC35bHF/76/SwKZ1Sg363noMI1IWP+N+913H+DP5+iQfI5Rs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CucTOwvgAAANsAAAAPAAAAAAAAAAAAAAAAAKEC&#10;AABkcnMvZG93bnJldi54bWxQSwUGAAAAAAQABAD5AAAAjAMAAAAA&#10;" strokecolor="#c67f38">
                  <v:stroke joinstyle="miter"/>
                  <v:shadow on="t" opacity="26213f" origin="-.5,-.5"/>
                </v:shape>
                <v:rect id="Rectangle_x0020_726" o:spid="_x0000_s1652" style="position:absolute;left:23944;top:2306;width:21580;height:935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lg9VwAAA&#10;ANsAAAAPAAAAZHJzL2Rvd25yZXYueG1sRE9Na8JAEL0X/A/LCL3VjTm0JbqKKIV6sWpE8DZkxySY&#10;nQ3ZNcZ/3zkUeny87/lycI3qqQu1ZwPTSQKKuPC25tLAKf96+wQVIrLFxjMZeFKA5WL0MsfM+gcf&#10;qD/GUkkIhwwNVDG2mdahqMhhmPiWWLir7xxGgV2pbYcPCXeNTpPkXTusWRoqbGldUXE73p2Busf0&#10;/HHZ/ezXh32a55t2KwJjXsfDagYq0hD/xX/ub2sglfXyRX6AXvw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7lg9VwAAAANsAAAAPAAAAAAAAAAAAAAAAAJcCAABkcnMvZG93bnJl&#10;di54bWxQSwUGAAAAAAQABAD1AAAAhAMAAAAA&#10;" strokecolor="#c67f38">
                  <v:shadow on="t" opacity="26213f" origin="-.5,-.5"/>
                  <v:textbox>
                    <w:txbxContent>
                      <w:p w14:paraId="6F233DF9" w14:textId="77777777" w:rsidR="0066420A" w:rsidRPr="008E2708" w:rsidRDefault="0066420A" w:rsidP="008E2708">
                        <w:pPr>
                          <w:bidi w:val="0"/>
                          <w:jc w:val="center"/>
                          <w:rPr>
                            <w:sz w:val="20"/>
                            <w:szCs w:val="20"/>
                            <w:lang w:val="ru-RU"/>
                          </w:rPr>
                        </w:pPr>
                        <w:r w:rsidRPr="008E2708">
                          <w:rPr>
                            <w:rFonts w:asciiTheme="majorBidi" w:hAnsiTheme="majorBidi" w:cstheme="majorBidi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ru-RU"/>
                          </w:rPr>
                          <w:t>З</w:t>
                        </w:r>
                        <w:r w:rsidRPr="008E2708">
                          <w:rPr>
                            <w:rFonts w:asciiTheme="majorBidi" w:hAnsiTheme="majorBidi" w:cstheme="majorBidi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аступничество, присущее только Пророку</w:t>
                        </w:r>
                        <w:r w:rsidRPr="008E2708">
                          <w:rPr>
                            <w:rFonts w:asciiTheme="majorBidi" w:hAnsiTheme="majorBidi" w:cstheme="majorBidi"/>
                            <w:bCs/>
                            <w:sz w:val="20"/>
                            <w:szCs w:val="20"/>
                            <w:lang w:val="ru-RU"/>
                          </w:rPr>
                          <w:t xml:space="preserve"> </w:t>
                        </w:r>
                        <w:r w:rsidRPr="00D460D6">
                          <w:rPr>
                            <w:rFonts w:ascii="Times New Roman" w:hAnsi="Times New Roman" w:cs="Times New Roman"/>
                            <w:lang w:val="ru-RU"/>
                          </w:rPr>
                          <w:t>ﷺ</w:t>
                        </w:r>
                      </w:p>
                    </w:txbxContent>
                  </v:textbox>
                </v:rect>
                <v:rect id="Rectangle_x0020_727" o:spid="_x0000_s1653" style="position:absolute;top:2339;width:21586;height:935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2qrOwwAA&#10;ANsAAAAPAAAAZHJzL2Rvd25yZXYueG1sRI9Pi8IwFMTvC36H8ARva2oPq3SNIoqwe/FPKwveHs2z&#10;LTYvpcnW+u2NIHgc5jczzHzZm1p01LrKsoLJOAJBnFtdcaHglG0/ZyCcR9ZYWyYFd3KwXAw+5pho&#10;e+MjdakvRChhl6CC0vsmkdLlJRl0Y9sQB+9iW4M+yLaQusVbKDe1jKPoSxqsOCyU2NC6pPya/hsF&#10;VYfx3/S82x/Wx0OcZZvmNwBKjYb96huEp96/4Vf6RyuIJ/D8En6AXDw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U2qrOwwAAANsAAAAPAAAAAAAAAAAAAAAAAJcCAABkcnMvZG93&#10;bnJldi54bWxQSwUGAAAAAAQABAD1AAAAhwMAAAAA&#10;" strokecolor="#c67f38">
                  <v:shadow on="t" opacity="26213f" origin="-.5,-.5"/>
                  <v:textbox>
                    <w:txbxContent>
                      <w:p w14:paraId="3BCDB37D" w14:textId="77777777" w:rsidR="0066420A" w:rsidRPr="004A3471" w:rsidRDefault="0066420A" w:rsidP="00017930">
                        <w:pPr>
                          <w:bidi w:val="0"/>
                          <w:spacing w:after="0" w:line="200" w:lineRule="atLeast"/>
                          <w:ind w:firstLine="284"/>
                          <w:jc w:val="center"/>
                          <w:rPr>
                            <w:rFonts w:asciiTheme="majorHAnsi" w:hAnsiTheme="majorHAnsi" w:cstheme="majorBidi"/>
                            <w:color w:val="000000" w:themeColor="text1"/>
                            <w:sz w:val="20"/>
                            <w:szCs w:val="18"/>
                            <w:lang w:val="ru-RU"/>
                          </w:rPr>
                        </w:pPr>
                        <w:r w:rsidRPr="004A3471">
                          <w:rPr>
                            <w:rFonts w:asciiTheme="majorHAnsi" w:hAnsiTheme="majorHAnsi" w:cstheme="majorBidi"/>
                            <w:i/>
                            <w:iCs/>
                            <w:color w:val="000000" w:themeColor="text1"/>
                            <w:sz w:val="20"/>
                            <w:szCs w:val="18"/>
                            <w:lang w:val="ru-RU"/>
                          </w:rPr>
                          <w:t xml:space="preserve">Общее заступничество, </w:t>
                        </w:r>
                        <w:r w:rsidRPr="004A3471">
                          <w:rPr>
                            <w:rFonts w:asciiTheme="majorHAnsi" w:hAnsiTheme="majorHAnsi" w:cstheme="majorBidi"/>
                            <w:color w:val="000000" w:themeColor="text1"/>
                            <w:sz w:val="20"/>
                            <w:szCs w:val="18"/>
                            <w:lang w:val="ru-RU"/>
                          </w:rPr>
                          <w:t>которое будут осуществлять пророки, ангелы, единобожники, малые дети, умершие раньше родителей.</w:t>
                        </w:r>
                      </w:p>
                      <w:p w14:paraId="5D6BA4DD" w14:textId="77777777" w:rsidR="0066420A" w:rsidRPr="004A3471" w:rsidRDefault="0066420A" w:rsidP="00017930">
                        <w:pPr>
                          <w:bidi w:val="0"/>
                          <w:rPr>
                            <w:rFonts w:asciiTheme="majorHAnsi" w:hAnsiTheme="majorHAnsi"/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2977D21C" wp14:editId="0BC12E0C">
                <wp:simplePos x="0" y="0"/>
                <wp:positionH relativeFrom="column">
                  <wp:posOffset>3437255</wp:posOffset>
                </wp:positionH>
                <wp:positionV relativeFrom="paragraph">
                  <wp:posOffset>369570</wp:posOffset>
                </wp:positionV>
                <wp:extent cx="1691005" cy="2639060"/>
                <wp:effectExtent l="84455" t="90170" r="116840" b="115570"/>
                <wp:wrapNone/>
                <wp:docPr id="16" name="Rectangl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005" cy="263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</wps:spPr>
                      <wps:txbx>
                        <w:txbxContent>
                          <w:p w14:paraId="7F0F0C8C" w14:textId="77777777" w:rsidR="0066420A" w:rsidRPr="00C138EA" w:rsidRDefault="0066420A" w:rsidP="00017930">
                            <w:pPr>
                              <w:spacing w:after="0" w:line="200" w:lineRule="atLeast"/>
                              <w:jc w:val="center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Утвержденное заступничество – это такое заступничество, которое просят у Аллаха и которое имеет следующие условия:</w:t>
                            </w:r>
                          </w:p>
                          <w:p w14:paraId="7F61502A" w14:textId="77777777" w:rsidR="0066420A" w:rsidRPr="00C138EA" w:rsidRDefault="0066420A" w:rsidP="001952D3">
                            <w:pPr>
                              <w:numPr>
                                <w:ilvl w:val="0"/>
                                <w:numId w:val="43"/>
                              </w:numPr>
                              <w:bidi w:val="0"/>
                              <w:spacing w:after="0" w:line="200" w:lineRule="atLeast"/>
                              <w:ind w:left="284" w:hanging="284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Дозволение Аллаха.</w:t>
                            </w:r>
                          </w:p>
                          <w:p w14:paraId="534D5E75" w14:textId="77777777" w:rsidR="0066420A" w:rsidRDefault="0066420A" w:rsidP="001952D3">
                            <w:pPr>
                              <w:numPr>
                                <w:ilvl w:val="0"/>
                                <w:numId w:val="43"/>
                              </w:numPr>
                              <w:bidi w:val="0"/>
                              <w:spacing w:after="0" w:line="200" w:lineRule="atLeast"/>
                              <w:ind w:left="284" w:hanging="284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Его довольство тем, кто заступается.</w:t>
                            </w:r>
                          </w:p>
                          <w:p w14:paraId="5A2D8A71" w14:textId="77777777" w:rsidR="0066420A" w:rsidRPr="00C138EA" w:rsidRDefault="0066420A" w:rsidP="001952D3">
                            <w:pPr>
                              <w:numPr>
                                <w:ilvl w:val="0"/>
                                <w:numId w:val="43"/>
                              </w:numPr>
                              <w:bidi w:val="0"/>
                              <w:spacing w:after="0" w:line="200" w:lineRule="atLeast"/>
                              <w:ind w:left="284" w:hanging="284"/>
                              <w:jc w:val="both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Его довольство тем, за кого заступаются.</w:t>
                            </w:r>
                          </w:p>
                          <w:p w14:paraId="2024E606" w14:textId="77777777" w:rsidR="0066420A" w:rsidRPr="00C138EA" w:rsidRDefault="0066420A" w:rsidP="00017930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7D21C" id="Rectangle_x0020_663" o:spid="_x0000_s1654" style="position:absolute;margin-left:270.65pt;margin-top:29.1pt;width:133.15pt;height:207.8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" strokecolor="#c67f38">
                <v:shadow on="t" opacity="26213f" origin="-.5,-.5"/>
                <v:textbox>
                  <w:txbxContent>
                    <w:p w14:paraId="7F0F0C8C" w14:textId="77777777" w:rsidR="0066420A" w:rsidRPr="00C138EA" w:rsidRDefault="0066420A" w:rsidP="00017930">
                      <w:pPr>
                        <w:spacing w:after="0" w:line="200" w:lineRule="atLeast"/>
                        <w:jc w:val="center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Утвержденное заступничество – это такое заступничество, которое просят у Аллаха и которое имеет следующие условия:</w:t>
                      </w:r>
                    </w:p>
                    <w:p w14:paraId="7F61502A" w14:textId="77777777" w:rsidR="0066420A" w:rsidRPr="00C138EA" w:rsidRDefault="0066420A" w:rsidP="001952D3">
                      <w:pPr>
                        <w:numPr>
                          <w:ilvl w:val="0"/>
                          <w:numId w:val="43"/>
                        </w:numPr>
                        <w:bidi w:val="0"/>
                        <w:spacing w:after="0" w:line="200" w:lineRule="atLeast"/>
                        <w:ind w:left="284" w:hanging="284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</w:rPr>
                        <w:t>Дозволение Аллаха.</w:t>
                      </w:r>
                    </w:p>
                    <w:p w14:paraId="534D5E75" w14:textId="77777777" w:rsidR="0066420A" w:rsidRDefault="0066420A" w:rsidP="001952D3">
                      <w:pPr>
                        <w:numPr>
                          <w:ilvl w:val="0"/>
                          <w:numId w:val="43"/>
                        </w:numPr>
                        <w:bidi w:val="0"/>
                        <w:spacing w:after="0" w:line="200" w:lineRule="atLeast"/>
                        <w:ind w:left="284" w:hanging="284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Его довольство тем, кто заступается.</w:t>
                      </w:r>
                    </w:p>
                    <w:p w14:paraId="5A2D8A71" w14:textId="77777777" w:rsidR="0066420A" w:rsidRPr="00C138EA" w:rsidRDefault="0066420A" w:rsidP="001952D3">
                      <w:pPr>
                        <w:numPr>
                          <w:ilvl w:val="0"/>
                          <w:numId w:val="43"/>
                        </w:numPr>
                        <w:bidi w:val="0"/>
                        <w:spacing w:after="0" w:line="200" w:lineRule="atLeast"/>
                        <w:ind w:left="284" w:hanging="284"/>
                        <w:jc w:val="both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Его довольство тем, за кого заступаются.</w:t>
                      </w:r>
                    </w:p>
                    <w:p w14:paraId="2024E606" w14:textId="77777777" w:rsidR="0066420A" w:rsidRPr="00C138EA" w:rsidRDefault="0066420A" w:rsidP="00017930">
                      <w:pPr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74C43484" wp14:editId="440263A0">
                <wp:simplePos x="0" y="0"/>
                <wp:positionH relativeFrom="column">
                  <wp:posOffset>1463675</wp:posOffset>
                </wp:positionH>
                <wp:positionV relativeFrom="paragraph">
                  <wp:posOffset>361315</wp:posOffset>
                </wp:positionV>
                <wp:extent cx="1680845" cy="2647315"/>
                <wp:effectExtent l="92075" t="94615" r="119380" b="115570"/>
                <wp:wrapNone/>
                <wp:docPr id="15" name="Rectangl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0845" cy="264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</wps:spPr>
                      <wps:txbx>
                        <w:txbxContent>
                          <w:p w14:paraId="08766B00" w14:textId="77777777" w:rsidR="0066420A" w:rsidRPr="00C138EA" w:rsidRDefault="0066420A" w:rsidP="00017930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Заступничество в вещах, которые находятся в пределах человеческих возможностей.</w:t>
                            </w:r>
                          </w:p>
                          <w:p w14:paraId="41F394E0" w14:textId="77777777" w:rsidR="0066420A" w:rsidRPr="00C138EA" w:rsidRDefault="0066420A" w:rsidP="00017930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Оно будет правильным при наличии четырех условий:</w:t>
                            </w:r>
                          </w:p>
                          <w:p w14:paraId="38A31FDB" w14:textId="77777777" w:rsidR="0066420A" w:rsidRPr="00C138EA" w:rsidRDefault="0066420A" w:rsidP="00017930">
                            <w:pPr>
                              <w:numPr>
                                <w:ilvl w:val="0"/>
                                <w:numId w:val="42"/>
                              </w:numPr>
                              <w:bidi w:val="0"/>
                              <w:spacing w:after="0" w:line="216" w:lineRule="auto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Заступающийся должен быть живым;</w:t>
                            </w:r>
                          </w:p>
                          <w:p w14:paraId="6509DD2A" w14:textId="77777777" w:rsidR="0066420A" w:rsidRPr="00C138EA" w:rsidRDefault="0066420A" w:rsidP="00017930">
                            <w:pPr>
                              <w:numPr>
                                <w:ilvl w:val="0"/>
                                <w:numId w:val="42"/>
                              </w:numPr>
                              <w:bidi w:val="0"/>
                              <w:spacing w:after="0" w:line="216" w:lineRule="auto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Он должен быть присутствующим;</w:t>
                            </w:r>
                          </w:p>
                          <w:p w14:paraId="46766E79" w14:textId="77777777" w:rsidR="0066420A" w:rsidRPr="00C138EA" w:rsidRDefault="0066420A" w:rsidP="00017930">
                            <w:pPr>
                              <w:numPr>
                                <w:ilvl w:val="0"/>
                                <w:numId w:val="42"/>
                              </w:numPr>
                              <w:bidi w:val="0"/>
                              <w:spacing w:after="0" w:line="216" w:lineRule="auto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Он должен иметь возможность заступиться;</w:t>
                            </w:r>
                          </w:p>
                          <w:p w14:paraId="4878E61B" w14:textId="77777777" w:rsidR="0066420A" w:rsidRPr="00C138EA" w:rsidRDefault="0066420A" w:rsidP="00017930">
                            <w:pPr>
                              <w:numPr>
                                <w:ilvl w:val="0"/>
                                <w:numId w:val="42"/>
                              </w:numPr>
                              <w:bidi w:val="0"/>
                              <w:spacing w:after="0" w:line="216" w:lineRule="auto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Необходимо иметь убеждение, что он – всего лишь причина. </w:t>
                            </w:r>
                          </w:p>
                          <w:p w14:paraId="612084F4" w14:textId="77777777" w:rsidR="0066420A" w:rsidRPr="00C138EA" w:rsidRDefault="0066420A" w:rsidP="00017930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43484" id="Rectangle_x0020_665" o:spid="_x0000_s1655" style="position:absolute;margin-left:115.25pt;margin-top:28.45pt;width:132.35pt;height:208.4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" strokecolor="#c67f38">
                <v:shadow on="t" opacity="26213f" origin="-.5,-.5"/>
                <v:textbox>
                  <w:txbxContent>
                    <w:p w14:paraId="08766B00" w14:textId="77777777" w:rsidR="0066420A" w:rsidRPr="00C138EA" w:rsidRDefault="0066420A" w:rsidP="00017930">
                      <w:pPr>
                        <w:spacing w:after="0" w:line="216" w:lineRule="auto"/>
                        <w:jc w:val="center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Заступничество в вещах, которые находятся в пределах человеческих возможностей.</w:t>
                      </w:r>
                    </w:p>
                    <w:p w14:paraId="41F394E0" w14:textId="77777777" w:rsidR="0066420A" w:rsidRPr="00C138EA" w:rsidRDefault="0066420A" w:rsidP="00017930">
                      <w:pPr>
                        <w:spacing w:after="0" w:line="216" w:lineRule="auto"/>
                        <w:jc w:val="center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Оно будет правильным при наличии четырех условий:</w:t>
                      </w:r>
                    </w:p>
                    <w:p w14:paraId="38A31FDB" w14:textId="77777777" w:rsidR="0066420A" w:rsidRPr="00C138EA" w:rsidRDefault="0066420A" w:rsidP="00017930">
                      <w:pPr>
                        <w:numPr>
                          <w:ilvl w:val="0"/>
                          <w:numId w:val="42"/>
                        </w:numPr>
                        <w:bidi w:val="0"/>
                        <w:spacing w:after="0" w:line="216" w:lineRule="auto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</w:rPr>
                        <w:t>Заступающийся должен быть живым;</w:t>
                      </w:r>
                    </w:p>
                    <w:p w14:paraId="6509DD2A" w14:textId="77777777" w:rsidR="0066420A" w:rsidRPr="00C138EA" w:rsidRDefault="0066420A" w:rsidP="00017930">
                      <w:pPr>
                        <w:numPr>
                          <w:ilvl w:val="0"/>
                          <w:numId w:val="42"/>
                        </w:numPr>
                        <w:bidi w:val="0"/>
                        <w:spacing w:after="0" w:line="216" w:lineRule="auto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</w:rPr>
                        <w:t>Он должен быть присутствующим;</w:t>
                      </w:r>
                    </w:p>
                    <w:p w14:paraId="46766E79" w14:textId="77777777" w:rsidR="0066420A" w:rsidRPr="00C138EA" w:rsidRDefault="0066420A" w:rsidP="00017930">
                      <w:pPr>
                        <w:numPr>
                          <w:ilvl w:val="0"/>
                          <w:numId w:val="42"/>
                        </w:numPr>
                        <w:bidi w:val="0"/>
                        <w:spacing w:after="0" w:line="216" w:lineRule="auto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Он должен иметь возможность заступиться;</w:t>
                      </w:r>
                    </w:p>
                    <w:p w14:paraId="4878E61B" w14:textId="77777777" w:rsidR="0066420A" w:rsidRPr="00C138EA" w:rsidRDefault="0066420A" w:rsidP="00017930">
                      <w:pPr>
                        <w:numPr>
                          <w:ilvl w:val="0"/>
                          <w:numId w:val="42"/>
                        </w:numPr>
                        <w:bidi w:val="0"/>
                        <w:spacing w:after="0" w:line="216" w:lineRule="auto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Необходимо иметь убеждение, что он – всего лишь причина. </w:t>
                      </w:r>
                    </w:p>
                    <w:p w14:paraId="612084F4" w14:textId="77777777" w:rsidR="0066420A" w:rsidRPr="00C138EA" w:rsidRDefault="0066420A" w:rsidP="00017930">
                      <w:pPr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261F9C92" wp14:editId="6033D2AE">
                <wp:simplePos x="0" y="0"/>
                <wp:positionH relativeFrom="column">
                  <wp:posOffset>-365125</wp:posOffset>
                </wp:positionH>
                <wp:positionV relativeFrom="paragraph">
                  <wp:posOffset>382270</wp:posOffset>
                </wp:positionV>
                <wp:extent cx="1741170" cy="2632710"/>
                <wp:effectExtent l="92075" t="90170" r="109855" b="109220"/>
                <wp:wrapNone/>
                <wp:docPr id="14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1170" cy="263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</wps:spPr>
                      <wps:txbx>
                        <w:txbxContent>
                          <w:p w14:paraId="161474F5" w14:textId="77777777" w:rsidR="0066420A" w:rsidRDefault="0066420A" w:rsidP="00017930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138EA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 xml:space="preserve">Отрицаемое заступничество </w:t>
                            </w:r>
                          </w:p>
                          <w:p w14:paraId="29D78CAF" w14:textId="77777777" w:rsidR="0066420A" w:rsidRDefault="0066420A" w:rsidP="00017930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D3CD975" w14:textId="77777777" w:rsidR="0066420A" w:rsidRPr="004A3471" w:rsidRDefault="0066420A" w:rsidP="00017930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Которое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 xml:space="preserve"> отвергнуто</w:t>
                            </w:r>
                            <w:r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Кораном. Это такое заступничество, которого просят не у Аллаха в тех вещах, н</w:t>
                            </w:r>
                            <w:r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а которые способен только Аллах</w:t>
                            </w:r>
                            <w:r w:rsidRPr="00C138EA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. </w:t>
                            </w:r>
                            <w:r w:rsidRPr="004A3471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>Такое заступничество является большим многобожием..</w:t>
                            </w:r>
                          </w:p>
                          <w:p w14:paraId="326F4D13" w14:textId="77777777" w:rsidR="0066420A" w:rsidRPr="004A3471" w:rsidRDefault="0066420A" w:rsidP="00017930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F9C92" id="Rectangle_x0020_661" o:spid="_x0000_s1656" style="position:absolute;margin-left:-28.75pt;margin-top:30.1pt;width:137.1pt;height:207.3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" strokecolor="#c67f38">
                <v:shadow on="t" opacity="26213f" origin="-.5,-.5"/>
                <v:textbox>
                  <w:txbxContent>
                    <w:p w14:paraId="161474F5" w14:textId="77777777" w:rsidR="0066420A" w:rsidRDefault="0066420A" w:rsidP="00017930">
                      <w:pPr>
                        <w:spacing w:after="0" w:line="216" w:lineRule="auto"/>
                        <w:jc w:val="center"/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</w:pPr>
                      <w:r w:rsidRPr="00C138EA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 xml:space="preserve">Отрицаемое заступничество </w:t>
                      </w:r>
                    </w:p>
                    <w:p w14:paraId="29D78CAF" w14:textId="77777777" w:rsidR="0066420A" w:rsidRDefault="0066420A" w:rsidP="00017930">
                      <w:pPr>
                        <w:spacing w:after="0" w:line="216" w:lineRule="auto"/>
                        <w:jc w:val="center"/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</w:pPr>
                    </w:p>
                    <w:p w14:paraId="4D3CD975" w14:textId="77777777" w:rsidR="0066420A" w:rsidRPr="004A3471" w:rsidRDefault="0066420A" w:rsidP="00017930">
                      <w:pPr>
                        <w:spacing w:after="0" w:line="216" w:lineRule="auto"/>
                        <w:jc w:val="center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Которое</w:t>
                      </w:r>
                      <w:r w:rsidRPr="00C138EA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 xml:space="preserve"> отвергнуто</w:t>
                      </w:r>
                      <w:r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C138EA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Кораном. Это такое заступничество, которого просят не у Аллаха в тех вещах, н</w:t>
                      </w:r>
                      <w:r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а которые способен только Аллах</w:t>
                      </w:r>
                      <w:r w:rsidRPr="00C138EA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. </w:t>
                      </w:r>
                      <w:r w:rsidRPr="004A3471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>Такое заступничество является большим многобожием..</w:t>
                      </w:r>
                    </w:p>
                    <w:p w14:paraId="326F4D13" w14:textId="77777777" w:rsidR="0066420A" w:rsidRPr="004A3471" w:rsidRDefault="0066420A" w:rsidP="00017930">
                      <w:pPr>
                        <w:rPr>
                          <w:rFonts w:asciiTheme="majorHAnsi" w:hAnsiTheme="majorHAnsi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25C6672E" wp14:editId="31D591BE">
                <wp:simplePos x="0" y="0"/>
                <wp:positionH relativeFrom="column">
                  <wp:posOffset>589915</wp:posOffset>
                </wp:positionH>
                <wp:positionV relativeFrom="paragraph">
                  <wp:posOffset>83820</wp:posOffset>
                </wp:positionV>
                <wp:extent cx="0" cy="289560"/>
                <wp:effectExtent l="132715" t="121920" r="159385" b="160020"/>
                <wp:wrapNone/>
                <wp:docPr id="13" name="AutoShap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F409F" id="AutoShape_x0020_669" o:spid="_x0000_s1026" type="#_x0000_t32" style="position:absolute;margin-left:46.45pt;margin-top:6.6pt;width:0;height:22.8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477116E5" wp14:editId="069738DE">
                <wp:simplePos x="0" y="0"/>
                <wp:positionH relativeFrom="column">
                  <wp:posOffset>4114165</wp:posOffset>
                </wp:positionH>
                <wp:positionV relativeFrom="paragraph">
                  <wp:posOffset>109855</wp:posOffset>
                </wp:positionV>
                <wp:extent cx="1270" cy="259715"/>
                <wp:effectExtent l="126365" t="122555" r="164465" b="163830"/>
                <wp:wrapNone/>
                <wp:docPr id="12" name="Auto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CD5A7" id="AutoShape_x0020_668" o:spid="_x0000_s1026" type="#_x0000_t32" style="position:absolute;margin-left:323.95pt;margin-top:8.65pt;width:.1pt;height:20.45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58881818" wp14:editId="650C00E2">
                <wp:simplePos x="0" y="0"/>
                <wp:positionH relativeFrom="column">
                  <wp:posOffset>589280</wp:posOffset>
                </wp:positionH>
                <wp:positionV relativeFrom="paragraph">
                  <wp:posOffset>83820</wp:posOffset>
                </wp:positionV>
                <wp:extent cx="3524885" cy="0"/>
                <wp:effectExtent l="132080" t="121920" r="165735" b="170180"/>
                <wp:wrapNone/>
                <wp:docPr id="11" name="AutoShap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24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616D9" id="AutoShape_x0020_667" o:spid="_x0000_s1026" type="#_x0000_t32" style="position:absolute;margin-left:46.4pt;margin-top:6.6pt;width:277.55pt;height:0;flip:y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781146CD" wp14:editId="2C9F4047">
                <wp:simplePos x="0" y="0"/>
                <wp:positionH relativeFrom="column">
                  <wp:posOffset>2346325</wp:posOffset>
                </wp:positionH>
                <wp:positionV relativeFrom="paragraph">
                  <wp:posOffset>-140970</wp:posOffset>
                </wp:positionV>
                <wp:extent cx="6350" cy="508635"/>
                <wp:effectExtent l="123825" t="125730" r="161925" b="165735"/>
                <wp:wrapNone/>
                <wp:docPr id="10" name="AutoShap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508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3201F" id="AutoShape_x0020_666" o:spid="_x0000_s1026" type="#_x0000_t32" style="position:absolute;margin-left:184.75pt;margin-top:-11.05pt;width:.5pt;height:40.0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a Elsalaf" w:hAnsi="Adwaa Elsalaf" w:cs="Adwaa Elsalaf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49D630DD" wp14:editId="44223EE8">
                <wp:simplePos x="0" y="0"/>
                <wp:positionH relativeFrom="column">
                  <wp:posOffset>763270</wp:posOffset>
                </wp:positionH>
                <wp:positionV relativeFrom="paragraph">
                  <wp:posOffset>-365125</wp:posOffset>
                </wp:positionV>
                <wp:extent cx="3181985" cy="345440"/>
                <wp:effectExtent l="77470" t="79375" r="106045" b="95885"/>
                <wp:wrapNone/>
                <wp:docPr id="9" name="Rectangl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3454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6EEDE"/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EED42" w14:textId="77777777" w:rsidR="0066420A" w:rsidRPr="00C138EA" w:rsidRDefault="0066420A" w:rsidP="00017930">
                            <w:pPr>
                              <w:bidi w:val="0"/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28"/>
                              </w:rPr>
                            </w:pPr>
                            <w:r w:rsidRPr="00C138EA">
                              <w:rPr>
                                <w:rFonts w:asciiTheme="majorHAnsi" w:eastAsia="Times New Roman" w:hAnsiTheme="majorHAnsi" w:cs="Hesham Fostat"/>
                                <w:b/>
                                <w:bCs/>
                                <w:color w:val="C00000"/>
                                <w:szCs w:val="28"/>
                                <w:lang w:val="fr-FR"/>
                              </w:rPr>
                              <w:t>Виды заступничества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630DD" id="Rectangle_x0020_1088" o:spid="_x0000_s1657" style="position:absolute;margin-left:60.1pt;margin-top:-28.7pt;width:250.55pt;height:27.2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" fillcolor="#f6eede" stroked="f" strokeweight="1.5pt">
                <v:fill color2="#d4a85a" angle="-135" focus="100%" type="gradient"/>
                <v:shadow on="t" opacity="26213f" origin="-.5,-.5"/>
                <v:textbox>
                  <w:txbxContent>
                    <w:p w14:paraId="796EED42" w14:textId="77777777" w:rsidR="0066420A" w:rsidRPr="00C138EA" w:rsidRDefault="0066420A" w:rsidP="00017930">
                      <w:pPr>
                        <w:bidi w:val="0"/>
                        <w:jc w:val="center"/>
                        <w:rPr>
                          <w:rFonts w:asciiTheme="majorHAnsi" w:hAnsiTheme="majorHAnsi"/>
                          <w:sz w:val="18"/>
                          <w:szCs w:val="28"/>
                        </w:rPr>
                      </w:pPr>
                      <w:r w:rsidRPr="00C138EA">
                        <w:rPr>
                          <w:rFonts w:asciiTheme="majorHAnsi" w:eastAsia="Times New Roman" w:hAnsiTheme="majorHAnsi" w:cs="Hesham Fostat"/>
                          <w:b/>
                          <w:bCs/>
                          <w:color w:val="C00000"/>
                          <w:szCs w:val="28"/>
                          <w:lang w:val="fr-FR"/>
                        </w:rPr>
                        <w:t>Виды заступничества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293684" behindDoc="0" locked="0" layoutInCell="1" allowOverlap="1" wp14:anchorId="391D7B02" wp14:editId="3697472D">
                <wp:simplePos x="0" y="0"/>
                <wp:positionH relativeFrom="column">
                  <wp:posOffset>1376045</wp:posOffset>
                </wp:positionH>
                <wp:positionV relativeFrom="paragraph">
                  <wp:posOffset>4168140</wp:posOffset>
                </wp:positionV>
                <wp:extent cx="2540" cy="203835"/>
                <wp:effectExtent l="131445" t="129540" r="170815" b="161925"/>
                <wp:wrapNone/>
                <wp:docPr id="8" name="AutoShap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203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A0498" id="AutoShape_x0020_698" o:spid="_x0000_s1026" type="#_x0000_t32" style="position:absolute;margin-left:108.35pt;margin-top:328.2pt;width:.2pt;height:16.05pt;flip:x;z-index:2512936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-assalaf" w:hAnsi="adwa-assalaf" w:cs="adwa-assalaf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3B04C4B5" wp14:editId="57296601">
                <wp:simplePos x="0" y="0"/>
                <wp:positionH relativeFrom="column">
                  <wp:posOffset>4106545</wp:posOffset>
                </wp:positionH>
                <wp:positionV relativeFrom="paragraph">
                  <wp:posOffset>2919095</wp:posOffset>
                </wp:positionV>
                <wp:extent cx="1270" cy="219075"/>
                <wp:effectExtent l="131445" t="125095" r="159385" b="163830"/>
                <wp:wrapNone/>
                <wp:docPr id="7" name="Straight Arrow Connector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E10E1" id="Straight_x0020_Arrow_x0020_Connector_x0020_1058" o:spid="_x0000_s1026" type="#_x0000_t32" style="position:absolute;margin-left:323.35pt;margin-top:229.85pt;width:.1pt;height:17.25pt;flip:x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" strokecolor="#c67f38">
                <v:stroke joinstyle="miter"/>
                <v:shadow on="t" opacity="26213f" origin="-.5,-.5"/>
              </v:shape>
            </w:pict>
          </mc:Fallback>
        </mc:AlternateContent>
      </w:r>
      <w:r>
        <w:rPr>
          <w:rFonts w:ascii="adwa-assalaf" w:hAnsi="adwa-assalaf" w:cs="adwa-assalaf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297" distR="114297" simplePos="0" relativeHeight="252445696" behindDoc="0" locked="0" layoutInCell="1" allowOverlap="1" wp14:anchorId="40FB2A72" wp14:editId="11E068F8">
                <wp:simplePos x="0" y="0"/>
                <wp:positionH relativeFrom="column">
                  <wp:posOffset>4570730</wp:posOffset>
                </wp:positionH>
                <wp:positionV relativeFrom="paragraph">
                  <wp:posOffset>3138805</wp:posOffset>
                </wp:positionV>
                <wp:extent cx="0" cy="220345"/>
                <wp:effectExtent l="125730" t="128905" r="166370" b="158750"/>
                <wp:wrapNone/>
                <wp:docPr id="6" name="Straight Arrow Connector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0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5ED4C" id="Straight_x0020_Arrow_x0020_Connector_x0020_1077" o:spid="_x0000_s1026" type="#_x0000_t32" style="position:absolute;margin-left:359.9pt;margin-top:247.15pt;width:0;height:17.35pt;flip:x;z-index:252445696;visibility:visible;mso-wrap-style:square;mso-width-percent:0;mso-height-percent:0;mso-wrap-distance-left:114297emu;mso-wrap-distance-top:0;mso-wrap-distance-right:114297emu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" strokecolor="#c67f38">
                <v:stroke joinstyle="miter"/>
                <v:shadow on="t" opacity="26213f" origin="-.5,-.5"/>
              </v:shape>
            </w:pict>
          </mc:Fallback>
        </mc:AlternateContent>
      </w:r>
      <w:r w:rsidR="004E1EB4" w:rsidRPr="005C6052">
        <w:rPr>
          <w:rFonts w:ascii="adwa-assalaf" w:hAnsi="adwa-assalaf" w:cs="adwa-assalaf"/>
          <w:b/>
          <w:bCs/>
          <w:sz w:val="28"/>
          <w:szCs w:val="28"/>
          <w:rtl/>
          <w:lang w:val="fr-FR"/>
        </w:rPr>
        <w:br w:type="page"/>
      </w:r>
    </w:p>
    <w:p w14:paraId="2B0F48F9" w14:textId="0C7F6C01" w:rsidR="004E1EB4" w:rsidRPr="005C6052" w:rsidRDefault="00AB6B4F" w:rsidP="00A82602">
      <w:pPr>
        <w:bidi w:val="0"/>
        <w:spacing w:after="0" w:line="240" w:lineRule="auto"/>
        <w:rPr>
          <w:rFonts w:ascii="adwa-assalaf" w:hAnsi="adwa-assalaf" w:cs="adwa-assalaf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7E983752" wp14:editId="41198E93">
                <wp:simplePos x="0" y="0"/>
                <wp:positionH relativeFrom="margin">
                  <wp:posOffset>-66040</wp:posOffset>
                </wp:positionH>
                <wp:positionV relativeFrom="paragraph">
                  <wp:posOffset>107315</wp:posOffset>
                </wp:positionV>
                <wp:extent cx="2442845" cy="4671060"/>
                <wp:effectExtent l="25400" t="25400" r="46355" b="53340"/>
                <wp:wrapNone/>
                <wp:docPr id="1090" name="Rectangl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2845" cy="467106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659BBE7E" w14:textId="77777777" w:rsidR="0066420A" w:rsidRPr="004A3471" w:rsidRDefault="0066420A" w:rsidP="00A82602">
                            <w:pPr>
                              <w:bidi w:val="0"/>
                              <w:spacing w:after="0" w:line="211" w:lineRule="auto"/>
                              <w:jc w:val="both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22744">
                              <w:rPr>
                                <w:rFonts w:asciiTheme="majorHAnsi" w:hAnsiTheme="majorHAnsi" w:cs="adwa-assalaf"/>
                                <w:b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>Правило третье</w:t>
                            </w:r>
                            <w:r w:rsidRPr="004A3471">
                              <w:rPr>
                                <w:rFonts w:asciiTheme="majorHAnsi" w:hAnsiTheme="majorHAnsi" w:cs="adwa-assalaf"/>
                                <w:b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EE631C">
                              <w:rPr>
                                <w:rFonts w:asciiTheme="majorHAnsi" w:eastAsia="Times New Roman" w:hAnsiTheme="majorHAnsi" w:cs="adwa-assalaf"/>
                                <w:b/>
                                <w:color w:val="C00000"/>
                                <w:sz w:val="20"/>
                                <w:szCs w:val="20"/>
                                <w:vertAlign w:val="superscript"/>
                                <w:rtl/>
                              </w:rPr>
                              <w:t>(1)</w:t>
                            </w:r>
                            <w:r w:rsidRPr="004A3471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fr-FR"/>
                              </w:rPr>
                              <w:t xml:space="preserve">: Воистину, Пророк, да благословит его Аллах и приветствует, явился к людям, различным в своем поклонении. Среди них были поклоняющиеся солнцу и луне, и поклоняющиеся ангелам, и поклоняющиеся Пророкам и праведникам, и поклоняющиеся камням и деревьям. И посланник Аллаха, да благословит его Аллах и приветствует, сражался со всеми ними и не делал между ними различия. На это указывает высказывание Всевышнего:  </w:t>
                            </w:r>
                            <w:r w:rsidRPr="004A3471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«И сражайтесь с ними, пока не исчезнет искушение и религия не будет целиком посвящена Аллаху»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(2:193)</w:t>
                            </w:r>
                          </w:p>
                          <w:p w14:paraId="22E7E61B" w14:textId="77777777" w:rsidR="0066420A" w:rsidRPr="004A3471" w:rsidRDefault="0066420A" w:rsidP="007E104C">
                            <w:pPr>
                              <w:bidi w:val="0"/>
                              <w:spacing w:after="0" w:line="211" w:lineRule="auto"/>
                              <w:jc w:val="both"/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A3471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fr-FR"/>
                              </w:rPr>
                              <w:t xml:space="preserve">Доводом на наличие многобожников, поклонявшихся солнцу и луне, являются Слова Всевышнего: </w:t>
                            </w:r>
                            <w:r w:rsidRPr="004A3471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«Из его знамений — день и ночь, солнце и луна. Не падайте ниц п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4A3471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ред солнцем и луной, а падайте ниц п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4A3471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ред Аллахом, который сотворил их, если вы поклоняетесь Ему!»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(41:37)</w:t>
                            </w:r>
                          </w:p>
                          <w:p w14:paraId="357356BA" w14:textId="77777777" w:rsidR="0066420A" w:rsidRPr="004A3471" w:rsidRDefault="0066420A" w:rsidP="007E104C">
                            <w:pPr>
                              <w:bidi w:val="0"/>
                              <w:spacing w:after="0" w:line="211" w:lineRule="auto"/>
                              <w:jc w:val="both"/>
                              <w:rPr>
                                <w:rFonts w:asciiTheme="majorHAnsi" w:hAnsiTheme="majorHAnsi" w:cs="adwa-assalaf"/>
                                <w:spacing w:val="-6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A3471">
                              <w:rPr>
                                <w:rFonts w:asciiTheme="majorHAnsi" w:hAnsiTheme="majorHAnsi" w:cs="adwa-assalaf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Доводом на наличие многобожников, поклонявшихся ангелам, являются Слова Всевышнего: </w:t>
                            </w:r>
                            <w:r w:rsidRPr="004A3471"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>«Ему также не подобает приказывать вам признавать ангелов и пророков своими господами.»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ru-RU"/>
                              </w:rPr>
                              <w:t xml:space="preserve"> (3:80)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83752" id="Rectangle_x0020_1090" o:spid="_x0000_s1658" style="position:absolute;margin-left:-5.2pt;margin-top:8.45pt;width:192.35pt;height:367.8pt;z-index:25245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" fillcolor="#ffffe1" strokecolor="#c67f38" strokeweight="5pt">
                <v:stroke linestyle="thickThin"/>
                <v:textbox>
                  <w:txbxContent>
                    <w:p w14:paraId="659BBE7E" w14:textId="77777777" w:rsidR="0066420A" w:rsidRPr="004A3471" w:rsidRDefault="0066420A" w:rsidP="00A82602">
                      <w:pPr>
                        <w:bidi w:val="0"/>
                        <w:spacing w:after="0" w:line="211" w:lineRule="auto"/>
                        <w:jc w:val="both"/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</w:pPr>
                      <w:r w:rsidRPr="00522744">
                        <w:rPr>
                          <w:rFonts w:asciiTheme="majorHAnsi" w:hAnsiTheme="majorHAnsi" w:cs="adwa-assalaf"/>
                          <w:b/>
                          <w:sz w:val="20"/>
                          <w:szCs w:val="20"/>
                          <w:u w:val="single"/>
                          <w:lang w:val="fr-FR"/>
                        </w:rPr>
                        <w:t>Правило третье</w:t>
                      </w:r>
                      <w:r w:rsidRPr="004A3471">
                        <w:rPr>
                          <w:rFonts w:asciiTheme="majorHAnsi" w:hAnsiTheme="majorHAnsi" w:cs="adwa-assalaf"/>
                          <w:b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EE631C">
                        <w:rPr>
                          <w:rFonts w:asciiTheme="majorHAnsi" w:eastAsia="Times New Roman" w:hAnsiTheme="majorHAnsi" w:cs="adwa-assalaf"/>
                          <w:b/>
                          <w:color w:val="C00000"/>
                          <w:sz w:val="20"/>
                          <w:szCs w:val="20"/>
                          <w:vertAlign w:val="superscript"/>
                          <w:rtl/>
                        </w:rPr>
                        <w:t>(1)</w:t>
                      </w:r>
                      <w:r w:rsidRPr="004A3471">
                        <w:rPr>
                          <w:rFonts w:asciiTheme="majorHAnsi" w:hAnsiTheme="majorHAnsi" w:cs="adwa-assalaf"/>
                          <w:sz w:val="20"/>
                          <w:szCs w:val="20"/>
                          <w:lang w:val="fr-FR"/>
                        </w:rPr>
                        <w:t xml:space="preserve">: Воистину, Пророк, да благословит его Аллах и приветствует, явился к людям, различным в своем поклонении. Среди них были поклоняющиеся солнцу и луне, и поклоняющиеся ангелам, и поклоняющиеся Пророкам и праведникам, и поклоняющиеся камням и деревьям. И посланник Аллаха, да благословит его Аллах и приветствует, сражался со всеми ними и не делал между ними различия. На это указывает высказывание Всевышнего:  </w:t>
                      </w:r>
                      <w:r w:rsidRPr="004A3471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>«И сражайтесь с ними, пока не исчезнет искушение и религия не будет целиком посвящена Аллаху»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(2:193)</w:t>
                      </w:r>
                    </w:p>
                    <w:p w14:paraId="22E7E61B" w14:textId="77777777" w:rsidR="0066420A" w:rsidRPr="004A3471" w:rsidRDefault="0066420A" w:rsidP="007E104C">
                      <w:pPr>
                        <w:bidi w:val="0"/>
                        <w:spacing w:after="0" w:line="211" w:lineRule="auto"/>
                        <w:jc w:val="both"/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</w:pPr>
                      <w:r w:rsidRPr="004A3471">
                        <w:rPr>
                          <w:rFonts w:asciiTheme="majorHAnsi" w:hAnsiTheme="majorHAnsi" w:cs="adwa-assalaf"/>
                          <w:sz w:val="20"/>
                          <w:szCs w:val="20"/>
                          <w:lang w:val="fr-FR"/>
                        </w:rPr>
                        <w:t xml:space="preserve">Доводом на наличие многобожников, поклонявшихся солнцу и луне, являются Слова Всевышнего: </w:t>
                      </w:r>
                      <w:r w:rsidRPr="004A3471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>«Из его знамений — день и ночь, солнце и луна. Не падайте ниц п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4A3471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>ред солнцем и луной, а падайте ниц п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4A3471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>ред Аллахом, который сотворил их, если вы поклоняетесь Ему!»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(41:37)</w:t>
                      </w:r>
                    </w:p>
                    <w:p w14:paraId="357356BA" w14:textId="77777777" w:rsidR="0066420A" w:rsidRPr="004A3471" w:rsidRDefault="0066420A" w:rsidP="007E104C">
                      <w:pPr>
                        <w:bidi w:val="0"/>
                        <w:spacing w:after="0" w:line="211" w:lineRule="auto"/>
                        <w:jc w:val="both"/>
                        <w:rPr>
                          <w:rFonts w:asciiTheme="majorHAnsi" w:hAnsiTheme="majorHAnsi" w:cs="adwa-assalaf"/>
                          <w:spacing w:val="-6"/>
                          <w:sz w:val="20"/>
                          <w:szCs w:val="20"/>
                          <w:lang w:val="ru-RU"/>
                        </w:rPr>
                      </w:pPr>
                      <w:r w:rsidRPr="004A3471">
                        <w:rPr>
                          <w:rFonts w:asciiTheme="majorHAnsi" w:hAnsiTheme="majorHAnsi" w:cs="adwa-assalaf"/>
                          <w:spacing w:val="-6"/>
                          <w:sz w:val="20"/>
                          <w:szCs w:val="20"/>
                          <w:lang w:val="fr-FR"/>
                        </w:rPr>
                        <w:t xml:space="preserve">Доводом на наличие многобожников, поклонявшихся ангелам, являются Слова Всевышнего: </w:t>
                      </w:r>
                      <w:r w:rsidRPr="004A3471">
                        <w:rPr>
                          <w:rFonts w:asciiTheme="majorHAnsi" w:hAnsiTheme="majorHAnsi" w:cs="Times New Roman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>«Ему также не подобает приказывать вам признавать ангелов и пророков своими господами.»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pacing w:val="-6"/>
                          <w:sz w:val="20"/>
                          <w:szCs w:val="20"/>
                          <w:lang w:val="ru-RU"/>
                        </w:rPr>
                        <w:t xml:space="preserve"> (3:80)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308F31D0" wp14:editId="3A63DD2D">
                <wp:simplePos x="0" y="0"/>
                <wp:positionH relativeFrom="column">
                  <wp:posOffset>2527300</wp:posOffset>
                </wp:positionH>
                <wp:positionV relativeFrom="paragraph">
                  <wp:posOffset>377190</wp:posOffset>
                </wp:positionV>
                <wp:extent cx="2417445" cy="2750185"/>
                <wp:effectExtent l="0" t="0" r="20955" b="18415"/>
                <wp:wrapNone/>
                <wp:docPr id="1091" name="Text 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7445" cy="2750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4A8A3E6A" w14:textId="77777777" w:rsidR="0066420A" w:rsidRPr="007E104C" w:rsidRDefault="0066420A" w:rsidP="008A6E3B">
                            <w:pPr>
                              <w:tabs>
                                <w:tab w:val="left" w:pos="4706"/>
                              </w:tabs>
                              <w:bidi w:val="0"/>
                              <w:spacing w:after="0" w:line="240" w:lineRule="auto"/>
                              <w:jc w:val="lowKashida"/>
                              <w:rPr>
                                <w:rFonts w:asciiTheme="majorBidi" w:eastAsia="Times New Roman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ru-RU"/>
                              </w:rPr>
                            </w:pPr>
                            <w:r w:rsidRPr="004A3471">
                              <w:rPr>
                                <w:rFonts w:asciiTheme="majorBidi" w:eastAsia="Times New Roman" w:hAnsiTheme="majorBidi" w:cstheme="majorBidi"/>
                                <w:b/>
                                <w:color w:val="C00000"/>
                                <w:vertAlign w:val="superscript"/>
                                <w:rtl/>
                              </w:rPr>
                              <w:t>(1)</w:t>
                            </w:r>
                            <w:r w:rsidRPr="004A3471">
                              <w:rPr>
                                <w:rFonts w:asciiTheme="majorBidi" w:eastAsia="Times New Roman" w:hAnsiTheme="majorBidi" w:cstheme="majorBidi"/>
                                <w:b/>
                                <w:color w:val="C00000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 w:rsidRPr="004A3471">
                              <w:rPr>
                                <w:rFonts w:asciiTheme="majorBidi" w:eastAsia="Times New Roman" w:hAnsiTheme="majorBidi" w:cstheme="majorBidi"/>
                                <w:b/>
                                <w:color w:val="C00000"/>
                                <w:sz w:val="28"/>
                                <w:szCs w:val="28"/>
                                <w:vertAlign w:val="superscript"/>
                                <w:lang w:val="fr-FR"/>
                              </w:rPr>
                              <w:t xml:space="preserve"> </w:t>
                            </w:r>
                            <w:r w:rsidRPr="007E104C"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ru-RU"/>
                              </w:rPr>
                              <w:t xml:space="preserve">В данном правиле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ru-RU"/>
                              </w:rPr>
                              <w:t xml:space="preserve">содержится </w:t>
                            </w:r>
                            <w:r w:rsidRPr="007E104C"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ru-RU"/>
                              </w:rPr>
                              <w:t>ясный довод против тех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ru-RU"/>
                              </w:rPr>
                              <w:t xml:space="preserve">, кто утверждает, что многобожие может быть лишь при поклонении идолам. А ведь доводы шариата повествуют как о поклонении идолам, так и о других незаконных объектах поклонения, которым поклонялись в то время. И Посланник Аллаха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ru-RU"/>
                              </w:rPr>
                              <w:t xml:space="preserve"> не различал между ними, напротив, считал все это поклонением «</w:t>
                            </w:r>
                            <w:r w:rsidRPr="001952D3">
                              <w:rPr>
                                <w:rFonts w:asciiTheme="majorBidi" w:hAnsiTheme="majorBidi" w:cstheme="majorBidi"/>
                                <w:i/>
                                <w:color w:val="000000" w:themeColor="text1"/>
                                <w:lang w:val="ru-RU"/>
                              </w:rPr>
                              <w:t>Тагуту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color w:val="000000" w:themeColor="text1"/>
                                <w:lang w:val="ru-RU"/>
                              </w:rPr>
                              <w:t>»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ru-RU"/>
                              </w:rPr>
                              <w:t xml:space="preserve"> и сражался против всех тех, кто поклонялся не Аллаху без исключения, дабы религия целиком была посвящена Аллаху.</w:t>
                            </w:r>
                          </w:p>
                          <w:p w14:paraId="34893F93" w14:textId="77777777" w:rsidR="0066420A" w:rsidRPr="007E104C" w:rsidRDefault="0066420A" w:rsidP="004E1EB4">
                            <w:pPr>
                              <w:jc w:val="lowKashida"/>
                              <w:rPr>
                                <w:rFonts w:asciiTheme="majorBidi" w:hAnsiTheme="majorBidi" w:cstheme="majorBidi"/>
                                <w:color w:val="000000" w:themeColor="text1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31D0" id="Text_x0020_Box_x0020_1091" o:spid="_x0000_s1659" type="#_x0000_t202" style="position:absolute;margin-left:199pt;margin-top:29.7pt;width:190.35pt;height:216.55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" fillcolor="window" strokecolor="window" strokeweight=".5pt">
                <v:path arrowok="t"/>
                <v:textbox>
                  <w:txbxContent>
                    <w:p w14:paraId="4A8A3E6A" w14:textId="77777777" w:rsidR="0066420A" w:rsidRPr="007E104C" w:rsidRDefault="0066420A" w:rsidP="008A6E3B">
                      <w:pPr>
                        <w:tabs>
                          <w:tab w:val="left" w:pos="4706"/>
                        </w:tabs>
                        <w:bidi w:val="0"/>
                        <w:spacing w:after="0" w:line="240" w:lineRule="auto"/>
                        <w:jc w:val="lowKashida"/>
                        <w:rPr>
                          <w:rFonts w:asciiTheme="majorBidi" w:eastAsia="Times New Roman" w:hAnsiTheme="majorBidi" w:cstheme="majorBidi"/>
                          <w:color w:val="000000" w:themeColor="text1"/>
                          <w:sz w:val="28"/>
                          <w:szCs w:val="28"/>
                          <w:rtl/>
                          <w:lang w:val="ru-RU"/>
                        </w:rPr>
                      </w:pPr>
                      <w:r w:rsidRPr="004A3471">
                        <w:rPr>
                          <w:rFonts w:asciiTheme="majorBidi" w:eastAsia="Times New Roman" w:hAnsiTheme="majorBidi" w:cstheme="majorBidi"/>
                          <w:b/>
                          <w:color w:val="C00000"/>
                          <w:vertAlign w:val="superscript"/>
                          <w:rtl/>
                        </w:rPr>
                        <w:t>(1)</w:t>
                      </w:r>
                      <w:r w:rsidRPr="004A3471">
                        <w:rPr>
                          <w:rFonts w:asciiTheme="majorBidi" w:eastAsia="Times New Roman" w:hAnsiTheme="majorBidi" w:cstheme="majorBidi"/>
                          <w:b/>
                          <w:color w:val="C00000"/>
                          <w:sz w:val="28"/>
                          <w:szCs w:val="28"/>
                          <w:vertAlign w:val="superscript"/>
                          <w:rtl/>
                        </w:rPr>
                        <w:t xml:space="preserve"> </w:t>
                      </w:r>
                      <w:r w:rsidRPr="004A3471">
                        <w:rPr>
                          <w:rFonts w:asciiTheme="majorBidi" w:eastAsia="Times New Roman" w:hAnsiTheme="majorBidi" w:cstheme="majorBidi"/>
                          <w:b/>
                          <w:color w:val="C00000"/>
                          <w:sz w:val="28"/>
                          <w:szCs w:val="28"/>
                          <w:vertAlign w:val="superscript"/>
                          <w:lang w:val="fr-FR"/>
                        </w:rPr>
                        <w:t xml:space="preserve"> </w:t>
                      </w:r>
                      <w:r w:rsidRPr="007E104C">
                        <w:rPr>
                          <w:rFonts w:asciiTheme="majorBidi" w:hAnsiTheme="majorBidi" w:cstheme="majorBidi"/>
                          <w:color w:val="000000" w:themeColor="text1"/>
                          <w:lang w:val="ru-RU"/>
                        </w:rPr>
                        <w:t xml:space="preserve">В данном правиле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lang w:val="ru-RU"/>
                        </w:rPr>
                        <w:t xml:space="preserve">содержится </w:t>
                      </w:r>
                      <w:r w:rsidRPr="007E104C">
                        <w:rPr>
                          <w:rFonts w:asciiTheme="majorBidi" w:hAnsiTheme="majorBidi" w:cstheme="majorBidi"/>
                          <w:color w:val="000000" w:themeColor="text1"/>
                          <w:lang w:val="ru-RU"/>
                        </w:rPr>
                        <w:t>ясный довод против тех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lang w:val="ru-RU"/>
                        </w:rPr>
                        <w:t xml:space="preserve">, кто утверждает, что многобожие может быть лишь при поклонении идолам. А ведь доводы шариата повествуют как о поклонении идолам, так и о других незаконных объектах поклонения, которым поклонялись в то время. И Посланник Аллаха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lang w:val="ru-RU"/>
                        </w:rPr>
                        <w:t xml:space="preserve"> не различал между ними, напротив, считал все это поклонением «</w:t>
                      </w:r>
                      <w:r w:rsidRPr="001952D3">
                        <w:rPr>
                          <w:rFonts w:asciiTheme="majorBidi" w:hAnsiTheme="majorBidi" w:cstheme="majorBidi"/>
                          <w:i/>
                          <w:color w:val="000000" w:themeColor="text1"/>
                          <w:lang w:val="ru-RU"/>
                        </w:rPr>
                        <w:t>Тагуту</w:t>
                      </w:r>
                      <w:r>
                        <w:rPr>
                          <w:rFonts w:asciiTheme="majorBidi" w:hAnsiTheme="majorBidi" w:cstheme="majorBidi"/>
                          <w:i/>
                          <w:color w:val="000000" w:themeColor="text1"/>
                          <w:lang w:val="ru-RU"/>
                        </w:rPr>
                        <w:t>»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lang w:val="ru-RU"/>
                        </w:rPr>
                        <w:t xml:space="preserve"> и сражался против всех тех, кто поклонялся не Аллаху без исключения, дабы религия целиком была посвящена Аллаху.</w:t>
                      </w:r>
                    </w:p>
                    <w:p w14:paraId="34893F93" w14:textId="77777777" w:rsidR="0066420A" w:rsidRPr="007E104C" w:rsidRDefault="0066420A" w:rsidP="004E1EB4">
                      <w:pPr>
                        <w:jc w:val="lowKashida"/>
                        <w:rPr>
                          <w:rFonts w:asciiTheme="majorBidi" w:hAnsiTheme="majorBidi" w:cstheme="majorBidi"/>
                          <w:color w:val="000000" w:themeColor="text1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6F4FD4" w14:textId="77777777" w:rsidR="004E1EB4" w:rsidRPr="005C6052" w:rsidRDefault="004E1EB4" w:rsidP="004E1EB4">
      <w:pPr>
        <w:bidi w:val="0"/>
        <w:rPr>
          <w:rFonts w:ascii="adwa-assalaf" w:hAnsi="adwa-assalaf" w:cs="adwa-assalaf"/>
          <w:sz w:val="28"/>
          <w:szCs w:val="28"/>
          <w:lang w:val="fr-FR"/>
        </w:rPr>
      </w:pPr>
    </w:p>
    <w:p w14:paraId="3D56238D" w14:textId="77777777" w:rsidR="004E1EB4" w:rsidRPr="005C6052" w:rsidRDefault="004E1EB4" w:rsidP="004E1EB4">
      <w:pPr>
        <w:bidi w:val="0"/>
        <w:rPr>
          <w:rFonts w:ascii="adwa-assalaf" w:hAnsi="adwa-assalaf" w:cs="adwa-assalaf"/>
          <w:sz w:val="28"/>
          <w:szCs w:val="28"/>
          <w:lang w:val="fr-FR"/>
        </w:rPr>
      </w:pPr>
    </w:p>
    <w:p w14:paraId="2C9EA028" w14:textId="77777777" w:rsidR="004E1EB4" w:rsidRPr="005C6052" w:rsidRDefault="004E1EB4" w:rsidP="004E1EB4">
      <w:pPr>
        <w:bidi w:val="0"/>
        <w:rPr>
          <w:rFonts w:ascii="adwa-assalaf" w:hAnsi="adwa-assalaf" w:cs="adwa-assalaf"/>
          <w:sz w:val="28"/>
          <w:szCs w:val="28"/>
          <w:lang w:val="fr-FR"/>
        </w:rPr>
      </w:pPr>
    </w:p>
    <w:p w14:paraId="5C72E064" w14:textId="77777777" w:rsidR="004E1EB4" w:rsidRPr="005C6052" w:rsidRDefault="004E1EB4" w:rsidP="004E1EB4">
      <w:pPr>
        <w:tabs>
          <w:tab w:val="left" w:pos="4301"/>
        </w:tabs>
        <w:bidi w:val="0"/>
        <w:rPr>
          <w:rFonts w:ascii="adwa-assalaf" w:hAnsi="adwa-assalaf" w:cs="adwa-assalaf"/>
          <w:sz w:val="28"/>
          <w:szCs w:val="28"/>
          <w:lang w:val="fr-FR"/>
        </w:rPr>
      </w:pPr>
      <w:r w:rsidRPr="005C6052">
        <w:rPr>
          <w:rFonts w:ascii="adwa-assalaf" w:hAnsi="adwa-assalaf" w:cs="adwa-assalaf"/>
          <w:sz w:val="28"/>
          <w:szCs w:val="28"/>
          <w:lang w:val="fr-FR"/>
        </w:rPr>
        <w:tab/>
      </w:r>
    </w:p>
    <w:p w14:paraId="3E174F91" w14:textId="77777777" w:rsidR="004E1EB4" w:rsidRPr="005C6052" w:rsidRDefault="004E1EB4" w:rsidP="004E1EB4">
      <w:pPr>
        <w:bidi w:val="0"/>
        <w:spacing w:after="0" w:line="240" w:lineRule="auto"/>
        <w:rPr>
          <w:rFonts w:ascii="adwa-assalaf" w:hAnsi="adwa-assalaf" w:cs="adwa-assalaf"/>
          <w:sz w:val="28"/>
          <w:szCs w:val="28"/>
          <w:lang w:val="fr-FR"/>
        </w:rPr>
      </w:pPr>
      <w:r w:rsidRPr="005C6052">
        <w:rPr>
          <w:rFonts w:ascii="adwa-assalaf" w:hAnsi="adwa-assalaf" w:cs="adwa-assalaf"/>
          <w:sz w:val="28"/>
          <w:szCs w:val="28"/>
          <w:lang w:val="fr-FR"/>
        </w:rPr>
        <w:br w:type="page"/>
      </w:r>
    </w:p>
    <w:p w14:paraId="1F545574" w14:textId="77777777" w:rsidR="004E1EB4" w:rsidRPr="005C6052" w:rsidRDefault="004E1EB4" w:rsidP="004E1EB4">
      <w:pPr>
        <w:tabs>
          <w:tab w:val="left" w:pos="4301"/>
        </w:tabs>
        <w:bidi w:val="0"/>
        <w:rPr>
          <w:rFonts w:ascii="adwa-assalaf" w:hAnsi="adwa-assalaf" w:cs="adwa-assalaf"/>
          <w:sz w:val="28"/>
          <w:szCs w:val="28"/>
          <w:lang w:val="fr-FR"/>
        </w:rPr>
      </w:pPr>
    </w:p>
    <w:p w14:paraId="015F0C93" w14:textId="43CBB0D0" w:rsidR="004E1EB4" w:rsidRPr="005C6052" w:rsidRDefault="00AB6B4F" w:rsidP="004E1EB4">
      <w:pPr>
        <w:bidi w:val="0"/>
        <w:spacing w:after="0" w:line="240" w:lineRule="auto"/>
        <w:rPr>
          <w:rFonts w:ascii="adwa-assalaf" w:hAnsi="adwa-assalaf" w:cs="adwa-assalaf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0076B722" wp14:editId="5C0EEDF5">
                <wp:simplePos x="0" y="0"/>
                <wp:positionH relativeFrom="margin">
                  <wp:posOffset>182245</wp:posOffset>
                </wp:positionH>
                <wp:positionV relativeFrom="paragraph">
                  <wp:posOffset>70485</wp:posOffset>
                </wp:positionV>
                <wp:extent cx="2775585" cy="5910580"/>
                <wp:effectExtent l="25400" t="25400" r="43815" b="58420"/>
                <wp:wrapNone/>
                <wp:docPr id="1092" name="Rectangl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5585" cy="591058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8CF0BCD" w14:textId="77777777" w:rsidR="0066420A" w:rsidRPr="001952D3" w:rsidRDefault="0066420A" w:rsidP="007E104C">
                            <w:pPr>
                              <w:bidi w:val="0"/>
                              <w:spacing w:after="0" w:line="208" w:lineRule="auto"/>
                              <w:jc w:val="both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952D3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1952D3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 xml:space="preserve">оводом на наличие многобожников, поклонявшихся пророкам, является высказывание Всевышнего: </w:t>
                            </w:r>
                            <w:r w:rsidRPr="001952D3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«Вот сказал Аллах: «О Иса (Иисус), сын Марьям (Марии)! Говорил ли ты людям: «Примите меня и мою мать двумя богами наряду с Аллахом»?». Он сказал: «Пречист Ты! Как я мог сказать то, на что я не имею права? Если бы я сказал такое, Ты знал бы об этом. Ты знаешь то, что у меня в душе, а я не знаю того, что у Тебя в Душе. Воистину, Ты — Ведающий сокровенное»</w:t>
                            </w:r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(5:116)</w:t>
                            </w:r>
                          </w:p>
                          <w:p w14:paraId="7A0477D5" w14:textId="77777777" w:rsidR="0066420A" w:rsidRPr="00EE631C" w:rsidRDefault="0066420A" w:rsidP="007E104C">
                            <w:pPr>
                              <w:bidi w:val="0"/>
                              <w:spacing w:after="0" w:line="208" w:lineRule="auto"/>
                              <w:jc w:val="both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952D3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>Доводом на наличие многобожников, которые поклонялись праведникам, является высказывание Всевышнего:</w:t>
                            </w:r>
                            <w:r w:rsidRPr="001952D3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«</w:t>
                            </w:r>
                            <w:r w:rsidRPr="00EE631C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Те, к кому они взывают с мольбой, сами ищут близости к своему Господу, пытаясь опередить других. Они надеются на Его милос</w:t>
                            </w:r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ть и страшатся мучений от Него.</w:t>
                            </w:r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» (17:57)</w:t>
                            </w:r>
                          </w:p>
                          <w:p w14:paraId="187627B5" w14:textId="77777777" w:rsidR="0066420A" w:rsidRPr="00EE631C" w:rsidRDefault="0066420A" w:rsidP="007E104C">
                            <w:pPr>
                              <w:bidi w:val="0"/>
                              <w:spacing w:after="0" w:line="208" w:lineRule="auto"/>
                              <w:jc w:val="both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952D3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>Доводом на наличие многобожников, которые поклонялись деревьям и камням является высказывание Всевышнего</w:t>
                            </w:r>
                            <w:r w:rsidRPr="001952D3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«</w:t>
                            </w:r>
                            <w:r w:rsidRPr="00EE631C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Не видели ли вы аль-Лат и аль-Уззу,</w:t>
                            </w:r>
                            <w:r w:rsidRPr="00EE631C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EE631C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и еще третью — Манат?</w:t>
                            </w:r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» (53:19-20)</w:t>
                            </w:r>
                          </w:p>
                          <w:p w14:paraId="07DE1204" w14:textId="77777777" w:rsidR="0066420A" w:rsidRDefault="0066420A" w:rsidP="004E1EB4">
                            <w:pPr>
                              <w:bidi w:val="0"/>
                              <w:spacing w:after="0" w:line="208" w:lineRule="auto"/>
                              <w:jc w:val="both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952D3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fr-FR"/>
                              </w:rPr>
                              <w:t xml:space="preserve">И (также доводом на то, что были люди, поклоняющиеся деревьям, является) хадис, переданный от Абу Вакида аль-Лейси, да будет доволен им Аллах, что он сказал: </w:t>
                            </w:r>
                          </w:p>
                          <w:p w14:paraId="6D65CCF6" w14:textId="77777777" w:rsidR="0066420A" w:rsidRPr="001952D3" w:rsidRDefault="0066420A" w:rsidP="00EE631C">
                            <w:pPr>
                              <w:bidi w:val="0"/>
                              <w:spacing w:after="0" w:line="208" w:lineRule="auto"/>
                              <w:jc w:val="both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rtl/>
                                <w:lang w:val="ru-RU"/>
                              </w:rPr>
                            </w:pPr>
                            <w:r w:rsidRPr="00EE631C">
                              <w:rPr>
                                <w:rFonts w:asciiTheme="majorHAnsi" w:hAnsiTheme="majorHAnsi" w:cstheme="majorBidi"/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«Вместе с Пророком, </w:t>
                            </w:r>
                            <w:r w:rsidRPr="00D460D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ﷺ</w:t>
                            </w:r>
                            <w:r w:rsidRPr="00EE631C">
                              <w:rPr>
                                <w:rFonts w:asciiTheme="majorHAnsi" w:hAnsiTheme="majorHAnsi" w:cstheme="majorBidi"/>
                                <w:i/>
                                <w:sz w:val="20"/>
                                <w:szCs w:val="20"/>
                                <w:lang w:val="fr-FR"/>
                              </w:rPr>
                              <w:t>, мы отправились в Хунейн, в то время мы были еще новыми мусульманами, недавно отказавшимися от неверия, а у многобожников было дерево, у которого они собирались для своих обрядов, и подвешивали на нем свое оружие, и которое называлось «Зат Анват» (имеющее подвески). И когда мы проезжали мимо этого дерева, то сказали: «О посланник Аллаха, сделай и нам дерево "Зат Анват" — такое же, как и у них»</w:t>
                            </w:r>
                            <w:r w:rsidRPr="00EE631C">
                              <w:rPr>
                                <w:rFonts w:asciiTheme="majorHAnsi" w:hAnsiTheme="majorHAnsi" w:cstheme="majorBidi"/>
                                <w:i/>
                                <w:sz w:val="20"/>
                                <w:szCs w:val="20"/>
                                <w:lang w:val="ru-RU"/>
                              </w:rPr>
                              <w:t>…</w:t>
                            </w:r>
                            <w:r w:rsidRPr="001952D3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  <w:lang w:val="ru-RU"/>
                              </w:rPr>
                              <w:t>» (отрывок из хадиса).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6B722" id="Rectangle_x0020_1092" o:spid="_x0000_s1660" style="position:absolute;margin-left:14.35pt;margin-top:5.55pt;width:218.55pt;height:465.4pt;z-index:25245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" fillcolor="#ffffe1" strokecolor="#c67f38" strokeweight="5pt">
                <v:stroke linestyle="thickThin"/>
                <v:textbox>
                  <w:txbxContent>
                    <w:p w14:paraId="38CF0BCD" w14:textId="77777777" w:rsidR="0066420A" w:rsidRPr="001952D3" w:rsidRDefault="0066420A" w:rsidP="007E104C">
                      <w:pPr>
                        <w:bidi w:val="0"/>
                        <w:spacing w:after="0" w:line="208" w:lineRule="auto"/>
                        <w:jc w:val="both"/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</w:pPr>
                      <w:r w:rsidRPr="001952D3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1952D3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 xml:space="preserve">оводом на наличие многобожников, поклонявшихся пророкам, является высказывание Всевышнего: </w:t>
                      </w:r>
                      <w:r w:rsidRPr="001952D3"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ru-RU"/>
                        </w:rPr>
                        <w:t>«Вот сказал Аллах: «О Иса (Иисус), сын Марьям (Марии)! Говорил ли ты людям: «Примите меня и мою мать двумя богами наряду с Аллахом»?». Он сказал: «Пречист Ты! Как я мог сказать то, на что я не имею права? Если бы я сказал такое, Ты знал бы об этом. Ты знаешь то, что у меня в душе, а я не знаю того, что у Тебя в Душе. Воистину, Ты — Ведающий сокровенное»</w:t>
                      </w:r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(5:116)</w:t>
                      </w:r>
                    </w:p>
                    <w:p w14:paraId="7A0477D5" w14:textId="77777777" w:rsidR="0066420A" w:rsidRPr="00EE631C" w:rsidRDefault="0066420A" w:rsidP="007E104C">
                      <w:pPr>
                        <w:bidi w:val="0"/>
                        <w:spacing w:after="0" w:line="208" w:lineRule="auto"/>
                        <w:jc w:val="both"/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</w:pPr>
                      <w:r w:rsidRPr="001952D3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>Доводом на наличие многобожников, которые поклонялись праведникам, является высказывание Всевышнего:</w:t>
                      </w:r>
                      <w:r w:rsidRPr="001952D3"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 «</w:t>
                      </w:r>
                      <w:r w:rsidRPr="00EE631C"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fr-FR"/>
                        </w:rPr>
                        <w:t>Те, к кому они взывают с мольбой, сами ищут близости к своему Господу, пытаясь опередить других. Они надеются на Его милос</w:t>
                      </w:r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fr-FR"/>
                        </w:rPr>
                        <w:t>ть и страшатся мучений от Него.</w:t>
                      </w:r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ru-RU"/>
                        </w:rPr>
                        <w:t>» (17:57)</w:t>
                      </w:r>
                    </w:p>
                    <w:p w14:paraId="187627B5" w14:textId="77777777" w:rsidR="0066420A" w:rsidRPr="00EE631C" w:rsidRDefault="0066420A" w:rsidP="007E104C">
                      <w:pPr>
                        <w:bidi w:val="0"/>
                        <w:spacing w:after="0" w:line="208" w:lineRule="auto"/>
                        <w:jc w:val="both"/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</w:pPr>
                      <w:r w:rsidRPr="001952D3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>Доводом на наличие многобожников, которые поклонялись деревьям и камням является высказывание Всевышнего</w:t>
                      </w:r>
                      <w:r w:rsidRPr="001952D3"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 «</w:t>
                      </w:r>
                      <w:r w:rsidRPr="00EE631C"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fr-FR"/>
                        </w:rPr>
                        <w:t>Не видели ли вы аль-Лат и аль-Уззу,</w:t>
                      </w:r>
                      <w:r w:rsidRPr="00EE631C">
                        <w:rPr>
                          <w:lang w:val="ru-RU"/>
                        </w:rPr>
                        <w:t xml:space="preserve"> </w:t>
                      </w:r>
                      <w:r w:rsidRPr="00EE631C"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fr-FR"/>
                        </w:rPr>
                        <w:t>и еще третью — Манат?</w:t>
                      </w:r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20"/>
                          <w:szCs w:val="20"/>
                          <w:lang w:val="ru-RU"/>
                        </w:rPr>
                        <w:t>» (53:19-20)</w:t>
                      </w:r>
                    </w:p>
                    <w:p w14:paraId="07DE1204" w14:textId="77777777" w:rsidR="0066420A" w:rsidRDefault="0066420A" w:rsidP="004E1EB4">
                      <w:pPr>
                        <w:bidi w:val="0"/>
                        <w:spacing w:after="0" w:line="208" w:lineRule="auto"/>
                        <w:jc w:val="both"/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</w:pPr>
                      <w:r w:rsidRPr="001952D3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fr-FR"/>
                        </w:rPr>
                        <w:t xml:space="preserve">И (также доводом на то, что были люди, поклоняющиеся деревьям, является) хадис, переданный от Абу Вакида аль-Лейси, да будет доволен им Аллах, что он сказал: </w:t>
                      </w:r>
                    </w:p>
                    <w:p w14:paraId="6D65CCF6" w14:textId="77777777" w:rsidR="0066420A" w:rsidRPr="001952D3" w:rsidRDefault="0066420A" w:rsidP="00EE631C">
                      <w:pPr>
                        <w:bidi w:val="0"/>
                        <w:spacing w:after="0" w:line="208" w:lineRule="auto"/>
                        <w:jc w:val="both"/>
                        <w:rPr>
                          <w:rFonts w:asciiTheme="majorHAnsi" w:hAnsiTheme="majorHAnsi" w:cstheme="majorBidi"/>
                          <w:sz w:val="20"/>
                          <w:szCs w:val="20"/>
                          <w:rtl/>
                          <w:lang w:val="ru-RU"/>
                        </w:rPr>
                      </w:pPr>
                      <w:r w:rsidRPr="00EE631C">
                        <w:rPr>
                          <w:rFonts w:asciiTheme="majorHAnsi" w:hAnsiTheme="majorHAnsi" w:cstheme="majorBidi"/>
                          <w:i/>
                          <w:sz w:val="20"/>
                          <w:szCs w:val="20"/>
                          <w:lang w:val="fr-FR"/>
                        </w:rPr>
                        <w:t xml:space="preserve">«Вместе с Пророком, </w:t>
                      </w:r>
                      <w:r w:rsidRPr="00D460D6">
                        <w:rPr>
                          <w:rFonts w:ascii="Times New Roman" w:hAnsi="Times New Roman" w:cs="Times New Roman"/>
                          <w:lang w:val="ru-RU"/>
                        </w:rPr>
                        <w:t>ﷺ</w:t>
                      </w:r>
                      <w:r w:rsidRPr="00EE631C">
                        <w:rPr>
                          <w:rFonts w:asciiTheme="majorHAnsi" w:hAnsiTheme="majorHAnsi" w:cstheme="majorBidi"/>
                          <w:i/>
                          <w:sz w:val="20"/>
                          <w:szCs w:val="20"/>
                          <w:lang w:val="fr-FR"/>
                        </w:rPr>
                        <w:t>, мы отправились в Хунейн, в то время мы были еще новыми мусульманами, недавно отказавшимися от неверия, а у многобожников было дерево, у которого они собирались для своих обрядов, и подвешивали на нем свое оружие, и которое называлось «Зат Анват» (имеющее подвески). И когда мы проезжали мимо этого дерева, то сказали: «О посланник Аллаха, сделай и нам дерево "Зат Анват" — такое же, как и у них»</w:t>
                      </w:r>
                      <w:r w:rsidRPr="00EE631C">
                        <w:rPr>
                          <w:rFonts w:asciiTheme="majorHAnsi" w:hAnsiTheme="majorHAnsi" w:cstheme="majorBidi"/>
                          <w:i/>
                          <w:sz w:val="20"/>
                          <w:szCs w:val="20"/>
                          <w:lang w:val="ru-RU"/>
                        </w:rPr>
                        <w:t>…</w:t>
                      </w:r>
                      <w:r w:rsidRPr="001952D3">
                        <w:rPr>
                          <w:rFonts w:asciiTheme="majorHAnsi" w:hAnsiTheme="majorHAnsi" w:cstheme="majorBidi"/>
                          <w:sz w:val="20"/>
                          <w:szCs w:val="20"/>
                          <w:lang w:val="ru-RU"/>
                        </w:rPr>
                        <w:t>» (отрывок из хадиса).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E1EB4" w:rsidRPr="005C6052">
        <w:rPr>
          <w:rFonts w:ascii="adwa-assalaf" w:hAnsi="adwa-assalaf" w:cs="adwa-assalaf"/>
          <w:sz w:val="28"/>
          <w:szCs w:val="28"/>
          <w:lang w:val="fr-FR"/>
        </w:rPr>
        <w:br w:type="page"/>
      </w:r>
    </w:p>
    <w:p w14:paraId="3672172E" w14:textId="77777777" w:rsidR="004E1EB4" w:rsidRPr="005C6052" w:rsidRDefault="004E1EB4" w:rsidP="004E1EB4">
      <w:pPr>
        <w:tabs>
          <w:tab w:val="left" w:pos="4301"/>
        </w:tabs>
        <w:bidi w:val="0"/>
        <w:rPr>
          <w:rFonts w:ascii="adwa-assalaf" w:hAnsi="adwa-assalaf" w:cs="adwa-assalaf"/>
          <w:sz w:val="28"/>
          <w:szCs w:val="28"/>
          <w:lang w:val="fr-FR"/>
        </w:rPr>
      </w:pPr>
    </w:p>
    <w:p w14:paraId="51F006E5" w14:textId="581D7C5E" w:rsidR="004E1EB4" w:rsidRPr="005C6052" w:rsidRDefault="00AB6B4F" w:rsidP="004E1EB4">
      <w:pPr>
        <w:bidi w:val="0"/>
        <w:spacing w:after="0" w:line="240" w:lineRule="auto"/>
        <w:rPr>
          <w:rFonts w:ascii="adwa-assalaf" w:hAnsi="adwa-assalaf" w:cs="adwa-assalaf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655C3A2A" wp14:editId="0C23E539">
                <wp:simplePos x="0" y="0"/>
                <wp:positionH relativeFrom="column">
                  <wp:posOffset>2565400</wp:posOffset>
                </wp:positionH>
                <wp:positionV relativeFrom="paragraph">
                  <wp:posOffset>587375</wp:posOffset>
                </wp:positionV>
                <wp:extent cx="2381250" cy="4722495"/>
                <wp:effectExtent l="0" t="0" r="31750" b="27305"/>
                <wp:wrapNone/>
                <wp:docPr id="1093" name="Text Box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0" cy="4722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2175005C" w14:textId="77777777" w:rsidR="0066420A" w:rsidRPr="00EE631C" w:rsidRDefault="0066420A" w:rsidP="00EE631C">
                            <w:pPr>
                              <w:tabs>
                                <w:tab w:val="left" w:pos="7035"/>
                                <w:tab w:val="right" w:pos="7088"/>
                              </w:tabs>
                              <w:bidi w:val="0"/>
                              <w:spacing w:after="120" w:line="240" w:lineRule="auto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lang w:val="ru-RU"/>
                              </w:rPr>
                            </w:pPr>
                            <w:r w:rsidRPr="00EE631C">
                              <w:rPr>
                                <w:rFonts w:asciiTheme="majorHAnsi" w:hAnsiTheme="majorHAnsi" w:cstheme="majorBidi"/>
                                <w:b/>
                                <w:color w:val="FF0000"/>
                                <w:sz w:val="20"/>
                                <w:vertAlign w:val="superscript"/>
                                <w:lang w:val="fr-FR"/>
                              </w:rPr>
                              <w:t>(1</w:t>
                            </w:r>
                            <w:r w:rsidRPr="00EE631C">
                              <w:rPr>
                                <w:rFonts w:asciiTheme="majorHAnsi" w:hAnsiTheme="majorHAnsi" w:cstheme="majorBidi"/>
                                <w:b/>
                                <w:color w:val="FF0000"/>
                                <w:sz w:val="20"/>
                                <w:vertAlign w:val="superscript"/>
                                <w:lang w:val="ru-RU"/>
                              </w:rPr>
                              <w:t>)</w:t>
                            </w:r>
                            <w:r w:rsidRPr="00EE631C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lang w:val="ru-RU"/>
                              </w:rPr>
                              <w:t xml:space="preserve">  В данном правиле автор разъяснил опасность многобожия, которое совершают сегодняшние многобожники. Многобожие сегодняшних многобожников хуже, чем многобожие тех, кто им предшествовал. Так как сегодняшние многобожники совершают многобожие как в благополучии, так и в трудных ситуациях. Что касается ранних многобожников, то они придавали сотоварищей Аллаху лишь в благополучии, а что касается тяжелых ситуаций, то в них они признавали Единство Всевышнего Аллаха. </w:t>
                            </w:r>
                          </w:p>
                          <w:p w14:paraId="209B933A" w14:textId="77777777" w:rsidR="0066420A" w:rsidRPr="00EE631C" w:rsidRDefault="0066420A" w:rsidP="00EE631C">
                            <w:pPr>
                              <w:bidi w:val="0"/>
                              <w:spacing w:line="240" w:lineRule="auto"/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lang w:val="ru-RU"/>
                              </w:rPr>
                            </w:pPr>
                            <w:r w:rsidRPr="00EE631C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lang w:val="ru-RU"/>
                              </w:rPr>
                              <w:t xml:space="preserve">Если многобожие ранних многобожников, к которым был послан Пророк </w:t>
                            </w:r>
                            <w:r w:rsidRPr="00EE631C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4"/>
                                <w:shd w:val="clear" w:color="auto" w:fill="FFFFFF"/>
                              </w:rPr>
                              <w:t>ﷺ</w:t>
                            </w:r>
                            <w:r w:rsidRPr="00EE631C">
                              <w:rPr>
                                <w:rFonts w:asciiTheme="majorHAnsi" w:hAnsiTheme="majorHAnsi" w:cstheme="majorBidi"/>
                                <w:color w:val="000000" w:themeColor="text1"/>
                                <w:sz w:val="20"/>
                                <w:lang w:val="ru-RU"/>
                              </w:rPr>
                              <w:t>, легче по своей тяжести, то что уж говорить о тех, кто постоянно придает Аллаху сотоварищей: как в благополучии, так и в тяжелых ситуациях?! Такие люди более достойны того, чтобы называться неверующими.</w:t>
                            </w:r>
                          </w:p>
                          <w:p w14:paraId="0B6BEEB1" w14:textId="77777777" w:rsidR="0066420A" w:rsidRDefault="006642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C3A2A" id="Text_x0020_Box_x0020_1093" o:spid="_x0000_s1661" type="#_x0000_t202" style="position:absolute;margin-left:202pt;margin-top:46.25pt;width:187.5pt;height:371.85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" fillcolor="window" strokecolor="window" strokeweight=".5pt">
                <v:path arrowok="t"/>
                <v:textbox>
                  <w:txbxContent>
                    <w:p w14:paraId="2175005C" w14:textId="77777777" w:rsidR="0066420A" w:rsidRPr="00EE631C" w:rsidRDefault="0066420A" w:rsidP="00EE631C">
                      <w:pPr>
                        <w:tabs>
                          <w:tab w:val="left" w:pos="7035"/>
                          <w:tab w:val="right" w:pos="7088"/>
                        </w:tabs>
                        <w:bidi w:val="0"/>
                        <w:spacing w:after="120" w:line="240" w:lineRule="auto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lang w:val="ru-RU"/>
                        </w:rPr>
                      </w:pPr>
                      <w:r w:rsidRPr="00EE631C">
                        <w:rPr>
                          <w:rFonts w:asciiTheme="majorHAnsi" w:hAnsiTheme="majorHAnsi" w:cstheme="majorBidi"/>
                          <w:b/>
                          <w:color w:val="FF0000"/>
                          <w:sz w:val="20"/>
                          <w:vertAlign w:val="superscript"/>
                          <w:lang w:val="fr-FR"/>
                        </w:rPr>
                        <w:t>(1</w:t>
                      </w:r>
                      <w:r w:rsidRPr="00EE631C">
                        <w:rPr>
                          <w:rFonts w:asciiTheme="majorHAnsi" w:hAnsiTheme="majorHAnsi" w:cstheme="majorBidi"/>
                          <w:b/>
                          <w:color w:val="FF0000"/>
                          <w:sz w:val="20"/>
                          <w:vertAlign w:val="superscript"/>
                          <w:lang w:val="ru-RU"/>
                        </w:rPr>
                        <w:t>)</w:t>
                      </w:r>
                      <w:r w:rsidRPr="00EE631C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lang w:val="ru-RU"/>
                        </w:rPr>
                        <w:t xml:space="preserve">  В данном правиле автор разъяснил опасность многобожия, которое совершают сегодняшние многобожники. Многобожие сегодняшних многобожников хуже, чем многобожие тех, кто им предшествовал. Так как сегодняшние многобожники совершают многобожие как в благополучии, так и в трудных ситуациях. Что касается ранних многобожников, то они придавали сотоварищей Аллаху лишь в благополучии, а что касается тяжелых ситуаций, то в них они признавали Единство Всевышнего Аллаха. </w:t>
                      </w:r>
                    </w:p>
                    <w:p w14:paraId="209B933A" w14:textId="77777777" w:rsidR="0066420A" w:rsidRPr="00EE631C" w:rsidRDefault="0066420A" w:rsidP="00EE631C">
                      <w:pPr>
                        <w:bidi w:val="0"/>
                        <w:spacing w:line="240" w:lineRule="auto"/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lang w:val="ru-RU"/>
                        </w:rPr>
                      </w:pPr>
                      <w:r w:rsidRPr="00EE631C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lang w:val="ru-RU"/>
                        </w:rPr>
                        <w:t xml:space="preserve">Если многобожие ранних многобожников, к которым был послан Пророк </w:t>
                      </w:r>
                      <w:r w:rsidRPr="00EE631C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4"/>
                          <w:shd w:val="clear" w:color="auto" w:fill="FFFFFF"/>
                        </w:rPr>
                        <w:t>ﷺ</w:t>
                      </w:r>
                      <w:r w:rsidRPr="00EE631C">
                        <w:rPr>
                          <w:rFonts w:asciiTheme="majorHAnsi" w:hAnsiTheme="majorHAnsi" w:cstheme="majorBidi"/>
                          <w:color w:val="000000" w:themeColor="text1"/>
                          <w:sz w:val="20"/>
                          <w:lang w:val="ru-RU"/>
                        </w:rPr>
                        <w:t>, легче по своей тяжести, то что уж говорить о тех, кто постоянно придает Аллаху сотоварищей: как в благополучии, так и в тяжелых ситуациях?! Такие люди более достойны того, чтобы называться неверующими.</w:t>
                      </w:r>
                    </w:p>
                    <w:p w14:paraId="0B6BEEB1" w14:textId="77777777" w:rsidR="0066420A" w:rsidRDefault="0066420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1E303A8C" wp14:editId="124A2957">
                <wp:simplePos x="0" y="0"/>
                <wp:positionH relativeFrom="margin">
                  <wp:posOffset>-53975</wp:posOffset>
                </wp:positionH>
                <wp:positionV relativeFrom="paragraph">
                  <wp:posOffset>954405</wp:posOffset>
                </wp:positionV>
                <wp:extent cx="2340610" cy="3457575"/>
                <wp:effectExtent l="25400" t="25400" r="46990" b="47625"/>
                <wp:wrapNone/>
                <wp:docPr id="1094" name="Rectangle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0610" cy="34575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0331B885" w14:textId="77777777" w:rsidR="0066420A" w:rsidRPr="00EE631C" w:rsidRDefault="0066420A" w:rsidP="007E104C">
                            <w:pPr>
                              <w:bidi w:val="0"/>
                              <w:spacing w:after="0" w:line="208" w:lineRule="auto"/>
                              <w:jc w:val="lowKashida"/>
                              <w:rPr>
                                <w:rFonts w:asciiTheme="majorHAnsi" w:hAnsiTheme="majorHAnsi" w:cs="adwa-assalaf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22744">
                              <w:rPr>
                                <w:rFonts w:asciiTheme="majorHAnsi" w:hAnsiTheme="majorHAnsi" w:cs="adwa-assalaf"/>
                                <w:b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>Правило четвертое:</w:t>
                            </w:r>
                            <w:r w:rsidRPr="00EE631C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fr-FR"/>
                              </w:rPr>
                              <w:t xml:space="preserve"> Истинно, многобожники нашего времени – их ширк тяжелее, чем у древних многобожников. И это потому, что ранние многобожники придавали Аллаху сотоварищей, пребывая в благополучии, в тяжелых же ситуациях они искренне обращались к Аллаху. Что же касается многобожников наших дней, то их многобожие не прекращается ни в благополучии, ни в тяжелых ситуациях. Доводом на это служат Слова Аллаха:</w:t>
                            </w:r>
                            <w:r w:rsidRPr="00EE631C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EE631C"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«Когда они садятся на корабль, то взывают к Аллаху, очищая перед Ним свою веру. Когда же Он спасает их и выводит на сушу, они тотчас начинают приобщать сотоварищей.»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(29:65)</w:t>
                            </w:r>
                            <w:r w:rsidRPr="00EE631C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vertAlign w:val="superscript"/>
                                <w:lang w:val="ru-RU"/>
                              </w:rPr>
                              <w:t xml:space="preserve"> </w:t>
                            </w:r>
                            <w:r w:rsidRPr="00EE631C">
                              <w:rPr>
                                <w:rFonts w:asciiTheme="majorHAnsi" w:hAnsiTheme="majorHAnsi" w:cs="adwa-assalaf"/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  <w:lang w:val="fr-FR"/>
                              </w:rPr>
                              <w:t xml:space="preserve">(1)  </w:t>
                            </w:r>
                          </w:p>
                          <w:p w14:paraId="2580846F" w14:textId="77777777" w:rsidR="0066420A" w:rsidRPr="00EE631C" w:rsidRDefault="0066420A" w:rsidP="004E1EB4">
                            <w:pPr>
                              <w:bidi w:val="0"/>
                              <w:spacing w:after="0" w:line="208" w:lineRule="auto"/>
                              <w:jc w:val="lowKashida"/>
                              <w:rPr>
                                <w:rFonts w:asciiTheme="majorHAnsi" w:hAnsiTheme="majorHAnsi" w:cs="adwa-assalaf"/>
                                <w:spacing w:val="-4"/>
                                <w:sz w:val="20"/>
                                <w:szCs w:val="20"/>
                                <w:rtl/>
                              </w:rPr>
                            </w:pPr>
                            <w:r w:rsidRPr="00EE631C">
                              <w:rPr>
                                <w:rFonts w:asciiTheme="majorHAnsi" w:hAnsiTheme="majorHAnsi" w:cs="adwa-assalaf"/>
                                <w:sz w:val="20"/>
                                <w:szCs w:val="20"/>
                                <w:lang w:val="fr-FR"/>
                              </w:rPr>
                              <w:t>И Аллаху все ведомо лучше, и да благословит Он Мухаммада, его род, и его сподвижников и ниспошлёт им мир!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03A8C" id="Rectangle_x0020_1094" o:spid="_x0000_s1662" style="position:absolute;margin-left:-4.25pt;margin-top:75.15pt;width:184.3pt;height:272.25pt;z-index:25245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" fillcolor="#ffffe1" strokecolor="#c67f38" strokeweight="5pt">
                <v:stroke linestyle="thickThin"/>
                <v:textbox>
                  <w:txbxContent>
                    <w:p w14:paraId="0331B885" w14:textId="77777777" w:rsidR="0066420A" w:rsidRPr="00EE631C" w:rsidRDefault="0066420A" w:rsidP="007E104C">
                      <w:pPr>
                        <w:bidi w:val="0"/>
                        <w:spacing w:after="0" w:line="208" w:lineRule="auto"/>
                        <w:jc w:val="lowKashida"/>
                        <w:rPr>
                          <w:rFonts w:asciiTheme="majorHAnsi" w:hAnsiTheme="majorHAnsi" w:cs="adwa-assalaf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522744">
                        <w:rPr>
                          <w:rFonts w:asciiTheme="majorHAnsi" w:hAnsiTheme="majorHAnsi" w:cs="adwa-assalaf"/>
                          <w:b/>
                          <w:sz w:val="20"/>
                          <w:szCs w:val="20"/>
                          <w:u w:val="single"/>
                          <w:lang w:val="fr-FR"/>
                        </w:rPr>
                        <w:t>Правило четвертое:</w:t>
                      </w:r>
                      <w:r w:rsidRPr="00EE631C">
                        <w:rPr>
                          <w:rFonts w:asciiTheme="majorHAnsi" w:hAnsiTheme="majorHAnsi" w:cs="adwa-assalaf"/>
                          <w:sz w:val="20"/>
                          <w:szCs w:val="20"/>
                          <w:lang w:val="fr-FR"/>
                        </w:rPr>
                        <w:t xml:space="preserve"> Истинно, многобожники нашего времени – их ширк тяжелее, чем у древних многобожников. И это потому, что ранние многобожники придавали Аллаху сотоварищей, пребывая в благополучии, в тяжелых же ситуациях они искренне обращались к Аллаху. Что же касается многобожников наших дней, то их многобожие не прекращается ни в благополучии, ни в тяжелых ситуациях. Доводом на это служат Слова Аллаха:</w:t>
                      </w:r>
                      <w:r w:rsidRPr="00EE631C">
                        <w:rPr>
                          <w:rFonts w:asciiTheme="majorHAnsi" w:hAnsiTheme="majorHAnsi" w:cs="adwa-assalaf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EE631C"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fr-FR"/>
                        </w:rPr>
                        <w:t>«Когда они садятся на корабль, то взывают к Аллаху, очищая перед Ним свою веру. Когда же Он спасает их и выводит на сушу, они тотчас начинают приобщать сотоварищей.»</w:t>
                      </w:r>
                      <w:r>
                        <w:rPr>
                          <w:rFonts w:asciiTheme="majorHAnsi" w:hAnsiTheme="majorHAnsi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(29:65)</w:t>
                      </w:r>
                      <w:r w:rsidRPr="00EE631C">
                        <w:rPr>
                          <w:rFonts w:asciiTheme="majorHAnsi" w:hAnsiTheme="majorHAnsi" w:cs="Times New Roman"/>
                          <w:b/>
                          <w:bCs/>
                          <w:color w:val="FF0000"/>
                          <w:sz w:val="20"/>
                          <w:szCs w:val="20"/>
                          <w:vertAlign w:val="superscript"/>
                          <w:lang w:val="ru-RU"/>
                        </w:rPr>
                        <w:t xml:space="preserve"> </w:t>
                      </w:r>
                      <w:r w:rsidRPr="00EE631C">
                        <w:rPr>
                          <w:rFonts w:asciiTheme="majorHAnsi" w:hAnsiTheme="majorHAnsi" w:cs="adwa-assalaf"/>
                          <w:b/>
                          <w:color w:val="FF0000"/>
                          <w:sz w:val="20"/>
                          <w:szCs w:val="20"/>
                          <w:vertAlign w:val="superscript"/>
                          <w:lang w:val="fr-FR"/>
                        </w:rPr>
                        <w:t xml:space="preserve">(1)  </w:t>
                      </w:r>
                    </w:p>
                    <w:p w14:paraId="2580846F" w14:textId="77777777" w:rsidR="0066420A" w:rsidRPr="00EE631C" w:rsidRDefault="0066420A" w:rsidP="004E1EB4">
                      <w:pPr>
                        <w:bidi w:val="0"/>
                        <w:spacing w:after="0" w:line="208" w:lineRule="auto"/>
                        <w:jc w:val="lowKashida"/>
                        <w:rPr>
                          <w:rFonts w:asciiTheme="majorHAnsi" w:hAnsiTheme="majorHAnsi" w:cs="adwa-assalaf"/>
                          <w:spacing w:val="-4"/>
                          <w:sz w:val="20"/>
                          <w:szCs w:val="20"/>
                          <w:rtl/>
                        </w:rPr>
                      </w:pPr>
                      <w:r w:rsidRPr="00EE631C">
                        <w:rPr>
                          <w:rFonts w:asciiTheme="majorHAnsi" w:hAnsiTheme="majorHAnsi" w:cs="adwa-assalaf"/>
                          <w:sz w:val="20"/>
                          <w:szCs w:val="20"/>
                          <w:lang w:val="fr-FR"/>
                        </w:rPr>
                        <w:t>И Аллаху все ведомо лучше, и да благословит Он Мухаммада, его род, и его сподвижников и ниспошлёт им мир!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E1EB4" w:rsidRPr="005C6052">
        <w:rPr>
          <w:rFonts w:ascii="adwa-assalaf" w:hAnsi="adwa-assalaf" w:cs="adwa-assalaf"/>
          <w:sz w:val="28"/>
          <w:szCs w:val="28"/>
          <w:lang w:val="fr-FR"/>
        </w:rPr>
        <w:br w:type="page"/>
      </w:r>
    </w:p>
    <w:tbl>
      <w:tblPr>
        <w:tblpPr w:leftFromText="180" w:rightFromText="180" w:vertAnchor="text" w:horzAnchor="page" w:tblpXSpec="center" w:tblpY="-212"/>
        <w:bidiVisual/>
        <w:tblW w:w="8209" w:type="dxa"/>
        <w:tblBorders>
          <w:top w:val="single" w:sz="12" w:space="0" w:color="C67F38"/>
          <w:left w:val="single" w:sz="12" w:space="0" w:color="C67F38"/>
          <w:bottom w:val="single" w:sz="12" w:space="0" w:color="C67F38"/>
          <w:right w:val="single" w:sz="12" w:space="0" w:color="C67F38"/>
          <w:insideH w:val="single" w:sz="12" w:space="0" w:color="C67F38"/>
          <w:insideV w:val="single" w:sz="12" w:space="0" w:color="C67F3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"/>
        <w:gridCol w:w="421"/>
        <w:gridCol w:w="421"/>
        <w:gridCol w:w="991"/>
        <w:gridCol w:w="424"/>
        <w:gridCol w:w="399"/>
        <w:gridCol w:w="592"/>
        <w:gridCol w:w="3686"/>
      </w:tblGrid>
      <w:tr w:rsidR="00696321" w:rsidRPr="00315CBF" w14:paraId="7F74B6E7" w14:textId="77777777" w:rsidTr="00D20CD5">
        <w:trPr>
          <w:cantSplit/>
          <w:trHeight w:val="192"/>
        </w:trPr>
        <w:tc>
          <w:tcPr>
            <w:tcW w:w="567" w:type="dxa"/>
            <w:vMerge w:val="restart"/>
            <w:shd w:val="clear" w:color="auto" w:fill="E3C795"/>
            <w:textDirection w:val="btLr"/>
            <w:vAlign w:val="center"/>
          </w:tcPr>
          <w:p w14:paraId="00455391" w14:textId="77777777" w:rsidR="004E1EB4" w:rsidRPr="00696321" w:rsidRDefault="0003245C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ae_AlBattar"/>
                <w:b/>
                <w:sz w:val="20"/>
                <w:szCs w:val="20"/>
                <w:lang w:val="fr-FR"/>
              </w:rPr>
              <w:lastRenderedPageBreak/>
              <w:t xml:space="preserve">«Четыре правила» - это краткое изложение «Отведения сомнений» </w:t>
            </w:r>
            <w:r w:rsidRPr="00696321">
              <w:rPr>
                <w:rFonts w:asciiTheme="majorHAnsi" w:eastAsia="Times New Roman" w:hAnsiTheme="majorHAnsi" w:cs="ae_AlBattar"/>
                <w:b/>
                <w:i/>
                <w:sz w:val="20"/>
                <w:szCs w:val="20"/>
                <w:lang w:val="fr-FR"/>
              </w:rPr>
              <w:t>(«Кашф аш-шубухат»).</w:t>
            </w:r>
          </w:p>
        </w:tc>
        <w:tc>
          <w:tcPr>
            <w:tcW w:w="708" w:type="dxa"/>
            <w:vMerge w:val="restart"/>
            <w:shd w:val="clear" w:color="auto" w:fill="EEECE1" w:themeFill="background2"/>
            <w:textDirection w:val="btLr"/>
            <w:vAlign w:val="center"/>
          </w:tcPr>
          <w:p w14:paraId="7EA38304" w14:textId="77777777" w:rsidR="004E1EB4" w:rsidRPr="00696321" w:rsidRDefault="0003245C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adwa-assalaf"/>
                <w:b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Fanan"/>
                <w:b/>
                <w:sz w:val="20"/>
                <w:szCs w:val="20"/>
                <w:lang w:val="fr-FR"/>
              </w:rPr>
              <w:t>Предисловие, в котором упоминаются составляющие счастья</w:t>
            </w:r>
          </w:p>
        </w:tc>
        <w:tc>
          <w:tcPr>
            <w:tcW w:w="421" w:type="dxa"/>
            <w:vMerge w:val="restart"/>
            <w:shd w:val="clear" w:color="auto" w:fill="FFFFE1"/>
            <w:textDirection w:val="btLr"/>
            <w:vAlign w:val="center"/>
          </w:tcPr>
          <w:p w14:paraId="61E62A23" w14:textId="77777777" w:rsidR="004E1EB4" w:rsidRPr="00696321" w:rsidRDefault="0003245C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adwa-assalaf"/>
                <w:b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ae_AlArabiya"/>
                <w:b/>
                <w:sz w:val="20"/>
                <w:szCs w:val="20"/>
                <w:lang w:val="fr-FR"/>
              </w:rPr>
              <w:t>Составляющие счастья</w:t>
            </w:r>
          </w:p>
        </w:tc>
        <w:tc>
          <w:tcPr>
            <w:tcW w:w="421" w:type="dxa"/>
            <w:vMerge w:val="restart"/>
            <w:shd w:val="clear" w:color="auto" w:fill="FFFFE1"/>
            <w:textDirection w:val="btLr"/>
          </w:tcPr>
          <w:p w14:paraId="55EB6857" w14:textId="77777777" w:rsidR="004E1EB4" w:rsidRPr="00696321" w:rsidRDefault="0003245C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Благодарит, когда ему даровано</w:t>
            </w:r>
          </w:p>
        </w:tc>
        <w:tc>
          <w:tcPr>
            <w:tcW w:w="991" w:type="dxa"/>
            <w:vMerge w:val="restart"/>
            <w:shd w:val="clear" w:color="auto" w:fill="FFFFE1"/>
            <w:textDirection w:val="btLr"/>
            <w:vAlign w:val="center"/>
          </w:tcPr>
          <w:p w14:paraId="430EB376" w14:textId="77777777" w:rsidR="0003245C" w:rsidRPr="00696321" w:rsidRDefault="0003245C" w:rsidP="00696321">
            <w:pPr>
              <w:bidi w:val="0"/>
              <w:spacing w:after="0" w:line="192" w:lineRule="auto"/>
              <w:ind w:left="113" w:right="113"/>
              <w:jc w:val="center"/>
              <w:rPr>
                <w:rFonts w:asciiTheme="majorHAnsi" w:eastAsia="Times New Roman" w:hAnsiTheme="majorHAnsi" w:cstheme="majorBidi"/>
                <w:sz w:val="20"/>
                <w:szCs w:val="20"/>
                <w:lang w:val="ru-RU"/>
              </w:rPr>
            </w:pPr>
            <w:r w:rsidRPr="00696321">
              <w:rPr>
                <w:rFonts w:asciiTheme="majorHAnsi" w:eastAsia="Times New Roman" w:hAnsiTheme="majorHAnsi" w:cstheme="majorBidi"/>
                <w:sz w:val="20"/>
                <w:szCs w:val="20"/>
                <w:lang w:val="ru-RU"/>
              </w:rPr>
              <w:t>Блага – это испытание</w:t>
            </w:r>
            <w:r w:rsidR="004E1EB4" w:rsidRPr="00696321">
              <w:rPr>
                <w:rFonts w:asciiTheme="majorHAnsi" w:eastAsia="Times New Roman" w:hAnsiTheme="majorHAnsi" w:cstheme="majorBidi"/>
                <w:sz w:val="20"/>
                <w:szCs w:val="20"/>
                <w:rtl/>
                <w:lang w:val="fr-FR"/>
              </w:rPr>
              <w:t xml:space="preserve">         </w:t>
            </w:r>
          </w:p>
          <w:p w14:paraId="26079840" w14:textId="77777777" w:rsidR="004E1EB4" w:rsidRPr="00696321" w:rsidRDefault="00696321" w:rsidP="00696321">
            <w:pPr>
              <w:bidi w:val="0"/>
              <w:spacing w:after="0" w:line="192" w:lineRule="auto"/>
              <w:ind w:left="113" w:right="113"/>
              <w:jc w:val="center"/>
              <w:rPr>
                <w:rFonts w:asciiTheme="majorHAnsi" w:eastAsia="Times New Roman" w:hAnsiTheme="majorHAnsi" w:cstheme="majorBidi"/>
                <w:sz w:val="20"/>
                <w:szCs w:val="20"/>
                <w:rtl/>
                <w:lang w:val="ru-RU"/>
              </w:rPr>
            </w:pPr>
            <w:r w:rsidRPr="00870F7B">
              <w:rPr>
                <w:rFonts w:asciiTheme="majorHAnsi" w:hAnsiTheme="majorHAnsi" w:cs="Times New Roman"/>
                <w:b/>
                <w:bCs/>
                <w:sz w:val="20"/>
                <w:lang w:val="fr-FR"/>
              </w:rPr>
              <w:t xml:space="preserve"> «</w:t>
            </w:r>
            <w:r w:rsidRPr="000D067E">
              <w:rPr>
                <w:rFonts w:asciiTheme="majorHAnsi" w:hAnsiTheme="majorHAnsi" w:cs="Times New Roman"/>
                <w:b/>
                <w:bCs/>
                <w:sz w:val="20"/>
                <w:lang w:val="fr-FR"/>
              </w:rPr>
              <w:t xml:space="preserve">Мы испытываем вас </w:t>
            </w:r>
            <w:r>
              <w:rPr>
                <w:rFonts w:asciiTheme="majorHAnsi" w:hAnsiTheme="majorHAnsi" w:cs="Times New Roman"/>
                <w:b/>
                <w:bCs/>
                <w:sz w:val="20"/>
                <w:lang w:val="ru-RU"/>
              </w:rPr>
              <w:t>злом</w:t>
            </w:r>
            <w:r w:rsidRPr="000D067E">
              <w:rPr>
                <w:rFonts w:asciiTheme="majorHAnsi" w:hAnsiTheme="majorHAnsi" w:cs="Times New Roman"/>
                <w:b/>
                <w:bCs/>
                <w:sz w:val="20"/>
                <w:lang w:val="fr-FR"/>
              </w:rPr>
              <w:t xml:space="preserve"> и </w:t>
            </w:r>
            <w:r>
              <w:rPr>
                <w:rFonts w:asciiTheme="majorHAnsi" w:hAnsiTheme="majorHAnsi" w:cs="Times New Roman"/>
                <w:b/>
                <w:bCs/>
                <w:sz w:val="20"/>
                <w:lang w:val="ru-RU"/>
              </w:rPr>
              <w:t>добром</w:t>
            </w:r>
            <w:r w:rsidRPr="000D067E">
              <w:rPr>
                <w:rFonts w:asciiTheme="majorHAnsi" w:hAnsiTheme="majorHAnsi" w:cs="Times New Roman"/>
                <w:b/>
                <w:bCs/>
                <w:sz w:val="20"/>
                <w:lang w:val="fr-FR"/>
              </w:rPr>
              <w:t xml:space="preserve"> ради искушения</w:t>
            </w:r>
            <w:r w:rsidRPr="00870F7B">
              <w:rPr>
                <w:rFonts w:asciiTheme="majorHAnsi" w:hAnsiTheme="majorHAnsi" w:cs="Times New Roman"/>
                <w:b/>
                <w:bCs/>
                <w:sz w:val="20"/>
                <w:lang w:val="fr-FR"/>
              </w:rPr>
              <w:t>»</w:t>
            </w:r>
            <w:r>
              <w:rPr>
                <w:rFonts w:asciiTheme="majorHAnsi" w:hAnsiTheme="majorHAnsi" w:cs="Times New Roman"/>
                <w:b/>
                <w:bCs/>
                <w:sz w:val="20"/>
                <w:lang w:val="ru-RU"/>
              </w:rPr>
              <w:t xml:space="preserve"> (21:35)</w:t>
            </w:r>
          </w:p>
        </w:tc>
        <w:tc>
          <w:tcPr>
            <w:tcW w:w="424" w:type="dxa"/>
            <w:vMerge w:val="restart"/>
            <w:shd w:val="clear" w:color="auto" w:fill="FFFFE1"/>
            <w:textDirection w:val="btLr"/>
            <w:vAlign w:val="center"/>
          </w:tcPr>
          <w:p w14:paraId="0C6895B0" w14:textId="77777777" w:rsidR="004E1EB4" w:rsidRPr="00696321" w:rsidRDefault="006D1E3C" w:rsidP="005905A7">
            <w:pPr>
              <w:bidi w:val="0"/>
              <w:spacing w:after="0" w:line="192" w:lineRule="auto"/>
              <w:ind w:left="113" w:right="113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  <w:r>
              <w:rPr>
                <w:rFonts w:asciiTheme="majorHAnsi" w:hAnsiTheme="majorHAnsi" w:cs="adwa-assalaf"/>
                <w:sz w:val="20"/>
                <w:szCs w:val="20"/>
                <w:lang w:val="fr-FR"/>
              </w:rPr>
              <w:t>Благода</w:t>
            </w:r>
            <w:r w:rsidR="00EE631C"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рность за дарован</w:t>
            </w:r>
            <w:r w:rsidR="0003245C"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ные блага</w:t>
            </w:r>
          </w:p>
        </w:tc>
        <w:tc>
          <w:tcPr>
            <w:tcW w:w="991" w:type="dxa"/>
            <w:gridSpan w:val="2"/>
            <w:shd w:val="clear" w:color="auto" w:fill="FFFFE1"/>
            <w:textDirection w:val="btLr"/>
          </w:tcPr>
          <w:p w14:paraId="23432A86" w14:textId="77777777" w:rsidR="004E1EB4" w:rsidRPr="00696321" w:rsidRDefault="0003245C" w:rsidP="00696321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hAnsiTheme="majorHAnsi" w:cs="adwa-assalaf"/>
                <w:spacing w:val="-10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hAnsiTheme="majorHAnsi" w:cs="adwa-assalaf"/>
                <w:spacing w:val="-10"/>
                <w:sz w:val="20"/>
                <w:szCs w:val="20"/>
                <w:lang w:val="fr-FR"/>
              </w:rPr>
              <w:t xml:space="preserve">Связанная с </w:t>
            </w:r>
            <w:r w:rsidR="00696321">
              <w:rPr>
                <w:rFonts w:asciiTheme="majorHAnsi" w:hAnsiTheme="majorHAnsi" w:cs="adwa-assalaf"/>
                <w:spacing w:val="-10"/>
                <w:sz w:val="20"/>
                <w:szCs w:val="20"/>
                <w:lang w:val="ru-RU"/>
              </w:rPr>
              <w:t>Е</w:t>
            </w:r>
            <w:r w:rsidR="006D1E3C">
              <w:rPr>
                <w:rFonts w:asciiTheme="majorHAnsi" w:hAnsiTheme="majorHAnsi" w:cs="adwa-assalaf"/>
                <w:spacing w:val="-10"/>
                <w:sz w:val="20"/>
                <w:szCs w:val="20"/>
                <w:lang w:val="fr-FR"/>
              </w:rPr>
              <w:t>динобожи</w:t>
            </w:r>
            <w:r w:rsidRPr="00696321">
              <w:rPr>
                <w:rFonts w:asciiTheme="majorHAnsi" w:hAnsiTheme="majorHAnsi" w:cs="adwa-assalaf"/>
                <w:spacing w:val="-10"/>
                <w:sz w:val="20"/>
                <w:szCs w:val="20"/>
                <w:lang w:val="fr-FR"/>
              </w:rPr>
              <w:t xml:space="preserve">ем в </w:t>
            </w:r>
            <w:r w:rsidR="00696321">
              <w:rPr>
                <w:rFonts w:asciiTheme="majorHAnsi" w:hAnsiTheme="majorHAnsi" w:cs="adwa-assalaf"/>
                <w:spacing w:val="-10"/>
                <w:sz w:val="20"/>
                <w:szCs w:val="20"/>
                <w:lang w:val="ru-RU"/>
              </w:rPr>
              <w:t>Г</w:t>
            </w:r>
            <w:r w:rsidRPr="00696321">
              <w:rPr>
                <w:rFonts w:asciiTheme="majorHAnsi" w:hAnsiTheme="majorHAnsi" w:cs="adwa-assalaf"/>
                <w:spacing w:val="-10"/>
                <w:sz w:val="20"/>
                <w:szCs w:val="20"/>
                <w:lang w:val="fr-FR"/>
              </w:rPr>
              <w:t>осподстве</w:t>
            </w:r>
          </w:p>
        </w:tc>
        <w:tc>
          <w:tcPr>
            <w:tcW w:w="3686" w:type="dxa"/>
            <w:shd w:val="clear" w:color="auto" w:fill="FFFFE1"/>
            <w:vAlign w:val="center"/>
          </w:tcPr>
          <w:p w14:paraId="62C32940" w14:textId="77777777" w:rsidR="004E1EB4" w:rsidRDefault="0003245C" w:rsidP="005905A7">
            <w:pPr>
              <w:bidi w:val="0"/>
              <w:spacing w:after="0" w:line="216" w:lineRule="auto"/>
              <w:jc w:val="center"/>
              <w:rPr>
                <w:rFonts w:asciiTheme="majorHAnsi" w:hAnsiTheme="majorHAnsi" w:cs="adwa-assalaf"/>
                <w:sz w:val="20"/>
                <w:szCs w:val="20"/>
                <w:lang w:val="ru-RU"/>
              </w:rPr>
            </w:pP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Просить Рая можно только у Аллаха, потому что этим владеет только Он. Точно так же и достаток можно просить только у Аллаха. Необходимо привязываться к Аллаху, а не к кому-то помимо Него.</w:t>
            </w:r>
          </w:p>
          <w:p w14:paraId="74125C88" w14:textId="77777777" w:rsidR="00696321" w:rsidRPr="00696321" w:rsidRDefault="00696321" w:rsidP="00696321">
            <w:pPr>
              <w:bidi w:val="0"/>
              <w:spacing w:after="0" w:line="216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ru-RU"/>
              </w:rPr>
            </w:pPr>
          </w:p>
        </w:tc>
      </w:tr>
      <w:tr w:rsidR="00696321" w:rsidRPr="00315CBF" w14:paraId="6B78E596" w14:textId="77777777" w:rsidTr="00D20CD5">
        <w:trPr>
          <w:trHeight w:val="107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3B99B288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1262D391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Battar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  <w:vAlign w:val="center"/>
          </w:tcPr>
          <w:p w14:paraId="745B1214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Arabiya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</w:tcPr>
          <w:p w14:paraId="64D17024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CTraditional Arabic"/>
                <w:sz w:val="20"/>
                <w:szCs w:val="20"/>
                <w:rtl/>
                <w:lang w:val="fr-FR"/>
              </w:rPr>
            </w:pPr>
          </w:p>
        </w:tc>
        <w:tc>
          <w:tcPr>
            <w:tcW w:w="991" w:type="dxa"/>
            <w:vMerge/>
            <w:shd w:val="clear" w:color="auto" w:fill="FFFFE1"/>
          </w:tcPr>
          <w:p w14:paraId="51C7FE0D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CTraditional Arabic"/>
                <w:sz w:val="20"/>
                <w:szCs w:val="20"/>
                <w:rtl/>
                <w:lang w:val="fr-FR"/>
              </w:rPr>
            </w:pPr>
          </w:p>
        </w:tc>
        <w:tc>
          <w:tcPr>
            <w:tcW w:w="424" w:type="dxa"/>
            <w:vMerge/>
            <w:shd w:val="clear" w:color="auto" w:fill="FFFFE1"/>
          </w:tcPr>
          <w:p w14:paraId="006A24EC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CTraditional Arabic"/>
                <w:sz w:val="20"/>
                <w:szCs w:val="20"/>
                <w:rtl/>
                <w:lang w:val="fr-FR"/>
              </w:rPr>
            </w:pPr>
          </w:p>
        </w:tc>
        <w:tc>
          <w:tcPr>
            <w:tcW w:w="991" w:type="dxa"/>
            <w:gridSpan w:val="2"/>
            <w:vMerge w:val="restart"/>
            <w:shd w:val="clear" w:color="auto" w:fill="FFFFE1"/>
            <w:textDirection w:val="btLr"/>
          </w:tcPr>
          <w:p w14:paraId="0317304E" w14:textId="77777777" w:rsidR="004E1EB4" w:rsidRPr="00696321" w:rsidRDefault="0003245C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adwa-assalaf"/>
                <w:sz w:val="20"/>
                <w:szCs w:val="20"/>
                <w:lang w:val="fr-FR"/>
              </w:rPr>
              <w:t>Связанная с единобожием в поклонении</w:t>
            </w:r>
          </w:p>
        </w:tc>
        <w:tc>
          <w:tcPr>
            <w:tcW w:w="3686" w:type="dxa"/>
            <w:shd w:val="clear" w:color="auto" w:fill="FFFFE1"/>
            <w:vAlign w:val="center"/>
          </w:tcPr>
          <w:p w14:paraId="2BA4C727" w14:textId="77777777" w:rsidR="004E1EB4" w:rsidRPr="00696321" w:rsidRDefault="0003245C" w:rsidP="005905A7">
            <w:pPr>
              <w:bidi w:val="0"/>
              <w:spacing w:after="0" w:line="216" w:lineRule="auto"/>
              <w:jc w:val="center"/>
              <w:rPr>
                <w:rFonts w:asciiTheme="majorHAnsi" w:eastAsia="Times New Roman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Благодарность, выражающаяся сердцем. Она заключается в признании сердцем, что все блага и милости исходят от Аллаха, а не от кого-то другого.</w:t>
            </w:r>
          </w:p>
        </w:tc>
      </w:tr>
      <w:tr w:rsidR="00696321" w:rsidRPr="00315CBF" w14:paraId="0467A348" w14:textId="77777777" w:rsidTr="00D20CD5">
        <w:trPr>
          <w:trHeight w:val="103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180CA8D0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38B4F26E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Battar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  <w:vAlign w:val="center"/>
          </w:tcPr>
          <w:p w14:paraId="10C528A6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Arabiya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</w:tcPr>
          <w:p w14:paraId="76B5351A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991" w:type="dxa"/>
            <w:vMerge/>
            <w:shd w:val="clear" w:color="auto" w:fill="FFFFE1"/>
          </w:tcPr>
          <w:p w14:paraId="20C32D9E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424" w:type="dxa"/>
            <w:vMerge/>
            <w:shd w:val="clear" w:color="auto" w:fill="FFFFE1"/>
          </w:tcPr>
          <w:p w14:paraId="7AB9D3F2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991" w:type="dxa"/>
            <w:gridSpan w:val="2"/>
            <w:vMerge/>
            <w:shd w:val="clear" w:color="auto" w:fill="FFFFE1"/>
          </w:tcPr>
          <w:p w14:paraId="4604EB0B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3686" w:type="dxa"/>
            <w:shd w:val="clear" w:color="auto" w:fill="FFFFE1"/>
            <w:vAlign w:val="center"/>
          </w:tcPr>
          <w:p w14:paraId="45B9CFD9" w14:textId="77777777" w:rsidR="004E1EB4" w:rsidRPr="00696321" w:rsidRDefault="0003245C" w:rsidP="0003245C">
            <w:pPr>
              <w:bidi w:val="0"/>
              <w:spacing w:after="0" w:line="216" w:lineRule="auto"/>
              <w:jc w:val="center"/>
              <w:rPr>
                <w:rFonts w:asciiTheme="majorHAnsi" w:eastAsia="Times New Roman" w:hAnsiTheme="majorHAnsi" w:cs="adwa-assalaf"/>
                <w:sz w:val="20"/>
                <w:szCs w:val="20"/>
                <w:rtl/>
                <w:lang w:val="ru-RU"/>
              </w:rPr>
            </w:pPr>
            <w:r w:rsidRPr="00696321">
              <w:rPr>
                <w:rFonts w:asciiTheme="majorHAnsi" w:eastAsia="Times New Roman" w:hAnsiTheme="majorHAnsi" w:cs="adwa-assalaf"/>
                <w:sz w:val="20"/>
                <w:szCs w:val="20"/>
                <w:lang w:val="fr-FR"/>
              </w:rPr>
              <w:t>Благодарность языком</w:t>
            </w:r>
            <w:r w:rsidR="004E1EB4" w:rsidRPr="00696321">
              <w:rPr>
                <w:rFonts w:asciiTheme="majorHAnsi" w:eastAsia="Times New Roman" w:hAnsiTheme="majorHAnsi" w:cs="adwa-assalaf"/>
                <w:sz w:val="20"/>
                <w:szCs w:val="20"/>
                <w:lang w:val="fr-FR"/>
              </w:rPr>
              <w:t xml:space="preserve">: </w:t>
            </w:r>
            <w:r w:rsidRPr="00696321">
              <w:rPr>
                <w:rFonts w:asciiTheme="majorHAnsi" w:hAnsiTheme="majorHAnsi" w:cs="Times New Roman"/>
                <w:b/>
                <w:spacing w:val="-4"/>
                <w:sz w:val="20"/>
                <w:szCs w:val="20"/>
                <w:lang w:val="ru-RU"/>
              </w:rPr>
              <w:t>«</w:t>
            </w:r>
            <w:r w:rsidR="00EE631C" w:rsidRPr="00696321">
              <w:rPr>
                <w:rFonts w:asciiTheme="majorHAnsi" w:hAnsiTheme="majorHAnsi"/>
                <w:sz w:val="20"/>
                <w:szCs w:val="20"/>
                <w:lang w:val="ru-RU"/>
              </w:rPr>
              <w:t xml:space="preserve"> </w:t>
            </w:r>
            <w:r w:rsidR="00EE631C" w:rsidRPr="00696321">
              <w:rPr>
                <w:rFonts w:asciiTheme="majorHAnsi" w:hAnsiTheme="majorHAnsi" w:cs="Times New Roman"/>
                <w:b/>
                <w:spacing w:val="-4"/>
                <w:sz w:val="20"/>
                <w:szCs w:val="20"/>
                <w:lang w:val="ru-RU"/>
              </w:rPr>
              <w:t>Мой Господь оказал мне эту милость для того, чтобы испытать меня, буду ли я благ</w:t>
            </w:r>
            <w:r w:rsidR="00696321" w:rsidRPr="00696321">
              <w:rPr>
                <w:rFonts w:asciiTheme="majorHAnsi" w:hAnsiTheme="majorHAnsi" w:cs="Times New Roman"/>
                <w:b/>
                <w:spacing w:val="-4"/>
                <w:sz w:val="20"/>
                <w:szCs w:val="20"/>
                <w:lang w:val="ru-RU"/>
              </w:rPr>
              <w:t>одарен или же буду непризнателен</w:t>
            </w:r>
            <w:r w:rsidRPr="00696321">
              <w:rPr>
                <w:rFonts w:asciiTheme="majorHAnsi" w:hAnsiTheme="majorHAnsi" w:cs="Times New Roman"/>
                <w:b/>
                <w:spacing w:val="-4"/>
                <w:sz w:val="20"/>
                <w:szCs w:val="20"/>
                <w:lang w:val="ru-RU"/>
              </w:rPr>
              <w:t>»</w:t>
            </w:r>
            <w:r w:rsidR="00696321" w:rsidRPr="00696321">
              <w:rPr>
                <w:rFonts w:asciiTheme="majorHAnsi" w:hAnsiTheme="majorHAnsi" w:cs="Times New Roman"/>
                <w:b/>
                <w:spacing w:val="-4"/>
                <w:sz w:val="20"/>
                <w:szCs w:val="20"/>
                <w:lang w:val="ru-RU"/>
              </w:rPr>
              <w:t>(27:40)</w:t>
            </w:r>
          </w:p>
        </w:tc>
      </w:tr>
      <w:tr w:rsidR="00696321" w:rsidRPr="00315CBF" w14:paraId="1A9BD7FE" w14:textId="77777777" w:rsidTr="00D20CD5">
        <w:trPr>
          <w:trHeight w:val="108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16EFC6C4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07A91D3B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Battar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  <w:vAlign w:val="center"/>
          </w:tcPr>
          <w:p w14:paraId="7DD3139B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Arabiya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</w:tcPr>
          <w:p w14:paraId="25A423D6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991" w:type="dxa"/>
            <w:vMerge/>
            <w:shd w:val="clear" w:color="auto" w:fill="FFFFE1"/>
          </w:tcPr>
          <w:p w14:paraId="24FF8C68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424" w:type="dxa"/>
            <w:vMerge/>
            <w:shd w:val="clear" w:color="auto" w:fill="FFFFE1"/>
          </w:tcPr>
          <w:p w14:paraId="7ABA2614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991" w:type="dxa"/>
            <w:gridSpan w:val="2"/>
            <w:vMerge/>
            <w:shd w:val="clear" w:color="auto" w:fill="FFFFE1"/>
          </w:tcPr>
          <w:p w14:paraId="5253C53A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3686" w:type="dxa"/>
            <w:shd w:val="clear" w:color="auto" w:fill="FFFFE1"/>
            <w:vAlign w:val="center"/>
          </w:tcPr>
          <w:p w14:paraId="72C21490" w14:textId="77777777" w:rsidR="004E1EB4" w:rsidRPr="00696321" w:rsidRDefault="0003245C" w:rsidP="005905A7">
            <w:pPr>
              <w:bidi w:val="0"/>
              <w:spacing w:after="0" w:line="216" w:lineRule="auto"/>
              <w:jc w:val="center"/>
              <w:rPr>
                <w:rFonts w:asciiTheme="majorHAnsi" w:eastAsia="Times New Roman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adwa-assalaf"/>
                <w:sz w:val="20"/>
                <w:szCs w:val="20"/>
                <w:lang w:val="fr-FR"/>
              </w:rPr>
              <w:t>Благодарность органами. Она заключается в использовании благ в форме выражения благодарности их Подателю. Причем каждое из благ должно использоваться соответственно. Например, благо материального достатка используется в виде траты имущества на цели, угодные Аллаху; благодарность за знание выражается в передаче его тем, кто его просит словами или своим состоянием.</w:t>
            </w:r>
          </w:p>
        </w:tc>
      </w:tr>
      <w:tr w:rsidR="00696321" w:rsidRPr="00315CBF" w14:paraId="791BF1C5" w14:textId="77777777" w:rsidTr="00D20CD5">
        <w:trPr>
          <w:trHeight w:val="4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67B9F287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639A1B47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Battar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  <w:vAlign w:val="center"/>
          </w:tcPr>
          <w:p w14:paraId="2A1564C3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Arabiya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 w:val="restart"/>
            <w:shd w:val="clear" w:color="auto" w:fill="FFFFE1"/>
            <w:textDirection w:val="btLr"/>
          </w:tcPr>
          <w:p w14:paraId="11C74AE2" w14:textId="77777777" w:rsidR="004E1EB4" w:rsidRPr="00696321" w:rsidRDefault="003A3049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Терпит, когда его постигает испытание</w:t>
            </w:r>
          </w:p>
        </w:tc>
        <w:tc>
          <w:tcPr>
            <w:tcW w:w="2406" w:type="dxa"/>
            <w:gridSpan w:val="4"/>
            <w:vMerge w:val="restart"/>
            <w:shd w:val="clear" w:color="auto" w:fill="FFFFE1"/>
            <w:vAlign w:val="center"/>
          </w:tcPr>
          <w:p w14:paraId="259082DD" w14:textId="77777777" w:rsidR="004E1EB4" w:rsidRPr="00696321" w:rsidRDefault="00696321" w:rsidP="005905A7">
            <w:pPr>
              <w:bidi w:val="0"/>
              <w:spacing w:after="0" w:line="216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20"/>
                <w:szCs w:val="20"/>
                <w:lang w:val="fr-FR"/>
              </w:rPr>
              <w:t xml:space="preserve">В </w:t>
            </w:r>
            <w:r w:rsidR="00DA37B7"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своем поведении при постигающих их несчастьях, люди делятся на четыре группы</w:t>
            </w:r>
          </w:p>
        </w:tc>
        <w:tc>
          <w:tcPr>
            <w:tcW w:w="3686" w:type="dxa"/>
            <w:shd w:val="clear" w:color="auto" w:fill="FFFFE1"/>
            <w:vAlign w:val="center"/>
          </w:tcPr>
          <w:p w14:paraId="33F92C0E" w14:textId="77777777" w:rsidR="004E1EB4" w:rsidRPr="00696321" w:rsidRDefault="00DA37B7" w:rsidP="005905A7">
            <w:pPr>
              <w:bidi w:val="0"/>
              <w:spacing w:after="0" w:line="216" w:lineRule="auto"/>
              <w:jc w:val="center"/>
              <w:rPr>
                <w:rFonts w:asciiTheme="majorHAnsi" w:hAnsiTheme="majorHAnsi" w:cs="adwa-assalaf"/>
                <w:spacing w:val="-8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hAnsiTheme="majorHAnsi" w:cs="adwa-assalaf"/>
                <w:spacing w:val="-8"/>
                <w:sz w:val="20"/>
                <w:szCs w:val="20"/>
                <w:lang w:val="fr-FR"/>
              </w:rPr>
              <w:t>Те, которые выказывают негодование и возмущение своими сердцами, языками или органами. Такое поведение является большим грехом, и даже может доходить до уровня малого ширка.</w:t>
            </w:r>
          </w:p>
        </w:tc>
      </w:tr>
      <w:tr w:rsidR="00696321" w:rsidRPr="00315CBF" w14:paraId="77C994EC" w14:textId="77777777" w:rsidTr="00D20CD5">
        <w:trPr>
          <w:trHeight w:val="3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401706DB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4E6ED5CD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Battar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  <w:vAlign w:val="center"/>
          </w:tcPr>
          <w:p w14:paraId="0D0CF5F0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Fanan"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</w:tcPr>
          <w:p w14:paraId="4543B135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2406" w:type="dxa"/>
            <w:gridSpan w:val="4"/>
            <w:vMerge/>
            <w:shd w:val="clear" w:color="auto" w:fill="FFFFE1"/>
          </w:tcPr>
          <w:p w14:paraId="50F220DC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3686" w:type="dxa"/>
            <w:shd w:val="clear" w:color="auto" w:fill="FFFFE1"/>
            <w:vAlign w:val="center"/>
          </w:tcPr>
          <w:p w14:paraId="73E37342" w14:textId="77777777" w:rsidR="004E1EB4" w:rsidRPr="00696321" w:rsidRDefault="00DA37B7" w:rsidP="005905A7">
            <w:pPr>
              <w:bidi w:val="0"/>
              <w:spacing w:after="0" w:line="216" w:lineRule="auto"/>
              <w:jc w:val="center"/>
              <w:rPr>
                <w:rFonts w:asciiTheme="majorHAnsi" w:eastAsia="Times New Roman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Те, которые проявляют терпение. Такое поведение, согласно единодушному мнению всех знатоков Ислама, является обязательным (</w:t>
            </w:r>
            <w:r w:rsidRPr="00696321">
              <w:rPr>
                <w:rFonts w:asciiTheme="majorHAnsi" w:hAnsiTheme="majorHAnsi" w:cs="adwa-assalaf"/>
                <w:i/>
                <w:sz w:val="20"/>
                <w:szCs w:val="20"/>
                <w:lang w:val="fr-FR"/>
              </w:rPr>
              <w:t>ваджиб</w:t>
            </w: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 xml:space="preserve">). Терпение имеет горький вкус, но зато приводит к сладким последствиям.  </w:t>
            </w:r>
          </w:p>
        </w:tc>
      </w:tr>
      <w:tr w:rsidR="00696321" w:rsidRPr="00315CBF" w14:paraId="11B9A7F0" w14:textId="77777777" w:rsidTr="00D20CD5">
        <w:trPr>
          <w:trHeight w:val="3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0B631BF2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7433D047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Battar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  <w:vAlign w:val="center"/>
          </w:tcPr>
          <w:p w14:paraId="02CA2AEF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Fanan"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</w:tcPr>
          <w:p w14:paraId="20DDBF1C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2406" w:type="dxa"/>
            <w:gridSpan w:val="4"/>
            <w:vMerge/>
            <w:shd w:val="clear" w:color="auto" w:fill="FFFFE1"/>
          </w:tcPr>
          <w:p w14:paraId="75F9560F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3686" w:type="dxa"/>
            <w:shd w:val="clear" w:color="auto" w:fill="FFFFE1"/>
            <w:vAlign w:val="center"/>
          </w:tcPr>
          <w:p w14:paraId="796779D4" w14:textId="77777777" w:rsidR="004E1EB4" w:rsidRPr="00696321" w:rsidRDefault="00DA37B7" w:rsidP="005905A7">
            <w:pPr>
              <w:bidi w:val="0"/>
              <w:spacing w:after="0" w:line="216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>Те, которые проявляют довольство. Такое поведение является желательным. Его полное проявление заключается в убежденности, что все постигающее нас приходит от Аллаха и что все, что Он предопределяет Своему рабу, является благом.</w:t>
            </w:r>
          </w:p>
        </w:tc>
      </w:tr>
      <w:tr w:rsidR="00696321" w:rsidRPr="00315CBF" w14:paraId="22C7AB12" w14:textId="77777777" w:rsidTr="00D20CD5">
        <w:trPr>
          <w:trHeight w:val="3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1A6C67A6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4BD10D64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Battar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  <w:vAlign w:val="center"/>
          </w:tcPr>
          <w:p w14:paraId="2DFB971C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Fanan"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tcBorders>
              <w:bottom w:val="single" w:sz="12" w:space="0" w:color="C00000"/>
            </w:tcBorders>
            <w:shd w:val="clear" w:color="auto" w:fill="FFFFE1"/>
          </w:tcPr>
          <w:p w14:paraId="27E0E896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2406" w:type="dxa"/>
            <w:gridSpan w:val="4"/>
            <w:vMerge/>
            <w:tcBorders>
              <w:bottom w:val="single" w:sz="12" w:space="0" w:color="C00000"/>
            </w:tcBorders>
            <w:shd w:val="clear" w:color="auto" w:fill="FFFFE1"/>
          </w:tcPr>
          <w:p w14:paraId="7A478D0B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3686" w:type="dxa"/>
            <w:shd w:val="clear" w:color="auto" w:fill="FFFFE1"/>
            <w:vAlign w:val="center"/>
          </w:tcPr>
          <w:p w14:paraId="25FAD4EF" w14:textId="77777777" w:rsidR="004E1EB4" w:rsidRPr="00696321" w:rsidRDefault="00DA37B7" w:rsidP="005905A7">
            <w:pPr>
              <w:bidi w:val="0"/>
              <w:spacing w:after="0" w:line="216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 xml:space="preserve">Те, которые проявляют </w:t>
            </w: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lastRenderedPageBreak/>
              <w:t>благодарность. Такое поведение является самой высокой степенью и присуще благодарным рабам Аллаха.</w:t>
            </w:r>
          </w:p>
        </w:tc>
      </w:tr>
      <w:tr w:rsidR="00696321" w:rsidRPr="00315CBF" w14:paraId="02DCF4E2" w14:textId="77777777" w:rsidTr="00D20CD5">
        <w:trPr>
          <w:trHeight w:val="3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60FA87A3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0632579A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e_AlBattar"/>
                <w:b/>
                <w:sz w:val="20"/>
                <w:szCs w:val="20"/>
                <w:rtl/>
                <w:lang w:val="fr-FR"/>
              </w:rPr>
            </w:pPr>
          </w:p>
        </w:tc>
        <w:tc>
          <w:tcPr>
            <w:tcW w:w="421" w:type="dxa"/>
            <w:vMerge/>
            <w:shd w:val="clear" w:color="auto" w:fill="FFFFE1"/>
            <w:vAlign w:val="center"/>
          </w:tcPr>
          <w:p w14:paraId="54576B30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Fanan"/>
                <w:sz w:val="20"/>
                <w:szCs w:val="20"/>
                <w:rtl/>
                <w:lang w:val="fr-FR"/>
              </w:rPr>
            </w:pPr>
          </w:p>
        </w:tc>
        <w:tc>
          <w:tcPr>
            <w:tcW w:w="6513" w:type="dxa"/>
            <w:gridSpan w:val="6"/>
            <w:shd w:val="clear" w:color="auto" w:fill="FFFFE1"/>
          </w:tcPr>
          <w:p w14:paraId="38B7EBC7" w14:textId="77777777" w:rsidR="004E1EB4" w:rsidRPr="00696321" w:rsidRDefault="00DA37B7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adwa-assalaf"/>
                <w:sz w:val="20"/>
                <w:szCs w:val="20"/>
                <w:lang w:val="fr-FR"/>
              </w:rPr>
              <w:t>Просит прощения, когда совершает грех</w:t>
            </w:r>
          </w:p>
        </w:tc>
      </w:tr>
      <w:tr w:rsidR="00696321" w:rsidRPr="00315CBF" w14:paraId="19DC4F26" w14:textId="77777777" w:rsidTr="00D20CD5">
        <w:trPr>
          <w:trHeight w:val="31"/>
        </w:trPr>
        <w:tc>
          <w:tcPr>
            <w:tcW w:w="567" w:type="dxa"/>
            <w:vMerge w:val="restart"/>
            <w:shd w:val="clear" w:color="auto" w:fill="E3C795"/>
            <w:textDirection w:val="btLr"/>
            <w:vAlign w:val="center"/>
          </w:tcPr>
          <w:p w14:paraId="71AB2F6E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shd w:val="clear" w:color="auto" w:fill="EEECE1" w:themeFill="background2"/>
            <w:vAlign w:val="center"/>
          </w:tcPr>
          <w:p w14:paraId="4F478B0B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2656" w:type="dxa"/>
            <w:gridSpan w:val="5"/>
            <w:shd w:val="clear" w:color="auto" w:fill="FFFFE1"/>
            <w:vAlign w:val="center"/>
          </w:tcPr>
          <w:p w14:paraId="06AE0E20" w14:textId="77777777" w:rsidR="004E1EB4" w:rsidRPr="00696321" w:rsidRDefault="00DA37B7" w:rsidP="00696321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rtl/>
                <w:lang w:val="ru-RU"/>
              </w:rPr>
            </w:pP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 xml:space="preserve">Причина изучения </w:t>
            </w:r>
            <w:r w:rsidR="00696321">
              <w:rPr>
                <w:rFonts w:asciiTheme="majorHAnsi" w:hAnsiTheme="majorHAnsi" w:cs="adwa-assalaf"/>
                <w:sz w:val="20"/>
                <w:szCs w:val="20"/>
                <w:lang w:val="ru-RU"/>
              </w:rPr>
              <w:t>Единобожия</w:t>
            </w:r>
            <w:r w:rsidRPr="00696321">
              <w:rPr>
                <w:rFonts w:asciiTheme="majorHAnsi" w:hAnsiTheme="majorHAnsi" w:cs="adwa-assalaf"/>
                <w:sz w:val="20"/>
                <w:szCs w:val="20"/>
                <w:lang w:val="fr-FR"/>
              </w:rPr>
              <w:t xml:space="preserve"> и опасность </w:t>
            </w:r>
            <w:r w:rsidR="00696321">
              <w:rPr>
                <w:rFonts w:asciiTheme="majorHAnsi" w:hAnsiTheme="majorHAnsi" w:cs="adwa-assalaf"/>
                <w:sz w:val="20"/>
                <w:szCs w:val="20"/>
                <w:lang w:val="ru-RU"/>
              </w:rPr>
              <w:t>Многобожия</w:t>
            </w:r>
          </w:p>
        </w:tc>
        <w:tc>
          <w:tcPr>
            <w:tcW w:w="4278" w:type="dxa"/>
            <w:gridSpan w:val="2"/>
            <w:shd w:val="clear" w:color="auto" w:fill="FFFFE1"/>
          </w:tcPr>
          <w:p w14:paraId="5E608F08" w14:textId="77777777" w:rsidR="00DA37B7" w:rsidRPr="00696321" w:rsidRDefault="00696321" w:rsidP="00DA37B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</w:pPr>
            <w:r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>«</w:t>
            </w:r>
            <w:r w:rsidR="00DA37B7" w:rsidRPr="00696321">
              <w:rPr>
                <w:rFonts w:asciiTheme="majorHAnsi" w:eastAsia="Times New Roman" w:hAnsiTheme="majorHAnsi" w:cs="adwa-assalaf"/>
                <w:i/>
                <w:spacing w:val="-4"/>
                <w:sz w:val="20"/>
                <w:szCs w:val="20"/>
                <w:lang w:val="fr-FR"/>
              </w:rPr>
              <w:t>Аль-</w:t>
            </w:r>
            <w:r w:rsidRPr="00696321">
              <w:rPr>
                <w:rFonts w:asciiTheme="majorHAnsi" w:eastAsia="Times New Roman" w:hAnsiTheme="majorHAnsi" w:cs="adwa-assalaf"/>
                <w:i/>
                <w:spacing w:val="-4"/>
                <w:sz w:val="20"/>
                <w:szCs w:val="20"/>
                <w:lang w:val="ru-RU"/>
              </w:rPr>
              <w:t>Х</w:t>
            </w:r>
            <w:r w:rsidR="00DA37B7" w:rsidRPr="00696321">
              <w:rPr>
                <w:rFonts w:asciiTheme="majorHAnsi" w:eastAsia="Times New Roman" w:hAnsiTheme="majorHAnsi" w:cs="adwa-assalaf"/>
                <w:i/>
                <w:spacing w:val="-4"/>
                <w:sz w:val="20"/>
                <w:szCs w:val="20"/>
                <w:lang w:val="fr-FR"/>
              </w:rPr>
              <w:t>анифиййя</w:t>
            </w:r>
            <w:r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>»</w:t>
            </w:r>
            <w:r w:rsidR="00DA37B7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</w:t>
            </w:r>
            <w:r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 xml:space="preserve">- </w:t>
            </w:r>
            <w:r w:rsidR="00DA37B7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религия Ибрахима, состоит в том, чтобы ты поклонялся Одному Аллаху; Он сотворил тебя для этого. Поклонение не называется поклонением, кроме как при наличии </w:t>
            </w:r>
            <w:r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>Единобожия</w:t>
            </w:r>
            <w:r w:rsidR="00DA37B7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(</w:t>
            </w:r>
            <w:r w:rsidRPr="00696321">
              <w:rPr>
                <w:rFonts w:asciiTheme="majorHAnsi" w:eastAsia="Times New Roman" w:hAnsiTheme="majorHAnsi" w:cs="adwa-assalaf"/>
                <w:i/>
                <w:spacing w:val="-4"/>
                <w:sz w:val="20"/>
                <w:szCs w:val="20"/>
                <w:lang w:val="ru-RU"/>
              </w:rPr>
              <w:t>Таухида</w:t>
            </w:r>
            <w:r w:rsidR="00DA37B7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). </w:t>
            </w:r>
            <w:r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>Многобожие</w:t>
            </w:r>
            <w:r w:rsidR="00DA37B7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портит поклонение, если смешивается с ним, разрушает деяния и обрекает того, кто совершил его, на вечное пребывание в Огне, поэтому познание этого является твоей самой важной обязанностью. </w:t>
            </w:r>
          </w:p>
          <w:p w14:paraId="395C0298" w14:textId="77777777" w:rsidR="004E1EB4" w:rsidRPr="00696321" w:rsidRDefault="004E1EB4" w:rsidP="00DA37B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rtl/>
                <w:lang w:val="fr-FR"/>
              </w:rPr>
            </w:pPr>
          </w:p>
        </w:tc>
      </w:tr>
      <w:tr w:rsidR="00696321" w:rsidRPr="00522744" w14:paraId="1957EB47" w14:textId="77777777" w:rsidTr="00D20CD5">
        <w:trPr>
          <w:trHeight w:val="3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33D514AF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 w:val="restart"/>
            <w:shd w:val="clear" w:color="auto" w:fill="EEECE1" w:themeFill="background2"/>
            <w:textDirection w:val="btLr"/>
            <w:vAlign w:val="center"/>
          </w:tcPr>
          <w:p w14:paraId="10875A0A" w14:textId="77777777" w:rsidR="004E1EB4" w:rsidRPr="00696321" w:rsidRDefault="00DA37B7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Fanan"/>
                <w:b/>
                <w:sz w:val="20"/>
                <w:szCs w:val="20"/>
                <w:lang w:val="fr-FR"/>
              </w:rPr>
              <w:t>Четыре правила</w:t>
            </w:r>
          </w:p>
        </w:tc>
        <w:tc>
          <w:tcPr>
            <w:tcW w:w="6934" w:type="dxa"/>
            <w:gridSpan w:val="7"/>
            <w:shd w:val="clear" w:color="auto" w:fill="FFFFE1"/>
            <w:vAlign w:val="center"/>
          </w:tcPr>
          <w:p w14:paraId="3395EAA8" w14:textId="77777777" w:rsidR="004E1EB4" w:rsidRPr="00696321" w:rsidRDefault="00DA37B7" w:rsidP="00696321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rtl/>
                <w:lang w:val="ru-RU"/>
              </w:rPr>
            </w:pP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Неверующие по времена Пророка, </w:t>
            </w:r>
            <w:r w:rsidR="00522744" w:rsidRPr="00D460D6">
              <w:rPr>
                <w:rFonts w:ascii="Times New Roman" w:hAnsi="Times New Roman" w:cs="Times New Roman"/>
                <w:lang w:val="ru-RU"/>
              </w:rPr>
              <w:t xml:space="preserve"> ﷺ</w:t>
            </w:r>
            <w:r w:rsidR="00522744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</w:t>
            </w: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>, с которыми он боролся, подтверждали единственность Аллаха как Господа (</w:t>
            </w:r>
            <w:r w:rsidRPr="00696321">
              <w:rPr>
                <w:rFonts w:asciiTheme="majorHAnsi" w:eastAsia="Times New Roman" w:hAnsiTheme="majorHAnsi" w:cs="adwa-assalaf"/>
                <w:i/>
                <w:spacing w:val="-4"/>
                <w:sz w:val="20"/>
                <w:szCs w:val="20"/>
                <w:lang w:val="fr-FR"/>
              </w:rPr>
              <w:t>таухид ар-рубубиййя</w:t>
            </w: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), однако это не сделало их мусульманами, потому что они отрицали единственность Аллаха как </w:t>
            </w:r>
            <w:r w:rsid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>Божества</w:t>
            </w: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>, заслуживающего поклонения (</w:t>
            </w:r>
            <w:r w:rsidRPr="00696321">
              <w:rPr>
                <w:rFonts w:asciiTheme="majorHAnsi" w:eastAsia="Times New Roman" w:hAnsiTheme="majorHAnsi" w:cs="adwa-assalaf"/>
                <w:i/>
                <w:spacing w:val="-4"/>
                <w:sz w:val="20"/>
                <w:szCs w:val="20"/>
                <w:lang w:val="fr-FR"/>
              </w:rPr>
              <w:t>таухид аль-улюхиййя</w:t>
            </w: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). </w:t>
            </w:r>
          </w:p>
        </w:tc>
      </w:tr>
      <w:tr w:rsidR="00696321" w:rsidRPr="00522744" w14:paraId="75F8F700" w14:textId="77777777" w:rsidTr="00D20CD5">
        <w:trPr>
          <w:trHeight w:val="3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5CE9B7C4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0D3BC428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6934" w:type="dxa"/>
            <w:gridSpan w:val="7"/>
            <w:shd w:val="clear" w:color="auto" w:fill="FFFFE1"/>
            <w:vAlign w:val="center"/>
          </w:tcPr>
          <w:p w14:paraId="48E0DFDD" w14:textId="77777777" w:rsidR="004E1EB4" w:rsidRPr="00696321" w:rsidRDefault="00DA37B7" w:rsidP="005905A7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Неверующие во времена Пророка, </w:t>
            </w:r>
            <w:r w:rsidR="00522744" w:rsidRPr="00D460D6">
              <w:rPr>
                <w:rFonts w:ascii="Times New Roman" w:hAnsi="Times New Roman" w:cs="Times New Roman"/>
                <w:lang w:val="ru-RU"/>
              </w:rPr>
              <w:t xml:space="preserve"> ﷺ</w:t>
            </w:r>
            <w:r w:rsidR="00522744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</w:t>
            </w: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>, с которыми он боролся, поклонялись идолам для того, чтобы те приблизили их к Аллаху и выступили в качестве ходатаев (заступников) за них.</w:t>
            </w:r>
          </w:p>
        </w:tc>
      </w:tr>
      <w:tr w:rsidR="00696321" w:rsidRPr="00522744" w14:paraId="135E384B" w14:textId="77777777" w:rsidTr="00D20CD5">
        <w:trPr>
          <w:trHeight w:val="3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6B28B368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13779917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6934" w:type="dxa"/>
            <w:gridSpan w:val="7"/>
            <w:shd w:val="clear" w:color="auto" w:fill="FFFFE1"/>
            <w:vAlign w:val="center"/>
          </w:tcPr>
          <w:p w14:paraId="6E38C804" w14:textId="77777777" w:rsidR="004E1EB4" w:rsidRPr="00696321" w:rsidRDefault="00DA37B7" w:rsidP="00696321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rtl/>
                <w:lang w:val="fr-FR"/>
              </w:rPr>
            </w:pP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Пророк, </w:t>
            </w:r>
            <w:r w:rsidR="00522744" w:rsidRPr="00D460D6">
              <w:rPr>
                <w:rFonts w:ascii="Times New Roman" w:hAnsi="Times New Roman" w:cs="Times New Roman"/>
                <w:lang w:val="ru-RU"/>
              </w:rPr>
              <w:t xml:space="preserve"> ﷺ</w:t>
            </w:r>
            <w:r w:rsidR="00522744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</w:t>
            </w: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, явился к людям, которые поклонялись разным объектам, однако он боролся со всеми формами </w:t>
            </w:r>
            <w:r w:rsid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>многобожия</w:t>
            </w:r>
            <w:r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без проведения различия между ними</w:t>
            </w:r>
          </w:p>
        </w:tc>
      </w:tr>
      <w:tr w:rsidR="00696321" w:rsidRPr="00315CBF" w14:paraId="6FC1F822" w14:textId="77777777" w:rsidTr="00D20CD5">
        <w:trPr>
          <w:trHeight w:val="31"/>
        </w:trPr>
        <w:tc>
          <w:tcPr>
            <w:tcW w:w="567" w:type="dxa"/>
            <w:vMerge/>
            <w:shd w:val="clear" w:color="auto" w:fill="E3C795"/>
            <w:textDirection w:val="btLr"/>
            <w:vAlign w:val="center"/>
          </w:tcPr>
          <w:p w14:paraId="20A24C05" w14:textId="77777777" w:rsidR="004E1EB4" w:rsidRPr="00696321" w:rsidRDefault="004E1EB4" w:rsidP="005905A7">
            <w:pPr>
              <w:bidi w:val="0"/>
              <w:spacing w:after="0" w:line="240" w:lineRule="auto"/>
              <w:ind w:left="113" w:right="113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rtl/>
                <w:lang w:val="fr-FR"/>
              </w:rPr>
            </w:pPr>
          </w:p>
        </w:tc>
        <w:tc>
          <w:tcPr>
            <w:tcW w:w="708" w:type="dxa"/>
            <w:vMerge/>
            <w:shd w:val="clear" w:color="auto" w:fill="EEECE1" w:themeFill="background2"/>
            <w:vAlign w:val="center"/>
          </w:tcPr>
          <w:p w14:paraId="0D4B2D31" w14:textId="77777777" w:rsidR="004E1EB4" w:rsidRPr="00696321" w:rsidRDefault="004E1EB4" w:rsidP="005905A7">
            <w:pPr>
              <w:bidi w:val="0"/>
              <w:spacing w:after="0" w:line="240" w:lineRule="auto"/>
              <w:jc w:val="center"/>
              <w:rPr>
                <w:rFonts w:asciiTheme="majorHAnsi" w:hAnsiTheme="majorHAnsi" w:cs="adwa-assalaf"/>
                <w:sz w:val="20"/>
                <w:szCs w:val="20"/>
                <w:rtl/>
                <w:lang w:val="fr-FR"/>
              </w:rPr>
            </w:pPr>
          </w:p>
        </w:tc>
        <w:tc>
          <w:tcPr>
            <w:tcW w:w="6934" w:type="dxa"/>
            <w:gridSpan w:val="7"/>
            <w:shd w:val="clear" w:color="auto" w:fill="FFFFE1"/>
            <w:vAlign w:val="center"/>
          </w:tcPr>
          <w:p w14:paraId="18116E52" w14:textId="77777777" w:rsidR="004E1EB4" w:rsidRPr="00696321" w:rsidRDefault="00696321" w:rsidP="00696321">
            <w:pPr>
              <w:bidi w:val="0"/>
              <w:spacing w:after="0" w:line="240" w:lineRule="auto"/>
              <w:jc w:val="center"/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rtl/>
                <w:lang w:val="fr-FR"/>
              </w:rPr>
            </w:pPr>
            <w:r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>Многобожие</w:t>
            </w:r>
            <w:r w:rsidR="00DA37B7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современных многобожников страшнее </w:t>
            </w:r>
            <w:r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ru-RU"/>
              </w:rPr>
              <w:t>многобожия</w:t>
            </w:r>
            <w:r w:rsidR="00DA37B7" w:rsidRPr="00696321">
              <w:rPr>
                <w:rFonts w:asciiTheme="majorHAnsi" w:eastAsia="Times New Roman" w:hAnsiTheme="majorHAnsi" w:cs="adwa-assalaf"/>
                <w:spacing w:val="-4"/>
                <w:sz w:val="20"/>
                <w:szCs w:val="20"/>
                <w:lang w:val="fr-FR"/>
              </w:rPr>
              <w:t xml:space="preserve"> ранних многобожников</w:t>
            </w:r>
          </w:p>
        </w:tc>
      </w:tr>
    </w:tbl>
    <w:p w14:paraId="7F5920F7" w14:textId="77777777" w:rsidR="004E1EB4" w:rsidRPr="005C6052" w:rsidRDefault="004E1EB4" w:rsidP="004E1EB4">
      <w:pPr>
        <w:bidi w:val="0"/>
        <w:spacing w:after="0" w:line="240" w:lineRule="auto"/>
        <w:rPr>
          <w:rFonts w:ascii="adwa-assalaf" w:hAnsi="adwa-assalaf" w:cs="adwa-assalaf"/>
          <w:sz w:val="28"/>
          <w:szCs w:val="28"/>
          <w:lang w:val="fr-FR"/>
        </w:rPr>
      </w:pPr>
      <w:r w:rsidRPr="005C6052">
        <w:rPr>
          <w:rFonts w:ascii="adwa-assalaf" w:hAnsi="adwa-assalaf" w:cs="adwa-assalaf"/>
          <w:sz w:val="28"/>
          <w:szCs w:val="28"/>
          <w:lang w:val="fr-FR"/>
        </w:rPr>
        <w:br w:type="page"/>
      </w:r>
    </w:p>
    <w:p w14:paraId="1952A43C" w14:textId="77777777" w:rsidR="004E1EB4" w:rsidRPr="005C6052" w:rsidRDefault="004E1EB4" w:rsidP="004E1EB4">
      <w:pPr>
        <w:bidi w:val="0"/>
        <w:spacing w:after="0" w:line="240" w:lineRule="auto"/>
        <w:jc w:val="center"/>
        <w:rPr>
          <w:rFonts w:ascii="adwa-assalaf" w:hAnsi="adwa-assalaf" w:cs="adwa-assalaf"/>
          <w:b/>
          <w:bCs/>
          <w:sz w:val="28"/>
          <w:szCs w:val="28"/>
          <w:rtl/>
          <w:lang w:val="fr-FR"/>
        </w:rPr>
      </w:pPr>
    </w:p>
    <w:p w14:paraId="1273590F" w14:textId="77777777" w:rsidR="004E1EB4" w:rsidRPr="005C6052" w:rsidRDefault="004E1EB4" w:rsidP="004E1EB4">
      <w:pPr>
        <w:bidi w:val="0"/>
        <w:spacing w:after="0" w:line="240" w:lineRule="auto"/>
        <w:jc w:val="center"/>
        <w:rPr>
          <w:rFonts w:ascii="adwa-assalaf" w:hAnsi="adwa-assalaf" w:cs="adwa-assalaf"/>
          <w:b/>
          <w:bCs/>
          <w:sz w:val="28"/>
          <w:szCs w:val="28"/>
          <w:rtl/>
          <w:lang w:val="fr-FR"/>
        </w:rPr>
      </w:pPr>
    </w:p>
    <w:p w14:paraId="6E2C3DF5" w14:textId="0E2860CD" w:rsidR="004E1EB4" w:rsidRPr="005C6052" w:rsidRDefault="00AB6B4F" w:rsidP="004E1EB4">
      <w:pPr>
        <w:bidi w:val="0"/>
        <w:spacing w:after="0" w:line="240" w:lineRule="auto"/>
        <w:jc w:val="center"/>
        <w:rPr>
          <w:rFonts w:ascii="adwa-assalaf" w:hAnsi="adwa-assalaf" w:cs="adwa-assalaf"/>
          <w:b/>
          <w:bCs/>
          <w:sz w:val="28"/>
          <w:szCs w:val="28"/>
          <w:rtl/>
          <w:lang w:val="fr-FR"/>
        </w:rPr>
      </w:pPr>
      <w:r>
        <w:rPr>
          <w:rFonts w:ascii="adwa-assalaf" w:hAnsi="adwa-assalaf" w:cs="adwa-assalaf"/>
          <w:b/>
          <w:bCs/>
          <w:noProof/>
          <w:sz w:val="28"/>
          <w:szCs w:val="28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3B42D145" wp14:editId="53200338">
                <wp:simplePos x="0" y="0"/>
                <wp:positionH relativeFrom="margin">
                  <wp:posOffset>-95250</wp:posOffset>
                </wp:positionH>
                <wp:positionV relativeFrom="margin">
                  <wp:posOffset>721360</wp:posOffset>
                </wp:positionV>
                <wp:extent cx="4757420" cy="723265"/>
                <wp:effectExtent l="0" t="0" r="17780" b="13335"/>
                <wp:wrapSquare wrapText="bothSides"/>
                <wp:docPr id="1108" name="Text Box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742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2DFBD" w14:textId="77777777" w:rsidR="0066420A" w:rsidRDefault="0066420A" w:rsidP="00395D59">
                            <w:pPr>
                              <w:bidi w:val="0"/>
                              <w:spacing w:after="0" w:line="209" w:lineRule="auto"/>
                              <w:rPr>
                                <w:rFonts w:asciiTheme="majorHAnsi" w:hAnsiTheme="majorHAnsi" w:cstheme="majorBidi"/>
                                <w:sz w:val="20"/>
                                <w:lang w:val="ru-RU"/>
                              </w:rPr>
                            </w:pPr>
                            <w:r w:rsidRPr="00696321">
                              <w:rPr>
                                <w:rFonts w:asciiTheme="majorHAnsi" w:hAnsiTheme="majorHAnsi" w:cstheme="majorBidi"/>
                                <w:sz w:val="20"/>
                                <w:lang w:val="ru-RU"/>
                              </w:rPr>
                              <w:t>Имя</w:t>
                            </w:r>
                            <w:r w:rsidRPr="00696321">
                              <w:rPr>
                                <w:rFonts w:asciiTheme="majorHAnsi" w:hAnsiTheme="majorHAnsi" w:cstheme="majorBidi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696321">
                              <w:rPr>
                                <w:rFonts w:asciiTheme="majorHAnsi" w:hAnsiTheme="majorHAnsi" w:cstheme="majorBidi"/>
                                <w:sz w:val="20"/>
                                <w:rtl/>
                              </w:rPr>
                              <w:t xml:space="preserve">      .............</w:t>
                            </w:r>
                          </w:p>
                          <w:p w14:paraId="2EEE29A8" w14:textId="77777777" w:rsidR="0066420A" w:rsidRDefault="0066420A" w:rsidP="00696321">
                            <w:pPr>
                              <w:bidi w:val="0"/>
                              <w:spacing w:after="0" w:line="209" w:lineRule="auto"/>
                              <w:rPr>
                                <w:rFonts w:asciiTheme="majorHAnsi" w:hAnsiTheme="majorHAnsi" w:cstheme="majorBidi"/>
                                <w:sz w:val="20"/>
                                <w:lang w:val="ru-RU"/>
                              </w:rPr>
                            </w:pPr>
                            <w:r w:rsidRPr="00696321">
                              <w:rPr>
                                <w:rFonts w:asciiTheme="majorHAnsi" w:hAnsiTheme="majorHAnsi" w:cstheme="majorBidi"/>
                                <w:sz w:val="20"/>
                                <w:lang w:val="ru-RU"/>
                              </w:rPr>
                              <w:t>Количество заученных глав из «Книги Единобожия»</w:t>
                            </w:r>
                            <w:r>
                              <w:rPr>
                                <w:rFonts w:asciiTheme="majorHAnsi" w:hAnsiTheme="majorHAnsi" w:cstheme="majorBidi"/>
                                <w:sz w:val="20"/>
                                <w:lang w:val="ru-RU"/>
                              </w:rPr>
                              <w:t>…………….</w:t>
                            </w:r>
                            <w:r w:rsidRPr="00696321">
                              <w:rPr>
                                <w:rFonts w:asciiTheme="majorHAnsi" w:hAnsiTheme="majorHAnsi" w:cstheme="majorBidi"/>
                                <w:sz w:val="20"/>
                                <w:rtl/>
                              </w:rPr>
                              <w:t xml:space="preserve"> </w:t>
                            </w:r>
                          </w:p>
                          <w:p w14:paraId="01C0DD43" w14:textId="77777777" w:rsidR="0066420A" w:rsidRPr="00BE1DA6" w:rsidRDefault="0066420A" w:rsidP="00BE1DA6">
                            <w:pPr>
                              <w:bidi w:val="0"/>
                              <w:spacing w:after="0" w:line="209" w:lineRule="auto"/>
                              <w:rPr>
                                <w:rFonts w:asciiTheme="majorHAnsi" w:hAnsiTheme="majorHAnsi" w:cstheme="majorBidi"/>
                                <w:sz w:val="20"/>
                                <w:lang w:val="ru-RU"/>
                              </w:rPr>
                            </w:pPr>
                            <w:r w:rsidRPr="00696321">
                              <w:rPr>
                                <w:rFonts w:asciiTheme="majorHAnsi" w:hAnsiTheme="majorHAnsi" w:cstheme="majorBidi"/>
                                <w:sz w:val="20"/>
                                <w:lang w:val="ru-RU"/>
                              </w:rPr>
                              <w:t>Заучил ли ты наизусть послание «Четыре правила»</w:t>
                            </w:r>
                            <w:r w:rsidRPr="00696321">
                              <w:rPr>
                                <w:rFonts w:asciiTheme="majorHAnsi" w:hAnsiTheme="majorHAnsi" w:cstheme="majorBidi"/>
                                <w:sz w:val="20"/>
                                <w:lang w:val="fr-FR"/>
                              </w:rPr>
                              <w:t>? …………</w:t>
                            </w:r>
                            <w:r>
                              <w:rPr>
                                <w:rFonts w:asciiTheme="majorHAnsi" w:hAnsiTheme="majorHAnsi" w:cstheme="majorBidi"/>
                                <w:sz w:val="20"/>
                                <w:lang w:val="fr-FR"/>
                              </w:rPr>
                              <w:t>…</w:t>
                            </w:r>
                            <w:r>
                              <w:rPr>
                                <w:rFonts w:asciiTheme="majorHAnsi" w:hAnsiTheme="majorHAnsi" w:cstheme="majorBidi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2D145" id="Text_x0020_Box_x0020_1108" o:spid="_x0000_s1663" type="#_x0000_t202" style="position:absolute;left:0;text-align:left;margin-left:-7.5pt;margin-top:56.8pt;width:374.6pt;height:56.95pt;z-index:25245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">
                <v:textbox>
                  <w:txbxContent>
                    <w:p w14:paraId="2222DFBD" w14:textId="77777777" w:rsidR="0066420A" w:rsidRDefault="0066420A" w:rsidP="00395D59">
                      <w:pPr>
                        <w:bidi w:val="0"/>
                        <w:spacing w:after="0" w:line="209" w:lineRule="auto"/>
                        <w:rPr>
                          <w:rFonts w:asciiTheme="majorHAnsi" w:hAnsiTheme="majorHAnsi" w:cstheme="majorBidi"/>
                          <w:sz w:val="20"/>
                          <w:lang w:val="ru-RU"/>
                        </w:rPr>
                      </w:pPr>
                      <w:r w:rsidRPr="00696321">
                        <w:rPr>
                          <w:rFonts w:asciiTheme="majorHAnsi" w:hAnsiTheme="majorHAnsi" w:cstheme="majorBidi"/>
                          <w:sz w:val="20"/>
                          <w:lang w:val="ru-RU"/>
                        </w:rPr>
                        <w:t>Имя</w:t>
                      </w:r>
                      <w:r w:rsidRPr="00696321">
                        <w:rPr>
                          <w:rFonts w:asciiTheme="majorHAnsi" w:hAnsiTheme="majorHAnsi" w:cstheme="majorBidi"/>
                          <w:sz w:val="20"/>
                          <w:lang w:val="fr-FR"/>
                        </w:rPr>
                        <w:t xml:space="preserve"> </w:t>
                      </w:r>
                      <w:r w:rsidRPr="00696321">
                        <w:rPr>
                          <w:rFonts w:asciiTheme="majorHAnsi" w:hAnsiTheme="majorHAnsi" w:cstheme="majorBidi"/>
                          <w:sz w:val="20"/>
                          <w:rtl/>
                        </w:rPr>
                        <w:t xml:space="preserve">      .............</w:t>
                      </w:r>
                    </w:p>
                    <w:p w14:paraId="2EEE29A8" w14:textId="77777777" w:rsidR="0066420A" w:rsidRDefault="0066420A" w:rsidP="00696321">
                      <w:pPr>
                        <w:bidi w:val="0"/>
                        <w:spacing w:after="0" w:line="209" w:lineRule="auto"/>
                        <w:rPr>
                          <w:rFonts w:asciiTheme="majorHAnsi" w:hAnsiTheme="majorHAnsi" w:cstheme="majorBidi"/>
                          <w:sz w:val="20"/>
                          <w:lang w:val="ru-RU"/>
                        </w:rPr>
                      </w:pPr>
                      <w:r w:rsidRPr="00696321">
                        <w:rPr>
                          <w:rFonts w:asciiTheme="majorHAnsi" w:hAnsiTheme="majorHAnsi" w:cstheme="majorBidi"/>
                          <w:sz w:val="20"/>
                          <w:lang w:val="ru-RU"/>
                        </w:rPr>
                        <w:t>Количество заученных глав из «Книги Единобожия»</w:t>
                      </w:r>
                      <w:r>
                        <w:rPr>
                          <w:rFonts w:asciiTheme="majorHAnsi" w:hAnsiTheme="majorHAnsi" w:cstheme="majorBidi"/>
                          <w:sz w:val="20"/>
                          <w:lang w:val="ru-RU"/>
                        </w:rPr>
                        <w:t>…………….</w:t>
                      </w:r>
                      <w:r w:rsidRPr="00696321">
                        <w:rPr>
                          <w:rFonts w:asciiTheme="majorHAnsi" w:hAnsiTheme="majorHAnsi" w:cstheme="majorBidi"/>
                          <w:sz w:val="20"/>
                          <w:rtl/>
                        </w:rPr>
                        <w:t xml:space="preserve"> </w:t>
                      </w:r>
                    </w:p>
                    <w:p w14:paraId="01C0DD43" w14:textId="77777777" w:rsidR="0066420A" w:rsidRPr="00BE1DA6" w:rsidRDefault="0066420A" w:rsidP="00BE1DA6">
                      <w:pPr>
                        <w:bidi w:val="0"/>
                        <w:spacing w:after="0" w:line="209" w:lineRule="auto"/>
                        <w:rPr>
                          <w:rFonts w:asciiTheme="majorHAnsi" w:hAnsiTheme="majorHAnsi" w:cstheme="majorBidi"/>
                          <w:sz w:val="20"/>
                          <w:lang w:val="ru-RU"/>
                        </w:rPr>
                      </w:pPr>
                      <w:r w:rsidRPr="00696321">
                        <w:rPr>
                          <w:rFonts w:asciiTheme="majorHAnsi" w:hAnsiTheme="majorHAnsi" w:cstheme="majorBidi"/>
                          <w:sz w:val="20"/>
                          <w:lang w:val="ru-RU"/>
                        </w:rPr>
                        <w:t>Заучил ли ты наизусть послание «Четыре правила»</w:t>
                      </w:r>
                      <w:r w:rsidRPr="00696321">
                        <w:rPr>
                          <w:rFonts w:asciiTheme="majorHAnsi" w:hAnsiTheme="majorHAnsi" w:cstheme="majorBidi"/>
                          <w:sz w:val="20"/>
                          <w:lang w:val="fr-FR"/>
                        </w:rPr>
                        <w:t>? …………</w:t>
                      </w:r>
                      <w:r>
                        <w:rPr>
                          <w:rFonts w:asciiTheme="majorHAnsi" w:hAnsiTheme="majorHAnsi" w:cstheme="majorBidi"/>
                          <w:sz w:val="20"/>
                          <w:lang w:val="fr-FR"/>
                        </w:rPr>
                        <w:t>…</w:t>
                      </w:r>
                      <w:r>
                        <w:rPr>
                          <w:rFonts w:asciiTheme="majorHAnsi" w:hAnsiTheme="majorHAnsi" w:cstheme="majorBidi"/>
                          <w:sz w:val="20"/>
                          <w:lang w:val="ru-RU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rtl/>
          <w:lang w:val="ru-RU" w:eastAsia="ru-RU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0D6317B1" wp14:editId="3F8C354E">
                <wp:simplePos x="0" y="0"/>
                <wp:positionH relativeFrom="column">
                  <wp:posOffset>176530</wp:posOffset>
                </wp:positionH>
                <wp:positionV relativeFrom="paragraph">
                  <wp:posOffset>-631825</wp:posOffset>
                </wp:positionV>
                <wp:extent cx="4484370" cy="482600"/>
                <wp:effectExtent l="74930" t="79375" r="127000" b="123825"/>
                <wp:wrapNone/>
                <wp:docPr id="5" name="Rounded Rectangl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4370" cy="482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>
                          <a:noFill/>
                        </a:ln>
                        <a:effectLst>
                          <a:outerShdw blurRad="63500" dist="38099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FB949" w14:textId="77777777" w:rsidR="0066420A" w:rsidRPr="00696321" w:rsidRDefault="0066420A" w:rsidP="004E1EB4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lang w:val="ru-RU"/>
                              </w:rPr>
                            </w:pPr>
                            <w:r w:rsidRPr="00696321">
                              <w:rPr>
                                <w:rFonts w:asciiTheme="majorHAnsi" w:hAnsiTheme="majorHAnsi" w:cs="ae_AlArabiya"/>
                                <w:b/>
                                <w:color w:val="C00000"/>
                                <w:sz w:val="32"/>
                                <w:szCs w:val="36"/>
                                <w:lang w:val="ru-RU"/>
                              </w:rPr>
                              <w:t>Экзаменационные вопросы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6317B1" id="Rounded_x0020_Rectangle_x0020_1109" o:spid="_x0000_s1664" style="position:absolute;left:0;text-align:left;margin-left:13.9pt;margin-top:-49.7pt;width:353.1pt;height:38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" fillcolor="#d8b076" stroked="f" strokeweight=".25pt">
                <v:stroke joinstyle="miter"/>
                <v:shadow on="t" opacity="26213f" origin="-.5,-.5"/>
                <v:textbox>
                  <w:txbxContent>
                    <w:p w14:paraId="7B2FB949" w14:textId="77777777" w:rsidR="0066420A" w:rsidRPr="00696321" w:rsidRDefault="0066420A" w:rsidP="004E1EB4">
                      <w:pPr>
                        <w:jc w:val="center"/>
                        <w:rPr>
                          <w:rFonts w:asciiTheme="majorHAnsi" w:hAnsiTheme="majorHAnsi"/>
                          <w:sz w:val="20"/>
                          <w:lang w:val="ru-RU"/>
                        </w:rPr>
                      </w:pPr>
                      <w:r w:rsidRPr="00696321">
                        <w:rPr>
                          <w:rFonts w:asciiTheme="majorHAnsi" w:hAnsiTheme="majorHAnsi" w:cs="ae_AlArabiya"/>
                          <w:b/>
                          <w:color w:val="C00000"/>
                          <w:sz w:val="32"/>
                          <w:szCs w:val="36"/>
                          <w:lang w:val="ru-RU"/>
                        </w:rPr>
                        <w:t>Экзаменационные вопросы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bidiVisual/>
        <w:tblW w:w="7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69"/>
        <w:gridCol w:w="13"/>
        <w:gridCol w:w="380"/>
        <w:gridCol w:w="75"/>
        <w:gridCol w:w="130"/>
        <w:gridCol w:w="506"/>
        <w:gridCol w:w="52"/>
        <w:gridCol w:w="91"/>
        <w:gridCol w:w="385"/>
        <w:gridCol w:w="352"/>
        <w:gridCol w:w="141"/>
        <w:gridCol w:w="275"/>
        <w:gridCol w:w="83"/>
        <w:gridCol w:w="493"/>
        <w:gridCol w:w="245"/>
        <w:gridCol w:w="171"/>
        <w:gridCol w:w="316"/>
        <w:gridCol w:w="32"/>
        <w:gridCol w:w="1376"/>
        <w:gridCol w:w="1121"/>
        <w:gridCol w:w="8"/>
        <w:gridCol w:w="34"/>
      </w:tblGrid>
      <w:tr w:rsidR="00E72236" w:rsidRPr="00315CBF" w14:paraId="42F00022" w14:textId="77777777" w:rsidTr="00D20CD5">
        <w:tc>
          <w:tcPr>
            <w:tcW w:w="3295" w:type="dxa"/>
            <w:gridSpan w:val="11"/>
          </w:tcPr>
          <w:p w14:paraId="3251D1F9" w14:textId="77777777" w:rsidR="00E72236" w:rsidRPr="00BE1DA6" w:rsidRDefault="00E93BEB" w:rsidP="005905A7">
            <w:pPr>
              <w:bidi w:val="0"/>
              <w:spacing w:after="0" w:line="209" w:lineRule="auto"/>
              <w:jc w:val="center"/>
              <w:rPr>
                <w:rFonts w:asciiTheme="majorHAnsi" w:hAnsiTheme="majorHAnsi" w:cs="adwa-assalaf"/>
                <w:b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/>
                <w:bCs/>
                <w:sz w:val="18"/>
                <w:szCs w:val="18"/>
                <w:lang w:val="fr-FR"/>
              </w:rPr>
              <w:t>Доказательства из Корана и Сунны</w:t>
            </w:r>
          </w:p>
        </w:tc>
        <w:tc>
          <w:tcPr>
            <w:tcW w:w="4295" w:type="dxa"/>
            <w:gridSpan w:val="12"/>
          </w:tcPr>
          <w:p w14:paraId="07F0FB94" w14:textId="77777777" w:rsidR="00E72236" w:rsidRPr="00BE1DA6" w:rsidRDefault="00E72236" w:rsidP="005905A7">
            <w:pPr>
              <w:bidi w:val="0"/>
              <w:spacing w:after="0" w:line="209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</w:pPr>
          </w:p>
        </w:tc>
      </w:tr>
      <w:tr w:rsidR="00E72236" w:rsidRPr="00BE1DA6" w14:paraId="3790A138" w14:textId="77777777" w:rsidTr="00D20CD5">
        <w:tc>
          <w:tcPr>
            <w:tcW w:w="3295" w:type="dxa"/>
            <w:gridSpan w:val="11"/>
          </w:tcPr>
          <w:p w14:paraId="0C41E801" w14:textId="77777777" w:rsidR="00E72236" w:rsidRPr="00BE1DA6" w:rsidRDefault="00E72236" w:rsidP="005905A7">
            <w:pPr>
              <w:bidi w:val="0"/>
              <w:spacing w:after="0" w:line="209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576E250F" w14:textId="77777777" w:rsidR="00E72236" w:rsidRPr="00BE1DA6" w:rsidRDefault="00E93BEB" w:rsidP="00E72236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>Даруемые блага - испытание</w:t>
            </w:r>
          </w:p>
        </w:tc>
      </w:tr>
      <w:tr w:rsidR="00E72236" w:rsidRPr="00315CBF" w14:paraId="3C3F9D18" w14:textId="77777777" w:rsidTr="00D20CD5">
        <w:tc>
          <w:tcPr>
            <w:tcW w:w="3295" w:type="dxa"/>
            <w:gridSpan w:val="11"/>
          </w:tcPr>
          <w:p w14:paraId="4285A2FB" w14:textId="77777777" w:rsidR="00E72236" w:rsidRPr="00BE1DA6" w:rsidRDefault="00E72236" w:rsidP="005905A7">
            <w:pPr>
              <w:bidi w:val="0"/>
              <w:spacing w:after="0" w:line="209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1BCA5585" w14:textId="77777777" w:rsidR="00E72236" w:rsidRPr="00BE1DA6" w:rsidRDefault="00E93BEB" w:rsidP="00696321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 xml:space="preserve">Неверующие признавали </w:t>
            </w:r>
            <w:r w:rsidR="00696321" w:rsidRPr="00BE1DA6">
              <w:rPr>
                <w:rFonts w:asciiTheme="majorHAnsi" w:hAnsiTheme="majorHAnsi" w:cstheme="majorBidi"/>
                <w:bCs/>
                <w:sz w:val="18"/>
                <w:szCs w:val="18"/>
                <w:lang w:val="ru-RU"/>
              </w:rPr>
              <w:t>Е</w:t>
            </w: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 xml:space="preserve">динобожие в </w:t>
            </w:r>
            <w:r w:rsidR="00696321" w:rsidRPr="00BE1DA6">
              <w:rPr>
                <w:rFonts w:asciiTheme="majorHAnsi" w:hAnsiTheme="majorHAnsi" w:cstheme="majorBidi"/>
                <w:bCs/>
                <w:sz w:val="18"/>
                <w:szCs w:val="18"/>
                <w:lang w:val="ru-RU"/>
              </w:rPr>
              <w:t>Г</w:t>
            </w: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 xml:space="preserve">осподстве  </w:t>
            </w:r>
          </w:p>
        </w:tc>
      </w:tr>
      <w:tr w:rsidR="00E72236" w:rsidRPr="00315CBF" w14:paraId="788C58BC" w14:textId="77777777" w:rsidTr="00D20CD5">
        <w:tc>
          <w:tcPr>
            <w:tcW w:w="3295" w:type="dxa"/>
            <w:gridSpan w:val="11"/>
          </w:tcPr>
          <w:p w14:paraId="6F7A6A06" w14:textId="77777777" w:rsidR="00E72236" w:rsidRPr="00BE1DA6" w:rsidRDefault="00E72236" w:rsidP="005905A7">
            <w:pPr>
              <w:bidi w:val="0"/>
              <w:spacing w:after="0" w:line="209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46424CE2" w14:textId="77777777" w:rsidR="00E72236" w:rsidRPr="00BE1DA6" w:rsidRDefault="00E93BEB" w:rsidP="00E72236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>Стремление приблизиться к Аллаху через поклонение не Аллах</w:t>
            </w: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ru-RU"/>
              </w:rPr>
              <w:t>у</w:t>
            </w:r>
          </w:p>
        </w:tc>
      </w:tr>
      <w:tr w:rsidR="00E72236" w:rsidRPr="00BE1DA6" w14:paraId="213BF407" w14:textId="77777777" w:rsidTr="00D20CD5">
        <w:tc>
          <w:tcPr>
            <w:tcW w:w="3295" w:type="dxa"/>
            <w:gridSpan w:val="11"/>
          </w:tcPr>
          <w:p w14:paraId="3B350DF2" w14:textId="77777777" w:rsidR="00E72236" w:rsidRPr="00BE1DA6" w:rsidRDefault="00E72236" w:rsidP="005905A7">
            <w:pPr>
              <w:bidi w:val="0"/>
              <w:spacing w:after="0" w:line="209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7D64DB3F" w14:textId="77777777" w:rsidR="00E72236" w:rsidRPr="00BE1DA6" w:rsidRDefault="00E93BEB" w:rsidP="00E72236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>Отрицаемое заступничество</w:t>
            </w:r>
          </w:p>
        </w:tc>
      </w:tr>
      <w:tr w:rsidR="00E72236" w:rsidRPr="00315CBF" w14:paraId="4CEE972F" w14:textId="77777777" w:rsidTr="00D20CD5">
        <w:tc>
          <w:tcPr>
            <w:tcW w:w="3295" w:type="dxa"/>
            <w:gridSpan w:val="11"/>
          </w:tcPr>
          <w:p w14:paraId="140D7900" w14:textId="77777777" w:rsidR="00E72236" w:rsidRPr="00BE1DA6" w:rsidRDefault="00E72236" w:rsidP="005905A7">
            <w:pPr>
              <w:bidi w:val="0"/>
              <w:spacing w:after="0" w:line="209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63E7C146" w14:textId="77777777" w:rsidR="00E72236" w:rsidRPr="00BE1DA6" w:rsidRDefault="00E93BEB" w:rsidP="00E72236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 xml:space="preserve">Довод на то, что часть многобожников поклонялась солнцу и луне  </w:t>
            </w:r>
          </w:p>
        </w:tc>
      </w:tr>
      <w:tr w:rsidR="00E72236" w:rsidRPr="00315CBF" w14:paraId="33746783" w14:textId="77777777" w:rsidTr="00D20CD5">
        <w:tc>
          <w:tcPr>
            <w:tcW w:w="3295" w:type="dxa"/>
            <w:gridSpan w:val="11"/>
          </w:tcPr>
          <w:p w14:paraId="782AD078" w14:textId="77777777" w:rsidR="00E72236" w:rsidRPr="00BE1DA6" w:rsidRDefault="00E72236" w:rsidP="005905A7">
            <w:pPr>
              <w:bidi w:val="0"/>
              <w:spacing w:after="0" w:line="209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1D8C891A" w14:textId="77777777" w:rsidR="00E72236" w:rsidRPr="00BE1DA6" w:rsidRDefault="00E93BEB" w:rsidP="004B1D2E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>Довод на то, что часть многобожников поклонялась ангелам</w:t>
            </w:r>
          </w:p>
        </w:tc>
      </w:tr>
      <w:tr w:rsidR="00E72236" w:rsidRPr="00315CBF" w14:paraId="607F8B29" w14:textId="77777777" w:rsidTr="00D20CD5">
        <w:tc>
          <w:tcPr>
            <w:tcW w:w="3295" w:type="dxa"/>
            <w:gridSpan w:val="11"/>
          </w:tcPr>
          <w:p w14:paraId="13B3E7DB" w14:textId="77777777" w:rsidR="00E72236" w:rsidRPr="00BE1DA6" w:rsidRDefault="00E72236" w:rsidP="005905A7">
            <w:pPr>
              <w:bidi w:val="0"/>
              <w:spacing w:after="0" w:line="209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77D2792C" w14:textId="77777777" w:rsidR="00E72236" w:rsidRPr="00BE1DA6" w:rsidRDefault="00E93BEB" w:rsidP="00E72236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>Довод на то, что часть многобожников поклонялась пророкам</w:t>
            </w:r>
          </w:p>
        </w:tc>
      </w:tr>
      <w:tr w:rsidR="00E72236" w:rsidRPr="00315CBF" w14:paraId="247C0811" w14:textId="77777777" w:rsidTr="00D20CD5">
        <w:tc>
          <w:tcPr>
            <w:tcW w:w="3295" w:type="dxa"/>
            <w:gridSpan w:val="11"/>
          </w:tcPr>
          <w:p w14:paraId="180A9F9B" w14:textId="77777777" w:rsidR="00E72236" w:rsidRPr="00BE1DA6" w:rsidRDefault="00E72236" w:rsidP="005905A7">
            <w:pPr>
              <w:bidi w:val="0"/>
              <w:spacing w:after="0" w:line="209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6A99AC83" w14:textId="77777777" w:rsidR="00E72236" w:rsidRPr="00BE1DA6" w:rsidRDefault="00E93BEB" w:rsidP="00E72236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>Довод на то, что часть многобожников поклонялась праведникам</w:t>
            </w:r>
          </w:p>
        </w:tc>
      </w:tr>
      <w:tr w:rsidR="00E72236" w:rsidRPr="00315CBF" w14:paraId="59BE8DC3" w14:textId="77777777" w:rsidTr="00D20CD5">
        <w:tc>
          <w:tcPr>
            <w:tcW w:w="3295" w:type="dxa"/>
            <w:gridSpan w:val="11"/>
          </w:tcPr>
          <w:p w14:paraId="454E2BEC" w14:textId="77777777" w:rsidR="00E72236" w:rsidRPr="00BE1DA6" w:rsidRDefault="00E72236" w:rsidP="005905A7">
            <w:pPr>
              <w:bidi w:val="0"/>
              <w:spacing w:after="0" w:line="209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62F7DBF7" w14:textId="77777777" w:rsidR="00E72236" w:rsidRPr="00BE1DA6" w:rsidRDefault="00E93BEB" w:rsidP="00E72236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 xml:space="preserve">Довод на то, что часть многобожников поклонялась камням и деревьям  </w:t>
            </w:r>
          </w:p>
        </w:tc>
      </w:tr>
      <w:tr w:rsidR="00E72236" w:rsidRPr="00315CBF" w14:paraId="651C3446" w14:textId="77777777" w:rsidTr="00D20CD5">
        <w:tc>
          <w:tcPr>
            <w:tcW w:w="3295" w:type="dxa"/>
            <w:gridSpan w:val="11"/>
          </w:tcPr>
          <w:p w14:paraId="7E51556B" w14:textId="77777777" w:rsidR="00E72236" w:rsidRPr="00BE1DA6" w:rsidRDefault="00E72236" w:rsidP="005905A7">
            <w:pPr>
              <w:bidi w:val="0"/>
              <w:spacing w:after="0" w:line="209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1146D313" w14:textId="77777777" w:rsidR="00E72236" w:rsidRPr="00BE1DA6" w:rsidRDefault="00E93BEB" w:rsidP="00E72236">
            <w:pPr>
              <w:bidi w:val="0"/>
              <w:spacing w:after="0" w:line="209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>Многобожники искренне поклонялись Аллаху в несчастьях и придавали Ему сотоварищей в благополучии</w:t>
            </w:r>
          </w:p>
        </w:tc>
      </w:tr>
      <w:tr w:rsidR="00E72236" w:rsidRPr="00BE1DA6" w14:paraId="6464C6ED" w14:textId="77777777" w:rsidTr="00D20CD5">
        <w:tc>
          <w:tcPr>
            <w:tcW w:w="3295" w:type="dxa"/>
            <w:gridSpan w:val="11"/>
          </w:tcPr>
          <w:p w14:paraId="060E605D" w14:textId="77777777" w:rsidR="00E72236" w:rsidRPr="00BE1DA6" w:rsidRDefault="00E72236" w:rsidP="005905A7">
            <w:pPr>
              <w:bidi w:val="0"/>
              <w:spacing w:after="0" w:line="209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4295" w:type="dxa"/>
            <w:gridSpan w:val="12"/>
          </w:tcPr>
          <w:p w14:paraId="709377B8" w14:textId="77777777" w:rsidR="00E72236" w:rsidRPr="00BE1DA6" w:rsidRDefault="00E93BEB" w:rsidP="00E93BEB">
            <w:pPr>
              <w:bidi w:val="0"/>
              <w:spacing w:line="240" w:lineRule="auto"/>
              <w:jc w:val="center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fr-FR"/>
              </w:rPr>
              <w:t>Довод о многобожии</w:t>
            </w:r>
          </w:p>
        </w:tc>
      </w:tr>
      <w:tr w:rsidR="00E72236" w:rsidRPr="00BE1DA6" w14:paraId="37B0DE93" w14:textId="77777777" w:rsidTr="00D20CD5">
        <w:trPr>
          <w:gridAfter w:val="2"/>
          <w:wAfter w:w="42" w:type="dxa"/>
        </w:trPr>
        <w:tc>
          <w:tcPr>
            <w:tcW w:w="4532" w:type="dxa"/>
            <w:gridSpan w:val="16"/>
            <w:tcBorders>
              <w:top w:val="nil"/>
              <w:left w:val="nil"/>
              <w:right w:val="nil"/>
            </w:tcBorders>
          </w:tcPr>
          <w:p w14:paraId="09306052" w14:textId="77777777" w:rsidR="00E72236" w:rsidRPr="00BE1DA6" w:rsidRDefault="00E72236" w:rsidP="00E93BEB">
            <w:pPr>
              <w:bidi w:val="0"/>
              <w:spacing w:after="0" w:line="209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/>
                <w:sz w:val="18"/>
                <w:szCs w:val="18"/>
                <w:lang w:val="fr-FR"/>
              </w:rPr>
              <w:br w:type="page"/>
            </w:r>
            <w:r w:rsidR="00E93BEB" w:rsidRP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Ответь на следующие вопросы:</w:t>
            </w:r>
          </w:p>
        </w:tc>
        <w:tc>
          <w:tcPr>
            <w:tcW w:w="3016" w:type="dxa"/>
            <w:gridSpan w:val="5"/>
            <w:tcBorders>
              <w:top w:val="nil"/>
              <w:left w:val="nil"/>
              <w:right w:val="nil"/>
            </w:tcBorders>
          </w:tcPr>
          <w:p w14:paraId="1FEBE4AF" w14:textId="77777777" w:rsidR="00E72236" w:rsidRPr="00BE1DA6" w:rsidRDefault="00E72236" w:rsidP="005905A7">
            <w:pPr>
              <w:bidi w:val="0"/>
              <w:spacing w:after="0" w:line="209" w:lineRule="auto"/>
              <w:jc w:val="center"/>
              <w:rPr>
                <w:rFonts w:asciiTheme="majorHAnsi" w:hAnsiTheme="majorHAnsi"/>
                <w:sz w:val="18"/>
                <w:szCs w:val="18"/>
                <w:lang w:val="fr-FR"/>
              </w:rPr>
            </w:pPr>
          </w:p>
        </w:tc>
      </w:tr>
      <w:tr w:rsidR="00BE1DA6" w:rsidRPr="00315CBF" w14:paraId="4EA12F5F" w14:textId="77777777" w:rsidTr="00D20CD5">
        <w:trPr>
          <w:gridAfter w:val="1"/>
          <w:wAfter w:w="34" w:type="dxa"/>
        </w:trPr>
        <w:tc>
          <w:tcPr>
            <w:tcW w:w="1324" w:type="dxa"/>
            <w:gridSpan w:val="3"/>
            <w:vAlign w:val="center"/>
          </w:tcPr>
          <w:p w14:paraId="17576E71" w14:textId="77777777" w:rsidR="00BE1DA6" w:rsidRP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4</w:t>
            </w:r>
          </w:p>
        </w:tc>
        <w:tc>
          <w:tcPr>
            <w:tcW w:w="1091" w:type="dxa"/>
            <w:gridSpan w:val="4"/>
            <w:vAlign w:val="center"/>
          </w:tcPr>
          <w:p w14:paraId="1034B201" w14:textId="77777777" w:rsidR="00BE1DA6" w:rsidRP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3</w:t>
            </w:r>
          </w:p>
        </w:tc>
        <w:tc>
          <w:tcPr>
            <w:tcW w:w="1296" w:type="dxa"/>
            <w:gridSpan w:val="6"/>
            <w:vAlign w:val="center"/>
          </w:tcPr>
          <w:p w14:paraId="509D98BE" w14:textId="77777777" w:rsidR="00BE1DA6" w:rsidRPr="00BE1DA6" w:rsidRDefault="00BE1DA6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</w:tc>
        <w:tc>
          <w:tcPr>
            <w:tcW w:w="821" w:type="dxa"/>
            <w:gridSpan w:val="3"/>
            <w:vAlign w:val="center"/>
          </w:tcPr>
          <w:p w14:paraId="48F99CB2" w14:textId="77777777" w:rsidR="00BE1DA6" w:rsidRPr="00BE1DA6" w:rsidRDefault="00BE1DA6" w:rsidP="00BE1DA6">
            <w:pPr>
              <w:bidi w:val="0"/>
              <w:spacing w:after="0" w:line="192" w:lineRule="auto"/>
              <w:ind w:left="3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1</w:t>
            </w:r>
          </w:p>
        </w:tc>
        <w:tc>
          <w:tcPr>
            <w:tcW w:w="3024" w:type="dxa"/>
            <w:gridSpan w:val="6"/>
          </w:tcPr>
          <w:p w14:paraId="2AFD332E" w14:textId="77777777" w:rsidR="00BE1DA6" w:rsidRPr="00BE1DA6" w:rsidRDefault="00BE1DA6" w:rsidP="00BE1DA6">
            <w:pPr>
              <w:bidi w:val="0"/>
              <w:rPr>
                <w:rFonts w:asciiTheme="majorHAnsi" w:hAnsiTheme="majorHAnsi" w:cstheme="majorBidi"/>
                <w:bCs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ru-RU"/>
              </w:rPr>
              <w:t xml:space="preserve">Почему мы изучаем </w:t>
            </w:r>
            <w:r>
              <w:rPr>
                <w:rFonts w:asciiTheme="majorHAnsi" w:hAnsiTheme="majorHAnsi" w:cstheme="majorBidi"/>
                <w:bCs/>
                <w:sz w:val="18"/>
                <w:szCs w:val="18"/>
                <w:lang w:val="ru-RU"/>
              </w:rPr>
              <w:t>Единобожие</w:t>
            </w:r>
            <w:r w:rsidRPr="00BE1DA6">
              <w:rPr>
                <w:rFonts w:asciiTheme="majorHAnsi" w:hAnsiTheme="majorHAnsi" w:cstheme="majorBidi"/>
                <w:bCs/>
                <w:i/>
                <w:sz w:val="18"/>
                <w:szCs w:val="18"/>
                <w:lang w:val="ru-RU"/>
              </w:rPr>
              <w:t xml:space="preserve"> «Таухид»</w:t>
            </w:r>
            <w:r w:rsidRPr="00BE1DA6">
              <w:rPr>
                <w:rFonts w:asciiTheme="majorHAnsi" w:hAnsiTheme="majorHAnsi" w:cstheme="majorBidi"/>
                <w:bCs/>
                <w:sz w:val="18"/>
                <w:szCs w:val="18"/>
                <w:lang w:val="ru-RU"/>
              </w:rPr>
              <w:t>?</w:t>
            </w:r>
          </w:p>
        </w:tc>
      </w:tr>
      <w:tr w:rsidR="00BE1DA6" w:rsidRPr="00BE1DA6" w14:paraId="0D13D5E4" w14:textId="77777777" w:rsidTr="00D20CD5">
        <w:trPr>
          <w:gridAfter w:val="1"/>
          <w:wAfter w:w="34" w:type="dxa"/>
        </w:trPr>
        <w:tc>
          <w:tcPr>
            <w:tcW w:w="1909" w:type="dxa"/>
            <w:gridSpan w:val="6"/>
            <w:vAlign w:val="center"/>
          </w:tcPr>
          <w:p w14:paraId="18A32A2D" w14:textId="77777777" w:rsidR="00BE1DA6" w:rsidRPr="00BE1DA6" w:rsidRDefault="00BE1DA6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9</w:t>
            </w:r>
          </w:p>
        </w:tc>
        <w:tc>
          <w:tcPr>
            <w:tcW w:w="1386" w:type="dxa"/>
            <w:gridSpan w:val="5"/>
            <w:vAlign w:val="center"/>
          </w:tcPr>
          <w:p w14:paraId="4695D1F2" w14:textId="77777777" w:rsidR="00BE1DA6" w:rsidRPr="00BE1DA6" w:rsidRDefault="00BE1DA6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8</w:t>
            </w:r>
          </w:p>
        </w:tc>
        <w:tc>
          <w:tcPr>
            <w:tcW w:w="1408" w:type="dxa"/>
            <w:gridSpan w:val="6"/>
            <w:vAlign w:val="center"/>
          </w:tcPr>
          <w:p w14:paraId="7CA40355" w14:textId="77777777" w:rsidR="00BE1DA6" w:rsidRPr="00BE1DA6" w:rsidRDefault="00BE1DA6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7</w:t>
            </w:r>
          </w:p>
        </w:tc>
        <w:tc>
          <w:tcPr>
            <w:tcW w:w="316" w:type="dxa"/>
            <w:vAlign w:val="center"/>
          </w:tcPr>
          <w:p w14:paraId="3B20CC97" w14:textId="77777777" w:rsidR="00BE1DA6" w:rsidRPr="00BE1DA6" w:rsidRDefault="00BE1DA6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6</w:t>
            </w:r>
          </w:p>
        </w:tc>
        <w:tc>
          <w:tcPr>
            <w:tcW w:w="2537" w:type="dxa"/>
            <w:gridSpan w:val="4"/>
          </w:tcPr>
          <w:p w14:paraId="7455884E" w14:textId="77777777" w:rsidR="00BE1DA6" w:rsidRDefault="00BE1DA6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105B152B" w14:textId="77777777" w:rsid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5</w:t>
            </w:r>
          </w:p>
          <w:p w14:paraId="1147DDC7" w14:textId="77777777" w:rsidR="00BE1DA6" w:rsidRP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</w:tr>
      <w:tr w:rsidR="00BE1DA6" w:rsidRPr="00315CBF" w14:paraId="6E814C95" w14:textId="77777777" w:rsidTr="00D20CD5">
        <w:trPr>
          <w:gridAfter w:val="1"/>
          <w:wAfter w:w="34" w:type="dxa"/>
        </w:trPr>
        <w:tc>
          <w:tcPr>
            <w:tcW w:w="2467" w:type="dxa"/>
            <w:gridSpan w:val="8"/>
            <w:vAlign w:val="center"/>
          </w:tcPr>
          <w:p w14:paraId="4D0140F4" w14:textId="77777777" w:rsidR="00BE1DA6" w:rsidRPr="00BE1DA6" w:rsidRDefault="00BE1DA6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</w:tc>
        <w:tc>
          <w:tcPr>
            <w:tcW w:w="2065" w:type="dxa"/>
            <w:gridSpan w:val="8"/>
            <w:vAlign w:val="center"/>
          </w:tcPr>
          <w:p w14:paraId="4425A22A" w14:textId="77777777" w:rsidR="00BE1DA6" w:rsidRPr="00BE1DA6" w:rsidRDefault="00BE1DA6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1</w:t>
            </w:r>
          </w:p>
        </w:tc>
        <w:tc>
          <w:tcPr>
            <w:tcW w:w="3024" w:type="dxa"/>
            <w:gridSpan w:val="6"/>
          </w:tcPr>
          <w:p w14:paraId="72CAF0B5" w14:textId="77777777" w:rsidR="00BE1DA6" w:rsidRPr="00BE1DA6" w:rsidRDefault="00BE1DA6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Зачем мы изучаем</w:t>
            </w:r>
            <w:r w:rsidRPr="00BE1DA6">
              <w:rPr>
                <w:rFonts w:asciiTheme="majorHAnsi" w:hAnsiTheme="majorHAnsi" w:cs="adwa-assalaf"/>
                <w:b/>
                <w:bCs/>
                <w:sz w:val="18"/>
                <w:szCs w:val="18"/>
                <w:lang w:val="fr-FR"/>
              </w:rPr>
              <w:t xml:space="preserve"> «Четыре правила»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?</w:t>
            </w:r>
          </w:p>
        </w:tc>
      </w:tr>
      <w:tr w:rsidR="0058714A" w:rsidRPr="00BE1DA6" w14:paraId="45C7CD9B" w14:textId="77777777" w:rsidTr="00D20CD5">
        <w:trPr>
          <w:gridAfter w:val="2"/>
          <w:wAfter w:w="42" w:type="dxa"/>
        </w:trPr>
        <w:tc>
          <w:tcPr>
            <w:tcW w:w="4532" w:type="dxa"/>
            <w:gridSpan w:val="16"/>
            <w:vAlign w:val="center"/>
          </w:tcPr>
          <w:p w14:paraId="7163E1A5" w14:textId="77777777" w:rsidR="0058714A" w:rsidRDefault="0058714A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1FD457FA" w14:textId="77777777" w:rsid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4</w:t>
            </w:r>
          </w:p>
          <w:p w14:paraId="303FCDFD" w14:textId="77777777" w:rsidR="00BE1DA6" w:rsidRP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3016" w:type="dxa"/>
            <w:gridSpan w:val="5"/>
          </w:tcPr>
          <w:p w14:paraId="1ACE3748" w14:textId="77777777" w:rsidR="0058714A" w:rsidRDefault="0058714A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742B8CDC" w14:textId="77777777" w:rsidR="00BE1DA6" w:rsidRP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3</w:t>
            </w:r>
          </w:p>
        </w:tc>
      </w:tr>
      <w:tr w:rsidR="00BE1DA6" w:rsidRPr="00315CBF" w14:paraId="6A2219C4" w14:textId="77777777" w:rsidTr="00D20CD5">
        <w:trPr>
          <w:gridAfter w:val="1"/>
          <w:wAfter w:w="34" w:type="dxa"/>
        </w:trPr>
        <w:tc>
          <w:tcPr>
            <w:tcW w:w="1779" w:type="dxa"/>
            <w:gridSpan w:val="5"/>
            <w:vAlign w:val="center"/>
          </w:tcPr>
          <w:p w14:paraId="1D278C8D" w14:textId="77777777" w:rsidR="00BE1DA6" w:rsidRP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3</w:t>
            </w:r>
          </w:p>
        </w:tc>
        <w:tc>
          <w:tcPr>
            <w:tcW w:w="1516" w:type="dxa"/>
            <w:gridSpan w:val="6"/>
            <w:vAlign w:val="center"/>
          </w:tcPr>
          <w:p w14:paraId="1147BD84" w14:textId="77777777" w:rsidR="00BE1DA6" w:rsidRPr="00BE1DA6" w:rsidRDefault="00BE1DA6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</w:tc>
        <w:tc>
          <w:tcPr>
            <w:tcW w:w="1237" w:type="dxa"/>
            <w:gridSpan w:val="5"/>
            <w:vAlign w:val="center"/>
          </w:tcPr>
          <w:p w14:paraId="083E1E97" w14:textId="77777777" w:rsidR="00BE1DA6" w:rsidRPr="00BE1DA6" w:rsidRDefault="00BE1DA6" w:rsidP="00BE1DA6">
            <w:pPr>
              <w:bidi w:val="0"/>
              <w:spacing w:after="0" w:line="192" w:lineRule="auto"/>
              <w:ind w:left="-47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 xml:space="preserve">1              </w:t>
            </w:r>
          </w:p>
        </w:tc>
        <w:tc>
          <w:tcPr>
            <w:tcW w:w="3024" w:type="dxa"/>
            <w:gridSpan w:val="6"/>
            <w:vAlign w:val="center"/>
          </w:tcPr>
          <w:p w14:paraId="52282BB8" w14:textId="77777777" w:rsidR="00BE1DA6" w:rsidRPr="00BE1DA6" w:rsidRDefault="00BE1DA6" w:rsidP="00E72236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Книга </w:t>
            </w:r>
            <w:r w:rsidRPr="00BE1DA6">
              <w:rPr>
                <w:rFonts w:asciiTheme="majorHAnsi" w:hAnsiTheme="majorHAnsi" w:cs="adwa-assalaf"/>
                <w:b/>
                <w:bCs/>
                <w:sz w:val="18"/>
                <w:szCs w:val="18"/>
                <w:lang w:val="fr-FR"/>
              </w:rPr>
              <w:t>«Четыре правила»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 делится на следующие части</w:t>
            </w:r>
          </w:p>
        </w:tc>
      </w:tr>
      <w:tr w:rsidR="0058714A" w:rsidRPr="00315CBF" w14:paraId="43401423" w14:textId="77777777" w:rsidTr="00D20CD5">
        <w:trPr>
          <w:gridAfter w:val="1"/>
          <w:wAfter w:w="34" w:type="dxa"/>
        </w:trPr>
        <w:tc>
          <w:tcPr>
            <w:tcW w:w="4532" w:type="dxa"/>
            <w:gridSpan w:val="16"/>
            <w:vAlign w:val="center"/>
          </w:tcPr>
          <w:p w14:paraId="394371EF" w14:textId="77777777" w:rsidR="0058714A" w:rsidRPr="00BE1DA6" w:rsidRDefault="0058714A" w:rsidP="005905A7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3024" w:type="dxa"/>
            <w:gridSpan w:val="6"/>
            <w:vAlign w:val="center"/>
          </w:tcPr>
          <w:p w14:paraId="6B76AFB8" w14:textId="77777777" w:rsidR="0058714A" w:rsidRPr="00BE1DA6" w:rsidRDefault="0058714A" w:rsidP="00E72236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/>
                <w:bCs/>
                <w:sz w:val="18"/>
                <w:szCs w:val="18"/>
                <w:lang w:val="fr-FR"/>
              </w:rPr>
              <w:t>«Четыре правила»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 - это краткое изложение книги …</w:t>
            </w:r>
          </w:p>
        </w:tc>
      </w:tr>
      <w:tr w:rsidR="0058714A" w:rsidRPr="00315CBF" w14:paraId="1BCC7960" w14:textId="77777777" w:rsidTr="00D20CD5">
        <w:trPr>
          <w:gridAfter w:val="1"/>
          <w:wAfter w:w="34" w:type="dxa"/>
        </w:trPr>
        <w:tc>
          <w:tcPr>
            <w:tcW w:w="4532" w:type="dxa"/>
            <w:gridSpan w:val="16"/>
            <w:vAlign w:val="center"/>
          </w:tcPr>
          <w:p w14:paraId="0C516AF2" w14:textId="77777777" w:rsidR="0058714A" w:rsidRPr="00BE1DA6" w:rsidRDefault="0058714A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3024" w:type="dxa"/>
            <w:gridSpan w:val="6"/>
            <w:vAlign w:val="center"/>
          </w:tcPr>
          <w:p w14:paraId="2A806C6E" w14:textId="77777777" w:rsidR="0058714A" w:rsidRPr="00BE1DA6" w:rsidRDefault="0058714A" w:rsidP="0058714A">
            <w:pPr>
              <w:bidi w:val="0"/>
              <w:spacing w:after="0" w:line="180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Почему мы не изучаем книгу </w:t>
            </w:r>
            <w:r w:rsidRPr="00BE1DA6">
              <w:rPr>
                <w:rFonts w:asciiTheme="majorHAnsi" w:hAnsiTheme="majorHAnsi" w:cs="adwa-assalaf"/>
                <w:b/>
                <w:bCs/>
                <w:sz w:val="18"/>
                <w:szCs w:val="18"/>
                <w:lang w:val="fr-FR"/>
              </w:rPr>
              <w:t>«Отведение сомнений»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 </w:t>
            </w:r>
          </w:p>
        </w:tc>
      </w:tr>
      <w:tr w:rsidR="00BE1DA6" w:rsidRPr="00BE1DA6" w14:paraId="6840314A" w14:textId="77777777" w:rsidTr="00D20CD5">
        <w:trPr>
          <w:gridAfter w:val="1"/>
          <w:wAfter w:w="34" w:type="dxa"/>
        </w:trPr>
        <w:tc>
          <w:tcPr>
            <w:tcW w:w="1704" w:type="dxa"/>
            <w:gridSpan w:val="4"/>
            <w:vAlign w:val="center"/>
          </w:tcPr>
          <w:p w14:paraId="0E59214F" w14:textId="77777777" w:rsidR="00BE1DA6" w:rsidRPr="00BE1DA6" w:rsidRDefault="00BE1DA6" w:rsidP="00BE1DA6">
            <w:pPr>
              <w:bidi w:val="0"/>
              <w:spacing w:after="0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/>
                <w:sz w:val="18"/>
                <w:szCs w:val="18"/>
                <w:lang w:val="ru-RU"/>
              </w:rPr>
              <w:t>3</w:t>
            </w:r>
          </w:p>
        </w:tc>
        <w:tc>
          <w:tcPr>
            <w:tcW w:w="1732" w:type="dxa"/>
            <w:gridSpan w:val="8"/>
            <w:vAlign w:val="center"/>
          </w:tcPr>
          <w:p w14:paraId="0C5F877A" w14:textId="77777777" w:rsidR="00BE1DA6" w:rsidRPr="00BE1DA6" w:rsidRDefault="00BE1DA6" w:rsidP="00BE1DA6">
            <w:pPr>
              <w:bidi w:val="0"/>
              <w:spacing w:after="0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</w:tc>
        <w:tc>
          <w:tcPr>
            <w:tcW w:w="1096" w:type="dxa"/>
            <w:gridSpan w:val="4"/>
            <w:vAlign w:val="center"/>
          </w:tcPr>
          <w:p w14:paraId="47DD1A81" w14:textId="77777777" w:rsid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084E8FC6" w14:textId="77777777" w:rsidR="00BE1DA6" w:rsidRPr="00BE1DA6" w:rsidRDefault="00BE1DA6" w:rsidP="00BE1DA6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 xml:space="preserve">1                            </w:t>
            </w:r>
          </w:p>
          <w:p w14:paraId="48EE484A" w14:textId="77777777" w:rsidR="00BE1DA6" w:rsidRPr="00BE1DA6" w:rsidRDefault="00BE1DA6" w:rsidP="00BE1DA6">
            <w:pPr>
              <w:bidi w:val="0"/>
              <w:spacing w:after="0"/>
              <w:rPr>
                <w:rFonts w:asciiTheme="majorHAnsi" w:hAnsiTheme="majorHAnsi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024" w:type="dxa"/>
            <w:gridSpan w:val="6"/>
            <w:vAlign w:val="center"/>
          </w:tcPr>
          <w:p w14:paraId="785822E9" w14:textId="77777777" w:rsidR="00BE1DA6" w:rsidRPr="00BE1DA6" w:rsidRDefault="00BE1DA6" w:rsidP="00E72236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Составляющие счастья</w:t>
            </w:r>
          </w:p>
        </w:tc>
      </w:tr>
      <w:tr w:rsidR="0058714A" w:rsidRPr="00BE1DA6" w14:paraId="3CBCF6F6" w14:textId="77777777" w:rsidTr="00D20CD5">
        <w:trPr>
          <w:gridAfter w:val="1"/>
          <w:wAfter w:w="34" w:type="dxa"/>
          <w:trHeight w:val="407"/>
        </w:trPr>
        <w:tc>
          <w:tcPr>
            <w:tcW w:w="4532" w:type="dxa"/>
            <w:gridSpan w:val="16"/>
            <w:vAlign w:val="center"/>
          </w:tcPr>
          <w:p w14:paraId="01AFCC69" w14:textId="77777777" w:rsidR="0058714A" w:rsidRPr="00BE1DA6" w:rsidRDefault="0058714A" w:rsidP="005905A7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50419A88" w14:textId="77777777" w:rsidR="0058714A" w:rsidRPr="00BE1DA6" w:rsidRDefault="0058714A" w:rsidP="0058714A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3024" w:type="dxa"/>
            <w:gridSpan w:val="6"/>
            <w:vAlign w:val="center"/>
          </w:tcPr>
          <w:p w14:paraId="7FD22AB2" w14:textId="77777777" w:rsidR="0058714A" w:rsidRPr="00BE1DA6" w:rsidRDefault="0058714A" w:rsidP="00E72236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i/>
                <w:i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i/>
                <w:iCs/>
                <w:sz w:val="18"/>
                <w:szCs w:val="18"/>
                <w:lang w:val="fr-FR"/>
              </w:rPr>
              <w:t xml:space="preserve">Аль -ханифиййя  - </w:t>
            </w:r>
            <w:r w:rsidRPr="00BE1DA6">
              <w:rPr>
                <w:rFonts w:asciiTheme="majorHAnsi" w:hAnsiTheme="majorHAnsi" w:cs="adwa-assalaf"/>
                <w:bCs/>
                <w:iCs/>
                <w:sz w:val="18"/>
                <w:szCs w:val="18"/>
                <w:lang w:val="fr-FR"/>
              </w:rPr>
              <w:t>это…</w:t>
            </w:r>
          </w:p>
        </w:tc>
      </w:tr>
      <w:tr w:rsidR="0058714A" w:rsidRPr="00BE1DA6" w14:paraId="2495CFFF" w14:textId="77777777" w:rsidTr="00D20CD5">
        <w:trPr>
          <w:gridAfter w:val="1"/>
          <w:wAfter w:w="34" w:type="dxa"/>
        </w:trPr>
        <w:tc>
          <w:tcPr>
            <w:tcW w:w="4532" w:type="dxa"/>
            <w:gridSpan w:val="16"/>
            <w:vAlign w:val="center"/>
          </w:tcPr>
          <w:p w14:paraId="385AFE6E" w14:textId="77777777" w:rsidR="0058714A" w:rsidRPr="00BE1DA6" w:rsidRDefault="0058714A" w:rsidP="005905A7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3024" w:type="dxa"/>
            <w:gridSpan w:val="6"/>
            <w:vAlign w:val="center"/>
          </w:tcPr>
          <w:p w14:paraId="15DF8B3E" w14:textId="77777777" w:rsidR="0058714A" w:rsidRPr="00BE1DA6" w:rsidRDefault="0058714A" w:rsidP="00E72236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Плоды изучения </w:t>
            </w:r>
            <w:r w:rsid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«</w:t>
            </w:r>
            <w:r w:rsidR="00BE1DA6" w:rsidRPr="00BE1DA6">
              <w:rPr>
                <w:rFonts w:asciiTheme="majorHAnsi" w:hAnsiTheme="majorHAnsi" w:cs="adwa-assalaf"/>
                <w:b/>
                <w:bCs/>
                <w:sz w:val="18"/>
                <w:szCs w:val="18"/>
                <w:lang w:val="ru-RU"/>
              </w:rPr>
              <w:t>Ч</w:t>
            </w:r>
            <w:r w:rsidRPr="00BE1DA6">
              <w:rPr>
                <w:rFonts w:asciiTheme="majorHAnsi" w:hAnsiTheme="majorHAnsi" w:cs="adwa-assalaf"/>
                <w:b/>
                <w:bCs/>
                <w:sz w:val="18"/>
                <w:szCs w:val="18"/>
                <w:lang w:val="fr-FR"/>
              </w:rPr>
              <w:t>етырех правил</w:t>
            </w:r>
            <w:r w:rsidR="00BE1DA6" w:rsidRPr="00BE1DA6">
              <w:rPr>
                <w:rFonts w:asciiTheme="majorHAnsi" w:hAnsiTheme="majorHAnsi" w:cs="adwa-assalaf"/>
                <w:b/>
                <w:bCs/>
                <w:sz w:val="18"/>
                <w:szCs w:val="18"/>
                <w:lang w:val="ru-RU"/>
              </w:rPr>
              <w:t>»</w:t>
            </w:r>
          </w:p>
          <w:p w14:paraId="3BED95BA" w14:textId="77777777" w:rsidR="0058714A" w:rsidRPr="00BE1DA6" w:rsidRDefault="0058714A" w:rsidP="0058714A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ru-RU"/>
              </w:rPr>
            </w:pPr>
          </w:p>
        </w:tc>
      </w:tr>
      <w:tr w:rsidR="0058714A" w:rsidRPr="00BE1DA6" w14:paraId="1553F038" w14:textId="77777777" w:rsidTr="00D20CD5">
        <w:trPr>
          <w:gridAfter w:val="1"/>
          <w:wAfter w:w="34" w:type="dxa"/>
        </w:trPr>
        <w:tc>
          <w:tcPr>
            <w:tcW w:w="4532" w:type="dxa"/>
            <w:gridSpan w:val="16"/>
            <w:vAlign w:val="center"/>
          </w:tcPr>
          <w:p w14:paraId="225931CB" w14:textId="77777777" w:rsidR="0058714A" w:rsidRPr="00BE1DA6" w:rsidRDefault="0058714A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 xml:space="preserve">Сказал </w:t>
            </w:r>
            <w:r w:rsidR="00BE1DA6" w:rsidRPr="00BE1DA6">
              <w:rPr>
                <w:rFonts w:asciiTheme="majorHAnsi" w:hAnsiTheme="majorHAnsi" w:cs="adwa-assalaf"/>
                <w:i/>
                <w:sz w:val="18"/>
                <w:szCs w:val="18"/>
                <w:lang w:val="ru-RU"/>
              </w:rPr>
              <w:t>Ш</w:t>
            </w:r>
            <w:r w:rsidRPr="00BE1DA6">
              <w:rPr>
                <w:rFonts w:asciiTheme="majorHAnsi" w:hAnsiTheme="majorHAnsi" w:cs="adwa-assalaf"/>
                <w:i/>
                <w:sz w:val="18"/>
                <w:szCs w:val="18"/>
                <w:lang w:val="ru-RU"/>
              </w:rPr>
              <w:t>ейх аль</w:t>
            </w:r>
            <w:r w:rsidR="00BE1DA6" w:rsidRPr="00BE1DA6">
              <w:rPr>
                <w:rFonts w:asciiTheme="majorHAnsi" w:hAnsiTheme="majorHAnsi" w:cs="adwa-assalaf"/>
                <w:i/>
                <w:sz w:val="18"/>
                <w:szCs w:val="18"/>
                <w:lang w:val="ru-RU"/>
              </w:rPr>
              <w:t>-</w:t>
            </w:r>
            <w:r w:rsidRPr="00BE1DA6">
              <w:rPr>
                <w:rFonts w:asciiTheme="majorHAnsi" w:hAnsiTheme="majorHAnsi" w:cs="adwa-assalaf"/>
                <w:i/>
                <w:sz w:val="18"/>
                <w:szCs w:val="18"/>
                <w:lang w:val="ru-RU"/>
              </w:rPr>
              <w:t>Ислам</w:t>
            </w: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:</w:t>
            </w:r>
          </w:p>
          <w:p w14:paraId="52D80F83" w14:textId="77777777" w:rsidR="001A20E9" w:rsidRPr="00BE1DA6" w:rsidRDefault="001A20E9" w:rsidP="001A20E9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45D7FB77" w14:textId="77777777" w:rsidR="0058714A" w:rsidRPr="00BE1DA6" w:rsidRDefault="0058714A" w:rsidP="0058714A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3024" w:type="dxa"/>
            <w:gridSpan w:val="6"/>
            <w:vAlign w:val="center"/>
          </w:tcPr>
          <w:p w14:paraId="09D6ED22" w14:textId="77777777" w:rsidR="0058714A" w:rsidRPr="00BE1DA6" w:rsidRDefault="0058714A" w:rsidP="00BE1DA6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Угодники</w:t>
            </w:r>
            <w:r w:rsid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 xml:space="preserve"> (</w:t>
            </w:r>
            <w:r w:rsidR="00BE1DA6" w:rsidRPr="00BE1DA6">
              <w:rPr>
                <w:rFonts w:asciiTheme="majorHAnsi" w:hAnsiTheme="majorHAnsi" w:cs="adwa-assalaf"/>
                <w:bCs/>
                <w:i/>
                <w:sz w:val="18"/>
                <w:szCs w:val="18"/>
                <w:lang w:val="ru-RU"/>
              </w:rPr>
              <w:t>«аулия»</w:t>
            </w:r>
            <w:r w:rsid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)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 Аллаха – это </w:t>
            </w:r>
          </w:p>
        </w:tc>
      </w:tr>
      <w:tr w:rsidR="0058714A" w:rsidRPr="00BE1DA6" w14:paraId="4BA1F290" w14:textId="77777777" w:rsidTr="00D20CD5">
        <w:trPr>
          <w:gridAfter w:val="1"/>
          <w:wAfter w:w="34" w:type="dxa"/>
        </w:trPr>
        <w:tc>
          <w:tcPr>
            <w:tcW w:w="4532" w:type="dxa"/>
            <w:gridSpan w:val="16"/>
            <w:vAlign w:val="center"/>
          </w:tcPr>
          <w:p w14:paraId="50335707" w14:textId="77777777" w:rsidR="0058714A" w:rsidRPr="00BE1DA6" w:rsidRDefault="0058714A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3024" w:type="dxa"/>
            <w:gridSpan w:val="6"/>
            <w:vAlign w:val="center"/>
          </w:tcPr>
          <w:p w14:paraId="5C9E9AB5" w14:textId="77777777" w:rsidR="0058714A" w:rsidRPr="00BE1DA6" w:rsidRDefault="001A20E9" w:rsidP="00BE1DA6">
            <w:pPr>
              <w:bidi w:val="0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Довод на это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rtl/>
                <w:lang w:val="fr-FR"/>
              </w:rPr>
              <w:t>:</w:t>
            </w:r>
          </w:p>
        </w:tc>
      </w:tr>
      <w:tr w:rsidR="0058714A" w:rsidRPr="00315CBF" w14:paraId="5166B86D" w14:textId="77777777" w:rsidTr="00D20CD5">
        <w:trPr>
          <w:gridAfter w:val="1"/>
          <w:wAfter w:w="34" w:type="dxa"/>
          <w:trHeight w:val="443"/>
        </w:trPr>
        <w:tc>
          <w:tcPr>
            <w:tcW w:w="4532" w:type="dxa"/>
            <w:gridSpan w:val="16"/>
            <w:vAlign w:val="center"/>
          </w:tcPr>
          <w:p w14:paraId="1EE34BDE" w14:textId="77777777" w:rsidR="0058714A" w:rsidRPr="00BE1DA6" w:rsidRDefault="0058714A" w:rsidP="001A20E9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  <w:t>1</w:t>
            </w:r>
          </w:p>
        </w:tc>
        <w:tc>
          <w:tcPr>
            <w:tcW w:w="3024" w:type="dxa"/>
            <w:gridSpan w:val="6"/>
            <w:vAlign w:val="center"/>
          </w:tcPr>
          <w:p w14:paraId="10E2370D" w14:textId="77777777" w:rsidR="0058714A" w:rsidRPr="00BE1DA6" w:rsidRDefault="001A20E9" w:rsidP="00BE1DA6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Благодарность за дарованные блага бывает (</w:t>
            </w:r>
            <w:r w:rsidRPr="00BE1DA6">
              <w:rPr>
                <w:rFonts w:asciiTheme="majorHAnsi" w:hAnsiTheme="majorHAnsi" w:cs="adwa-assalaf"/>
                <w:bCs/>
                <w:i/>
                <w:sz w:val="18"/>
                <w:szCs w:val="18"/>
                <w:lang w:val="fr-FR"/>
              </w:rPr>
              <w:t xml:space="preserve">с </w:t>
            </w:r>
            <w:r w:rsidR="00BE1DA6">
              <w:rPr>
                <w:rFonts w:asciiTheme="majorHAnsi" w:hAnsiTheme="majorHAnsi" w:cs="adwa-assalaf"/>
                <w:bCs/>
                <w:i/>
                <w:sz w:val="18"/>
                <w:szCs w:val="18"/>
                <w:lang w:val="fr-FR"/>
              </w:rPr>
              <w:t>пример</w:t>
            </w:r>
            <w:r w:rsidR="00BE1DA6">
              <w:rPr>
                <w:rFonts w:asciiTheme="majorHAnsi" w:hAnsiTheme="majorHAnsi" w:cs="adwa-assalaf"/>
                <w:bCs/>
                <w:i/>
                <w:sz w:val="18"/>
                <w:szCs w:val="18"/>
                <w:lang w:val="ru-RU"/>
              </w:rPr>
              <w:t>ами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)</w:t>
            </w:r>
          </w:p>
        </w:tc>
      </w:tr>
      <w:tr w:rsidR="00BE1DA6" w:rsidRPr="00BE1DA6" w14:paraId="51BCFF06" w14:textId="77777777" w:rsidTr="00D20CD5">
        <w:trPr>
          <w:gridAfter w:val="1"/>
          <w:wAfter w:w="34" w:type="dxa"/>
          <w:trHeight w:val="421"/>
        </w:trPr>
        <w:tc>
          <w:tcPr>
            <w:tcW w:w="7556" w:type="dxa"/>
            <w:gridSpan w:val="22"/>
            <w:vAlign w:val="center"/>
          </w:tcPr>
          <w:p w14:paraId="6CBE0B1B" w14:textId="77777777" w:rsidR="00BE1DA6" w:rsidRPr="00BE1DA6" w:rsidRDefault="00BE1DA6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  <w:t>2</w:t>
            </w:r>
          </w:p>
        </w:tc>
      </w:tr>
      <w:tr w:rsidR="00BE1DA6" w:rsidRPr="00BE1DA6" w14:paraId="6EA11A97" w14:textId="77777777" w:rsidTr="00D20CD5">
        <w:trPr>
          <w:gridAfter w:val="1"/>
          <w:wAfter w:w="34" w:type="dxa"/>
          <w:trHeight w:val="400"/>
        </w:trPr>
        <w:tc>
          <w:tcPr>
            <w:tcW w:w="7556" w:type="dxa"/>
            <w:gridSpan w:val="22"/>
            <w:vAlign w:val="center"/>
          </w:tcPr>
          <w:p w14:paraId="5A905887" w14:textId="77777777" w:rsidR="00BE1DA6" w:rsidRPr="00BE1DA6" w:rsidRDefault="00BE1DA6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  <w:t>3</w:t>
            </w:r>
          </w:p>
        </w:tc>
      </w:tr>
      <w:tr w:rsidR="0058714A" w:rsidRPr="00315CBF" w14:paraId="633940FD" w14:textId="77777777" w:rsidTr="00D20CD5">
        <w:trPr>
          <w:gridAfter w:val="1"/>
          <w:wAfter w:w="34" w:type="dxa"/>
          <w:trHeight w:val="419"/>
        </w:trPr>
        <w:tc>
          <w:tcPr>
            <w:tcW w:w="4532" w:type="dxa"/>
            <w:gridSpan w:val="16"/>
            <w:vAlign w:val="center"/>
          </w:tcPr>
          <w:p w14:paraId="3586141C" w14:textId="77777777" w:rsidR="0058714A" w:rsidRPr="00BE1DA6" w:rsidRDefault="0058714A" w:rsidP="005905A7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  <w:tc>
          <w:tcPr>
            <w:tcW w:w="3024" w:type="dxa"/>
            <w:gridSpan w:val="6"/>
          </w:tcPr>
          <w:p w14:paraId="73BE3662" w14:textId="77777777" w:rsidR="0058714A" w:rsidRPr="00BE1DA6" w:rsidRDefault="001A20E9" w:rsidP="001A20E9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Какой должна быть 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 xml:space="preserve">связь 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раба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 xml:space="preserve"> с Аллахом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?</w:t>
            </w:r>
          </w:p>
        </w:tc>
      </w:tr>
      <w:tr w:rsidR="0058714A" w:rsidRPr="00315CBF" w14:paraId="33BAD9DB" w14:textId="77777777" w:rsidTr="00D20CD5">
        <w:trPr>
          <w:gridAfter w:val="1"/>
          <w:wAfter w:w="34" w:type="dxa"/>
        </w:trPr>
        <w:tc>
          <w:tcPr>
            <w:tcW w:w="4532" w:type="dxa"/>
            <w:gridSpan w:val="16"/>
            <w:vAlign w:val="center"/>
          </w:tcPr>
          <w:p w14:paraId="267F1FA0" w14:textId="77777777" w:rsidR="0058714A" w:rsidRPr="00BE1DA6" w:rsidRDefault="001A20E9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1</w:t>
            </w:r>
            <w:r w:rsidR="00D20CD5">
              <w:rPr>
                <w:rFonts w:asciiTheme="majorHAnsi" w:hAnsiTheme="majorHAnsi" w:cs="adwa-assalaf"/>
                <w:sz w:val="18"/>
                <w:szCs w:val="18"/>
                <w:lang w:val="ru-RU"/>
              </w:rPr>
              <w:t xml:space="preserve">                       </w:t>
            </w:r>
          </w:p>
          <w:p w14:paraId="75ECFE4F" w14:textId="77777777" w:rsidR="001A20E9" w:rsidRPr="00BE1DA6" w:rsidRDefault="001A20E9" w:rsidP="001A20E9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3024" w:type="dxa"/>
            <w:gridSpan w:val="6"/>
            <w:vMerge w:val="restart"/>
            <w:vAlign w:val="center"/>
          </w:tcPr>
          <w:p w14:paraId="1FE51DF4" w14:textId="77777777" w:rsidR="0058714A" w:rsidRPr="00BE1DA6" w:rsidRDefault="001A20E9" w:rsidP="00E72236">
            <w:pPr>
              <w:bidi w:val="0"/>
              <w:spacing w:after="0" w:line="187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Поведение людей при несчастиях и суждение ислама о таком поведении</w:t>
            </w:r>
          </w:p>
        </w:tc>
      </w:tr>
      <w:tr w:rsidR="0058714A" w:rsidRPr="00BE1DA6" w14:paraId="6DEBDAEB" w14:textId="77777777" w:rsidTr="00D20CD5">
        <w:trPr>
          <w:gridAfter w:val="1"/>
          <w:wAfter w:w="34" w:type="dxa"/>
        </w:trPr>
        <w:tc>
          <w:tcPr>
            <w:tcW w:w="4532" w:type="dxa"/>
            <w:gridSpan w:val="16"/>
            <w:vAlign w:val="center"/>
          </w:tcPr>
          <w:p w14:paraId="22447396" w14:textId="77777777" w:rsidR="0058714A" w:rsidRPr="00BE1DA6" w:rsidRDefault="001A20E9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  <w:p w14:paraId="371310D8" w14:textId="77777777" w:rsidR="001A20E9" w:rsidRPr="00BE1DA6" w:rsidRDefault="001A20E9" w:rsidP="001A20E9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3024" w:type="dxa"/>
            <w:gridSpan w:val="6"/>
            <w:vMerge/>
          </w:tcPr>
          <w:p w14:paraId="7179EFA7" w14:textId="77777777" w:rsidR="0058714A" w:rsidRPr="00BE1DA6" w:rsidRDefault="0058714A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</w:tr>
      <w:tr w:rsidR="0058714A" w:rsidRPr="00BE1DA6" w14:paraId="24486805" w14:textId="77777777" w:rsidTr="00D20CD5">
        <w:trPr>
          <w:gridAfter w:val="2"/>
          <w:wAfter w:w="42" w:type="dxa"/>
        </w:trPr>
        <w:tc>
          <w:tcPr>
            <w:tcW w:w="4532" w:type="dxa"/>
            <w:gridSpan w:val="16"/>
            <w:vAlign w:val="center"/>
          </w:tcPr>
          <w:p w14:paraId="0C3A4FF4" w14:textId="77777777" w:rsidR="0058714A" w:rsidRPr="00BE1DA6" w:rsidRDefault="001A20E9" w:rsidP="001A20E9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4</w:t>
            </w:r>
          </w:p>
        </w:tc>
        <w:tc>
          <w:tcPr>
            <w:tcW w:w="3016" w:type="dxa"/>
            <w:gridSpan w:val="5"/>
          </w:tcPr>
          <w:p w14:paraId="3419EA61" w14:textId="77777777" w:rsidR="00D20CD5" w:rsidRPr="00BE1DA6" w:rsidRDefault="00D20CD5" w:rsidP="00D20CD5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3</w:t>
            </w:r>
          </w:p>
          <w:p w14:paraId="6141618E" w14:textId="77777777" w:rsidR="0058714A" w:rsidRPr="00BE1DA6" w:rsidRDefault="0058714A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fr-FR"/>
              </w:rPr>
            </w:pPr>
          </w:p>
        </w:tc>
      </w:tr>
      <w:tr w:rsidR="0058714A" w:rsidRPr="00315CBF" w14:paraId="5C5A0581" w14:textId="77777777" w:rsidTr="00D20CD5">
        <w:trPr>
          <w:gridAfter w:val="1"/>
          <w:wAfter w:w="34" w:type="dxa"/>
        </w:trPr>
        <w:tc>
          <w:tcPr>
            <w:tcW w:w="4287" w:type="dxa"/>
            <w:gridSpan w:val="15"/>
            <w:vAlign w:val="center"/>
          </w:tcPr>
          <w:p w14:paraId="08CB3CB8" w14:textId="77777777" w:rsidR="00073BFC" w:rsidRDefault="00D20CD5" w:rsidP="00073BFC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Заступничество «</w:t>
            </w:r>
            <w:r w:rsidRPr="00D20CD5">
              <w:rPr>
                <w:rFonts w:asciiTheme="majorHAnsi" w:hAnsiTheme="majorHAnsi" w:cs="adwa-assalaf"/>
                <w:bCs/>
                <w:i/>
                <w:sz w:val="18"/>
                <w:szCs w:val="18"/>
                <w:lang w:val="fr-FR"/>
              </w:rPr>
              <w:t>Аш -шафа’а</w:t>
            </w: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»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 </w:t>
            </w: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в шариатском значении:</w:t>
            </w:r>
          </w:p>
          <w:p w14:paraId="77E51B75" w14:textId="77777777" w:rsidR="00D20CD5" w:rsidRDefault="00D20CD5" w:rsidP="00D20CD5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</w:p>
          <w:p w14:paraId="2B5B55AF" w14:textId="77777777" w:rsidR="00D20CD5" w:rsidRPr="00BE1DA6" w:rsidRDefault="00D20CD5" w:rsidP="00D20CD5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3269" w:type="dxa"/>
            <w:gridSpan w:val="7"/>
          </w:tcPr>
          <w:p w14:paraId="69F2EFEA" w14:textId="77777777" w:rsidR="0058714A" w:rsidRPr="00D20CD5" w:rsidRDefault="00073BFC" w:rsidP="00073BFC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 </w:t>
            </w:r>
            <w:r w:rsidR="00D20CD5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Заступничество «</w:t>
            </w:r>
            <w:r w:rsidRPr="00D20CD5">
              <w:rPr>
                <w:rFonts w:asciiTheme="majorHAnsi" w:hAnsiTheme="majorHAnsi" w:cs="adwa-assalaf"/>
                <w:bCs/>
                <w:i/>
                <w:sz w:val="18"/>
                <w:szCs w:val="18"/>
                <w:lang w:val="fr-FR"/>
              </w:rPr>
              <w:t>Аш -шафа’а</w:t>
            </w:r>
            <w:r w:rsidR="00D20CD5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»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 </w:t>
            </w:r>
            <w:r w:rsidR="00D20CD5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в языковом значении:</w:t>
            </w:r>
          </w:p>
          <w:p w14:paraId="27EADFF1" w14:textId="77777777" w:rsidR="00073BFC" w:rsidRPr="00BE1DA6" w:rsidRDefault="00073BFC" w:rsidP="00073BFC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</w:p>
          <w:p w14:paraId="789DE4A8" w14:textId="77777777" w:rsidR="00073BFC" w:rsidRPr="00BE1DA6" w:rsidRDefault="00073BFC" w:rsidP="00073BFC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</w:tc>
      </w:tr>
      <w:tr w:rsidR="00D20CD5" w:rsidRPr="00315CBF" w14:paraId="51B758FA" w14:textId="77777777" w:rsidTr="00D20CD5">
        <w:trPr>
          <w:gridAfter w:val="1"/>
          <w:wAfter w:w="34" w:type="dxa"/>
        </w:trPr>
        <w:tc>
          <w:tcPr>
            <w:tcW w:w="1242" w:type="dxa"/>
            <w:vAlign w:val="center"/>
          </w:tcPr>
          <w:p w14:paraId="0492051A" w14:textId="77777777" w:rsidR="00D20CD5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3</w:t>
            </w:r>
          </w:p>
          <w:p w14:paraId="70DA64C0" w14:textId="77777777" w:rsidR="00D20CD5" w:rsidRPr="00BE1DA6" w:rsidRDefault="00D20CD5" w:rsidP="00D20CD5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1701" w:type="dxa"/>
            <w:gridSpan w:val="9"/>
            <w:vAlign w:val="center"/>
          </w:tcPr>
          <w:p w14:paraId="0557FD55" w14:textId="77777777" w:rsidR="00D20CD5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  <w:p w14:paraId="1B9E68CB" w14:textId="77777777" w:rsidR="00D20CD5" w:rsidRPr="00BE1DA6" w:rsidRDefault="00D20CD5" w:rsidP="00D20CD5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1589" w:type="dxa"/>
            <w:gridSpan w:val="6"/>
            <w:vAlign w:val="center"/>
          </w:tcPr>
          <w:p w14:paraId="2726EF17" w14:textId="77777777" w:rsidR="00D20CD5" w:rsidRPr="00BE1DA6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1</w:t>
            </w:r>
          </w:p>
          <w:p w14:paraId="1BAF19CD" w14:textId="77777777" w:rsidR="00D20CD5" w:rsidRPr="00BE1DA6" w:rsidRDefault="00D20CD5" w:rsidP="00073BFC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  <w:tc>
          <w:tcPr>
            <w:tcW w:w="3024" w:type="dxa"/>
            <w:gridSpan w:val="6"/>
            <w:vAlign w:val="center"/>
          </w:tcPr>
          <w:p w14:paraId="277D9C26" w14:textId="77777777" w:rsidR="00D20CD5" w:rsidRPr="00BE1DA6" w:rsidRDefault="00D20CD5" w:rsidP="00073BFC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</w:pP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Заступничество «</w:t>
            </w:r>
            <w:r w:rsidRPr="00D20CD5">
              <w:rPr>
                <w:rFonts w:asciiTheme="majorHAnsi" w:hAnsiTheme="majorHAnsi" w:cs="adwa-assalaf"/>
                <w:bCs/>
                <w:i/>
                <w:sz w:val="18"/>
                <w:szCs w:val="18"/>
                <w:lang w:val="fr-FR"/>
              </w:rPr>
              <w:t>Аш -шафа’а</w:t>
            </w: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 xml:space="preserve">» 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делится на: </w:t>
            </w:r>
          </w:p>
          <w:p w14:paraId="18DC2D02" w14:textId="77777777" w:rsidR="00D20CD5" w:rsidRPr="00BE1DA6" w:rsidRDefault="00D20CD5" w:rsidP="00073BFC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ru-RU"/>
              </w:rPr>
            </w:pPr>
          </w:p>
        </w:tc>
      </w:tr>
      <w:tr w:rsidR="0058714A" w:rsidRPr="00BE1DA6" w14:paraId="293369BA" w14:textId="77777777" w:rsidTr="00D20CD5">
        <w:trPr>
          <w:gridAfter w:val="1"/>
          <w:wAfter w:w="34" w:type="dxa"/>
        </w:trPr>
        <w:tc>
          <w:tcPr>
            <w:tcW w:w="4532" w:type="dxa"/>
            <w:gridSpan w:val="16"/>
            <w:vAlign w:val="center"/>
          </w:tcPr>
          <w:p w14:paraId="01DD51F4" w14:textId="77777777" w:rsidR="0058714A" w:rsidRPr="00BE1DA6" w:rsidRDefault="00073BFC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1</w:t>
            </w:r>
          </w:p>
          <w:p w14:paraId="229DBD08" w14:textId="77777777" w:rsidR="00073BFC" w:rsidRPr="00BE1DA6" w:rsidRDefault="00073BFC" w:rsidP="00073BFC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  <w:p w14:paraId="1869A903" w14:textId="77777777" w:rsidR="00073BFC" w:rsidRPr="00BE1DA6" w:rsidRDefault="00073BFC" w:rsidP="00073BFC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ru-RU"/>
              </w:rPr>
              <w:t>3</w:t>
            </w:r>
          </w:p>
        </w:tc>
        <w:tc>
          <w:tcPr>
            <w:tcW w:w="3024" w:type="dxa"/>
            <w:gridSpan w:val="6"/>
            <w:vAlign w:val="center"/>
          </w:tcPr>
          <w:p w14:paraId="28859F0C" w14:textId="77777777" w:rsidR="0058714A" w:rsidRPr="00BE1DA6" w:rsidRDefault="00073BFC" w:rsidP="00D20CD5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rtl/>
                <w:lang w:val="fr-FR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Условия </w:t>
            </w:r>
            <w:r w:rsidR="00D20CD5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 xml:space="preserve">утвержденного </w:t>
            </w: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 xml:space="preserve"> заступничества</w:t>
            </w:r>
          </w:p>
        </w:tc>
      </w:tr>
      <w:tr w:rsidR="00D20CD5" w:rsidRPr="00BE1DA6" w14:paraId="23D6B227" w14:textId="77777777" w:rsidTr="00D20CD5">
        <w:trPr>
          <w:gridAfter w:val="2"/>
          <w:wAfter w:w="42" w:type="dxa"/>
          <w:trHeight w:val="323"/>
        </w:trPr>
        <w:tc>
          <w:tcPr>
            <w:tcW w:w="7548" w:type="dxa"/>
            <w:gridSpan w:val="21"/>
            <w:vAlign w:val="center"/>
          </w:tcPr>
          <w:p w14:paraId="346BBA4C" w14:textId="77777777" w:rsidR="00D20CD5" w:rsidRPr="00BE1DA6" w:rsidRDefault="00D20CD5" w:rsidP="00D20CD5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lang w:val="fr-FR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Утвержденное заступничество делится на:</w:t>
            </w:r>
          </w:p>
        </w:tc>
      </w:tr>
      <w:tr w:rsidR="0058714A" w:rsidRPr="00315CBF" w14:paraId="05D31A41" w14:textId="77777777" w:rsidTr="00D20CD5">
        <w:trPr>
          <w:gridAfter w:val="2"/>
          <w:wAfter w:w="42" w:type="dxa"/>
        </w:trPr>
        <w:tc>
          <w:tcPr>
            <w:tcW w:w="3794" w:type="dxa"/>
            <w:gridSpan w:val="14"/>
            <w:vAlign w:val="center"/>
          </w:tcPr>
          <w:p w14:paraId="7E7D5303" w14:textId="77777777" w:rsidR="00D20CD5" w:rsidRDefault="00D20CD5" w:rsidP="00D20CD5">
            <w:pPr>
              <w:spacing w:after="0" w:line="192" w:lineRule="auto"/>
              <w:jc w:val="right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28E699EB" w14:textId="77777777" w:rsidR="00D20CD5" w:rsidRDefault="00D20CD5" w:rsidP="00D20CD5">
            <w:pPr>
              <w:spacing w:after="0" w:line="192" w:lineRule="auto"/>
              <w:jc w:val="right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 xml:space="preserve">2 </w:t>
            </w:r>
          </w:p>
          <w:p w14:paraId="31ABA1B7" w14:textId="77777777" w:rsidR="00D20CD5" w:rsidRDefault="00D20CD5" w:rsidP="00D20CD5">
            <w:pPr>
              <w:spacing w:after="0" w:line="192" w:lineRule="auto"/>
              <w:jc w:val="right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2067BF0D" w14:textId="77777777" w:rsidR="00073BFC" w:rsidRPr="00BE1DA6" w:rsidRDefault="00D20CD5" w:rsidP="005E10A0">
            <w:pPr>
              <w:spacing w:after="0" w:line="192" w:lineRule="auto"/>
              <w:jc w:val="right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 xml:space="preserve">которое в свою очередь делится на:               </w:t>
            </w:r>
          </w:p>
        </w:tc>
        <w:tc>
          <w:tcPr>
            <w:tcW w:w="3754" w:type="dxa"/>
            <w:gridSpan w:val="7"/>
          </w:tcPr>
          <w:p w14:paraId="471919D5" w14:textId="77777777" w:rsidR="00D20CD5" w:rsidRDefault="00D20CD5" w:rsidP="00D20CD5">
            <w:pPr>
              <w:spacing w:after="0" w:line="192" w:lineRule="auto"/>
              <w:jc w:val="right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2900DE7E" w14:textId="77777777" w:rsidR="00D20CD5" w:rsidRDefault="00D20CD5" w:rsidP="00D20CD5">
            <w:pPr>
              <w:spacing w:after="0" w:line="192" w:lineRule="auto"/>
              <w:jc w:val="right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 xml:space="preserve">1 </w:t>
            </w:r>
          </w:p>
          <w:p w14:paraId="216440A5" w14:textId="77777777" w:rsidR="00D20CD5" w:rsidRDefault="00D20CD5" w:rsidP="00D20CD5">
            <w:pPr>
              <w:spacing w:after="0" w:line="192" w:lineRule="auto"/>
              <w:jc w:val="right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1E10CE9D" w14:textId="77777777" w:rsidR="00D20CD5" w:rsidRPr="005E10A0" w:rsidRDefault="00D20CD5" w:rsidP="005E10A0">
            <w:pPr>
              <w:spacing w:after="0" w:line="192" w:lineRule="auto"/>
              <w:jc w:val="right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 xml:space="preserve">которое в свою очередь делится на:               </w:t>
            </w:r>
          </w:p>
        </w:tc>
      </w:tr>
      <w:tr w:rsidR="00D20CD5" w:rsidRPr="00D20CD5" w14:paraId="322D98CD" w14:textId="77777777" w:rsidTr="005E10A0">
        <w:trPr>
          <w:gridAfter w:val="2"/>
          <w:wAfter w:w="42" w:type="dxa"/>
          <w:trHeight w:val="411"/>
        </w:trPr>
        <w:tc>
          <w:tcPr>
            <w:tcW w:w="1311" w:type="dxa"/>
            <w:gridSpan w:val="2"/>
            <w:vAlign w:val="center"/>
          </w:tcPr>
          <w:p w14:paraId="0EA2F274" w14:textId="77777777" w:rsidR="00D20CD5" w:rsidRPr="00BE1DA6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3</w:t>
            </w:r>
          </w:p>
        </w:tc>
        <w:tc>
          <w:tcPr>
            <w:tcW w:w="1247" w:type="dxa"/>
            <w:gridSpan w:val="7"/>
            <w:vAlign w:val="center"/>
          </w:tcPr>
          <w:p w14:paraId="1C3C0085" w14:textId="77777777" w:rsidR="00D20CD5" w:rsidRPr="00BE1DA6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</w:tc>
        <w:tc>
          <w:tcPr>
            <w:tcW w:w="1236" w:type="dxa"/>
            <w:gridSpan w:val="5"/>
            <w:vAlign w:val="center"/>
          </w:tcPr>
          <w:p w14:paraId="44ECA085" w14:textId="77777777" w:rsidR="00D20CD5" w:rsidRPr="00BE1DA6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1</w:t>
            </w:r>
          </w:p>
        </w:tc>
        <w:tc>
          <w:tcPr>
            <w:tcW w:w="1257" w:type="dxa"/>
            <w:gridSpan w:val="5"/>
          </w:tcPr>
          <w:p w14:paraId="44D6DC9E" w14:textId="77777777" w:rsidR="00D20CD5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01DA6C20" w14:textId="77777777" w:rsidR="00D20CD5" w:rsidRPr="00D20CD5" w:rsidRDefault="00D20CD5" w:rsidP="00D20CD5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3</w:t>
            </w:r>
          </w:p>
        </w:tc>
        <w:tc>
          <w:tcPr>
            <w:tcW w:w="1376" w:type="dxa"/>
          </w:tcPr>
          <w:p w14:paraId="3372A91E" w14:textId="77777777" w:rsidR="00D20CD5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50CEC528" w14:textId="77777777" w:rsidR="00D20CD5" w:rsidRPr="00D20CD5" w:rsidRDefault="00D20CD5" w:rsidP="00D20CD5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2</w:t>
            </w:r>
          </w:p>
        </w:tc>
        <w:tc>
          <w:tcPr>
            <w:tcW w:w="1121" w:type="dxa"/>
          </w:tcPr>
          <w:p w14:paraId="276E7789" w14:textId="77777777" w:rsidR="00D20CD5" w:rsidRDefault="00D20CD5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</w:p>
          <w:p w14:paraId="53EC7ABD" w14:textId="77777777" w:rsidR="00D20CD5" w:rsidRPr="00D20CD5" w:rsidRDefault="00D20CD5" w:rsidP="00D20CD5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>
              <w:rPr>
                <w:rFonts w:asciiTheme="majorHAnsi" w:hAnsiTheme="majorHAnsi" w:cs="adwa-assalaf"/>
                <w:sz w:val="18"/>
                <w:szCs w:val="18"/>
                <w:lang w:val="ru-RU"/>
              </w:rPr>
              <w:t>1</w:t>
            </w:r>
          </w:p>
        </w:tc>
      </w:tr>
      <w:tr w:rsidR="005E10A0" w:rsidRPr="00BE1DA6" w14:paraId="0BE55FB8" w14:textId="77777777" w:rsidTr="008951A5">
        <w:trPr>
          <w:gridAfter w:val="1"/>
          <w:wAfter w:w="34" w:type="dxa"/>
        </w:trPr>
        <w:tc>
          <w:tcPr>
            <w:tcW w:w="7556" w:type="dxa"/>
            <w:gridSpan w:val="22"/>
            <w:vAlign w:val="center"/>
          </w:tcPr>
          <w:p w14:paraId="1A4BB8C8" w14:textId="77777777" w:rsidR="005E10A0" w:rsidRDefault="005E10A0" w:rsidP="005E10A0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Первое правило</w:t>
            </w: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:</w:t>
            </w:r>
          </w:p>
          <w:p w14:paraId="65FC8EFF" w14:textId="77777777" w:rsidR="005E10A0" w:rsidRDefault="005E10A0" w:rsidP="005E10A0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</w:p>
          <w:p w14:paraId="2506AB46" w14:textId="77777777" w:rsidR="005E10A0" w:rsidRPr="00BE1DA6" w:rsidRDefault="005E10A0" w:rsidP="005E10A0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</w:tr>
      <w:tr w:rsidR="005E10A0" w:rsidRPr="00BE1DA6" w14:paraId="414265F7" w14:textId="77777777" w:rsidTr="005E10A0">
        <w:trPr>
          <w:gridAfter w:val="1"/>
          <w:wAfter w:w="34" w:type="dxa"/>
          <w:trHeight w:val="511"/>
        </w:trPr>
        <w:tc>
          <w:tcPr>
            <w:tcW w:w="7556" w:type="dxa"/>
            <w:gridSpan w:val="22"/>
            <w:vAlign w:val="center"/>
          </w:tcPr>
          <w:p w14:paraId="7995CDAA" w14:textId="77777777" w:rsidR="005E10A0" w:rsidRDefault="005E10A0" w:rsidP="005E10A0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Второе правило</w:t>
            </w: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:</w:t>
            </w:r>
          </w:p>
          <w:p w14:paraId="02FFD8F7" w14:textId="77777777" w:rsidR="005E10A0" w:rsidRDefault="005E10A0" w:rsidP="005E10A0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</w:p>
          <w:p w14:paraId="2C3325EB" w14:textId="77777777" w:rsidR="005E10A0" w:rsidRPr="00BE1DA6" w:rsidRDefault="005E10A0" w:rsidP="005E10A0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</w:tr>
      <w:tr w:rsidR="005E10A0" w:rsidRPr="00BE1DA6" w14:paraId="4D6B5B12" w14:textId="77777777" w:rsidTr="008951A5">
        <w:trPr>
          <w:gridAfter w:val="1"/>
          <w:wAfter w:w="34" w:type="dxa"/>
        </w:trPr>
        <w:tc>
          <w:tcPr>
            <w:tcW w:w="7556" w:type="dxa"/>
            <w:gridSpan w:val="22"/>
            <w:vAlign w:val="center"/>
          </w:tcPr>
          <w:p w14:paraId="2B4E8B0D" w14:textId="77777777" w:rsidR="005E10A0" w:rsidRDefault="005E10A0" w:rsidP="005E10A0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Третье правило</w:t>
            </w: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:</w:t>
            </w:r>
          </w:p>
          <w:p w14:paraId="7F392EC9" w14:textId="77777777" w:rsidR="005E10A0" w:rsidRDefault="005E10A0" w:rsidP="005E10A0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</w:p>
          <w:p w14:paraId="4FC4D6A5" w14:textId="77777777" w:rsidR="005E10A0" w:rsidRPr="00BE1DA6" w:rsidRDefault="005E10A0" w:rsidP="005E10A0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</w:tr>
      <w:tr w:rsidR="005E10A0" w:rsidRPr="00BE1DA6" w14:paraId="15C1DCBD" w14:textId="77777777" w:rsidTr="008951A5">
        <w:trPr>
          <w:gridAfter w:val="1"/>
          <w:wAfter w:w="34" w:type="dxa"/>
        </w:trPr>
        <w:tc>
          <w:tcPr>
            <w:tcW w:w="7556" w:type="dxa"/>
            <w:gridSpan w:val="22"/>
            <w:vAlign w:val="center"/>
          </w:tcPr>
          <w:p w14:paraId="2A91A74B" w14:textId="77777777" w:rsidR="005E10A0" w:rsidRDefault="005E10A0" w:rsidP="005E10A0">
            <w:pPr>
              <w:bidi w:val="0"/>
              <w:spacing w:after="0" w:line="192" w:lineRule="auto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Четвертое правило</w:t>
            </w:r>
            <w:r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:</w:t>
            </w:r>
          </w:p>
          <w:p w14:paraId="30CBB559" w14:textId="77777777" w:rsidR="005E10A0" w:rsidRDefault="005E10A0" w:rsidP="005E10A0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</w:pPr>
          </w:p>
          <w:p w14:paraId="11F8EDA7" w14:textId="77777777" w:rsidR="005E10A0" w:rsidRPr="00BE1DA6" w:rsidRDefault="005E10A0" w:rsidP="005E10A0">
            <w:pPr>
              <w:bidi w:val="0"/>
              <w:spacing w:after="0" w:line="192" w:lineRule="auto"/>
              <w:jc w:val="center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</w:p>
        </w:tc>
      </w:tr>
      <w:tr w:rsidR="0058714A" w:rsidRPr="00315CBF" w14:paraId="19925D48" w14:textId="77777777" w:rsidTr="005E10A0">
        <w:trPr>
          <w:gridAfter w:val="1"/>
          <w:wAfter w:w="34" w:type="dxa"/>
        </w:trPr>
        <w:tc>
          <w:tcPr>
            <w:tcW w:w="3794" w:type="dxa"/>
            <w:gridSpan w:val="14"/>
            <w:vAlign w:val="center"/>
          </w:tcPr>
          <w:p w14:paraId="493DF38F" w14:textId="77777777" w:rsidR="0058714A" w:rsidRPr="005E10A0" w:rsidRDefault="00073BFC" w:rsidP="005E10A0">
            <w:pPr>
              <w:bidi w:val="0"/>
              <w:rPr>
                <w:rFonts w:asciiTheme="majorHAnsi" w:hAnsiTheme="majorHAnsi" w:cs="adwa-assalaf"/>
                <w:sz w:val="18"/>
                <w:szCs w:val="18"/>
                <w:rtl/>
                <w:lang w:val="ru-RU"/>
              </w:rPr>
            </w:pPr>
            <w:r w:rsidRPr="00BE1DA6">
              <w:rPr>
                <w:rFonts w:asciiTheme="majorHAnsi" w:hAnsiTheme="majorHAnsi" w:cs="adwa-assalaf"/>
                <w:sz w:val="18"/>
                <w:szCs w:val="18"/>
                <w:lang w:val="fr-FR"/>
              </w:rPr>
              <w:t>Довод на это</w:t>
            </w:r>
            <w:r w:rsidR="005E10A0">
              <w:rPr>
                <w:rFonts w:asciiTheme="majorHAnsi" w:hAnsiTheme="majorHAnsi" w:cs="adwa-assalaf"/>
                <w:sz w:val="18"/>
                <w:szCs w:val="18"/>
                <w:lang w:val="ru-RU"/>
              </w:rPr>
              <w:t>:</w:t>
            </w:r>
          </w:p>
        </w:tc>
        <w:tc>
          <w:tcPr>
            <w:tcW w:w="3762" w:type="dxa"/>
            <w:gridSpan w:val="8"/>
          </w:tcPr>
          <w:p w14:paraId="68B597ED" w14:textId="77777777" w:rsidR="0058714A" w:rsidRPr="005E10A0" w:rsidRDefault="00073BFC" w:rsidP="005905A7">
            <w:pPr>
              <w:bidi w:val="0"/>
              <w:spacing w:after="0" w:line="192" w:lineRule="auto"/>
              <w:rPr>
                <w:rFonts w:asciiTheme="majorHAnsi" w:hAnsiTheme="majorHAnsi" w:cs="adwa-assalaf"/>
                <w:sz w:val="18"/>
                <w:szCs w:val="18"/>
                <w:lang w:val="ru-RU"/>
              </w:rPr>
            </w:pPr>
            <w:r w:rsidRPr="00BE1DA6">
              <w:rPr>
                <w:rFonts w:asciiTheme="majorHAnsi" w:hAnsiTheme="majorHAnsi" w:cs="adwa-assalaf"/>
                <w:bCs/>
                <w:sz w:val="18"/>
                <w:szCs w:val="18"/>
                <w:lang w:val="fr-FR"/>
              </w:rPr>
              <w:t>Суждение о деянии, к которому примешался ширк</w:t>
            </w:r>
            <w:r w:rsidR="005E10A0">
              <w:rPr>
                <w:rFonts w:asciiTheme="majorHAnsi" w:hAnsiTheme="majorHAnsi" w:cs="adwa-assalaf"/>
                <w:bCs/>
                <w:sz w:val="18"/>
                <w:szCs w:val="18"/>
                <w:lang w:val="ru-RU"/>
              </w:rPr>
              <w:t>:</w:t>
            </w:r>
          </w:p>
        </w:tc>
      </w:tr>
    </w:tbl>
    <w:p w14:paraId="1F114223" w14:textId="77777777" w:rsidR="0003245C" w:rsidRPr="003E5CC3" w:rsidRDefault="0003245C">
      <w:pPr>
        <w:bidi w:val="0"/>
        <w:rPr>
          <w:rFonts w:ascii="Times New Roman" w:hAnsi="Times New Roman" w:cs="Times New Roman"/>
          <w:sz w:val="16"/>
          <w:szCs w:val="16"/>
          <w:lang w:val="fr-FR"/>
        </w:rPr>
      </w:pPr>
    </w:p>
    <w:sectPr w:rsidR="0003245C" w:rsidRPr="003E5CC3" w:rsidSect="003754E5">
      <w:headerReference w:type="even" r:id="rId16"/>
      <w:headerReference w:type="default" r:id="rId17"/>
      <w:footnotePr>
        <w:numRestart w:val="eachPage"/>
      </w:footnotePr>
      <w:pgSz w:w="9639" w:h="13608" w:orient="landscape"/>
      <w:pgMar w:top="142" w:right="1275" w:bottom="1701" w:left="1134" w:header="567" w:footer="864" w:gutter="0"/>
      <w:pgNumType w:start="1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35E94" w14:textId="77777777" w:rsidR="00C24A25" w:rsidRDefault="00C24A25" w:rsidP="00B42E56">
      <w:pPr>
        <w:spacing w:after="0" w:line="240" w:lineRule="auto"/>
      </w:pPr>
      <w:r>
        <w:separator/>
      </w:r>
    </w:p>
  </w:endnote>
  <w:endnote w:type="continuationSeparator" w:id="0">
    <w:p w14:paraId="06C662F9" w14:textId="77777777" w:rsidR="00C24A25" w:rsidRDefault="00C24A25" w:rsidP="00B42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waa Elsalaf">
    <w:altName w:val="louts shamy"/>
    <w:charset w:val="00"/>
    <w:family w:val="auto"/>
    <w:pitch w:val="variable"/>
    <w:sig w:usb0="00002003" w:usb1="80000000" w:usb2="00000008" w:usb3="00000000" w:csb0="00000043" w:csb1="00000000"/>
  </w:font>
  <w:font w:name="AGA Arabesque">
    <w:altName w:val="Symbol"/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wa-assala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l-Homam">
    <w:charset w:val="B2"/>
    <w:family w:val="auto"/>
    <w:pitch w:val="variable"/>
    <w:sig w:usb0="00002001" w:usb1="00000000" w:usb2="00000000" w:usb3="00000000" w:csb0="00000040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</w:font>
  <w:font w:name="Hesham Fosta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pecial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AF_Naj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Islamic Symbol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_Nema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e_AlBatta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Fana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HQPB3">
    <w:altName w:val="Calibri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Traditional Arabic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E221C" w14:textId="77777777" w:rsidR="00C24A25" w:rsidRDefault="00C24A25" w:rsidP="00B42E56">
      <w:pPr>
        <w:spacing w:after="0" w:line="240" w:lineRule="auto"/>
      </w:pPr>
      <w:r>
        <w:separator/>
      </w:r>
    </w:p>
  </w:footnote>
  <w:footnote w:type="continuationSeparator" w:id="0">
    <w:p w14:paraId="67280922" w14:textId="77777777" w:rsidR="00C24A25" w:rsidRDefault="00C24A25" w:rsidP="00B42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DFA56" w14:textId="5AADD486" w:rsidR="0066420A" w:rsidRPr="00D408FF" w:rsidRDefault="00AB6B4F" w:rsidP="00F9270D">
    <w:pPr>
      <w:tabs>
        <w:tab w:val="center" w:pos="4153"/>
        <w:tab w:val="right" w:pos="8306"/>
      </w:tabs>
      <w:spacing w:after="280" w:line="200" w:lineRule="exact"/>
      <w:jc w:val="center"/>
      <w:rPr>
        <w:rFonts w:ascii="Traditional Arabic" w:eastAsia="Times New Roman" w:hAnsi="Traditional Arabic" w:cs="Adwaa Elsalaf"/>
        <w:b/>
        <w:bCs/>
        <w:color w:val="000000"/>
        <w:position w:val="4"/>
        <w:sz w:val="32"/>
        <w:szCs w:val="32"/>
        <w:rtl/>
      </w:rPr>
    </w:pPr>
    <w:r>
      <w:rPr>
        <w:rFonts w:ascii="Traditional Arabic" w:eastAsia="Times New Roman" w:hAnsi="Traditional Arabic" w:cs="Adwaa Elsalaf"/>
        <w:b/>
        <w:bCs/>
        <w:noProof/>
        <w:color w:val="000000"/>
        <w:position w:val="4"/>
        <w:sz w:val="32"/>
        <w:szCs w:val="32"/>
        <w:rtl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3BDED6" wp14:editId="0A1ECD12">
              <wp:simplePos x="0" y="0"/>
              <wp:positionH relativeFrom="margin">
                <wp:posOffset>180340</wp:posOffset>
              </wp:positionH>
              <wp:positionV relativeFrom="page">
                <wp:posOffset>182880</wp:posOffset>
              </wp:positionV>
              <wp:extent cx="4679950" cy="0"/>
              <wp:effectExtent l="15240" t="17780" r="29210" b="20320"/>
              <wp:wrapNone/>
              <wp:docPr id="4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799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6934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77359"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_x0020_11" o:spid="_x0000_s1026" type="#_x0000_t32" style="position:absolute;margin-left:14.2pt;margin-top:14.4pt;width:368.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" strokecolor="#c6934e" strokeweight="1pt">
              <w10:wrap anchorx="margin" anchory="page"/>
            </v:shape>
          </w:pict>
        </mc:Fallback>
      </mc:AlternateContent>
    </w:r>
    <w:r>
      <w:rPr>
        <w:rFonts w:ascii="Traditional Arabic" w:eastAsia="Times New Roman" w:hAnsi="Traditional Arabic" w:cs="Adwaa Elsalaf"/>
        <w:b/>
        <w:bCs/>
        <w:noProof/>
        <w:color w:val="000000"/>
        <w:position w:val="4"/>
        <w:sz w:val="32"/>
        <w:szCs w:val="32"/>
        <w:rtl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E09075" wp14:editId="753F8E0A">
              <wp:simplePos x="0" y="0"/>
              <wp:positionH relativeFrom="margin">
                <wp:posOffset>2310130</wp:posOffset>
              </wp:positionH>
              <wp:positionV relativeFrom="page">
                <wp:posOffset>68580</wp:posOffset>
              </wp:positionV>
              <wp:extent cx="420370" cy="238760"/>
              <wp:effectExtent l="11430" t="17780" r="12700" b="10160"/>
              <wp:wrapNone/>
              <wp:docPr id="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42037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C6934E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C4B6DB6" w14:textId="77777777" w:rsidR="0066420A" w:rsidRPr="00F9270D" w:rsidRDefault="000D0494" w:rsidP="008951A5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lang w:val="ru-RU"/>
                            </w:rPr>
                          </w:pPr>
                          <w:r w:rsidRPr="005950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="0066420A" w:rsidRPr="005950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   \* MERGEFORMAT</w:instrText>
                          </w:r>
                          <w:r w:rsidRPr="005950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B6B4F" w:rsidRPr="00AB6B4F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  <w:lang w:val="ar-SA"/>
                            </w:rPr>
                            <w:t>20</w:t>
                          </w:r>
                          <w:r w:rsidRPr="005950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09075" id="_x0000_t185" coordsize="21600,21600" o:spt="185" adj="3600" path="m@0,0nfqx0@0l0@2qy@0,21600em@1,0nfqx21600@0l21600@2qy@1,21600em@0,0nsqx0@0l0@2qy@0,21600l@1,21600qx21600@2l21600@0qy@1,0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_x0020_12" o:spid="_x0000_s1665" type="#_x0000_t185" style="position:absolute;left:0;text-align:left;margin-left:181.9pt;margin-top:5.4pt;width:33.1pt;height:18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" filled="t" strokecolor="#c6934e" strokeweight="2.25pt">
              <v:textbox inset="0,0,0,0">
                <w:txbxContent>
                  <w:p w14:paraId="1C4B6DB6" w14:textId="77777777" w:rsidR="0066420A" w:rsidRPr="00F9270D" w:rsidRDefault="000D0494" w:rsidP="008951A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lang w:val="ru-RU"/>
                      </w:rPr>
                    </w:pPr>
                    <w:r w:rsidRPr="005950C2"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="0066420A" w:rsidRPr="005950C2">
                      <w:rPr>
                        <w:b/>
                        <w:bCs/>
                        <w:sz w:val="28"/>
                        <w:szCs w:val="28"/>
                      </w:rPr>
                      <w:instrText>PAGE    \* MERGEFORMAT</w:instrText>
                    </w:r>
                    <w:r w:rsidRPr="005950C2"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AB6B4F" w:rsidRPr="00AB6B4F">
                      <w:rPr>
                        <w:b/>
                        <w:bCs/>
                        <w:noProof/>
                        <w:sz w:val="28"/>
                        <w:szCs w:val="28"/>
                        <w:lang w:val="ar-SA"/>
                      </w:rPr>
                      <w:t>20</w:t>
                    </w:r>
                    <w:r w:rsidRPr="005950C2"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6420A" w:rsidRPr="00D408FF">
      <w:rPr>
        <w:rFonts w:ascii="Traditional Arabic" w:eastAsia="Times New Roman" w:hAnsi="Traditional Arabic" w:cs="Adwaa Elsalaf" w:hint="cs"/>
        <w:b/>
        <w:bCs/>
        <w:color w:val="000000"/>
        <w:position w:val="4"/>
        <w:sz w:val="32"/>
        <w:szCs w:val="32"/>
        <w:rtl/>
        <w:lang w:bidi="ar-DZ"/>
      </w:rPr>
      <w:t xml:space="preserve"> </w:t>
    </w:r>
  </w:p>
  <w:p w14:paraId="6D89BECF" w14:textId="77777777" w:rsidR="0066420A" w:rsidRPr="00036ECA" w:rsidRDefault="0066420A" w:rsidP="00854E79">
    <w:pPr>
      <w:pStyle w:val="a8"/>
      <w:ind w:firstLine="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8E1C9" w14:textId="4C435C3A" w:rsidR="0066420A" w:rsidRPr="00765178" w:rsidRDefault="00AB6B4F" w:rsidP="005B3985">
    <w:pPr>
      <w:tabs>
        <w:tab w:val="left" w:pos="2263"/>
        <w:tab w:val="left" w:pos="2512"/>
        <w:tab w:val="center" w:pos="4153"/>
        <w:tab w:val="right" w:pos="7229"/>
        <w:tab w:val="right" w:pos="8306"/>
      </w:tabs>
      <w:spacing w:after="280" w:line="200" w:lineRule="exact"/>
      <w:rPr>
        <w:rFonts w:eastAsia="Times New Roman" w:cs="Adwaa Elsalaf"/>
        <w:b/>
        <w:bCs/>
        <w:color w:val="000000"/>
        <w:position w:val="4"/>
        <w:sz w:val="32"/>
        <w:szCs w:val="32"/>
        <w:rtl/>
      </w:rPr>
    </w:pPr>
    <w:r>
      <w:rPr>
        <w:rFonts w:eastAsia="Times New Roman" w:cs="Adwaa Elsalaf"/>
        <w:b/>
        <w:bCs/>
        <w:noProof/>
        <w:color w:val="000000"/>
        <w:position w:val="4"/>
        <w:sz w:val="32"/>
        <w:szCs w:val="32"/>
        <w:rtl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12B4BD" wp14:editId="540B3028">
              <wp:simplePos x="0" y="0"/>
              <wp:positionH relativeFrom="margin">
                <wp:posOffset>2220595</wp:posOffset>
              </wp:positionH>
              <wp:positionV relativeFrom="page">
                <wp:posOffset>73025</wp:posOffset>
              </wp:positionV>
              <wp:extent cx="420370" cy="238760"/>
              <wp:effectExtent l="10795" t="9525" r="13335" b="18415"/>
              <wp:wrapNone/>
              <wp:docPr id="2" name="شكل تلقائي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42037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C6934E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E8D087" w14:textId="77777777" w:rsidR="0066420A" w:rsidRPr="005950C2" w:rsidRDefault="000D0494" w:rsidP="008951A5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950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 w:rsidR="0066420A" w:rsidRPr="005950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   \* MERGEFORMAT</w:instrText>
                          </w:r>
                          <w:r w:rsidRPr="005950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B6B4F" w:rsidRPr="00AB6B4F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  <w:lang w:val="ar-SA"/>
                            </w:rPr>
                            <w:t>19</w:t>
                          </w:r>
                          <w:r w:rsidRPr="005950C2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12B4BD" id="_x0000_t185" coordsize="21600,21600" o:spt="185" adj="3600" path="m@0,0nfqx0@0l0@2qy@0,21600em@1,0nfqx21600@0l21600@2qy@1,21600em@0,0nsqx0@0l0@2qy@0,21600l@1,21600qx21600@2l21600@0qy@1,0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634__x0643__x0644__x0020__x062a__x0644__x0642__x0627__x0626__x064a__x0020_22" o:spid="_x0000_s1666" type="#_x0000_t185" style="position:absolute;left:0;text-align:left;margin-left:174.85pt;margin-top:5.75pt;width:33.1pt;height:18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" filled="t" strokecolor="#c6934e" strokeweight="2.25pt">
              <v:textbox inset="0,0,0,0">
                <w:txbxContent>
                  <w:p w14:paraId="22E8D087" w14:textId="77777777" w:rsidR="0066420A" w:rsidRPr="005950C2" w:rsidRDefault="000D0494" w:rsidP="008951A5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5950C2"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 w:rsidR="0066420A" w:rsidRPr="005950C2">
                      <w:rPr>
                        <w:b/>
                        <w:bCs/>
                        <w:sz w:val="28"/>
                        <w:szCs w:val="28"/>
                      </w:rPr>
                      <w:instrText>PAGE    \* MERGEFORMAT</w:instrText>
                    </w:r>
                    <w:r w:rsidRPr="005950C2"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AB6B4F" w:rsidRPr="00AB6B4F">
                      <w:rPr>
                        <w:b/>
                        <w:bCs/>
                        <w:noProof/>
                        <w:sz w:val="28"/>
                        <w:szCs w:val="28"/>
                        <w:lang w:val="ar-SA"/>
                      </w:rPr>
                      <w:t>19</w:t>
                    </w:r>
                    <w:r w:rsidRPr="005950C2"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eastAsia="Times New Roman" w:cs="Adwaa Elsalaf"/>
        <w:b/>
        <w:bCs/>
        <w:noProof/>
        <w:color w:val="000000"/>
        <w:position w:val="4"/>
        <w:sz w:val="32"/>
        <w:szCs w:val="32"/>
        <w:rtl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ACA781" wp14:editId="3EFD4DAF">
              <wp:simplePos x="0" y="0"/>
              <wp:positionH relativeFrom="margin">
                <wp:posOffset>90805</wp:posOffset>
              </wp:positionH>
              <wp:positionV relativeFrom="page">
                <wp:posOffset>187325</wp:posOffset>
              </wp:positionV>
              <wp:extent cx="4679950" cy="0"/>
              <wp:effectExtent l="14605" t="9525" r="29845" b="28575"/>
              <wp:wrapNone/>
              <wp:docPr id="1" name="شكل تلقائي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799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6934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E26A0" id="_x0000_t32" coordsize="21600,21600" o:spt="32" o:oned="t" path="m0,0l21600,21600e" filled="f">
              <v:path arrowok="t" fillok="f" o:connecttype="none"/>
              <o:lock v:ext="edit" shapetype="t"/>
            </v:shapetype>
            <v:shape id="_x0634__x0643__x0644__x0020__x062a__x0644__x0642__x0627__x0626__x064a__x0020_21" o:spid="_x0000_s1026" type="#_x0000_t32" style="position:absolute;margin-left:7.15pt;margin-top:14.75pt;width:368.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" strokecolor="#c6934e" strokeweight="1pt">
              <w10:wrap anchorx="margin" anchory="page"/>
            </v:shape>
          </w:pict>
        </mc:Fallback>
      </mc:AlternateContent>
    </w:r>
    <w:r w:rsidR="0066420A">
      <w:rPr>
        <w:rFonts w:eastAsia="Times New Roman" w:cs="Adwaa Elsalaf"/>
        <w:b/>
        <w:bCs/>
        <w:color w:val="000000"/>
        <w:position w:val="4"/>
        <w:sz w:val="32"/>
        <w:szCs w:val="32"/>
        <w:lang w:bidi="ar-DZ"/>
      </w:rPr>
      <w:tab/>
    </w:r>
    <w:r w:rsidR="0066420A">
      <w:rPr>
        <w:rFonts w:eastAsia="Times New Roman" w:cs="Adwaa Elsalaf"/>
        <w:b/>
        <w:bCs/>
        <w:color w:val="000000"/>
        <w:position w:val="4"/>
        <w:sz w:val="32"/>
        <w:szCs w:val="32"/>
        <w:lang w:bidi="ar-DZ"/>
      </w:rPr>
      <w:tab/>
    </w:r>
    <w:r w:rsidR="0066420A">
      <w:rPr>
        <w:rFonts w:eastAsia="Times New Roman" w:cs="Adwaa Elsalaf"/>
        <w:b/>
        <w:bCs/>
        <w:color w:val="000000"/>
        <w:position w:val="4"/>
        <w:sz w:val="32"/>
        <w:szCs w:val="32"/>
        <w:lang w:bidi="ar-DZ"/>
      </w:rPr>
      <w:tab/>
    </w:r>
    <w:r w:rsidR="0066420A">
      <w:rPr>
        <w:rFonts w:eastAsia="Times New Roman" w:cs="Adwaa Elsalaf"/>
        <w:b/>
        <w:bCs/>
        <w:color w:val="000000"/>
        <w:position w:val="4"/>
        <w:sz w:val="32"/>
        <w:szCs w:val="32"/>
        <w:lang w:bidi="ar-DZ"/>
      </w:rPr>
      <w:tab/>
    </w:r>
    <w:r w:rsidR="0066420A" w:rsidRPr="00765178">
      <w:rPr>
        <w:rFonts w:eastAsia="Times New Roman" w:cs="Adwaa Elsalaf"/>
        <w:b/>
        <w:bCs/>
        <w:color w:val="000000"/>
        <w:position w:val="4"/>
        <w:sz w:val="32"/>
        <w:szCs w:val="32"/>
        <w:lang w:bidi="ar-DZ"/>
      </w:rPr>
      <w:t xml:space="preserve"> </w:t>
    </w:r>
  </w:p>
  <w:p w14:paraId="10DAE00C" w14:textId="77777777" w:rsidR="0066420A" w:rsidRPr="008A563F" w:rsidRDefault="0066420A" w:rsidP="00733EB2">
    <w:pPr>
      <w:pStyle w:val="a8"/>
      <w:bidi/>
      <w:ind w:firstLine="0"/>
      <w:rPr>
        <w:rFonts w:cs="Traditional Arabic"/>
        <w:b/>
        <w:bCs/>
        <w:color w:val="6147BF"/>
        <w:rtl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F05"/>
    <w:multiLevelType w:val="hybridMultilevel"/>
    <w:tmpl w:val="64220460"/>
    <w:lvl w:ilvl="0" w:tplc="31003714">
      <w:start w:val="1"/>
      <w:numFmt w:val="decimal"/>
      <w:lvlText w:val="(%1)"/>
      <w:lvlJc w:val="left"/>
      <w:pPr>
        <w:ind w:left="735" w:hanging="37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E6C11"/>
    <w:multiLevelType w:val="hybridMultilevel"/>
    <w:tmpl w:val="DA0EECCA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47B1E"/>
    <w:multiLevelType w:val="hybridMultilevel"/>
    <w:tmpl w:val="F7DEC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304FE7"/>
    <w:multiLevelType w:val="hybridMultilevel"/>
    <w:tmpl w:val="8140D202"/>
    <w:lvl w:ilvl="0" w:tplc="54FCC2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color w:val="C0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E1C65"/>
    <w:multiLevelType w:val="hybridMultilevel"/>
    <w:tmpl w:val="9AC62AFA"/>
    <w:lvl w:ilvl="0" w:tplc="8CF654F4">
      <w:start w:val="1"/>
      <w:numFmt w:val="decimal"/>
      <w:lvlText w:val="%1."/>
      <w:lvlJc w:val="left"/>
      <w:pPr>
        <w:ind w:left="2325" w:hanging="1965"/>
      </w:pPr>
      <w:rPr>
        <w:rFonts w:ascii="Calibri" w:hAnsi="Calibri"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805AF"/>
    <w:multiLevelType w:val="hybridMultilevel"/>
    <w:tmpl w:val="883E5C94"/>
    <w:lvl w:ilvl="0" w:tplc="97A620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C4057"/>
    <w:multiLevelType w:val="hybridMultilevel"/>
    <w:tmpl w:val="DA625A82"/>
    <w:lvl w:ilvl="0" w:tplc="EBB4D72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  <w:sz w:val="28"/>
        <w:lang w:bidi="ar-A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630243"/>
    <w:multiLevelType w:val="hybridMultilevel"/>
    <w:tmpl w:val="CCE0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017EA"/>
    <w:multiLevelType w:val="hybridMultilevel"/>
    <w:tmpl w:val="A6129A5C"/>
    <w:lvl w:ilvl="0" w:tplc="E092C4A0">
      <w:start w:val="1"/>
      <w:numFmt w:val="decimal"/>
      <w:lvlText w:val="(%1)"/>
      <w:lvlJc w:val="left"/>
      <w:pPr>
        <w:ind w:left="765" w:hanging="405"/>
      </w:pPr>
      <w:rPr>
        <w:rFonts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571D7"/>
    <w:multiLevelType w:val="hybridMultilevel"/>
    <w:tmpl w:val="B9E07D02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D0470D"/>
    <w:multiLevelType w:val="hybridMultilevel"/>
    <w:tmpl w:val="C2AE21D2"/>
    <w:lvl w:ilvl="0" w:tplc="EE6AEA36">
      <w:start w:val="1"/>
      <w:numFmt w:val="decimal"/>
      <w:lvlText w:val="(%1)"/>
      <w:lvlJc w:val="left"/>
      <w:pPr>
        <w:ind w:left="930" w:hanging="57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30F86"/>
    <w:multiLevelType w:val="hybridMultilevel"/>
    <w:tmpl w:val="3C781318"/>
    <w:lvl w:ilvl="0" w:tplc="92AC603C">
      <w:start w:val="1"/>
      <w:numFmt w:val="decimal"/>
      <w:lvlText w:val="(%1)"/>
      <w:lvlJc w:val="left"/>
      <w:pPr>
        <w:ind w:left="735" w:hanging="375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B4CE0"/>
    <w:multiLevelType w:val="hybridMultilevel"/>
    <w:tmpl w:val="A4223F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A587D"/>
    <w:multiLevelType w:val="hybridMultilevel"/>
    <w:tmpl w:val="F87AF5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56672D"/>
    <w:multiLevelType w:val="hybridMultilevel"/>
    <w:tmpl w:val="B830857C"/>
    <w:lvl w:ilvl="0" w:tplc="FE328382">
      <w:start w:val="4"/>
      <w:numFmt w:val="bullet"/>
      <w:lvlText w:val=""/>
      <w:lvlJc w:val="left"/>
      <w:pPr>
        <w:ind w:left="600" w:hanging="360"/>
      </w:pPr>
      <w:rPr>
        <w:rFonts w:ascii="Symbol" w:eastAsia="Calibri" w:hAnsi="Symbol" w:cs="Adwaa Elsalaf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5">
    <w:nsid w:val="31FC3FF5"/>
    <w:multiLevelType w:val="hybridMultilevel"/>
    <w:tmpl w:val="9EC69102"/>
    <w:lvl w:ilvl="0" w:tplc="C29ECF92">
      <w:start w:val="1"/>
      <w:numFmt w:val="decimal"/>
      <w:lvlText w:val="(%1)"/>
      <w:lvlJc w:val="left"/>
      <w:pPr>
        <w:ind w:left="1020" w:hanging="6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B5641"/>
    <w:multiLevelType w:val="hybridMultilevel"/>
    <w:tmpl w:val="335CD0BE"/>
    <w:lvl w:ilvl="0" w:tplc="256607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BF3D58"/>
    <w:multiLevelType w:val="hybridMultilevel"/>
    <w:tmpl w:val="BD9CB3D0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1E7BBA"/>
    <w:multiLevelType w:val="multilevel"/>
    <w:tmpl w:val="C8027998"/>
    <w:lvl w:ilvl="0">
      <w:start w:val="1"/>
      <w:numFmt w:val="bullet"/>
      <w:lvlText w:val="-"/>
      <w:lvlJc w:val="left"/>
      <w:pPr>
        <w:tabs>
          <w:tab w:val="num" w:pos="216"/>
        </w:tabs>
        <w:ind w:left="36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99E25A9"/>
    <w:multiLevelType w:val="hybridMultilevel"/>
    <w:tmpl w:val="8826B9EA"/>
    <w:lvl w:ilvl="0" w:tplc="EBB4D7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194502"/>
    <w:multiLevelType w:val="hybridMultilevel"/>
    <w:tmpl w:val="2730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511FE4"/>
    <w:multiLevelType w:val="hybridMultilevel"/>
    <w:tmpl w:val="9B2C96BA"/>
    <w:lvl w:ilvl="0" w:tplc="70EC8AAE">
      <w:start w:val="1"/>
      <w:numFmt w:val="decimal"/>
      <w:lvlText w:val="(%1)"/>
      <w:lvlJc w:val="left"/>
      <w:pPr>
        <w:ind w:left="735" w:hanging="375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07072"/>
    <w:multiLevelType w:val="hybridMultilevel"/>
    <w:tmpl w:val="BEFAF2B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13BB2"/>
    <w:multiLevelType w:val="hybridMultilevel"/>
    <w:tmpl w:val="9E08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3B175B"/>
    <w:multiLevelType w:val="hybridMultilevel"/>
    <w:tmpl w:val="8990B94C"/>
    <w:lvl w:ilvl="0" w:tplc="132A9C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C0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A2AFE"/>
    <w:multiLevelType w:val="hybridMultilevel"/>
    <w:tmpl w:val="50BCA58E"/>
    <w:lvl w:ilvl="0" w:tplc="6F94DBF8">
      <w:start w:val="1"/>
      <w:numFmt w:val="bullet"/>
      <w:suff w:val="space"/>
      <w:lvlText w:val=""/>
      <w:lvlJc w:val="left"/>
      <w:pPr>
        <w:ind w:left="360" w:hanging="360"/>
      </w:pPr>
      <w:rPr>
        <w:rFonts w:ascii="AGA Arabesque" w:eastAsia="Times New Roman" w:hAnsi="AGA Arabesque" w:cs="Lotus Linotype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1612F8B"/>
    <w:multiLevelType w:val="hybridMultilevel"/>
    <w:tmpl w:val="90769C3A"/>
    <w:lvl w:ilvl="0" w:tplc="4EC664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C7CD2"/>
    <w:multiLevelType w:val="hybridMultilevel"/>
    <w:tmpl w:val="528AF6AC"/>
    <w:lvl w:ilvl="0" w:tplc="16DEC182">
      <w:start w:val="3"/>
      <w:numFmt w:val="bullet"/>
      <w:lvlText w:val="-"/>
      <w:lvlJc w:val="left"/>
      <w:pPr>
        <w:ind w:left="720" w:hanging="360"/>
      </w:pPr>
      <w:rPr>
        <w:rFonts w:ascii="Times-Roman" w:eastAsiaTheme="minorEastAsia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9852CD"/>
    <w:multiLevelType w:val="hybridMultilevel"/>
    <w:tmpl w:val="D4460F0C"/>
    <w:lvl w:ilvl="0" w:tplc="97A620E8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DC54A5"/>
    <w:multiLevelType w:val="hybridMultilevel"/>
    <w:tmpl w:val="7F9E6F58"/>
    <w:lvl w:ilvl="0" w:tplc="119E6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1344C"/>
    <w:multiLevelType w:val="hybridMultilevel"/>
    <w:tmpl w:val="52D87D74"/>
    <w:lvl w:ilvl="0" w:tplc="BAF4B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57622C"/>
    <w:multiLevelType w:val="hybridMultilevel"/>
    <w:tmpl w:val="24D0981C"/>
    <w:lvl w:ilvl="0" w:tplc="EBB4D7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  <w:sz w:val="28"/>
        <w:lang w:bidi="ar-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F6754E"/>
    <w:multiLevelType w:val="hybridMultilevel"/>
    <w:tmpl w:val="DF08C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674E6B"/>
    <w:multiLevelType w:val="hybridMultilevel"/>
    <w:tmpl w:val="17D6AD1E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E77E11"/>
    <w:multiLevelType w:val="hybridMultilevel"/>
    <w:tmpl w:val="F87089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840F7A"/>
    <w:multiLevelType w:val="hybridMultilevel"/>
    <w:tmpl w:val="EA345EE0"/>
    <w:lvl w:ilvl="0" w:tplc="403466F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C0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6BA44190"/>
    <w:multiLevelType w:val="hybridMultilevel"/>
    <w:tmpl w:val="2D06B152"/>
    <w:lvl w:ilvl="0" w:tplc="403466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C0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5E4D32"/>
    <w:multiLevelType w:val="hybridMultilevel"/>
    <w:tmpl w:val="C1183F28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2E1728"/>
    <w:multiLevelType w:val="hybridMultilevel"/>
    <w:tmpl w:val="CFEABE04"/>
    <w:lvl w:ilvl="0" w:tplc="289A29C2">
      <w:start w:val="1"/>
      <w:numFmt w:val="decimal"/>
      <w:suff w:val="space"/>
      <w:lvlText w:val="%1-"/>
      <w:lvlJc w:val="left"/>
      <w:pPr>
        <w:ind w:left="360" w:hanging="360"/>
      </w:pPr>
      <w:rPr>
        <w:rFonts w:ascii="adwa-assalaf" w:hAnsi="adwa-assalaf" w:cs="adwa-assalaf" w:hint="default"/>
        <w:b/>
        <w:bCs w:val="0"/>
        <w:sz w:val="24"/>
        <w:szCs w:val="24"/>
        <w:lang w:val="fr-F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4C036E1"/>
    <w:multiLevelType w:val="hybridMultilevel"/>
    <w:tmpl w:val="6F50E484"/>
    <w:lvl w:ilvl="0" w:tplc="CEA071FC">
      <w:start w:val="1"/>
      <w:numFmt w:val="decimal"/>
      <w:lvlText w:val="(%1)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964798"/>
    <w:multiLevelType w:val="hybridMultilevel"/>
    <w:tmpl w:val="5100F30A"/>
    <w:lvl w:ilvl="0" w:tplc="04E8BB68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  <w:b/>
        <w:color w:val="C00000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1">
    <w:nsid w:val="77210F94"/>
    <w:multiLevelType w:val="hybridMultilevel"/>
    <w:tmpl w:val="9E34BCB2"/>
    <w:lvl w:ilvl="0" w:tplc="04E8BB68">
      <w:start w:val="1"/>
      <w:numFmt w:val="bullet"/>
      <w:lvlText w:val=""/>
      <w:lvlJc w:val="left"/>
      <w:pPr>
        <w:ind w:left="772" w:hanging="360"/>
      </w:pPr>
      <w:rPr>
        <w:rFonts w:ascii="Wingdings" w:hAnsi="Wingdings" w:hint="default"/>
        <w:b/>
        <w:color w:val="C00000"/>
        <w:sz w:val="28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2">
    <w:nsid w:val="774435A6"/>
    <w:multiLevelType w:val="hybridMultilevel"/>
    <w:tmpl w:val="AA60B9C4"/>
    <w:lvl w:ilvl="0" w:tplc="04E8BB68">
      <w:start w:val="1"/>
      <w:numFmt w:val="bullet"/>
      <w:lvlText w:val=""/>
      <w:lvlJc w:val="left"/>
      <w:pPr>
        <w:ind w:left="405" w:hanging="360"/>
      </w:pPr>
      <w:rPr>
        <w:rFonts w:ascii="Wingdings" w:hAnsi="Wingdings" w:hint="default"/>
        <w:b/>
        <w:color w:val="C00000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3">
    <w:nsid w:val="79F04CEB"/>
    <w:multiLevelType w:val="hybridMultilevel"/>
    <w:tmpl w:val="45043C14"/>
    <w:lvl w:ilvl="0" w:tplc="D12C2F20">
      <w:start w:val="1"/>
      <w:numFmt w:val="decimal"/>
      <w:lvlText w:val="%1"/>
      <w:lvlJc w:val="left"/>
      <w:pPr>
        <w:ind w:left="1845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724D5D"/>
    <w:multiLevelType w:val="hybridMultilevel"/>
    <w:tmpl w:val="71CAC452"/>
    <w:lvl w:ilvl="0" w:tplc="A754D8FA">
      <w:start w:val="1"/>
      <w:numFmt w:val="decimal"/>
      <w:lvlText w:val="(%1)"/>
      <w:lvlJc w:val="left"/>
      <w:pPr>
        <w:ind w:left="744" w:hanging="384"/>
      </w:pPr>
      <w:rPr>
        <w:rFonts w:hint="default"/>
        <w:color w:val="C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60CBD"/>
    <w:multiLevelType w:val="hybridMultilevel"/>
    <w:tmpl w:val="C332D8AA"/>
    <w:lvl w:ilvl="0" w:tplc="9690AD0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  <w:sz w:val="24"/>
        <w:szCs w:val="24"/>
        <w:lang w:bidi="ar-A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C57FEE"/>
    <w:multiLevelType w:val="hybridMultilevel"/>
    <w:tmpl w:val="0422D6D4"/>
    <w:lvl w:ilvl="0" w:tplc="F0B4B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33"/>
  </w:num>
  <w:num w:numId="4">
    <w:abstractNumId w:val="9"/>
  </w:num>
  <w:num w:numId="5">
    <w:abstractNumId w:val="19"/>
  </w:num>
  <w:num w:numId="6">
    <w:abstractNumId w:val="37"/>
  </w:num>
  <w:num w:numId="7">
    <w:abstractNumId w:val="1"/>
  </w:num>
  <w:num w:numId="8">
    <w:abstractNumId w:val="45"/>
  </w:num>
  <w:num w:numId="9">
    <w:abstractNumId w:val="40"/>
  </w:num>
  <w:num w:numId="10">
    <w:abstractNumId w:val="14"/>
  </w:num>
  <w:num w:numId="11">
    <w:abstractNumId w:val="42"/>
  </w:num>
  <w:num w:numId="12">
    <w:abstractNumId w:val="16"/>
  </w:num>
  <w:num w:numId="13">
    <w:abstractNumId w:val="6"/>
  </w:num>
  <w:num w:numId="14">
    <w:abstractNumId w:val="31"/>
  </w:num>
  <w:num w:numId="15">
    <w:abstractNumId w:val="21"/>
  </w:num>
  <w:num w:numId="16">
    <w:abstractNumId w:val="11"/>
  </w:num>
  <w:num w:numId="17">
    <w:abstractNumId w:val="17"/>
  </w:num>
  <w:num w:numId="18">
    <w:abstractNumId w:val="25"/>
  </w:num>
  <w:num w:numId="19">
    <w:abstractNumId w:val="38"/>
  </w:num>
  <w:num w:numId="20">
    <w:abstractNumId w:val="44"/>
  </w:num>
  <w:num w:numId="21">
    <w:abstractNumId w:val="41"/>
  </w:num>
  <w:num w:numId="22">
    <w:abstractNumId w:val="5"/>
  </w:num>
  <w:num w:numId="23">
    <w:abstractNumId w:val="13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8"/>
  </w:num>
  <w:num w:numId="27">
    <w:abstractNumId w:val="34"/>
  </w:num>
  <w:num w:numId="28">
    <w:abstractNumId w:val="29"/>
  </w:num>
  <w:num w:numId="29">
    <w:abstractNumId w:val="46"/>
  </w:num>
  <w:num w:numId="30">
    <w:abstractNumId w:val="3"/>
  </w:num>
  <w:num w:numId="31">
    <w:abstractNumId w:val="24"/>
  </w:num>
  <w:num w:numId="32">
    <w:abstractNumId w:val="22"/>
  </w:num>
  <w:num w:numId="33">
    <w:abstractNumId w:val="12"/>
  </w:num>
  <w:num w:numId="34">
    <w:abstractNumId w:val="30"/>
  </w:num>
  <w:num w:numId="35">
    <w:abstractNumId w:val="27"/>
  </w:num>
  <w:num w:numId="36">
    <w:abstractNumId w:val="10"/>
  </w:num>
  <w:num w:numId="37">
    <w:abstractNumId w:val="26"/>
  </w:num>
  <w:num w:numId="38">
    <w:abstractNumId w:val="36"/>
  </w:num>
  <w:num w:numId="39">
    <w:abstractNumId w:val="35"/>
  </w:num>
  <w:num w:numId="40">
    <w:abstractNumId w:val="23"/>
  </w:num>
  <w:num w:numId="41">
    <w:abstractNumId w:val="20"/>
  </w:num>
  <w:num w:numId="42">
    <w:abstractNumId w:val="2"/>
  </w:num>
  <w:num w:numId="43">
    <w:abstractNumId w:val="7"/>
  </w:num>
  <w:num w:numId="44">
    <w:abstractNumId w:val="15"/>
  </w:num>
  <w:num w:numId="45">
    <w:abstractNumId w:val="43"/>
  </w:num>
  <w:num w:numId="46">
    <w:abstractNumId w:val="32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isplayBackgroundShape/>
  <w:embedTrueTypeFonts/>
  <w:hideSpellingErrors/>
  <w:attachedTemplate r:id="rId1"/>
  <w:defaultTabStop w:val="720"/>
  <w:hyphenationZone w:val="425"/>
  <w:evenAndOddHeaders/>
  <w:bookFoldPrinting/>
  <w:drawingGridHorizontalSpacing w:val="110"/>
  <w:displayHorizontalDrawingGridEvery w:val="2"/>
  <w:characterSpacingControl w:val="doNotCompress"/>
  <w:hdrShapeDefaults>
    <o:shapedefaults v:ext="edit" spidmax="2049">
      <o:colormru v:ext="edit" colors="#b36e23,#f6ebbc,#faf3d6,#ffffb7,#ffffcd,#af693f,#e3c795,#af691d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EE"/>
    <w:rsid w:val="00000D74"/>
    <w:rsid w:val="00001342"/>
    <w:rsid w:val="00001669"/>
    <w:rsid w:val="00001923"/>
    <w:rsid w:val="00002D27"/>
    <w:rsid w:val="000030BE"/>
    <w:rsid w:val="00003327"/>
    <w:rsid w:val="00003B1D"/>
    <w:rsid w:val="00005A8C"/>
    <w:rsid w:val="00005D88"/>
    <w:rsid w:val="000061CD"/>
    <w:rsid w:val="00006419"/>
    <w:rsid w:val="00006849"/>
    <w:rsid w:val="0000721F"/>
    <w:rsid w:val="00007A73"/>
    <w:rsid w:val="000100C6"/>
    <w:rsid w:val="0001163C"/>
    <w:rsid w:val="00011805"/>
    <w:rsid w:val="00012816"/>
    <w:rsid w:val="000129A8"/>
    <w:rsid w:val="00012B14"/>
    <w:rsid w:val="00012B74"/>
    <w:rsid w:val="00014407"/>
    <w:rsid w:val="00014E31"/>
    <w:rsid w:val="0001518C"/>
    <w:rsid w:val="000151F9"/>
    <w:rsid w:val="000157C7"/>
    <w:rsid w:val="000166C5"/>
    <w:rsid w:val="00016D7B"/>
    <w:rsid w:val="00016D92"/>
    <w:rsid w:val="00016E59"/>
    <w:rsid w:val="000174E0"/>
    <w:rsid w:val="00017930"/>
    <w:rsid w:val="00020368"/>
    <w:rsid w:val="000209A8"/>
    <w:rsid w:val="000218EE"/>
    <w:rsid w:val="00022544"/>
    <w:rsid w:val="000233C0"/>
    <w:rsid w:val="000237DC"/>
    <w:rsid w:val="000239CC"/>
    <w:rsid w:val="00023B85"/>
    <w:rsid w:val="000250E3"/>
    <w:rsid w:val="000258F2"/>
    <w:rsid w:val="00026684"/>
    <w:rsid w:val="00030592"/>
    <w:rsid w:val="00031B8A"/>
    <w:rsid w:val="00031D44"/>
    <w:rsid w:val="0003245C"/>
    <w:rsid w:val="00032B07"/>
    <w:rsid w:val="00033D71"/>
    <w:rsid w:val="000343D1"/>
    <w:rsid w:val="000345A5"/>
    <w:rsid w:val="00034C63"/>
    <w:rsid w:val="00035168"/>
    <w:rsid w:val="00036ECA"/>
    <w:rsid w:val="000407BE"/>
    <w:rsid w:val="000417BB"/>
    <w:rsid w:val="000419AF"/>
    <w:rsid w:val="000427D1"/>
    <w:rsid w:val="00042C05"/>
    <w:rsid w:val="00042C4B"/>
    <w:rsid w:val="0004301F"/>
    <w:rsid w:val="00043DDB"/>
    <w:rsid w:val="00043FE3"/>
    <w:rsid w:val="00045924"/>
    <w:rsid w:val="0004592F"/>
    <w:rsid w:val="0004599E"/>
    <w:rsid w:val="00046500"/>
    <w:rsid w:val="00046F8D"/>
    <w:rsid w:val="000500F2"/>
    <w:rsid w:val="00050224"/>
    <w:rsid w:val="00050449"/>
    <w:rsid w:val="0005156E"/>
    <w:rsid w:val="000516FE"/>
    <w:rsid w:val="00051893"/>
    <w:rsid w:val="00051D0F"/>
    <w:rsid w:val="0005210D"/>
    <w:rsid w:val="0005362A"/>
    <w:rsid w:val="000540A8"/>
    <w:rsid w:val="000541A5"/>
    <w:rsid w:val="00054860"/>
    <w:rsid w:val="00054CD4"/>
    <w:rsid w:val="00054F1B"/>
    <w:rsid w:val="00055212"/>
    <w:rsid w:val="00055DEF"/>
    <w:rsid w:val="000560C6"/>
    <w:rsid w:val="00056E38"/>
    <w:rsid w:val="00057240"/>
    <w:rsid w:val="000579FF"/>
    <w:rsid w:val="00060F7D"/>
    <w:rsid w:val="000610B8"/>
    <w:rsid w:val="00061DE0"/>
    <w:rsid w:val="000623B5"/>
    <w:rsid w:val="000626F0"/>
    <w:rsid w:val="0006358E"/>
    <w:rsid w:val="00063EAD"/>
    <w:rsid w:val="00063F6E"/>
    <w:rsid w:val="0006401B"/>
    <w:rsid w:val="000643EB"/>
    <w:rsid w:val="00065F93"/>
    <w:rsid w:val="00067199"/>
    <w:rsid w:val="00070757"/>
    <w:rsid w:val="00070E9A"/>
    <w:rsid w:val="000716F8"/>
    <w:rsid w:val="00071893"/>
    <w:rsid w:val="0007311A"/>
    <w:rsid w:val="00073BFC"/>
    <w:rsid w:val="00074692"/>
    <w:rsid w:val="00075BC4"/>
    <w:rsid w:val="00076C68"/>
    <w:rsid w:val="0008227A"/>
    <w:rsid w:val="00082805"/>
    <w:rsid w:val="00083339"/>
    <w:rsid w:val="0008469A"/>
    <w:rsid w:val="00090724"/>
    <w:rsid w:val="00090873"/>
    <w:rsid w:val="0009122C"/>
    <w:rsid w:val="00092D6E"/>
    <w:rsid w:val="00093E26"/>
    <w:rsid w:val="00094B9A"/>
    <w:rsid w:val="00096B7F"/>
    <w:rsid w:val="00096E3A"/>
    <w:rsid w:val="00096EEE"/>
    <w:rsid w:val="0009754B"/>
    <w:rsid w:val="00097A9A"/>
    <w:rsid w:val="000A005B"/>
    <w:rsid w:val="000A0D0B"/>
    <w:rsid w:val="000A0ED0"/>
    <w:rsid w:val="000A0FC9"/>
    <w:rsid w:val="000A1214"/>
    <w:rsid w:val="000A2A79"/>
    <w:rsid w:val="000A44F6"/>
    <w:rsid w:val="000A45F9"/>
    <w:rsid w:val="000A4F05"/>
    <w:rsid w:val="000A54CF"/>
    <w:rsid w:val="000A5D31"/>
    <w:rsid w:val="000A768B"/>
    <w:rsid w:val="000B0595"/>
    <w:rsid w:val="000B1096"/>
    <w:rsid w:val="000B15F3"/>
    <w:rsid w:val="000B1C1C"/>
    <w:rsid w:val="000B2B1E"/>
    <w:rsid w:val="000B30EB"/>
    <w:rsid w:val="000B341C"/>
    <w:rsid w:val="000B3C18"/>
    <w:rsid w:val="000B4492"/>
    <w:rsid w:val="000B4585"/>
    <w:rsid w:val="000B4838"/>
    <w:rsid w:val="000B4C20"/>
    <w:rsid w:val="000B4DB2"/>
    <w:rsid w:val="000B52FB"/>
    <w:rsid w:val="000B7000"/>
    <w:rsid w:val="000C00E0"/>
    <w:rsid w:val="000C034D"/>
    <w:rsid w:val="000C04D6"/>
    <w:rsid w:val="000C1272"/>
    <w:rsid w:val="000C1DC5"/>
    <w:rsid w:val="000C2C57"/>
    <w:rsid w:val="000C35E4"/>
    <w:rsid w:val="000C3A32"/>
    <w:rsid w:val="000C46D0"/>
    <w:rsid w:val="000C4CC0"/>
    <w:rsid w:val="000C5274"/>
    <w:rsid w:val="000C672B"/>
    <w:rsid w:val="000C70C4"/>
    <w:rsid w:val="000C76A9"/>
    <w:rsid w:val="000C7D39"/>
    <w:rsid w:val="000C7FD4"/>
    <w:rsid w:val="000D016B"/>
    <w:rsid w:val="000D0494"/>
    <w:rsid w:val="000D067E"/>
    <w:rsid w:val="000D48DE"/>
    <w:rsid w:val="000D4CA4"/>
    <w:rsid w:val="000D4E59"/>
    <w:rsid w:val="000D4E89"/>
    <w:rsid w:val="000D55C7"/>
    <w:rsid w:val="000D5BA1"/>
    <w:rsid w:val="000D65AD"/>
    <w:rsid w:val="000D780B"/>
    <w:rsid w:val="000D7C48"/>
    <w:rsid w:val="000D7F32"/>
    <w:rsid w:val="000E01E0"/>
    <w:rsid w:val="000E0279"/>
    <w:rsid w:val="000E11D5"/>
    <w:rsid w:val="000E3C8F"/>
    <w:rsid w:val="000E4176"/>
    <w:rsid w:val="000E586D"/>
    <w:rsid w:val="000E6BA1"/>
    <w:rsid w:val="000E70F0"/>
    <w:rsid w:val="000F04E0"/>
    <w:rsid w:val="000F0536"/>
    <w:rsid w:val="000F054F"/>
    <w:rsid w:val="000F06DE"/>
    <w:rsid w:val="000F57F7"/>
    <w:rsid w:val="000F62BA"/>
    <w:rsid w:val="000F732B"/>
    <w:rsid w:val="000F798E"/>
    <w:rsid w:val="001000E6"/>
    <w:rsid w:val="0010049E"/>
    <w:rsid w:val="001013D0"/>
    <w:rsid w:val="001015F3"/>
    <w:rsid w:val="00101AC1"/>
    <w:rsid w:val="00101EF0"/>
    <w:rsid w:val="001021E8"/>
    <w:rsid w:val="0010267A"/>
    <w:rsid w:val="00102700"/>
    <w:rsid w:val="0010286E"/>
    <w:rsid w:val="00103A54"/>
    <w:rsid w:val="00103C5A"/>
    <w:rsid w:val="00104301"/>
    <w:rsid w:val="00107509"/>
    <w:rsid w:val="00107BD9"/>
    <w:rsid w:val="00107F46"/>
    <w:rsid w:val="00110ADE"/>
    <w:rsid w:val="00110C9C"/>
    <w:rsid w:val="00110DD9"/>
    <w:rsid w:val="00110FEC"/>
    <w:rsid w:val="00111646"/>
    <w:rsid w:val="00111823"/>
    <w:rsid w:val="00111DCC"/>
    <w:rsid w:val="00111E6F"/>
    <w:rsid w:val="001120D6"/>
    <w:rsid w:val="00112477"/>
    <w:rsid w:val="001127C9"/>
    <w:rsid w:val="00113055"/>
    <w:rsid w:val="0011316B"/>
    <w:rsid w:val="0011349B"/>
    <w:rsid w:val="00113B70"/>
    <w:rsid w:val="00114102"/>
    <w:rsid w:val="001157AB"/>
    <w:rsid w:val="00115C12"/>
    <w:rsid w:val="00116311"/>
    <w:rsid w:val="0012013B"/>
    <w:rsid w:val="00120833"/>
    <w:rsid w:val="00120BA0"/>
    <w:rsid w:val="00120BFC"/>
    <w:rsid w:val="001213DE"/>
    <w:rsid w:val="001225E1"/>
    <w:rsid w:val="0012362B"/>
    <w:rsid w:val="00124F7E"/>
    <w:rsid w:val="001250A4"/>
    <w:rsid w:val="00125746"/>
    <w:rsid w:val="0012693F"/>
    <w:rsid w:val="00126961"/>
    <w:rsid w:val="001307CC"/>
    <w:rsid w:val="00132763"/>
    <w:rsid w:val="001332C5"/>
    <w:rsid w:val="00133F10"/>
    <w:rsid w:val="00134092"/>
    <w:rsid w:val="001340E4"/>
    <w:rsid w:val="00135872"/>
    <w:rsid w:val="00135E8C"/>
    <w:rsid w:val="00135F3C"/>
    <w:rsid w:val="00140835"/>
    <w:rsid w:val="00140B9E"/>
    <w:rsid w:val="00140D12"/>
    <w:rsid w:val="00141655"/>
    <w:rsid w:val="00141E7B"/>
    <w:rsid w:val="0014368A"/>
    <w:rsid w:val="001439F9"/>
    <w:rsid w:val="0014462D"/>
    <w:rsid w:val="00144F31"/>
    <w:rsid w:val="00145715"/>
    <w:rsid w:val="00146D8C"/>
    <w:rsid w:val="001473B9"/>
    <w:rsid w:val="00150EF2"/>
    <w:rsid w:val="00153E98"/>
    <w:rsid w:val="0015440E"/>
    <w:rsid w:val="00154A90"/>
    <w:rsid w:val="00155200"/>
    <w:rsid w:val="001554F6"/>
    <w:rsid w:val="00156514"/>
    <w:rsid w:val="001577AC"/>
    <w:rsid w:val="00160251"/>
    <w:rsid w:val="0016070B"/>
    <w:rsid w:val="0016126E"/>
    <w:rsid w:val="00161BB7"/>
    <w:rsid w:val="001624C3"/>
    <w:rsid w:val="001629ED"/>
    <w:rsid w:val="001631DE"/>
    <w:rsid w:val="00163B1C"/>
    <w:rsid w:val="00163C24"/>
    <w:rsid w:val="0016461E"/>
    <w:rsid w:val="00164B55"/>
    <w:rsid w:val="00164FBA"/>
    <w:rsid w:val="00167009"/>
    <w:rsid w:val="00167890"/>
    <w:rsid w:val="00167B53"/>
    <w:rsid w:val="00167BD9"/>
    <w:rsid w:val="0017045C"/>
    <w:rsid w:val="0017063F"/>
    <w:rsid w:val="00170C3A"/>
    <w:rsid w:val="00172643"/>
    <w:rsid w:val="00173687"/>
    <w:rsid w:val="00174D97"/>
    <w:rsid w:val="00175B69"/>
    <w:rsid w:val="00175CB2"/>
    <w:rsid w:val="0017793E"/>
    <w:rsid w:val="001804DB"/>
    <w:rsid w:val="00180CED"/>
    <w:rsid w:val="00181435"/>
    <w:rsid w:val="001819BE"/>
    <w:rsid w:val="00182259"/>
    <w:rsid w:val="001833DD"/>
    <w:rsid w:val="00183B69"/>
    <w:rsid w:val="0018491F"/>
    <w:rsid w:val="00184D5C"/>
    <w:rsid w:val="00184F50"/>
    <w:rsid w:val="001860FD"/>
    <w:rsid w:val="001863C4"/>
    <w:rsid w:val="00190611"/>
    <w:rsid w:val="00190A45"/>
    <w:rsid w:val="00190E38"/>
    <w:rsid w:val="001913AA"/>
    <w:rsid w:val="00191A22"/>
    <w:rsid w:val="00192EA4"/>
    <w:rsid w:val="001931F7"/>
    <w:rsid w:val="00193442"/>
    <w:rsid w:val="00194A59"/>
    <w:rsid w:val="00194D15"/>
    <w:rsid w:val="00194E6D"/>
    <w:rsid w:val="001952D3"/>
    <w:rsid w:val="00195E35"/>
    <w:rsid w:val="001966AC"/>
    <w:rsid w:val="001972A8"/>
    <w:rsid w:val="001A0F55"/>
    <w:rsid w:val="001A115B"/>
    <w:rsid w:val="001A20E9"/>
    <w:rsid w:val="001A3681"/>
    <w:rsid w:val="001A44DC"/>
    <w:rsid w:val="001A63D2"/>
    <w:rsid w:val="001A72F3"/>
    <w:rsid w:val="001B0510"/>
    <w:rsid w:val="001B083C"/>
    <w:rsid w:val="001B08E2"/>
    <w:rsid w:val="001B0A32"/>
    <w:rsid w:val="001B31C5"/>
    <w:rsid w:val="001B35F6"/>
    <w:rsid w:val="001B3EB7"/>
    <w:rsid w:val="001B416D"/>
    <w:rsid w:val="001B4354"/>
    <w:rsid w:val="001B4A2B"/>
    <w:rsid w:val="001B6A10"/>
    <w:rsid w:val="001B6D88"/>
    <w:rsid w:val="001B73BA"/>
    <w:rsid w:val="001B777A"/>
    <w:rsid w:val="001C14CD"/>
    <w:rsid w:val="001C176F"/>
    <w:rsid w:val="001C17D4"/>
    <w:rsid w:val="001C18EC"/>
    <w:rsid w:val="001C1E07"/>
    <w:rsid w:val="001C1FD1"/>
    <w:rsid w:val="001C3AC7"/>
    <w:rsid w:val="001C4196"/>
    <w:rsid w:val="001C4ED2"/>
    <w:rsid w:val="001C531D"/>
    <w:rsid w:val="001C7A70"/>
    <w:rsid w:val="001D01E6"/>
    <w:rsid w:val="001D130B"/>
    <w:rsid w:val="001D16A0"/>
    <w:rsid w:val="001D1BE8"/>
    <w:rsid w:val="001D46CE"/>
    <w:rsid w:val="001D474E"/>
    <w:rsid w:val="001D48BF"/>
    <w:rsid w:val="001D4A3F"/>
    <w:rsid w:val="001D5213"/>
    <w:rsid w:val="001D59F0"/>
    <w:rsid w:val="001D68F4"/>
    <w:rsid w:val="001D69C5"/>
    <w:rsid w:val="001D6B5F"/>
    <w:rsid w:val="001E0647"/>
    <w:rsid w:val="001E088C"/>
    <w:rsid w:val="001E0DCA"/>
    <w:rsid w:val="001E10AC"/>
    <w:rsid w:val="001E13EF"/>
    <w:rsid w:val="001E2C6C"/>
    <w:rsid w:val="001E318E"/>
    <w:rsid w:val="001E32CD"/>
    <w:rsid w:val="001E37D7"/>
    <w:rsid w:val="001E636E"/>
    <w:rsid w:val="001E6E97"/>
    <w:rsid w:val="001E714D"/>
    <w:rsid w:val="001E7E72"/>
    <w:rsid w:val="001F0A92"/>
    <w:rsid w:val="001F2D75"/>
    <w:rsid w:val="001F3892"/>
    <w:rsid w:val="001F3D72"/>
    <w:rsid w:val="001F3E0A"/>
    <w:rsid w:val="001F43C3"/>
    <w:rsid w:val="001F472F"/>
    <w:rsid w:val="001F47E4"/>
    <w:rsid w:val="001F493D"/>
    <w:rsid w:val="001F5622"/>
    <w:rsid w:val="001F68E2"/>
    <w:rsid w:val="001F6EF7"/>
    <w:rsid w:val="001F785A"/>
    <w:rsid w:val="001F7A04"/>
    <w:rsid w:val="001F7AFB"/>
    <w:rsid w:val="002002D3"/>
    <w:rsid w:val="00200742"/>
    <w:rsid w:val="002049D7"/>
    <w:rsid w:val="002059AA"/>
    <w:rsid w:val="0020651B"/>
    <w:rsid w:val="00207DC6"/>
    <w:rsid w:val="00210186"/>
    <w:rsid w:val="002109A9"/>
    <w:rsid w:val="00210BE9"/>
    <w:rsid w:val="002112D1"/>
    <w:rsid w:val="002121FA"/>
    <w:rsid w:val="002141E5"/>
    <w:rsid w:val="00214B8D"/>
    <w:rsid w:val="00214F8C"/>
    <w:rsid w:val="002155B9"/>
    <w:rsid w:val="00217149"/>
    <w:rsid w:val="00217291"/>
    <w:rsid w:val="00217A52"/>
    <w:rsid w:val="002209C4"/>
    <w:rsid w:val="002210A2"/>
    <w:rsid w:val="00221815"/>
    <w:rsid w:val="002219FC"/>
    <w:rsid w:val="00222CAD"/>
    <w:rsid w:val="00222F12"/>
    <w:rsid w:val="00224FF2"/>
    <w:rsid w:val="00225748"/>
    <w:rsid w:val="00225C38"/>
    <w:rsid w:val="002261FA"/>
    <w:rsid w:val="00227964"/>
    <w:rsid w:val="00227975"/>
    <w:rsid w:val="002279CB"/>
    <w:rsid w:val="00227C78"/>
    <w:rsid w:val="0023087A"/>
    <w:rsid w:val="00231621"/>
    <w:rsid w:val="0023189C"/>
    <w:rsid w:val="0023238B"/>
    <w:rsid w:val="00232C79"/>
    <w:rsid w:val="00232E1D"/>
    <w:rsid w:val="00233836"/>
    <w:rsid w:val="002347AC"/>
    <w:rsid w:val="00234DC8"/>
    <w:rsid w:val="00235600"/>
    <w:rsid w:val="0023580A"/>
    <w:rsid w:val="00235BC6"/>
    <w:rsid w:val="00235C2A"/>
    <w:rsid w:val="00235FFA"/>
    <w:rsid w:val="0023616D"/>
    <w:rsid w:val="00237A60"/>
    <w:rsid w:val="00241298"/>
    <w:rsid w:val="0024324E"/>
    <w:rsid w:val="00243EB4"/>
    <w:rsid w:val="002445D8"/>
    <w:rsid w:val="00244BD8"/>
    <w:rsid w:val="00244CE4"/>
    <w:rsid w:val="00245052"/>
    <w:rsid w:val="00245FB2"/>
    <w:rsid w:val="00246147"/>
    <w:rsid w:val="002463EC"/>
    <w:rsid w:val="00246746"/>
    <w:rsid w:val="00246A98"/>
    <w:rsid w:val="00246A99"/>
    <w:rsid w:val="00247711"/>
    <w:rsid w:val="00247AD0"/>
    <w:rsid w:val="00247CDB"/>
    <w:rsid w:val="00247F73"/>
    <w:rsid w:val="002501E4"/>
    <w:rsid w:val="002507CC"/>
    <w:rsid w:val="002513C4"/>
    <w:rsid w:val="00251AB1"/>
    <w:rsid w:val="00251EDC"/>
    <w:rsid w:val="002521A9"/>
    <w:rsid w:val="00255B6B"/>
    <w:rsid w:val="00256D33"/>
    <w:rsid w:val="0025739D"/>
    <w:rsid w:val="00262B56"/>
    <w:rsid w:val="00262E73"/>
    <w:rsid w:val="00264CB6"/>
    <w:rsid w:val="00267002"/>
    <w:rsid w:val="0026716D"/>
    <w:rsid w:val="00267E7E"/>
    <w:rsid w:val="00270551"/>
    <w:rsid w:val="00270C3D"/>
    <w:rsid w:val="002712BD"/>
    <w:rsid w:val="00271736"/>
    <w:rsid w:val="002728FC"/>
    <w:rsid w:val="0027367E"/>
    <w:rsid w:val="00273E92"/>
    <w:rsid w:val="00274531"/>
    <w:rsid w:val="002763CC"/>
    <w:rsid w:val="0027706B"/>
    <w:rsid w:val="0027713A"/>
    <w:rsid w:val="0027797D"/>
    <w:rsid w:val="00277987"/>
    <w:rsid w:val="0028000A"/>
    <w:rsid w:val="002813D0"/>
    <w:rsid w:val="0028227A"/>
    <w:rsid w:val="00283141"/>
    <w:rsid w:val="002831F6"/>
    <w:rsid w:val="00283372"/>
    <w:rsid w:val="00283511"/>
    <w:rsid w:val="00283750"/>
    <w:rsid w:val="00283DDB"/>
    <w:rsid w:val="00283DE4"/>
    <w:rsid w:val="00284235"/>
    <w:rsid w:val="00284F4D"/>
    <w:rsid w:val="00286478"/>
    <w:rsid w:val="00286EC6"/>
    <w:rsid w:val="00287BAF"/>
    <w:rsid w:val="00290201"/>
    <w:rsid w:val="00290A95"/>
    <w:rsid w:val="002915C6"/>
    <w:rsid w:val="00291CD8"/>
    <w:rsid w:val="002944B4"/>
    <w:rsid w:val="00294E31"/>
    <w:rsid w:val="00295135"/>
    <w:rsid w:val="0029558A"/>
    <w:rsid w:val="00295623"/>
    <w:rsid w:val="00295CEC"/>
    <w:rsid w:val="00295F4D"/>
    <w:rsid w:val="0029636F"/>
    <w:rsid w:val="002965C9"/>
    <w:rsid w:val="00297D05"/>
    <w:rsid w:val="002A1A98"/>
    <w:rsid w:val="002A1E71"/>
    <w:rsid w:val="002A27DE"/>
    <w:rsid w:val="002A2E8F"/>
    <w:rsid w:val="002A30AC"/>
    <w:rsid w:val="002A41B0"/>
    <w:rsid w:val="002A46A9"/>
    <w:rsid w:val="002A4A90"/>
    <w:rsid w:val="002A52B0"/>
    <w:rsid w:val="002A52FC"/>
    <w:rsid w:val="002A5897"/>
    <w:rsid w:val="002A67B8"/>
    <w:rsid w:val="002A6B4F"/>
    <w:rsid w:val="002B0B82"/>
    <w:rsid w:val="002B10A3"/>
    <w:rsid w:val="002B22AA"/>
    <w:rsid w:val="002B2B47"/>
    <w:rsid w:val="002B2E9B"/>
    <w:rsid w:val="002B62A1"/>
    <w:rsid w:val="002B6846"/>
    <w:rsid w:val="002B6BCA"/>
    <w:rsid w:val="002B6CD1"/>
    <w:rsid w:val="002B7B2A"/>
    <w:rsid w:val="002B7BE4"/>
    <w:rsid w:val="002C2B7E"/>
    <w:rsid w:val="002C2C1E"/>
    <w:rsid w:val="002C2EF3"/>
    <w:rsid w:val="002C3BEA"/>
    <w:rsid w:val="002C4FBC"/>
    <w:rsid w:val="002C5238"/>
    <w:rsid w:val="002C55E2"/>
    <w:rsid w:val="002C5F59"/>
    <w:rsid w:val="002C7167"/>
    <w:rsid w:val="002C73F4"/>
    <w:rsid w:val="002C74D3"/>
    <w:rsid w:val="002C7760"/>
    <w:rsid w:val="002D0333"/>
    <w:rsid w:val="002D0704"/>
    <w:rsid w:val="002D0966"/>
    <w:rsid w:val="002D1C3D"/>
    <w:rsid w:val="002D3468"/>
    <w:rsid w:val="002D4A8D"/>
    <w:rsid w:val="002D7CD6"/>
    <w:rsid w:val="002E2B77"/>
    <w:rsid w:val="002E318A"/>
    <w:rsid w:val="002E3780"/>
    <w:rsid w:val="002E57EF"/>
    <w:rsid w:val="002E5BC0"/>
    <w:rsid w:val="002E60E8"/>
    <w:rsid w:val="002F01DA"/>
    <w:rsid w:val="002F09D4"/>
    <w:rsid w:val="002F15F5"/>
    <w:rsid w:val="002F2055"/>
    <w:rsid w:val="002F272A"/>
    <w:rsid w:val="002F2AB3"/>
    <w:rsid w:val="002F2D2C"/>
    <w:rsid w:val="002F3A6A"/>
    <w:rsid w:val="002F3D89"/>
    <w:rsid w:val="002F4688"/>
    <w:rsid w:val="002F531D"/>
    <w:rsid w:val="002F5741"/>
    <w:rsid w:val="002F598C"/>
    <w:rsid w:val="002F5C3D"/>
    <w:rsid w:val="002F6C5E"/>
    <w:rsid w:val="002F6C98"/>
    <w:rsid w:val="002F72BF"/>
    <w:rsid w:val="002F7C10"/>
    <w:rsid w:val="003000FF"/>
    <w:rsid w:val="00301BD1"/>
    <w:rsid w:val="00302B04"/>
    <w:rsid w:val="00302E60"/>
    <w:rsid w:val="00302F4B"/>
    <w:rsid w:val="00302FEA"/>
    <w:rsid w:val="00303D89"/>
    <w:rsid w:val="00304E36"/>
    <w:rsid w:val="0030517E"/>
    <w:rsid w:val="00305553"/>
    <w:rsid w:val="00305B04"/>
    <w:rsid w:val="00306483"/>
    <w:rsid w:val="003076E8"/>
    <w:rsid w:val="0031005E"/>
    <w:rsid w:val="00310B65"/>
    <w:rsid w:val="0031252D"/>
    <w:rsid w:val="003128FB"/>
    <w:rsid w:val="00312AAE"/>
    <w:rsid w:val="00313773"/>
    <w:rsid w:val="00313A67"/>
    <w:rsid w:val="00314253"/>
    <w:rsid w:val="0031428C"/>
    <w:rsid w:val="00315A47"/>
    <w:rsid w:val="00315CBF"/>
    <w:rsid w:val="00316616"/>
    <w:rsid w:val="00316B82"/>
    <w:rsid w:val="00320867"/>
    <w:rsid w:val="00320E97"/>
    <w:rsid w:val="0032117C"/>
    <w:rsid w:val="003212F6"/>
    <w:rsid w:val="003238D5"/>
    <w:rsid w:val="003241FD"/>
    <w:rsid w:val="00324A63"/>
    <w:rsid w:val="00324AF4"/>
    <w:rsid w:val="0032593F"/>
    <w:rsid w:val="003266AC"/>
    <w:rsid w:val="0032712B"/>
    <w:rsid w:val="00327213"/>
    <w:rsid w:val="00327D5C"/>
    <w:rsid w:val="00332028"/>
    <w:rsid w:val="00332031"/>
    <w:rsid w:val="00332713"/>
    <w:rsid w:val="0033276C"/>
    <w:rsid w:val="003329EE"/>
    <w:rsid w:val="00334952"/>
    <w:rsid w:val="00335E8D"/>
    <w:rsid w:val="00336118"/>
    <w:rsid w:val="00336BD4"/>
    <w:rsid w:val="003379B8"/>
    <w:rsid w:val="00337E48"/>
    <w:rsid w:val="0034020B"/>
    <w:rsid w:val="003404F1"/>
    <w:rsid w:val="003414B5"/>
    <w:rsid w:val="00341E97"/>
    <w:rsid w:val="00342A90"/>
    <w:rsid w:val="00342F3F"/>
    <w:rsid w:val="00343322"/>
    <w:rsid w:val="003437CD"/>
    <w:rsid w:val="00343875"/>
    <w:rsid w:val="00344E54"/>
    <w:rsid w:val="00344E99"/>
    <w:rsid w:val="0034547E"/>
    <w:rsid w:val="0034588C"/>
    <w:rsid w:val="003458D2"/>
    <w:rsid w:val="00345973"/>
    <w:rsid w:val="00346A88"/>
    <w:rsid w:val="00347671"/>
    <w:rsid w:val="003476DA"/>
    <w:rsid w:val="00347AD8"/>
    <w:rsid w:val="003502E2"/>
    <w:rsid w:val="00350F9C"/>
    <w:rsid w:val="00352406"/>
    <w:rsid w:val="0035290E"/>
    <w:rsid w:val="0035480B"/>
    <w:rsid w:val="0035539F"/>
    <w:rsid w:val="00355C01"/>
    <w:rsid w:val="00356231"/>
    <w:rsid w:val="003566A1"/>
    <w:rsid w:val="003566AC"/>
    <w:rsid w:val="00356B28"/>
    <w:rsid w:val="00357F37"/>
    <w:rsid w:val="00360BA3"/>
    <w:rsid w:val="00360CD8"/>
    <w:rsid w:val="003613EF"/>
    <w:rsid w:val="00361411"/>
    <w:rsid w:val="003622F8"/>
    <w:rsid w:val="00362CF0"/>
    <w:rsid w:val="00363462"/>
    <w:rsid w:val="0036354F"/>
    <w:rsid w:val="0036433D"/>
    <w:rsid w:val="00364B81"/>
    <w:rsid w:val="003650D5"/>
    <w:rsid w:val="00365AA8"/>
    <w:rsid w:val="00365EB1"/>
    <w:rsid w:val="0036619E"/>
    <w:rsid w:val="00367EC5"/>
    <w:rsid w:val="0037236F"/>
    <w:rsid w:val="00372AC0"/>
    <w:rsid w:val="00372C9B"/>
    <w:rsid w:val="0037401A"/>
    <w:rsid w:val="00374036"/>
    <w:rsid w:val="00374947"/>
    <w:rsid w:val="003754E5"/>
    <w:rsid w:val="00375A8B"/>
    <w:rsid w:val="00375F54"/>
    <w:rsid w:val="00376550"/>
    <w:rsid w:val="00376898"/>
    <w:rsid w:val="00376FBC"/>
    <w:rsid w:val="003771B2"/>
    <w:rsid w:val="003772EC"/>
    <w:rsid w:val="0037744B"/>
    <w:rsid w:val="00377BA9"/>
    <w:rsid w:val="00380358"/>
    <w:rsid w:val="00380B76"/>
    <w:rsid w:val="00380C01"/>
    <w:rsid w:val="00380C88"/>
    <w:rsid w:val="003810AE"/>
    <w:rsid w:val="0038146F"/>
    <w:rsid w:val="00382E83"/>
    <w:rsid w:val="00383B4D"/>
    <w:rsid w:val="00385638"/>
    <w:rsid w:val="003857C8"/>
    <w:rsid w:val="00385A9D"/>
    <w:rsid w:val="003861B9"/>
    <w:rsid w:val="00387E59"/>
    <w:rsid w:val="0039031E"/>
    <w:rsid w:val="0039109C"/>
    <w:rsid w:val="00392C35"/>
    <w:rsid w:val="00392D29"/>
    <w:rsid w:val="0039339A"/>
    <w:rsid w:val="00394F2B"/>
    <w:rsid w:val="00395D59"/>
    <w:rsid w:val="003960A7"/>
    <w:rsid w:val="003960CE"/>
    <w:rsid w:val="00396DDA"/>
    <w:rsid w:val="00397090"/>
    <w:rsid w:val="00397C53"/>
    <w:rsid w:val="003A149F"/>
    <w:rsid w:val="003A15B4"/>
    <w:rsid w:val="003A3049"/>
    <w:rsid w:val="003A3D0B"/>
    <w:rsid w:val="003A4432"/>
    <w:rsid w:val="003A446A"/>
    <w:rsid w:val="003A5728"/>
    <w:rsid w:val="003A5810"/>
    <w:rsid w:val="003B15E3"/>
    <w:rsid w:val="003B24D3"/>
    <w:rsid w:val="003B3131"/>
    <w:rsid w:val="003B3A87"/>
    <w:rsid w:val="003B420E"/>
    <w:rsid w:val="003B461E"/>
    <w:rsid w:val="003B531C"/>
    <w:rsid w:val="003B5417"/>
    <w:rsid w:val="003B59D5"/>
    <w:rsid w:val="003B6662"/>
    <w:rsid w:val="003B72AC"/>
    <w:rsid w:val="003B7793"/>
    <w:rsid w:val="003B796C"/>
    <w:rsid w:val="003B7EB2"/>
    <w:rsid w:val="003C04B7"/>
    <w:rsid w:val="003C0F9D"/>
    <w:rsid w:val="003C1016"/>
    <w:rsid w:val="003C20FB"/>
    <w:rsid w:val="003C3069"/>
    <w:rsid w:val="003C3F68"/>
    <w:rsid w:val="003C3FB9"/>
    <w:rsid w:val="003C4BF8"/>
    <w:rsid w:val="003C4C38"/>
    <w:rsid w:val="003C4CD8"/>
    <w:rsid w:val="003C6326"/>
    <w:rsid w:val="003C65AD"/>
    <w:rsid w:val="003C6997"/>
    <w:rsid w:val="003C737E"/>
    <w:rsid w:val="003D07F9"/>
    <w:rsid w:val="003D1514"/>
    <w:rsid w:val="003D168D"/>
    <w:rsid w:val="003D1839"/>
    <w:rsid w:val="003D2CA4"/>
    <w:rsid w:val="003D52AF"/>
    <w:rsid w:val="003D5345"/>
    <w:rsid w:val="003D554C"/>
    <w:rsid w:val="003D55BB"/>
    <w:rsid w:val="003D5712"/>
    <w:rsid w:val="003D587E"/>
    <w:rsid w:val="003D5C6B"/>
    <w:rsid w:val="003D5E4E"/>
    <w:rsid w:val="003D6963"/>
    <w:rsid w:val="003E0873"/>
    <w:rsid w:val="003E0C33"/>
    <w:rsid w:val="003E0DBB"/>
    <w:rsid w:val="003E1D64"/>
    <w:rsid w:val="003E5693"/>
    <w:rsid w:val="003E59CD"/>
    <w:rsid w:val="003E5CC3"/>
    <w:rsid w:val="003E7117"/>
    <w:rsid w:val="003E75B2"/>
    <w:rsid w:val="003E79A7"/>
    <w:rsid w:val="003E7E2C"/>
    <w:rsid w:val="003F0ECF"/>
    <w:rsid w:val="003F0ED3"/>
    <w:rsid w:val="003F130E"/>
    <w:rsid w:val="003F1C49"/>
    <w:rsid w:val="003F2523"/>
    <w:rsid w:val="003F2876"/>
    <w:rsid w:val="003F29F5"/>
    <w:rsid w:val="003F339E"/>
    <w:rsid w:val="003F35E9"/>
    <w:rsid w:val="003F3BBE"/>
    <w:rsid w:val="003F40DC"/>
    <w:rsid w:val="003F4244"/>
    <w:rsid w:val="003F53E8"/>
    <w:rsid w:val="003F6289"/>
    <w:rsid w:val="003F63BA"/>
    <w:rsid w:val="003F66AF"/>
    <w:rsid w:val="003F7180"/>
    <w:rsid w:val="003F7AA0"/>
    <w:rsid w:val="003F7AC5"/>
    <w:rsid w:val="003F7C9A"/>
    <w:rsid w:val="003F7F48"/>
    <w:rsid w:val="00400251"/>
    <w:rsid w:val="00400382"/>
    <w:rsid w:val="00401CCF"/>
    <w:rsid w:val="00402575"/>
    <w:rsid w:val="00402A8C"/>
    <w:rsid w:val="0040421A"/>
    <w:rsid w:val="00405BE9"/>
    <w:rsid w:val="00406913"/>
    <w:rsid w:val="00406E2B"/>
    <w:rsid w:val="00407C9A"/>
    <w:rsid w:val="00411536"/>
    <w:rsid w:val="004118C4"/>
    <w:rsid w:val="00412241"/>
    <w:rsid w:val="00413958"/>
    <w:rsid w:val="00413C95"/>
    <w:rsid w:val="00413F9F"/>
    <w:rsid w:val="00414DC1"/>
    <w:rsid w:val="0041563E"/>
    <w:rsid w:val="004164D9"/>
    <w:rsid w:val="00416DA3"/>
    <w:rsid w:val="004203EB"/>
    <w:rsid w:val="004208A3"/>
    <w:rsid w:val="0042126E"/>
    <w:rsid w:val="00422266"/>
    <w:rsid w:val="004226A7"/>
    <w:rsid w:val="00423685"/>
    <w:rsid w:val="00423E19"/>
    <w:rsid w:val="0042409B"/>
    <w:rsid w:val="00425A31"/>
    <w:rsid w:val="00426769"/>
    <w:rsid w:val="00426874"/>
    <w:rsid w:val="004268E2"/>
    <w:rsid w:val="00426A34"/>
    <w:rsid w:val="00427CF3"/>
    <w:rsid w:val="00430190"/>
    <w:rsid w:val="00430997"/>
    <w:rsid w:val="00431735"/>
    <w:rsid w:val="00432158"/>
    <w:rsid w:val="0043334D"/>
    <w:rsid w:val="00433E43"/>
    <w:rsid w:val="0043483F"/>
    <w:rsid w:val="004358FB"/>
    <w:rsid w:val="004363B2"/>
    <w:rsid w:val="004366AE"/>
    <w:rsid w:val="00436E62"/>
    <w:rsid w:val="00437349"/>
    <w:rsid w:val="004401F4"/>
    <w:rsid w:val="004404FC"/>
    <w:rsid w:val="00441BD9"/>
    <w:rsid w:val="004420FC"/>
    <w:rsid w:val="00442B5C"/>
    <w:rsid w:val="004439A2"/>
    <w:rsid w:val="00443C3B"/>
    <w:rsid w:val="004445B5"/>
    <w:rsid w:val="00444A7A"/>
    <w:rsid w:val="0044606E"/>
    <w:rsid w:val="00446D0D"/>
    <w:rsid w:val="004470C7"/>
    <w:rsid w:val="00447713"/>
    <w:rsid w:val="00450099"/>
    <w:rsid w:val="00450BB4"/>
    <w:rsid w:val="0045131E"/>
    <w:rsid w:val="00451ADB"/>
    <w:rsid w:val="00451FC5"/>
    <w:rsid w:val="00452156"/>
    <w:rsid w:val="00452664"/>
    <w:rsid w:val="00452AF2"/>
    <w:rsid w:val="00453A1E"/>
    <w:rsid w:val="00453DF2"/>
    <w:rsid w:val="004549DB"/>
    <w:rsid w:val="00454F41"/>
    <w:rsid w:val="00455AFF"/>
    <w:rsid w:val="00455E9E"/>
    <w:rsid w:val="004561A5"/>
    <w:rsid w:val="00456B68"/>
    <w:rsid w:val="004572D5"/>
    <w:rsid w:val="00457410"/>
    <w:rsid w:val="0045784C"/>
    <w:rsid w:val="00460A83"/>
    <w:rsid w:val="00460C3F"/>
    <w:rsid w:val="00460DC1"/>
    <w:rsid w:val="00460F91"/>
    <w:rsid w:val="00460FD7"/>
    <w:rsid w:val="0046161A"/>
    <w:rsid w:val="004621FE"/>
    <w:rsid w:val="00462857"/>
    <w:rsid w:val="0046297C"/>
    <w:rsid w:val="00462CA8"/>
    <w:rsid w:val="00463331"/>
    <w:rsid w:val="004636B5"/>
    <w:rsid w:val="004637FB"/>
    <w:rsid w:val="00463CFD"/>
    <w:rsid w:val="00464E54"/>
    <w:rsid w:val="00465354"/>
    <w:rsid w:val="0046591A"/>
    <w:rsid w:val="00465E08"/>
    <w:rsid w:val="0046643E"/>
    <w:rsid w:val="00466C77"/>
    <w:rsid w:val="00467532"/>
    <w:rsid w:val="004701E0"/>
    <w:rsid w:val="004703D0"/>
    <w:rsid w:val="00470950"/>
    <w:rsid w:val="00471750"/>
    <w:rsid w:val="00471849"/>
    <w:rsid w:val="004726AB"/>
    <w:rsid w:val="00472EE6"/>
    <w:rsid w:val="00473E98"/>
    <w:rsid w:val="0047472F"/>
    <w:rsid w:val="00475049"/>
    <w:rsid w:val="004756CC"/>
    <w:rsid w:val="00475B0F"/>
    <w:rsid w:val="00475DBF"/>
    <w:rsid w:val="00476146"/>
    <w:rsid w:val="004764F5"/>
    <w:rsid w:val="004765F9"/>
    <w:rsid w:val="00476B53"/>
    <w:rsid w:val="00476DE0"/>
    <w:rsid w:val="00477555"/>
    <w:rsid w:val="00477C54"/>
    <w:rsid w:val="00480BF3"/>
    <w:rsid w:val="00481351"/>
    <w:rsid w:val="0048188C"/>
    <w:rsid w:val="00481BF6"/>
    <w:rsid w:val="0048248E"/>
    <w:rsid w:val="00483872"/>
    <w:rsid w:val="00483DF8"/>
    <w:rsid w:val="00483E67"/>
    <w:rsid w:val="00484467"/>
    <w:rsid w:val="00484C05"/>
    <w:rsid w:val="00485721"/>
    <w:rsid w:val="004859B9"/>
    <w:rsid w:val="004862BB"/>
    <w:rsid w:val="004868EC"/>
    <w:rsid w:val="00486926"/>
    <w:rsid w:val="00486E3F"/>
    <w:rsid w:val="00486FD5"/>
    <w:rsid w:val="00487861"/>
    <w:rsid w:val="004879EA"/>
    <w:rsid w:val="00487A31"/>
    <w:rsid w:val="00490E40"/>
    <w:rsid w:val="00491801"/>
    <w:rsid w:val="00492D8E"/>
    <w:rsid w:val="00493577"/>
    <w:rsid w:val="00493580"/>
    <w:rsid w:val="004935B2"/>
    <w:rsid w:val="0049380E"/>
    <w:rsid w:val="00493982"/>
    <w:rsid w:val="00493AFB"/>
    <w:rsid w:val="00493DDF"/>
    <w:rsid w:val="0049417F"/>
    <w:rsid w:val="0049587D"/>
    <w:rsid w:val="00495A50"/>
    <w:rsid w:val="00495F3D"/>
    <w:rsid w:val="00496274"/>
    <w:rsid w:val="00497426"/>
    <w:rsid w:val="004A129C"/>
    <w:rsid w:val="004A2476"/>
    <w:rsid w:val="004A3471"/>
    <w:rsid w:val="004A37F3"/>
    <w:rsid w:val="004A3894"/>
    <w:rsid w:val="004A43F1"/>
    <w:rsid w:val="004A49AD"/>
    <w:rsid w:val="004A4F76"/>
    <w:rsid w:val="004A58D4"/>
    <w:rsid w:val="004A5C65"/>
    <w:rsid w:val="004A5E0B"/>
    <w:rsid w:val="004A6886"/>
    <w:rsid w:val="004A7029"/>
    <w:rsid w:val="004B02F9"/>
    <w:rsid w:val="004B1D2E"/>
    <w:rsid w:val="004B2008"/>
    <w:rsid w:val="004B2F43"/>
    <w:rsid w:val="004B2F73"/>
    <w:rsid w:val="004B2F7C"/>
    <w:rsid w:val="004B2FB9"/>
    <w:rsid w:val="004B345B"/>
    <w:rsid w:val="004B4167"/>
    <w:rsid w:val="004B51C2"/>
    <w:rsid w:val="004B558C"/>
    <w:rsid w:val="004B5EE7"/>
    <w:rsid w:val="004B5F2D"/>
    <w:rsid w:val="004B6985"/>
    <w:rsid w:val="004B74F9"/>
    <w:rsid w:val="004B7B83"/>
    <w:rsid w:val="004C0895"/>
    <w:rsid w:val="004C08AF"/>
    <w:rsid w:val="004C0B71"/>
    <w:rsid w:val="004C15EA"/>
    <w:rsid w:val="004C1615"/>
    <w:rsid w:val="004C2161"/>
    <w:rsid w:val="004C35C7"/>
    <w:rsid w:val="004C3EDF"/>
    <w:rsid w:val="004C43C9"/>
    <w:rsid w:val="004C5128"/>
    <w:rsid w:val="004C5F8D"/>
    <w:rsid w:val="004C604D"/>
    <w:rsid w:val="004C7A06"/>
    <w:rsid w:val="004D0BB1"/>
    <w:rsid w:val="004D0CC7"/>
    <w:rsid w:val="004D1089"/>
    <w:rsid w:val="004D14D5"/>
    <w:rsid w:val="004D1897"/>
    <w:rsid w:val="004D34AC"/>
    <w:rsid w:val="004D4099"/>
    <w:rsid w:val="004D4558"/>
    <w:rsid w:val="004D49CB"/>
    <w:rsid w:val="004D4BB3"/>
    <w:rsid w:val="004D514A"/>
    <w:rsid w:val="004D6416"/>
    <w:rsid w:val="004E07E7"/>
    <w:rsid w:val="004E0B2F"/>
    <w:rsid w:val="004E15AC"/>
    <w:rsid w:val="004E1EB4"/>
    <w:rsid w:val="004E2697"/>
    <w:rsid w:val="004E2B8D"/>
    <w:rsid w:val="004E2C40"/>
    <w:rsid w:val="004E3283"/>
    <w:rsid w:val="004E4054"/>
    <w:rsid w:val="004E4960"/>
    <w:rsid w:val="004E4B94"/>
    <w:rsid w:val="004E4C63"/>
    <w:rsid w:val="004E4DF1"/>
    <w:rsid w:val="004E7999"/>
    <w:rsid w:val="004F0DF5"/>
    <w:rsid w:val="004F1A04"/>
    <w:rsid w:val="004F22E4"/>
    <w:rsid w:val="004F2576"/>
    <w:rsid w:val="004F288E"/>
    <w:rsid w:val="004F2BE9"/>
    <w:rsid w:val="004F300B"/>
    <w:rsid w:val="004F3257"/>
    <w:rsid w:val="004F34B4"/>
    <w:rsid w:val="004F43FC"/>
    <w:rsid w:val="004F4DBB"/>
    <w:rsid w:val="004F5D90"/>
    <w:rsid w:val="004F6289"/>
    <w:rsid w:val="004F6746"/>
    <w:rsid w:val="004F68B5"/>
    <w:rsid w:val="004F6A45"/>
    <w:rsid w:val="004F7688"/>
    <w:rsid w:val="0050072E"/>
    <w:rsid w:val="0050088D"/>
    <w:rsid w:val="00500AD5"/>
    <w:rsid w:val="00503392"/>
    <w:rsid w:val="005037F6"/>
    <w:rsid w:val="0050381F"/>
    <w:rsid w:val="00503BBF"/>
    <w:rsid w:val="00503FE4"/>
    <w:rsid w:val="005050BB"/>
    <w:rsid w:val="00505852"/>
    <w:rsid w:val="00505BF5"/>
    <w:rsid w:val="00505E19"/>
    <w:rsid w:val="0050693E"/>
    <w:rsid w:val="00507286"/>
    <w:rsid w:val="005078CE"/>
    <w:rsid w:val="0051100F"/>
    <w:rsid w:val="00511A9D"/>
    <w:rsid w:val="005123C3"/>
    <w:rsid w:val="00512486"/>
    <w:rsid w:val="00515358"/>
    <w:rsid w:val="00515A68"/>
    <w:rsid w:val="00515AAB"/>
    <w:rsid w:val="00515D2C"/>
    <w:rsid w:val="00515D55"/>
    <w:rsid w:val="00516B8F"/>
    <w:rsid w:val="00517CEA"/>
    <w:rsid w:val="00521D44"/>
    <w:rsid w:val="00521D78"/>
    <w:rsid w:val="0052203A"/>
    <w:rsid w:val="00522202"/>
    <w:rsid w:val="00522744"/>
    <w:rsid w:val="005234F5"/>
    <w:rsid w:val="005238BC"/>
    <w:rsid w:val="00523E8C"/>
    <w:rsid w:val="00525693"/>
    <w:rsid w:val="00525C2B"/>
    <w:rsid w:val="005274AA"/>
    <w:rsid w:val="005277BE"/>
    <w:rsid w:val="0052785D"/>
    <w:rsid w:val="00530E79"/>
    <w:rsid w:val="00531381"/>
    <w:rsid w:val="0053164A"/>
    <w:rsid w:val="00531A04"/>
    <w:rsid w:val="00532F65"/>
    <w:rsid w:val="00533EB1"/>
    <w:rsid w:val="00535349"/>
    <w:rsid w:val="005355CB"/>
    <w:rsid w:val="00535CFB"/>
    <w:rsid w:val="0053637A"/>
    <w:rsid w:val="00537CCB"/>
    <w:rsid w:val="00537F31"/>
    <w:rsid w:val="00540855"/>
    <w:rsid w:val="00540F4A"/>
    <w:rsid w:val="00541092"/>
    <w:rsid w:val="00541165"/>
    <w:rsid w:val="00541446"/>
    <w:rsid w:val="00541707"/>
    <w:rsid w:val="00541E6E"/>
    <w:rsid w:val="005439AE"/>
    <w:rsid w:val="005440D1"/>
    <w:rsid w:val="005471E9"/>
    <w:rsid w:val="005476A7"/>
    <w:rsid w:val="005478C0"/>
    <w:rsid w:val="00547A77"/>
    <w:rsid w:val="00547AAA"/>
    <w:rsid w:val="00547BC4"/>
    <w:rsid w:val="00547D1E"/>
    <w:rsid w:val="005511B6"/>
    <w:rsid w:val="00551A15"/>
    <w:rsid w:val="00551AB1"/>
    <w:rsid w:val="00551C57"/>
    <w:rsid w:val="0055211F"/>
    <w:rsid w:val="00552772"/>
    <w:rsid w:val="00553C86"/>
    <w:rsid w:val="005556BE"/>
    <w:rsid w:val="00557136"/>
    <w:rsid w:val="00557315"/>
    <w:rsid w:val="00560B6E"/>
    <w:rsid w:val="00560D4F"/>
    <w:rsid w:val="00561250"/>
    <w:rsid w:val="00561B51"/>
    <w:rsid w:val="0056243A"/>
    <w:rsid w:val="005647C0"/>
    <w:rsid w:val="00564E26"/>
    <w:rsid w:val="005656BE"/>
    <w:rsid w:val="00567A6B"/>
    <w:rsid w:val="00567D7A"/>
    <w:rsid w:val="005700DE"/>
    <w:rsid w:val="00570120"/>
    <w:rsid w:val="005701D2"/>
    <w:rsid w:val="00570A8D"/>
    <w:rsid w:val="00570AA9"/>
    <w:rsid w:val="00571177"/>
    <w:rsid w:val="00571970"/>
    <w:rsid w:val="005724E4"/>
    <w:rsid w:val="00572C6D"/>
    <w:rsid w:val="0057473B"/>
    <w:rsid w:val="00574FF3"/>
    <w:rsid w:val="00575BA7"/>
    <w:rsid w:val="00575E56"/>
    <w:rsid w:val="00576E01"/>
    <w:rsid w:val="00577A70"/>
    <w:rsid w:val="00577E35"/>
    <w:rsid w:val="005802ED"/>
    <w:rsid w:val="00581CB0"/>
    <w:rsid w:val="00581F66"/>
    <w:rsid w:val="00582B6D"/>
    <w:rsid w:val="0058303E"/>
    <w:rsid w:val="0058380E"/>
    <w:rsid w:val="0058513A"/>
    <w:rsid w:val="00585A3A"/>
    <w:rsid w:val="005861A6"/>
    <w:rsid w:val="0058714A"/>
    <w:rsid w:val="0058772E"/>
    <w:rsid w:val="005905A7"/>
    <w:rsid w:val="00590A68"/>
    <w:rsid w:val="00590DC6"/>
    <w:rsid w:val="00591276"/>
    <w:rsid w:val="00591305"/>
    <w:rsid w:val="00593100"/>
    <w:rsid w:val="00594CEF"/>
    <w:rsid w:val="0059517C"/>
    <w:rsid w:val="00595A32"/>
    <w:rsid w:val="00596310"/>
    <w:rsid w:val="0059778F"/>
    <w:rsid w:val="005A00CA"/>
    <w:rsid w:val="005A25E0"/>
    <w:rsid w:val="005A2AA9"/>
    <w:rsid w:val="005A3A51"/>
    <w:rsid w:val="005A41B8"/>
    <w:rsid w:val="005A518F"/>
    <w:rsid w:val="005A5C05"/>
    <w:rsid w:val="005A6DED"/>
    <w:rsid w:val="005A7876"/>
    <w:rsid w:val="005B1098"/>
    <w:rsid w:val="005B1203"/>
    <w:rsid w:val="005B137F"/>
    <w:rsid w:val="005B2C32"/>
    <w:rsid w:val="005B3985"/>
    <w:rsid w:val="005B50AA"/>
    <w:rsid w:val="005B55B4"/>
    <w:rsid w:val="005B5724"/>
    <w:rsid w:val="005B5CB5"/>
    <w:rsid w:val="005B6481"/>
    <w:rsid w:val="005B64AF"/>
    <w:rsid w:val="005B68F8"/>
    <w:rsid w:val="005B6C71"/>
    <w:rsid w:val="005B6E9B"/>
    <w:rsid w:val="005B774A"/>
    <w:rsid w:val="005B774F"/>
    <w:rsid w:val="005B78C3"/>
    <w:rsid w:val="005B7C1F"/>
    <w:rsid w:val="005B7D24"/>
    <w:rsid w:val="005C2108"/>
    <w:rsid w:val="005C24AC"/>
    <w:rsid w:val="005C278A"/>
    <w:rsid w:val="005C2EE8"/>
    <w:rsid w:val="005C31D6"/>
    <w:rsid w:val="005C37A3"/>
    <w:rsid w:val="005C3F08"/>
    <w:rsid w:val="005C4A90"/>
    <w:rsid w:val="005C4AD0"/>
    <w:rsid w:val="005C54F0"/>
    <w:rsid w:val="005C5AE8"/>
    <w:rsid w:val="005C6D0F"/>
    <w:rsid w:val="005D0356"/>
    <w:rsid w:val="005D06B4"/>
    <w:rsid w:val="005D0821"/>
    <w:rsid w:val="005D09BE"/>
    <w:rsid w:val="005D1572"/>
    <w:rsid w:val="005D1D5A"/>
    <w:rsid w:val="005D2DA4"/>
    <w:rsid w:val="005D356C"/>
    <w:rsid w:val="005D4059"/>
    <w:rsid w:val="005D5C04"/>
    <w:rsid w:val="005D605E"/>
    <w:rsid w:val="005D60A8"/>
    <w:rsid w:val="005D6C95"/>
    <w:rsid w:val="005D7418"/>
    <w:rsid w:val="005D7F07"/>
    <w:rsid w:val="005E10A0"/>
    <w:rsid w:val="005E1177"/>
    <w:rsid w:val="005E2C76"/>
    <w:rsid w:val="005E364D"/>
    <w:rsid w:val="005E4568"/>
    <w:rsid w:val="005E4762"/>
    <w:rsid w:val="005E5947"/>
    <w:rsid w:val="005E6325"/>
    <w:rsid w:val="005E672C"/>
    <w:rsid w:val="005E6970"/>
    <w:rsid w:val="005E776F"/>
    <w:rsid w:val="005E7C2D"/>
    <w:rsid w:val="005F0E49"/>
    <w:rsid w:val="005F1D75"/>
    <w:rsid w:val="005F1EFD"/>
    <w:rsid w:val="005F2CB5"/>
    <w:rsid w:val="005F2E28"/>
    <w:rsid w:val="005F5EC9"/>
    <w:rsid w:val="00601071"/>
    <w:rsid w:val="00601B34"/>
    <w:rsid w:val="006028A1"/>
    <w:rsid w:val="00602BDF"/>
    <w:rsid w:val="00602C1D"/>
    <w:rsid w:val="00603C37"/>
    <w:rsid w:val="00603DFE"/>
    <w:rsid w:val="00603FDC"/>
    <w:rsid w:val="006040FA"/>
    <w:rsid w:val="006041EA"/>
    <w:rsid w:val="00604419"/>
    <w:rsid w:val="00605316"/>
    <w:rsid w:val="00605893"/>
    <w:rsid w:val="0060610E"/>
    <w:rsid w:val="00606F23"/>
    <w:rsid w:val="00607897"/>
    <w:rsid w:val="00607C6B"/>
    <w:rsid w:val="00607F27"/>
    <w:rsid w:val="006101E0"/>
    <w:rsid w:val="00610B2E"/>
    <w:rsid w:val="00610B57"/>
    <w:rsid w:val="00610CCB"/>
    <w:rsid w:val="00610E14"/>
    <w:rsid w:val="00611B46"/>
    <w:rsid w:val="00613AEE"/>
    <w:rsid w:val="00614216"/>
    <w:rsid w:val="00614BD4"/>
    <w:rsid w:val="0061635C"/>
    <w:rsid w:val="0061691D"/>
    <w:rsid w:val="00617555"/>
    <w:rsid w:val="00621869"/>
    <w:rsid w:val="00622297"/>
    <w:rsid w:val="006224FE"/>
    <w:rsid w:val="00622AAE"/>
    <w:rsid w:val="00622C85"/>
    <w:rsid w:val="00624A9E"/>
    <w:rsid w:val="00625899"/>
    <w:rsid w:val="006269B7"/>
    <w:rsid w:val="006270B4"/>
    <w:rsid w:val="00627246"/>
    <w:rsid w:val="00631079"/>
    <w:rsid w:val="00631763"/>
    <w:rsid w:val="00632224"/>
    <w:rsid w:val="00632656"/>
    <w:rsid w:val="006342AB"/>
    <w:rsid w:val="00634CBB"/>
    <w:rsid w:val="00635073"/>
    <w:rsid w:val="00635401"/>
    <w:rsid w:val="00635C4D"/>
    <w:rsid w:val="00636B3C"/>
    <w:rsid w:val="006417C9"/>
    <w:rsid w:val="006417D7"/>
    <w:rsid w:val="00641F72"/>
    <w:rsid w:val="0064233F"/>
    <w:rsid w:val="006436BB"/>
    <w:rsid w:val="0064472F"/>
    <w:rsid w:val="006451D3"/>
    <w:rsid w:val="006457F5"/>
    <w:rsid w:val="0064587F"/>
    <w:rsid w:val="006465C5"/>
    <w:rsid w:val="00646853"/>
    <w:rsid w:val="0064754E"/>
    <w:rsid w:val="0064763C"/>
    <w:rsid w:val="00647A94"/>
    <w:rsid w:val="006514B5"/>
    <w:rsid w:val="00651ED6"/>
    <w:rsid w:val="0065384C"/>
    <w:rsid w:val="00654058"/>
    <w:rsid w:val="00654389"/>
    <w:rsid w:val="006548C5"/>
    <w:rsid w:val="00654CC6"/>
    <w:rsid w:val="00654DF8"/>
    <w:rsid w:val="006559F4"/>
    <w:rsid w:val="00656451"/>
    <w:rsid w:val="0065648D"/>
    <w:rsid w:val="006565DE"/>
    <w:rsid w:val="00657306"/>
    <w:rsid w:val="0066053F"/>
    <w:rsid w:val="00660B7F"/>
    <w:rsid w:val="00660B8C"/>
    <w:rsid w:val="006611F0"/>
    <w:rsid w:val="00661EEC"/>
    <w:rsid w:val="006621DC"/>
    <w:rsid w:val="00662630"/>
    <w:rsid w:val="006626D1"/>
    <w:rsid w:val="006628A4"/>
    <w:rsid w:val="00662B5E"/>
    <w:rsid w:val="00663FA6"/>
    <w:rsid w:val="0066420A"/>
    <w:rsid w:val="006657E5"/>
    <w:rsid w:val="006666C8"/>
    <w:rsid w:val="00666CC4"/>
    <w:rsid w:val="0066762D"/>
    <w:rsid w:val="006676D9"/>
    <w:rsid w:val="006679E1"/>
    <w:rsid w:val="0067063C"/>
    <w:rsid w:val="00670730"/>
    <w:rsid w:val="00670E6E"/>
    <w:rsid w:val="006719A2"/>
    <w:rsid w:val="00671BF2"/>
    <w:rsid w:val="00672309"/>
    <w:rsid w:val="00673B50"/>
    <w:rsid w:val="00673D08"/>
    <w:rsid w:val="0067417A"/>
    <w:rsid w:val="006745B3"/>
    <w:rsid w:val="00674B67"/>
    <w:rsid w:val="00674EEE"/>
    <w:rsid w:val="0067521B"/>
    <w:rsid w:val="0067534F"/>
    <w:rsid w:val="00675455"/>
    <w:rsid w:val="00675D7A"/>
    <w:rsid w:val="00675ED8"/>
    <w:rsid w:val="00677E1D"/>
    <w:rsid w:val="006804BA"/>
    <w:rsid w:val="00680A66"/>
    <w:rsid w:val="006814E5"/>
    <w:rsid w:val="0068265E"/>
    <w:rsid w:val="0068301A"/>
    <w:rsid w:val="006830BB"/>
    <w:rsid w:val="00683174"/>
    <w:rsid w:val="006840BB"/>
    <w:rsid w:val="006849D0"/>
    <w:rsid w:val="00684D79"/>
    <w:rsid w:val="00686026"/>
    <w:rsid w:val="006862E1"/>
    <w:rsid w:val="006868BE"/>
    <w:rsid w:val="00690333"/>
    <w:rsid w:val="006929D4"/>
    <w:rsid w:val="0069368F"/>
    <w:rsid w:val="00695049"/>
    <w:rsid w:val="00696321"/>
    <w:rsid w:val="00696992"/>
    <w:rsid w:val="00697643"/>
    <w:rsid w:val="00697B08"/>
    <w:rsid w:val="006A05F9"/>
    <w:rsid w:val="006A11F2"/>
    <w:rsid w:val="006A26A9"/>
    <w:rsid w:val="006A26DD"/>
    <w:rsid w:val="006A3FA3"/>
    <w:rsid w:val="006A5740"/>
    <w:rsid w:val="006A778F"/>
    <w:rsid w:val="006A7933"/>
    <w:rsid w:val="006A7E22"/>
    <w:rsid w:val="006A7E8B"/>
    <w:rsid w:val="006B0282"/>
    <w:rsid w:val="006B0BD6"/>
    <w:rsid w:val="006B2F5D"/>
    <w:rsid w:val="006B332C"/>
    <w:rsid w:val="006B3847"/>
    <w:rsid w:val="006B40CE"/>
    <w:rsid w:val="006B4571"/>
    <w:rsid w:val="006B5762"/>
    <w:rsid w:val="006B5900"/>
    <w:rsid w:val="006B5B89"/>
    <w:rsid w:val="006B6844"/>
    <w:rsid w:val="006B755D"/>
    <w:rsid w:val="006C029F"/>
    <w:rsid w:val="006C138F"/>
    <w:rsid w:val="006C1951"/>
    <w:rsid w:val="006C2CE2"/>
    <w:rsid w:val="006C3045"/>
    <w:rsid w:val="006C336F"/>
    <w:rsid w:val="006C3523"/>
    <w:rsid w:val="006C3F8F"/>
    <w:rsid w:val="006C478E"/>
    <w:rsid w:val="006C615C"/>
    <w:rsid w:val="006C6468"/>
    <w:rsid w:val="006C6AE7"/>
    <w:rsid w:val="006D0970"/>
    <w:rsid w:val="006D1A95"/>
    <w:rsid w:val="006D1E3C"/>
    <w:rsid w:val="006D2216"/>
    <w:rsid w:val="006D2DED"/>
    <w:rsid w:val="006D4AD9"/>
    <w:rsid w:val="006D581C"/>
    <w:rsid w:val="006D61B1"/>
    <w:rsid w:val="006D70C3"/>
    <w:rsid w:val="006E0595"/>
    <w:rsid w:val="006E08F1"/>
    <w:rsid w:val="006E2134"/>
    <w:rsid w:val="006E5267"/>
    <w:rsid w:val="006E58B0"/>
    <w:rsid w:val="006E6C71"/>
    <w:rsid w:val="006F0AF3"/>
    <w:rsid w:val="006F3170"/>
    <w:rsid w:val="006F332F"/>
    <w:rsid w:val="006F380C"/>
    <w:rsid w:val="006F391C"/>
    <w:rsid w:val="006F3ACA"/>
    <w:rsid w:val="006F40A4"/>
    <w:rsid w:val="006F43B9"/>
    <w:rsid w:val="006F566C"/>
    <w:rsid w:val="006F68E6"/>
    <w:rsid w:val="007014D8"/>
    <w:rsid w:val="00702C8A"/>
    <w:rsid w:val="0070415C"/>
    <w:rsid w:val="007041C5"/>
    <w:rsid w:val="00704AA9"/>
    <w:rsid w:val="007055F3"/>
    <w:rsid w:val="0070740C"/>
    <w:rsid w:val="0070784B"/>
    <w:rsid w:val="00710BAE"/>
    <w:rsid w:val="00710E61"/>
    <w:rsid w:val="007127CD"/>
    <w:rsid w:val="007158C3"/>
    <w:rsid w:val="007169CA"/>
    <w:rsid w:val="00716E38"/>
    <w:rsid w:val="00720205"/>
    <w:rsid w:val="0072024F"/>
    <w:rsid w:val="0072055A"/>
    <w:rsid w:val="00721A00"/>
    <w:rsid w:val="00721E4A"/>
    <w:rsid w:val="007229A4"/>
    <w:rsid w:val="00722FE8"/>
    <w:rsid w:val="007231A5"/>
    <w:rsid w:val="00723F3E"/>
    <w:rsid w:val="00724162"/>
    <w:rsid w:val="007241B8"/>
    <w:rsid w:val="007241EA"/>
    <w:rsid w:val="007246C3"/>
    <w:rsid w:val="00724AFC"/>
    <w:rsid w:val="00724D8A"/>
    <w:rsid w:val="00724D92"/>
    <w:rsid w:val="00724DE2"/>
    <w:rsid w:val="007256DC"/>
    <w:rsid w:val="0072707C"/>
    <w:rsid w:val="00727207"/>
    <w:rsid w:val="00727B12"/>
    <w:rsid w:val="007318AC"/>
    <w:rsid w:val="00731E9C"/>
    <w:rsid w:val="00731F2C"/>
    <w:rsid w:val="00733EB2"/>
    <w:rsid w:val="00734B89"/>
    <w:rsid w:val="00735775"/>
    <w:rsid w:val="00735F2F"/>
    <w:rsid w:val="00737179"/>
    <w:rsid w:val="00737248"/>
    <w:rsid w:val="007379CE"/>
    <w:rsid w:val="0074023D"/>
    <w:rsid w:val="00740939"/>
    <w:rsid w:val="00742613"/>
    <w:rsid w:val="00742DD0"/>
    <w:rsid w:val="007443AC"/>
    <w:rsid w:val="00744BF7"/>
    <w:rsid w:val="00745423"/>
    <w:rsid w:val="00745517"/>
    <w:rsid w:val="0074641A"/>
    <w:rsid w:val="007472AF"/>
    <w:rsid w:val="00752304"/>
    <w:rsid w:val="0075312C"/>
    <w:rsid w:val="00753547"/>
    <w:rsid w:val="00753BAD"/>
    <w:rsid w:val="00754F05"/>
    <w:rsid w:val="00755C78"/>
    <w:rsid w:val="007563E1"/>
    <w:rsid w:val="00756B75"/>
    <w:rsid w:val="0075700A"/>
    <w:rsid w:val="0076036A"/>
    <w:rsid w:val="00760C18"/>
    <w:rsid w:val="007613E2"/>
    <w:rsid w:val="007615D1"/>
    <w:rsid w:val="00761F30"/>
    <w:rsid w:val="007620D0"/>
    <w:rsid w:val="00764D0B"/>
    <w:rsid w:val="00764F70"/>
    <w:rsid w:val="00765178"/>
    <w:rsid w:val="00766EA1"/>
    <w:rsid w:val="00767558"/>
    <w:rsid w:val="00771985"/>
    <w:rsid w:val="007726F9"/>
    <w:rsid w:val="00772BF0"/>
    <w:rsid w:val="00773269"/>
    <w:rsid w:val="0077362E"/>
    <w:rsid w:val="007743DA"/>
    <w:rsid w:val="00774A47"/>
    <w:rsid w:val="00775156"/>
    <w:rsid w:val="007754F9"/>
    <w:rsid w:val="00775935"/>
    <w:rsid w:val="00776958"/>
    <w:rsid w:val="00776E5C"/>
    <w:rsid w:val="00777005"/>
    <w:rsid w:val="00777125"/>
    <w:rsid w:val="00777319"/>
    <w:rsid w:val="00781A69"/>
    <w:rsid w:val="00782970"/>
    <w:rsid w:val="00783A5B"/>
    <w:rsid w:val="00783BC8"/>
    <w:rsid w:val="00784227"/>
    <w:rsid w:val="0078433E"/>
    <w:rsid w:val="007847E5"/>
    <w:rsid w:val="00786782"/>
    <w:rsid w:val="00786BEA"/>
    <w:rsid w:val="00787965"/>
    <w:rsid w:val="00791B20"/>
    <w:rsid w:val="00792EDD"/>
    <w:rsid w:val="00794499"/>
    <w:rsid w:val="00794A36"/>
    <w:rsid w:val="00794DA2"/>
    <w:rsid w:val="0079564F"/>
    <w:rsid w:val="00795A45"/>
    <w:rsid w:val="007960C1"/>
    <w:rsid w:val="007961FF"/>
    <w:rsid w:val="007964AB"/>
    <w:rsid w:val="00796AFD"/>
    <w:rsid w:val="00797590"/>
    <w:rsid w:val="00797BA4"/>
    <w:rsid w:val="00797E14"/>
    <w:rsid w:val="007A0BB7"/>
    <w:rsid w:val="007A23BC"/>
    <w:rsid w:val="007A32C5"/>
    <w:rsid w:val="007A3D94"/>
    <w:rsid w:val="007A4AB7"/>
    <w:rsid w:val="007A560F"/>
    <w:rsid w:val="007A5A8C"/>
    <w:rsid w:val="007A66A5"/>
    <w:rsid w:val="007B0529"/>
    <w:rsid w:val="007B08C8"/>
    <w:rsid w:val="007B15FB"/>
    <w:rsid w:val="007B19DE"/>
    <w:rsid w:val="007B1ACE"/>
    <w:rsid w:val="007B1F13"/>
    <w:rsid w:val="007B230E"/>
    <w:rsid w:val="007B27AE"/>
    <w:rsid w:val="007B2F84"/>
    <w:rsid w:val="007B3647"/>
    <w:rsid w:val="007B5253"/>
    <w:rsid w:val="007B5681"/>
    <w:rsid w:val="007B5B82"/>
    <w:rsid w:val="007C0258"/>
    <w:rsid w:val="007C04CA"/>
    <w:rsid w:val="007C06A0"/>
    <w:rsid w:val="007C1289"/>
    <w:rsid w:val="007C1CA5"/>
    <w:rsid w:val="007C201D"/>
    <w:rsid w:val="007C33ED"/>
    <w:rsid w:val="007C43ED"/>
    <w:rsid w:val="007C4B0C"/>
    <w:rsid w:val="007C53BC"/>
    <w:rsid w:val="007C58CF"/>
    <w:rsid w:val="007C5D50"/>
    <w:rsid w:val="007C601D"/>
    <w:rsid w:val="007C63BA"/>
    <w:rsid w:val="007C64ED"/>
    <w:rsid w:val="007C6930"/>
    <w:rsid w:val="007C77CF"/>
    <w:rsid w:val="007D2BC9"/>
    <w:rsid w:val="007D33F6"/>
    <w:rsid w:val="007D4303"/>
    <w:rsid w:val="007D4930"/>
    <w:rsid w:val="007D4BEF"/>
    <w:rsid w:val="007D4C27"/>
    <w:rsid w:val="007D6547"/>
    <w:rsid w:val="007D66CB"/>
    <w:rsid w:val="007D6E4B"/>
    <w:rsid w:val="007D71BD"/>
    <w:rsid w:val="007E0A1D"/>
    <w:rsid w:val="007E0E33"/>
    <w:rsid w:val="007E104C"/>
    <w:rsid w:val="007E17EB"/>
    <w:rsid w:val="007E185A"/>
    <w:rsid w:val="007E1B57"/>
    <w:rsid w:val="007E1BA2"/>
    <w:rsid w:val="007E2189"/>
    <w:rsid w:val="007E2E02"/>
    <w:rsid w:val="007E3465"/>
    <w:rsid w:val="007E42BC"/>
    <w:rsid w:val="007E4835"/>
    <w:rsid w:val="007E4DAA"/>
    <w:rsid w:val="007E4EBB"/>
    <w:rsid w:val="007E62D1"/>
    <w:rsid w:val="007E63E6"/>
    <w:rsid w:val="007E6D6B"/>
    <w:rsid w:val="007E762B"/>
    <w:rsid w:val="007F192A"/>
    <w:rsid w:val="007F2BD8"/>
    <w:rsid w:val="007F35A4"/>
    <w:rsid w:val="007F3857"/>
    <w:rsid w:val="007F39A2"/>
    <w:rsid w:val="007F4034"/>
    <w:rsid w:val="007F42BF"/>
    <w:rsid w:val="007F5500"/>
    <w:rsid w:val="007F550F"/>
    <w:rsid w:val="007F5F5C"/>
    <w:rsid w:val="007F5FAA"/>
    <w:rsid w:val="007F66A9"/>
    <w:rsid w:val="007F6713"/>
    <w:rsid w:val="007F70CD"/>
    <w:rsid w:val="007F7246"/>
    <w:rsid w:val="00802689"/>
    <w:rsid w:val="00802690"/>
    <w:rsid w:val="00802FCD"/>
    <w:rsid w:val="00803760"/>
    <w:rsid w:val="0080476C"/>
    <w:rsid w:val="00804D4B"/>
    <w:rsid w:val="008055BD"/>
    <w:rsid w:val="00807F9A"/>
    <w:rsid w:val="00811951"/>
    <w:rsid w:val="00812032"/>
    <w:rsid w:val="0081481C"/>
    <w:rsid w:val="00814939"/>
    <w:rsid w:val="0081611D"/>
    <w:rsid w:val="0081652E"/>
    <w:rsid w:val="00816C2B"/>
    <w:rsid w:val="00816EBF"/>
    <w:rsid w:val="00817E20"/>
    <w:rsid w:val="00820006"/>
    <w:rsid w:val="008204B1"/>
    <w:rsid w:val="008206D3"/>
    <w:rsid w:val="00820A6E"/>
    <w:rsid w:val="00820AF7"/>
    <w:rsid w:val="00820F54"/>
    <w:rsid w:val="00821A22"/>
    <w:rsid w:val="008228E8"/>
    <w:rsid w:val="00822B29"/>
    <w:rsid w:val="008238EE"/>
    <w:rsid w:val="00823BD5"/>
    <w:rsid w:val="00824A40"/>
    <w:rsid w:val="0082576E"/>
    <w:rsid w:val="008264AD"/>
    <w:rsid w:val="00826C84"/>
    <w:rsid w:val="00826FD0"/>
    <w:rsid w:val="008270DE"/>
    <w:rsid w:val="008278D3"/>
    <w:rsid w:val="00827FE4"/>
    <w:rsid w:val="00830386"/>
    <w:rsid w:val="00831A3B"/>
    <w:rsid w:val="00832B7A"/>
    <w:rsid w:val="008340F6"/>
    <w:rsid w:val="0083442B"/>
    <w:rsid w:val="00836789"/>
    <w:rsid w:val="00837455"/>
    <w:rsid w:val="0084025D"/>
    <w:rsid w:val="0084065F"/>
    <w:rsid w:val="008418ED"/>
    <w:rsid w:val="008427C5"/>
    <w:rsid w:val="00842FA4"/>
    <w:rsid w:val="00844C62"/>
    <w:rsid w:val="00844D0D"/>
    <w:rsid w:val="00845701"/>
    <w:rsid w:val="00847653"/>
    <w:rsid w:val="008505E2"/>
    <w:rsid w:val="00850AF4"/>
    <w:rsid w:val="00851064"/>
    <w:rsid w:val="00851660"/>
    <w:rsid w:val="0085197D"/>
    <w:rsid w:val="00852A88"/>
    <w:rsid w:val="00852C58"/>
    <w:rsid w:val="00852CCD"/>
    <w:rsid w:val="00852E89"/>
    <w:rsid w:val="00853943"/>
    <w:rsid w:val="00853A3B"/>
    <w:rsid w:val="00854E79"/>
    <w:rsid w:val="00855138"/>
    <w:rsid w:val="00855B18"/>
    <w:rsid w:val="008566C4"/>
    <w:rsid w:val="00856767"/>
    <w:rsid w:val="00856E3D"/>
    <w:rsid w:val="00856F4D"/>
    <w:rsid w:val="00857539"/>
    <w:rsid w:val="00857A9A"/>
    <w:rsid w:val="00857FD3"/>
    <w:rsid w:val="00860A9F"/>
    <w:rsid w:val="00860F74"/>
    <w:rsid w:val="00861249"/>
    <w:rsid w:val="008612F8"/>
    <w:rsid w:val="00863328"/>
    <w:rsid w:val="00863B5A"/>
    <w:rsid w:val="00864546"/>
    <w:rsid w:val="008656BE"/>
    <w:rsid w:val="00870F7B"/>
    <w:rsid w:val="008712A4"/>
    <w:rsid w:val="008715D1"/>
    <w:rsid w:val="00871611"/>
    <w:rsid w:val="008723E7"/>
    <w:rsid w:val="00872C82"/>
    <w:rsid w:val="008732E0"/>
    <w:rsid w:val="008736E4"/>
    <w:rsid w:val="00873AC9"/>
    <w:rsid w:val="00873D5B"/>
    <w:rsid w:val="00874511"/>
    <w:rsid w:val="0087519B"/>
    <w:rsid w:val="008761C7"/>
    <w:rsid w:val="00877DD1"/>
    <w:rsid w:val="00880C37"/>
    <w:rsid w:val="00881BEE"/>
    <w:rsid w:val="008827DF"/>
    <w:rsid w:val="008827F0"/>
    <w:rsid w:val="0088298B"/>
    <w:rsid w:val="00882E6D"/>
    <w:rsid w:val="008832B8"/>
    <w:rsid w:val="008856E5"/>
    <w:rsid w:val="008862F2"/>
    <w:rsid w:val="008864BD"/>
    <w:rsid w:val="00886DF1"/>
    <w:rsid w:val="00886E86"/>
    <w:rsid w:val="008875B0"/>
    <w:rsid w:val="0089114A"/>
    <w:rsid w:val="008918C0"/>
    <w:rsid w:val="00891BEF"/>
    <w:rsid w:val="00892A4A"/>
    <w:rsid w:val="00892AFE"/>
    <w:rsid w:val="00892E8B"/>
    <w:rsid w:val="0089353A"/>
    <w:rsid w:val="008937AE"/>
    <w:rsid w:val="00894C48"/>
    <w:rsid w:val="008951A5"/>
    <w:rsid w:val="008963EA"/>
    <w:rsid w:val="00896BA1"/>
    <w:rsid w:val="008A08B6"/>
    <w:rsid w:val="008A1BD6"/>
    <w:rsid w:val="008A283A"/>
    <w:rsid w:val="008A2A3B"/>
    <w:rsid w:val="008A37CE"/>
    <w:rsid w:val="008A387E"/>
    <w:rsid w:val="008A4872"/>
    <w:rsid w:val="008A4F6B"/>
    <w:rsid w:val="008A5320"/>
    <w:rsid w:val="008A5356"/>
    <w:rsid w:val="008A557F"/>
    <w:rsid w:val="008A563F"/>
    <w:rsid w:val="008A5D6F"/>
    <w:rsid w:val="008A619A"/>
    <w:rsid w:val="008A6432"/>
    <w:rsid w:val="008A6E3B"/>
    <w:rsid w:val="008A7A0F"/>
    <w:rsid w:val="008B0578"/>
    <w:rsid w:val="008B169F"/>
    <w:rsid w:val="008B2448"/>
    <w:rsid w:val="008B264D"/>
    <w:rsid w:val="008B3374"/>
    <w:rsid w:val="008B3EA6"/>
    <w:rsid w:val="008B40FA"/>
    <w:rsid w:val="008B47DA"/>
    <w:rsid w:val="008B5294"/>
    <w:rsid w:val="008B5A1B"/>
    <w:rsid w:val="008B5CDE"/>
    <w:rsid w:val="008B61A3"/>
    <w:rsid w:val="008B771E"/>
    <w:rsid w:val="008B7BEB"/>
    <w:rsid w:val="008C0006"/>
    <w:rsid w:val="008C13BB"/>
    <w:rsid w:val="008C14A7"/>
    <w:rsid w:val="008C173C"/>
    <w:rsid w:val="008C1DFC"/>
    <w:rsid w:val="008C1E31"/>
    <w:rsid w:val="008C2922"/>
    <w:rsid w:val="008C365C"/>
    <w:rsid w:val="008C4E19"/>
    <w:rsid w:val="008C513C"/>
    <w:rsid w:val="008C600B"/>
    <w:rsid w:val="008C7466"/>
    <w:rsid w:val="008C7B4B"/>
    <w:rsid w:val="008D020E"/>
    <w:rsid w:val="008D10B5"/>
    <w:rsid w:val="008D14CD"/>
    <w:rsid w:val="008D161F"/>
    <w:rsid w:val="008D2305"/>
    <w:rsid w:val="008D3633"/>
    <w:rsid w:val="008D5455"/>
    <w:rsid w:val="008D564F"/>
    <w:rsid w:val="008D70A8"/>
    <w:rsid w:val="008D75F1"/>
    <w:rsid w:val="008D7920"/>
    <w:rsid w:val="008D7997"/>
    <w:rsid w:val="008E0FA9"/>
    <w:rsid w:val="008E1301"/>
    <w:rsid w:val="008E21A3"/>
    <w:rsid w:val="008E2210"/>
    <w:rsid w:val="008E2708"/>
    <w:rsid w:val="008E36AC"/>
    <w:rsid w:val="008E3B15"/>
    <w:rsid w:val="008E5368"/>
    <w:rsid w:val="008E7C7A"/>
    <w:rsid w:val="008F0105"/>
    <w:rsid w:val="008F060D"/>
    <w:rsid w:val="008F0E7F"/>
    <w:rsid w:val="008F15F7"/>
    <w:rsid w:val="008F1941"/>
    <w:rsid w:val="008F2DC3"/>
    <w:rsid w:val="008F2EC3"/>
    <w:rsid w:val="008F301D"/>
    <w:rsid w:val="008F38BF"/>
    <w:rsid w:val="008F4B9D"/>
    <w:rsid w:val="008F5E63"/>
    <w:rsid w:val="008F64EB"/>
    <w:rsid w:val="008F66C9"/>
    <w:rsid w:val="008F67FB"/>
    <w:rsid w:val="008F6E5C"/>
    <w:rsid w:val="009003D3"/>
    <w:rsid w:val="00900945"/>
    <w:rsid w:val="00902C3E"/>
    <w:rsid w:val="009035BD"/>
    <w:rsid w:val="00903CA9"/>
    <w:rsid w:val="00903DBB"/>
    <w:rsid w:val="00904142"/>
    <w:rsid w:val="009046BD"/>
    <w:rsid w:val="00904C17"/>
    <w:rsid w:val="009051ED"/>
    <w:rsid w:val="0090546E"/>
    <w:rsid w:val="00905708"/>
    <w:rsid w:val="009058C4"/>
    <w:rsid w:val="0090613A"/>
    <w:rsid w:val="00906EC6"/>
    <w:rsid w:val="00907E4A"/>
    <w:rsid w:val="00907EDC"/>
    <w:rsid w:val="00911228"/>
    <w:rsid w:val="0091251C"/>
    <w:rsid w:val="00914224"/>
    <w:rsid w:val="00914597"/>
    <w:rsid w:val="009153B2"/>
    <w:rsid w:val="00915E2E"/>
    <w:rsid w:val="00916AAF"/>
    <w:rsid w:val="0092081A"/>
    <w:rsid w:val="00920EF7"/>
    <w:rsid w:val="0092114E"/>
    <w:rsid w:val="00921198"/>
    <w:rsid w:val="00922A77"/>
    <w:rsid w:val="00923089"/>
    <w:rsid w:val="009232C6"/>
    <w:rsid w:val="00923E6D"/>
    <w:rsid w:val="00924129"/>
    <w:rsid w:val="00924F45"/>
    <w:rsid w:val="00925E26"/>
    <w:rsid w:val="009262C8"/>
    <w:rsid w:val="00926533"/>
    <w:rsid w:val="00927067"/>
    <w:rsid w:val="009271F9"/>
    <w:rsid w:val="00927B11"/>
    <w:rsid w:val="0093026A"/>
    <w:rsid w:val="0093251F"/>
    <w:rsid w:val="00933BDD"/>
    <w:rsid w:val="0093416B"/>
    <w:rsid w:val="009341CC"/>
    <w:rsid w:val="009349AB"/>
    <w:rsid w:val="0093647F"/>
    <w:rsid w:val="009406FF"/>
    <w:rsid w:val="009409E8"/>
    <w:rsid w:val="00940E3F"/>
    <w:rsid w:val="009411E0"/>
    <w:rsid w:val="00941639"/>
    <w:rsid w:val="009421F7"/>
    <w:rsid w:val="00942A70"/>
    <w:rsid w:val="009431C0"/>
    <w:rsid w:val="00943576"/>
    <w:rsid w:val="00943748"/>
    <w:rsid w:val="00943ED3"/>
    <w:rsid w:val="00945271"/>
    <w:rsid w:val="009455E5"/>
    <w:rsid w:val="00945A46"/>
    <w:rsid w:val="00946645"/>
    <w:rsid w:val="00946D23"/>
    <w:rsid w:val="009479A3"/>
    <w:rsid w:val="00950140"/>
    <w:rsid w:val="009511A6"/>
    <w:rsid w:val="00951D12"/>
    <w:rsid w:val="00951D15"/>
    <w:rsid w:val="00952320"/>
    <w:rsid w:val="009525B3"/>
    <w:rsid w:val="00953D65"/>
    <w:rsid w:val="00955C80"/>
    <w:rsid w:val="00956266"/>
    <w:rsid w:val="009564AA"/>
    <w:rsid w:val="00956554"/>
    <w:rsid w:val="00956D94"/>
    <w:rsid w:val="009572F5"/>
    <w:rsid w:val="009577F5"/>
    <w:rsid w:val="009600DE"/>
    <w:rsid w:val="0096025A"/>
    <w:rsid w:val="0096183A"/>
    <w:rsid w:val="00961E38"/>
    <w:rsid w:val="00962169"/>
    <w:rsid w:val="00962282"/>
    <w:rsid w:val="00962349"/>
    <w:rsid w:val="009627E0"/>
    <w:rsid w:val="00963812"/>
    <w:rsid w:val="00963AAE"/>
    <w:rsid w:val="00963AB3"/>
    <w:rsid w:val="009652C9"/>
    <w:rsid w:val="0096588F"/>
    <w:rsid w:val="00965AA5"/>
    <w:rsid w:val="00967168"/>
    <w:rsid w:val="009671B1"/>
    <w:rsid w:val="0097166D"/>
    <w:rsid w:val="009723D0"/>
    <w:rsid w:val="00972556"/>
    <w:rsid w:val="009738D7"/>
    <w:rsid w:val="00973A73"/>
    <w:rsid w:val="00975838"/>
    <w:rsid w:val="00976861"/>
    <w:rsid w:val="00977214"/>
    <w:rsid w:val="00977CDB"/>
    <w:rsid w:val="00977CF7"/>
    <w:rsid w:val="009808BF"/>
    <w:rsid w:val="0098114B"/>
    <w:rsid w:val="009812DB"/>
    <w:rsid w:val="00981761"/>
    <w:rsid w:val="0098233F"/>
    <w:rsid w:val="009826EA"/>
    <w:rsid w:val="009829B0"/>
    <w:rsid w:val="009829CE"/>
    <w:rsid w:val="009835C1"/>
    <w:rsid w:val="009842C1"/>
    <w:rsid w:val="00984BB8"/>
    <w:rsid w:val="00985171"/>
    <w:rsid w:val="0099246B"/>
    <w:rsid w:val="009932C4"/>
    <w:rsid w:val="00993842"/>
    <w:rsid w:val="00993A2F"/>
    <w:rsid w:val="00993D39"/>
    <w:rsid w:val="00993F49"/>
    <w:rsid w:val="00994F84"/>
    <w:rsid w:val="0099527B"/>
    <w:rsid w:val="009955C2"/>
    <w:rsid w:val="00995759"/>
    <w:rsid w:val="00996245"/>
    <w:rsid w:val="00996345"/>
    <w:rsid w:val="00996AE5"/>
    <w:rsid w:val="00996E53"/>
    <w:rsid w:val="009970E6"/>
    <w:rsid w:val="0099727D"/>
    <w:rsid w:val="00997909"/>
    <w:rsid w:val="00997CA6"/>
    <w:rsid w:val="009A0787"/>
    <w:rsid w:val="009A0F01"/>
    <w:rsid w:val="009A1806"/>
    <w:rsid w:val="009A1B8F"/>
    <w:rsid w:val="009A2C67"/>
    <w:rsid w:val="009A4BC5"/>
    <w:rsid w:val="009A5043"/>
    <w:rsid w:val="009A5954"/>
    <w:rsid w:val="009A5C4C"/>
    <w:rsid w:val="009A7EBE"/>
    <w:rsid w:val="009B27EC"/>
    <w:rsid w:val="009B3E46"/>
    <w:rsid w:val="009B463B"/>
    <w:rsid w:val="009B4CC9"/>
    <w:rsid w:val="009B4E5D"/>
    <w:rsid w:val="009B53DF"/>
    <w:rsid w:val="009B6144"/>
    <w:rsid w:val="009B6940"/>
    <w:rsid w:val="009B78B5"/>
    <w:rsid w:val="009C0846"/>
    <w:rsid w:val="009C09AD"/>
    <w:rsid w:val="009C0B2C"/>
    <w:rsid w:val="009C0C2B"/>
    <w:rsid w:val="009C1006"/>
    <w:rsid w:val="009C1104"/>
    <w:rsid w:val="009C175A"/>
    <w:rsid w:val="009C18CE"/>
    <w:rsid w:val="009C1AD2"/>
    <w:rsid w:val="009C2B27"/>
    <w:rsid w:val="009C3381"/>
    <w:rsid w:val="009C3439"/>
    <w:rsid w:val="009C3736"/>
    <w:rsid w:val="009C395C"/>
    <w:rsid w:val="009C3BEA"/>
    <w:rsid w:val="009C4073"/>
    <w:rsid w:val="009C45F3"/>
    <w:rsid w:val="009C4619"/>
    <w:rsid w:val="009C6443"/>
    <w:rsid w:val="009C6629"/>
    <w:rsid w:val="009C7199"/>
    <w:rsid w:val="009C766D"/>
    <w:rsid w:val="009D1445"/>
    <w:rsid w:val="009D1DA2"/>
    <w:rsid w:val="009D3E9C"/>
    <w:rsid w:val="009D4528"/>
    <w:rsid w:val="009D5028"/>
    <w:rsid w:val="009D5F73"/>
    <w:rsid w:val="009D62FF"/>
    <w:rsid w:val="009D639F"/>
    <w:rsid w:val="009D6FAD"/>
    <w:rsid w:val="009E0DCE"/>
    <w:rsid w:val="009E0E54"/>
    <w:rsid w:val="009E1917"/>
    <w:rsid w:val="009E1CF5"/>
    <w:rsid w:val="009E2A2B"/>
    <w:rsid w:val="009E3125"/>
    <w:rsid w:val="009E344E"/>
    <w:rsid w:val="009E35EF"/>
    <w:rsid w:val="009E3BCD"/>
    <w:rsid w:val="009E4702"/>
    <w:rsid w:val="009E6677"/>
    <w:rsid w:val="009F0ABA"/>
    <w:rsid w:val="009F0E91"/>
    <w:rsid w:val="009F2DFB"/>
    <w:rsid w:val="009F362C"/>
    <w:rsid w:val="009F46AE"/>
    <w:rsid w:val="009F5026"/>
    <w:rsid w:val="009F50C3"/>
    <w:rsid w:val="009F5113"/>
    <w:rsid w:val="009F5396"/>
    <w:rsid w:val="009F5439"/>
    <w:rsid w:val="009F7783"/>
    <w:rsid w:val="009F791F"/>
    <w:rsid w:val="009F7A73"/>
    <w:rsid w:val="00A000E4"/>
    <w:rsid w:val="00A019F6"/>
    <w:rsid w:val="00A01B69"/>
    <w:rsid w:val="00A050DC"/>
    <w:rsid w:val="00A05C12"/>
    <w:rsid w:val="00A07973"/>
    <w:rsid w:val="00A07AFA"/>
    <w:rsid w:val="00A1108E"/>
    <w:rsid w:val="00A116FF"/>
    <w:rsid w:val="00A126A5"/>
    <w:rsid w:val="00A128BF"/>
    <w:rsid w:val="00A142D2"/>
    <w:rsid w:val="00A154EF"/>
    <w:rsid w:val="00A155BE"/>
    <w:rsid w:val="00A165B0"/>
    <w:rsid w:val="00A16712"/>
    <w:rsid w:val="00A16E42"/>
    <w:rsid w:val="00A170F6"/>
    <w:rsid w:val="00A17CF9"/>
    <w:rsid w:val="00A17E2D"/>
    <w:rsid w:val="00A17F9C"/>
    <w:rsid w:val="00A20874"/>
    <w:rsid w:val="00A21383"/>
    <w:rsid w:val="00A2211E"/>
    <w:rsid w:val="00A22277"/>
    <w:rsid w:val="00A223B5"/>
    <w:rsid w:val="00A22EC3"/>
    <w:rsid w:val="00A22ECF"/>
    <w:rsid w:val="00A2374E"/>
    <w:rsid w:val="00A2405A"/>
    <w:rsid w:val="00A24A70"/>
    <w:rsid w:val="00A255C4"/>
    <w:rsid w:val="00A26B50"/>
    <w:rsid w:val="00A30A63"/>
    <w:rsid w:val="00A32646"/>
    <w:rsid w:val="00A32E9E"/>
    <w:rsid w:val="00A33BC3"/>
    <w:rsid w:val="00A34940"/>
    <w:rsid w:val="00A34C43"/>
    <w:rsid w:val="00A34DE4"/>
    <w:rsid w:val="00A3542A"/>
    <w:rsid w:val="00A35C62"/>
    <w:rsid w:val="00A36C10"/>
    <w:rsid w:val="00A36CD0"/>
    <w:rsid w:val="00A408C6"/>
    <w:rsid w:val="00A41509"/>
    <w:rsid w:val="00A41929"/>
    <w:rsid w:val="00A420BE"/>
    <w:rsid w:val="00A427D8"/>
    <w:rsid w:val="00A42918"/>
    <w:rsid w:val="00A446CE"/>
    <w:rsid w:val="00A44B7C"/>
    <w:rsid w:val="00A4529C"/>
    <w:rsid w:val="00A45763"/>
    <w:rsid w:val="00A469E3"/>
    <w:rsid w:val="00A47D76"/>
    <w:rsid w:val="00A5020F"/>
    <w:rsid w:val="00A506DE"/>
    <w:rsid w:val="00A50EBA"/>
    <w:rsid w:val="00A51B43"/>
    <w:rsid w:val="00A51C6C"/>
    <w:rsid w:val="00A524C8"/>
    <w:rsid w:val="00A529CE"/>
    <w:rsid w:val="00A53027"/>
    <w:rsid w:val="00A53322"/>
    <w:rsid w:val="00A53AC5"/>
    <w:rsid w:val="00A53E7D"/>
    <w:rsid w:val="00A54DC9"/>
    <w:rsid w:val="00A55393"/>
    <w:rsid w:val="00A5550B"/>
    <w:rsid w:val="00A55729"/>
    <w:rsid w:val="00A5602B"/>
    <w:rsid w:val="00A5698B"/>
    <w:rsid w:val="00A569C8"/>
    <w:rsid w:val="00A60EC1"/>
    <w:rsid w:val="00A6221C"/>
    <w:rsid w:val="00A62D92"/>
    <w:rsid w:val="00A62DC9"/>
    <w:rsid w:val="00A631E2"/>
    <w:rsid w:val="00A66094"/>
    <w:rsid w:val="00A66D17"/>
    <w:rsid w:val="00A67071"/>
    <w:rsid w:val="00A67E6F"/>
    <w:rsid w:val="00A706AD"/>
    <w:rsid w:val="00A70BF8"/>
    <w:rsid w:val="00A71176"/>
    <w:rsid w:val="00A71735"/>
    <w:rsid w:val="00A71753"/>
    <w:rsid w:val="00A71A51"/>
    <w:rsid w:val="00A71A78"/>
    <w:rsid w:val="00A7336E"/>
    <w:rsid w:val="00A73914"/>
    <w:rsid w:val="00A74DE1"/>
    <w:rsid w:val="00A74F33"/>
    <w:rsid w:val="00A75EDB"/>
    <w:rsid w:val="00A76852"/>
    <w:rsid w:val="00A7786D"/>
    <w:rsid w:val="00A80BEC"/>
    <w:rsid w:val="00A82125"/>
    <w:rsid w:val="00A82206"/>
    <w:rsid w:val="00A82602"/>
    <w:rsid w:val="00A828B7"/>
    <w:rsid w:val="00A82B1F"/>
    <w:rsid w:val="00A82B95"/>
    <w:rsid w:val="00A84860"/>
    <w:rsid w:val="00A853CA"/>
    <w:rsid w:val="00A858D1"/>
    <w:rsid w:val="00A85943"/>
    <w:rsid w:val="00A867AD"/>
    <w:rsid w:val="00A8699F"/>
    <w:rsid w:val="00A8707E"/>
    <w:rsid w:val="00A90C04"/>
    <w:rsid w:val="00A90E89"/>
    <w:rsid w:val="00A91504"/>
    <w:rsid w:val="00A93B8A"/>
    <w:rsid w:val="00A95310"/>
    <w:rsid w:val="00A96480"/>
    <w:rsid w:val="00A96531"/>
    <w:rsid w:val="00A97522"/>
    <w:rsid w:val="00A97ADF"/>
    <w:rsid w:val="00A97CCA"/>
    <w:rsid w:val="00AA0F2C"/>
    <w:rsid w:val="00AA1D6D"/>
    <w:rsid w:val="00AA24B7"/>
    <w:rsid w:val="00AA2DF7"/>
    <w:rsid w:val="00AA3095"/>
    <w:rsid w:val="00AA450B"/>
    <w:rsid w:val="00AA5419"/>
    <w:rsid w:val="00AA5DFD"/>
    <w:rsid w:val="00AA60CA"/>
    <w:rsid w:val="00AA6A4C"/>
    <w:rsid w:val="00AA7416"/>
    <w:rsid w:val="00AA759C"/>
    <w:rsid w:val="00AB03BD"/>
    <w:rsid w:val="00AB0CEE"/>
    <w:rsid w:val="00AB0ED2"/>
    <w:rsid w:val="00AB1D8B"/>
    <w:rsid w:val="00AB1F0B"/>
    <w:rsid w:val="00AB20B0"/>
    <w:rsid w:val="00AB23EC"/>
    <w:rsid w:val="00AB63C5"/>
    <w:rsid w:val="00AB673E"/>
    <w:rsid w:val="00AB6B4F"/>
    <w:rsid w:val="00AB6F27"/>
    <w:rsid w:val="00AC17EE"/>
    <w:rsid w:val="00AC1E99"/>
    <w:rsid w:val="00AC230A"/>
    <w:rsid w:val="00AC3A8B"/>
    <w:rsid w:val="00AC3BAB"/>
    <w:rsid w:val="00AC3C28"/>
    <w:rsid w:val="00AC4217"/>
    <w:rsid w:val="00AC46DF"/>
    <w:rsid w:val="00AC66E1"/>
    <w:rsid w:val="00AC6AEC"/>
    <w:rsid w:val="00AC73F1"/>
    <w:rsid w:val="00AC7534"/>
    <w:rsid w:val="00AD0AAE"/>
    <w:rsid w:val="00AD18C6"/>
    <w:rsid w:val="00AD19B5"/>
    <w:rsid w:val="00AD288A"/>
    <w:rsid w:val="00AD2A89"/>
    <w:rsid w:val="00AD31B0"/>
    <w:rsid w:val="00AD4076"/>
    <w:rsid w:val="00AD440F"/>
    <w:rsid w:val="00AD4D93"/>
    <w:rsid w:val="00AD521E"/>
    <w:rsid w:val="00AD5DCB"/>
    <w:rsid w:val="00AD64D2"/>
    <w:rsid w:val="00AD760F"/>
    <w:rsid w:val="00AE0794"/>
    <w:rsid w:val="00AE0C46"/>
    <w:rsid w:val="00AE1F06"/>
    <w:rsid w:val="00AE253A"/>
    <w:rsid w:val="00AE33D4"/>
    <w:rsid w:val="00AE366D"/>
    <w:rsid w:val="00AE44D2"/>
    <w:rsid w:val="00AE4E52"/>
    <w:rsid w:val="00AE5AC8"/>
    <w:rsid w:val="00AE5B3A"/>
    <w:rsid w:val="00AE6305"/>
    <w:rsid w:val="00AE6F35"/>
    <w:rsid w:val="00AE6F43"/>
    <w:rsid w:val="00AE732D"/>
    <w:rsid w:val="00AE7573"/>
    <w:rsid w:val="00AF00B3"/>
    <w:rsid w:val="00AF16F0"/>
    <w:rsid w:val="00AF3084"/>
    <w:rsid w:val="00AF34C9"/>
    <w:rsid w:val="00AF4197"/>
    <w:rsid w:val="00AF42B4"/>
    <w:rsid w:val="00AF46A4"/>
    <w:rsid w:val="00AF4CED"/>
    <w:rsid w:val="00AF4F44"/>
    <w:rsid w:val="00AF53E2"/>
    <w:rsid w:val="00AF55DD"/>
    <w:rsid w:val="00AF734D"/>
    <w:rsid w:val="00B0006A"/>
    <w:rsid w:val="00B016D3"/>
    <w:rsid w:val="00B02B20"/>
    <w:rsid w:val="00B02B60"/>
    <w:rsid w:val="00B03E7D"/>
    <w:rsid w:val="00B03EE3"/>
    <w:rsid w:val="00B052BE"/>
    <w:rsid w:val="00B055CB"/>
    <w:rsid w:val="00B062DD"/>
    <w:rsid w:val="00B07BF4"/>
    <w:rsid w:val="00B10C1B"/>
    <w:rsid w:val="00B1106E"/>
    <w:rsid w:val="00B13338"/>
    <w:rsid w:val="00B13EB4"/>
    <w:rsid w:val="00B14015"/>
    <w:rsid w:val="00B146CA"/>
    <w:rsid w:val="00B1555D"/>
    <w:rsid w:val="00B1617A"/>
    <w:rsid w:val="00B16D05"/>
    <w:rsid w:val="00B17B76"/>
    <w:rsid w:val="00B20159"/>
    <w:rsid w:val="00B20380"/>
    <w:rsid w:val="00B23F06"/>
    <w:rsid w:val="00B23FF4"/>
    <w:rsid w:val="00B24691"/>
    <w:rsid w:val="00B24C44"/>
    <w:rsid w:val="00B30083"/>
    <w:rsid w:val="00B31E86"/>
    <w:rsid w:val="00B33513"/>
    <w:rsid w:val="00B33B6D"/>
    <w:rsid w:val="00B33DCD"/>
    <w:rsid w:val="00B33F9F"/>
    <w:rsid w:val="00B34CBD"/>
    <w:rsid w:val="00B35308"/>
    <w:rsid w:val="00B359A5"/>
    <w:rsid w:val="00B35D1C"/>
    <w:rsid w:val="00B36273"/>
    <w:rsid w:val="00B36CDD"/>
    <w:rsid w:val="00B3760B"/>
    <w:rsid w:val="00B37BD8"/>
    <w:rsid w:val="00B41513"/>
    <w:rsid w:val="00B41D19"/>
    <w:rsid w:val="00B41E41"/>
    <w:rsid w:val="00B42E56"/>
    <w:rsid w:val="00B43844"/>
    <w:rsid w:val="00B443A7"/>
    <w:rsid w:val="00B44C54"/>
    <w:rsid w:val="00B453DB"/>
    <w:rsid w:val="00B45855"/>
    <w:rsid w:val="00B46A3F"/>
    <w:rsid w:val="00B46F24"/>
    <w:rsid w:val="00B4764C"/>
    <w:rsid w:val="00B479A2"/>
    <w:rsid w:val="00B50135"/>
    <w:rsid w:val="00B50619"/>
    <w:rsid w:val="00B507C8"/>
    <w:rsid w:val="00B50BB9"/>
    <w:rsid w:val="00B518FE"/>
    <w:rsid w:val="00B51DA6"/>
    <w:rsid w:val="00B51EBB"/>
    <w:rsid w:val="00B53CF1"/>
    <w:rsid w:val="00B53E5A"/>
    <w:rsid w:val="00B54F91"/>
    <w:rsid w:val="00B55588"/>
    <w:rsid w:val="00B56F49"/>
    <w:rsid w:val="00B5724A"/>
    <w:rsid w:val="00B574DE"/>
    <w:rsid w:val="00B57F17"/>
    <w:rsid w:val="00B60A33"/>
    <w:rsid w:val="00B62879"/>
    <w:rsid w:val="00B63A8A"/>
    <w:rsid w:val="00B64E78"/>
    <w:rsid w:val="00B64F99"/>
    <w:rsid w:val="00B65301"/>
    <w:rsid w:val="00B667F5"/>
    <w:rsid w:val="00B66A16"/>
    <w:rsid w:val="00B66D8B"/>
    <w:rsid w:val="00B66DF3"/>
    <w:rsid w:val="00B66F9A"/>
    <w:rsid w:val="00B678CC"/>
    <w:rsid w:val="00B704FD"/>
    <w:rsid w:val="00B70E3D"/>
    <w:rsid w:val="00B70ED8"/>
    <w:rsid w:val="00B71B5F"/>
    <w:rsid w:val="00B726DD"/>
    <w:rsid w:val="00B7583E"/>
    <w:rsid w:val="00B75CB4"/>
    <w:rsid w:val="00B769E3"/>
    <w:rsid w:val="00B77181"/>
    <w:rsid w:val="00B81833"/>
    <w:rsid w:val="00B8193D"/>
    <w:rsid w:val="00B82632"/>
    <w:rsid w:val="00B83125"/>
    <w:rsid w:val="00B8331E"/>
    <w:rsid w:val="00B8367F"/>
    <w:rsid w:val="00B84BE2"/>
    <w:rsid w:val="00B868B2"/>
    <w:rsid w:val="00B86CE0"/>
    <w:rsid w:val="00B87667"/>
    <w:rsid w:val="00B9089B"/>
    <w:rsid w:val="00B92FEE"/>
    <w:rsid w:val="00B9362D"/>
    <w:rsid w:val="00B93A7B"/>
    <w:rsid w:val="00B9452D"/>
    <w:rsid w:val="00B94921"/>
    <w:rsid w:val="00B94EEF"/>
    <w:rsid w:val="00B951B5"/>
    <w:rsid w:val="00B965AA"/>
    <w:rsid w:val="00B9670B"/>
    <w:rsid w:val="00B97559"/>
    <w:rsid w:val="00B97664"/>
    <w:rsid w:val="00B97D71"/>
    <w:rsid w:val="00BA1507"/>
    <w:rsid w:val="00BA3B35"/>
    <w:rsid w:val="00BA4B58"/>
    <w:rsid w:val="00BA6554"/>
    <w:rsid w:val="00BA6B32"/>
    <w:rsid w:val="00BA6BF5"/>
    <w:rsid w:val="00BA7093"/>
    <w:rsid w:val="00BA7879"/>
    <w:rsid w:val="00BA79F8"/>
    <w:rsid w:val="00BB0424"/>
    <w:rsid w:val="00BB0712"/>
    <w:rsid w:val="00BB2693"/>
    <w:rsid w:val="00BB2DBA"/>
    <w:rsid w:val="00BB3879"/>
    <w:rsid w:val="00BB39EA"/>
    <w:rsid w:val="00BB3BC2"/>
    <w:rsid w:val="00BB5686"/>
    <w:rsid w:val="00BB6FC3"/>
    <w:rsid w:val="00BB7127"/>
    <w:rsid w:val="00BB7A05"/>
    <w:rsid w:val="00BB7DDA"/>
    <w:rsid w:val="00BC0143"/>
    <w:rsid w:val="00BC01F1"/>
    <w:rsid w:val="00BC09CA"/>
    <w:rsid w:val="00BC0A65"/>
    <w:rsid w:val="00BC0ACC"/>
    <w:rsid w:val="00BC0E86"/>
    <w:rsid w:val="00BC30EB"/>
    <w:rsid w:val="00BC5C79"/>
    <w:rsid w:val="00BC5FB2"/>
    <w:rsid w:val="00BC5FD1"/>
    <w:rsid w:val="00BC77AB"/>
    <w:rsid w:val="00BD066E"/>
    <w:rsid w:val="00BD19BB"/>
    <w:rsid w:val="00BD2698"/>
    <w:rsid w:val="00BD2D6B"/>
    <w:rsid w:val="00BD3272"/>
    <w:rsid w:val="00BD3A32"/>
    <w:rsid w:val="00BD401A"/>
    <w:rsid w:val="00BD47E2"/>
    <w:rsid w:val="00BD4AEF"/>
    <w:rsid w:val="00BD4F84"/>
    <w:rsid w:val="00BD512D"/>
    <w:rsid w:val="00BD5804"/>
    <w:rsid w:val="00BD5B8C"/>
    <w:rsid w:val="00BD6E5E"/>
    <w:rsid w:val="00BD7B37"/>
    <w:rsid w:val="00BD7ED0"/>
    <w:rsid w:val="00BE01EB"/>
    <w:rsid w:val="00BE0607"/>
    <w:rsid w:val="00BE0C11"/>
    <w:rsid w:val="00BE0EF3"/>
    <w:rsid w:val="00BE1064"/>
    <w:rsid w:val="00BE16EB"/>
    <w:rsid w:val="00BE1737"/>
    <w:rsid w:val="00BE1DA6"/>
    <w:rsid w:val="00BE27F1"/>
    <w:rsid w:val="00BE3449"/>
    <w:rsid w:val="00BE3B0B"/>
    <w:rsid w:val="00BE4DD0"/>
    <w:rsid w:val="00BE5439"/>
    <w:rsid w:val="00BE5552"/>
    <w:rsid w:val="00BE711E"/>
    <w:rsid w:val="00BE7422"/>
    <w:rsid w:val="00BE7458"/>
    <w:rsid w:val="00BE7764"/>
    <w:rsid w:val="00BE7E0C"/>
    <w:rsid w:val="00BF0638"/>
    <w:rsid w:val="00BF1643"/>
    <w:rsid w:val="00BF204A"/>
    <w:rsid w:val="00BF21A5"/>
    <w:rsid w:val="00BF21F6"/>
    <w:rsid w:val="00BF273A"/>
    <w:rsid w:val="00BF3316"/>
    <w:rsid w:val="00BF38BF"/>
    <w:rsid w:val="00BF391C"/>
    <w:rsid w:val="00BF40DB"/>
    <w:rsid w:val="00BF4B50"/>
    <w:rsid w:val="00BF560F"/>
    <w:rsid w:val="00BF608C"/>
    <w:rsid w:val="00BF6DB3"/>
    <w:rsid w:val="00C00579"/>
    <w:rsid w:val="00C007E5"/>
    <w:rsid w:val="00C01028"/>
    <w:rsid w:val="00C0181B"/>
    <w:rsid w:val="00C024CE"/>
    <w:rsid w:val="00C02750"/>
    <w:rsid w:val="00C02B16"/>
    <w:rsid w:val="00C03B9A"/>
    <w:rsid w:val="00C04596"/>
    <w:rsid w:val="00C04D94"/>
    <w:rsid w:val="00C055BC"/>
    <w:rsid w:val="00C05B2E"/>
    <w:rsid w:val="00C067D8"/>
    <w:rsid w:val="00C07561"/>
    <w:rsid w:val="00C077E4"/>
    <w:rsid w:val="00C1102F"/>
    <w:rsid w:val="00C1150A"/>
    <w:rsid w:val="00C1151A"/>
    <w:rsid w:val="00C11F44"/>
    <w:rsid w:val="00C11FF6"/>
    <w:rsid w:val="00C138EA"/>
    <w:rsid w:val="00C13EF1"/>
    <w:rsid w:val="00C14C3F"/>
    <w:rsid w:val="00C151F2"/>
    <w:rsid w:val="00C15F89"/>
    <w:rsid w:val="00C16AD0"/>
    <w:rsid w:val="00C16C0A"/>
    <w:rsid w:val="00C16D98"/>
    <w:rsid w:val="00C20621"/>
    <w:rsid w:val="00C2073A"/>
    <w:rsid w:val="00C20EEA"/>
    <w:rsid w:val="00C21829"/>
    <w:rsid w:val="00C223EF"/>
    <w:rsid w:val="00C225B8"/>
    <w:rsid w:val="00C22CFA"/>
    <w:rsid w:val="00C23436"/>
    <w:rsid w:val="00C24A25"/>
    <w:rsid w:val="00C24CA3"/>
    <w:rsid w:val="00C24F77"/>
    <w:rsid w:val="00C2549B"/>
    <w:rsid w:val="00C26F67"/>
    <w:rsid w:val="00C30033"/>
    <w:rsid w:val="00C30576"/>
    <w:rsid w:val="00C30D3E"/>
    <w:rsid w:val="00C323B8"/>
    <w:rsid w:val="00C32C58"/>
    <w:rsid w:val="00C35972"/>
    <w:rsid w:val="00C367EA"/>
    <w:rsid w:val="00C40D53"/>
    <w:rsid w:val="00C40F32"/>
    <w:rsid w:val="00C4165B"/>
    <w:rsid w:val="00C42E04"/>
    <w:rsid w:val="00C42F4D"/>
    <w:rsid w:val="00C431C5"/>
    <w:rsid w:val="00C453E3"/>
    <w:rsid w:val="00C4596B"/>
    <w:rsid w:val="00C46643"/>
    <w:rsid w:val="00C46883"/>
    <w:rsid w:val="00C46D43"/>
    <w:rsid w:val="00C47BAE"/>
    <w:rsid w:val="00C47ED9"/>
    <w:rsid w:val="00C50E0A"/>
    <w:rsid w:val="00C52653"/>
    <w:rsid w:val="00C53DE5"/>
    <w:rsid w:val="00C541AD"/>
    <w:rsid w:val="00C55554"/>
    <w:rsid w:val="00C5582D"/>
    <w:rsid w:val="00C57C8D"/>
    <w:rsid w:val="00C61023"/>
    <w:rsid w:val="00C621E1"/>
    <w:rsid w:val="00C63145"/>
    <w:rsid w:val="00C63F8A"/>
    <w:rsid w:val="00C6426B"/>
    <w:rsid w:val="00C64890"/>
    <w:rsid w:val="00C64BEC"/>
    <w:rsid w:val="00C654E4"/>
    <w:rsid w:val="00C658E7"/>
    <w:rsid w:val="00C66959"/>
    <w:rsid w:val="00C671AF"/>
    <w:rsid w:val="00C675FA"/>
    <w:rsid w:val="00C67863"/>
    <w:rsid w:val="00C6788E"/>
    <w:rsid w:val="00C70BC1"/>
    <w:rsid w:val="00C71131"/>
    <w:rsid w:val="00C71C41"/>
    <w:rsid w:val="00C71F0A"/>
    <w:rsid w:val="00C71F7A"/>
    <w:rsid w:val="00C72008"/>
    <w:rsid w:val="00C721A2"/>
    <w:rsid w:val="00C72C34"/>
    <w:rsid w:val="00C738C2"/>
    <w:rsid w:val="00C74E71"/>
    <w:rsid w:val="00C75FB9"/>
    <w:rsid w:val="00C77FCB"/>
    <w:rsid w:val="00C807F7"/>
    <w:rsid w:val="00C80F73"/>
    <w:rsid w:val="00C83EC6"/>
    <w:rsid w:val="00C8471B"/>
    <w:rsid w:val="00C84831"/>
    <w:rsid w:val="00C8515B"/>
    <w:rsid w:val="00C85FCD"/>
    <w:rsid w:val="00C86A64"/>
    <w:rsid w:val="00C87D7A"/>
    <w:rsid w:val="00C905AC"/>
    <w:rsid w:val="00C9157B"/>
    <w:rsid w:val="00C91B44"/>
    <w:rsid w:val="00C9347D"/>
    <w:rsid w:val="00C93836"/>
    <w:rsid w:val="00C93926"/>
    <w:rsid w:val="00C93CBA"/>
    <w:rsid w:val="00C93CF4"/>
    <w:rsid w:val="00C959D3"/>
    <w:rsid w:val="00CA0077"/>
    <w:rsid w:val="00CA09BB"/>
    <w:rsid w:val="00CA0AA8"/>
    <w:rsid w:val="00CA1343"/>
    <w:rsid w:val="00CA1C84"/>
    <w:rsid w:val="00CA1E6D"/>
    <w:rsid w:val="00CA32E7"/>
    <w:rsid w:val="00CA4649"/>
    <w:rsid w:val="00CA4A16"/>
    <w:rsid w:val="00CA617E"/>
    <w:rsid w:val="00CA65B0"/>
    <w:rsid w:val="00CA6944"/>
    <w:rsid w:val="00CA7270"/>
    <w:rsid w:val="00CA7E26"/>
    <w:rsid w:val="00CB04A4"/>
    <w:rsid w:val="00CB066E"/>
    <w:rsid w:val="00CB18C9"/>
    <w:rsid w:val="00CB2EAF"/>
    <w:rsid w:val="00CB2F5A"/>
    <w:rsid w:val="00CB2F97"/>
    <w:rsid w:val="00CB30E4"/>
    <w:rsid w:val="00CB331D"/>
    <w:rsid w:val="00CB4581"/>
    <w:rsid w:val="00CB48AF"/>
    <w:rsid w:val="00CB4DE7"/>
    <w:rsid w:val="00CB719E"/>
    <w:rsid w:val="00CB7BCC"/>
    <w:rsid w:val="00CC0817"/>
    <w:rsid w:val="00CC0AED"/>
    <w:rsid w:val="00CC13C8"/>
    <w:rsid w:val="00CC1795"/>
    <w:rsid w:val="00CC19F3"/>
    <w:rsid w:val="00CC2F42"/>
    <w:rsid w:val="00CC336F"/>
    <w:rsid w:val="00CC33DC"/>
    <w:rsid w:val="00CC350B"/>
    <w:rsid w:val="00CC3C18"/>
    <w:rsid w:val="00CC3DD0"/>
    <w:rsid w:val="00CC412B"/>
    <w:rsid w:val="00CC563C"/>
    <w:rsid w:val="00CC5957"/>
    <w:rsid w:val="00CC5A4F"/>
    <w:rsid w:val="00CC6115"/>
    <w:rsid w:val="00CC7212"/>
    <w:rsid w:val="00CD02C3"/>
    <w:rsid w:val="00CD1A7F"/>
    <w:rsid w:val="00CD295B"/>
    <w:rsid w:val="00CD3323"/>
    <w:rsid w:val="00CD3653"/>
    <w:rsid w:val="00CD3B91"/>
    <w:rsid w:val="00CD3CA6"/>
    <w:rsid w:val="00CD461C"/>
    <w:rsid w:val="00CD4636"/>
    <w:rsid w:val="00CD5B8E"/>
    <w:rsid w:val="00CD6862"/>
    <w:rsid w:val="00CD7DEB"/>
    <w:rsid w:val="00CE09B4"/>
    <w:rsid w:val="00CE11EA"/>
    <w:rsid w:val="00CE1849"/>
    <w:rsid w:val="00CE18B7"/>
    <w:rsid w:val="00CE2B33"/>
    <w:rsid w:val="00CE2D70"/>
    <w:rsid w:val="00CE2DA2"/>
    <w:rsid w:val="00CE3596"/>
    <w:rsid w:val="00CE38DD"/>
    <w:rsid w:val="00CE3B52"/>
    <w:rsid w:val="00CE3CCD"/>
    <w:rsid w:val="00CE3EBF"/>
    <w:rsid w:val="00CE4E7A"/>
    <w:rsid w:val="00CE4E7D"/>
    <w:rsid w:val="00CE6256"/>
    <w:rsid w:val="00CE6A1C"/>
    <w:rsid w:val="00CE6ECA"/>
    <w:rsid w:val="00CF00BB"/>
    <w:rsid w:val="00CF10A5"/>
    <w:rsid w:val="00CF20C5"/>
    <w:rsid w:val="00CF2A8E"/>
    <w:rsid w:val="00CF3701"/>
    <w:rsid w:val="00CF3BE2"/>
    <w:rsid w:val="00CF4179"/>
    <w:rsid w:val="00CF4CD5"/>
    <w:rsid w:val="00CF4E27"/>
    <w:rsid w:val="00CF786D"/>
    <w:rsid w:val="00CF7A3E"/>
    <w:rsid w:val="00D00132"/>
    <w:rsid w:val="00D00EBD"/>
    <w:rsid w:val="00D01B1A"/>
    <w:rsid w:val="00D02029"/>
    <w:rsid w:val="00D02B42"/>
    <w:rsid w:val="00D02CCE"/>
    <w:rsid w:val="00D04AEE"/>
    <w:rsid w:val="00D05E45"/>
    <w:rsid w:val="00D07763"/>
    <w:rsid w:val="00D1016A"/>
    <w:rsid w:val="00D10561"/>
    <w:rsid w:val="00D1072F"/>
    <w:rsid w:val="00D10A94"/>
    <w:rsid w:val="00D1145B"/>
    <w:rsid w:val="00D12ED7"/>
    <w:rsid w:val="00D13455"/>
    <w:rsid w:val="00D13C68"/>
    <w:rsid w:val="00D1586B"/>
    <w:rsid w:val="00D178A0"/>
    <w:rsid w:val="00D1793B"/>
    <w:rsid w:val="00D203B3"/>
    <w:rsid w:val="00D20987"/>
    <w:rsid w:val="00D20CD5"/>
    <w:rsid w:val="00D2121D"/>
    <w:rsid w:val="00D21885"/>
    <w:rsid w:val="00D21AA2"/>
    <w:rsid w:val="00D233E6"/>
    <w:rsid w:val="00D238F9"/>
    <w:rsid w:val="00D24C09"/>
    <w:rsid w:val="00D24C69"/>
    <w:rsid w:val="00D2519A"/>
    <w:rsid w:val="00D2532F"/>
    <w:rsid w:val="00D25537"/>
    <w:rsid w:val="00D25EDD"/>
    <w:rsid w:val="00D26451"/>
    <w:rsid w:val="00D271C1"/>
    <w:rsid w:val="00D315BE"/>
    <w:rsid w:val="00D31778"/>
    <w:rsid w:val="00D33652"/>
    <w:rsid w:val="00D34837"/>
    <w:rsid w:val="00D348BE"/>
    <w:rsid w:val="00D358A0"/>
    <w:rsid w:val="00D35AE2"/>
    <w:rsid w:val="00D36AE4"/>
    <w:rsid w:val="00D3703D"/>
    <w:rsid w:val="00D37217"/>
    <w:rsid w:val="00D4044F"/>
    <w:rsid w:val="00D408FF"/>
    <w:rsid w:val="00D417AD"/>
    <w:rsid w:val="00D421EF"/>
    <w:rsid w:val="00D422AA"/>
    <w:rsid w:val="00D43383"/>
    <w:rsid w:val="00D43912"/>
    <w:rsid w:val="00D442CA"/>
    <w:rsid w:val="00D447C9"/>
    <w:rsid w:val="00D44C2F"/>
    <w:rsid w:val="00D460D6"/>
    <w:rsid w:val="00D4627B"/>
    <w:rsid w:val="00D505E7"/>
    <w:rsid w:val="00D5076E"/>
    <w:rsid w:val="00D50847"/>
    <w:rsid w:val="00D51543"/>
    <w:rsid w:val="00D51F68"/>
    <w:rsid w:val="00D52BE4"/>
    <w:rsid w:val="00D53F2E"/>
    <w:rsid w:val="00D54519"/>
    <w:rsid w:val="00D561E4"/>
    <w:rsid w:val="00D56A42"/>
    <w:rsid w:val="00D57FC3"/>
    <w:rsid w:val="00D600A1"/>
    <w:rsid w:val="00D602DB"/>
    <w:rsid w:val="00D61CC0"/>
    <w:rsid w:val="00D61E3F"/>
    <w:rsid w:val="00D6410C"/>
    <w:rsid w:val="00D643B4"/>
    <w:rsid w:val="00D65041"/>
    <w:rsid w:val="00D65C99"/>
    <w:rsid w:val="00D663A5"/>
    <w:rsid w:val="00D66FD6"/>
    <w:rsid w:val="00D6798A"/>
    <w:rsid w:val="00D70496"/>
    <w:rsid w:val="00D706E8"/>
    <w:rsid w:val="00D708BD"/>
    <w:rsid w:val="00D71AFB"/>
    <w:rsid w:val="00D71F14"/>
    <w:rsid w:val="00D7206F"/>
    <w:rsid w:val="00D7324C"/>
    <w:rsid w:val="00D73410"/>
    <w:rsid w:val="00D74019"/>
    <w:rsid w:val="00D740FF"/>
    <w:rsid w:val="00D74114"/>
    <w:rsid w:val="00D74388"/>
    <w:rsid w:val="00D75D4C"/>
    <w:rsid w:val="00D76D17"/>
    <w:rsid w:val="00D7769D"/>
    <w:rsid w:val="00D778D0"/>
    <w:rsid w:val="00D80543"/>
    <w:rsid w:val="00D80EE6"/>
    <w:rsid w:val="00D81F69"/>
    <w:rsid w:val="00D82892"/>
    <w:rsid w:val="00D82CC6"/>
    <w:rsid w:val="00D83B34"/>
    <w:rsid w:val="00D83DE2"/>
    <w:rsid w:val="00D8454A"/>
    <w:rsid w:val="00D84C76"/>
    <w:rsid w:val="00D8507A"/>
    <w:rsid w:val="00D850C6"/>
    <w:rsid w:val="00D85169"/>
    <w:rsid w:val="00D85691"/>
    <w:rsid w:val="00D85DD0"/>
    <w:rsid w:val="00D87187"/>
    <w:rsid w:val="00D8798D"/>
    <w:rsid w:val="00D90820"/>
    <w:rsid w:val="00D912B2"/>
    <w:rsid w:val="00D91E04"/>
    <w:rsid w:val="00D91E28"/>
    <w:rsid w:val="00D91E40"/>
    <w:rsid w:val="00D92719"/>
    <w:rsid w:val="00D927AA"/>
    <w:rsid w:val="00D9388C"/>
    <w:rsid w:val="00D94B0F"/>
    <w:rsid w:val="00D959A3"/>
    <w:rsid w:val="00D95ACE"/>
    <w:rsid w:val="00D9619F"/>
    <w:rsid w:val="00D977E1"/>
    <w:rsid w:val="00DA0861"/>
    <w:rsid w:val="00DA1219"/>
    <w:rsid w:val="00DA164E"/>
    <w:rsid w:val="00DA26FC"/>
    <w:rsid w:val="00DA2D0D"/>
    <w:rsid w:val="00DA3240"/>
    <w:rsid w:val="00DA34EA"/>
    <w:rsid w:val="00DA35A7"/>
    <w:rsid w:val="00DA37B7"/>
    <w:rsid w:val="00DA5C58"/>
    <w:rsid w:val="00DA64BD"/>
    <w:rsid w:val="00DA6512"/>
    <w:rsid w:val="00DA6748"/>
    <w:rsid w:val="00DA6F1A"/>
    <w:rsid w:val="00DA79FF"/>
    <w:rsid w:val="00DA7EF4"/>
    <w:rsid w:val="00DB04CF"/>
    <w:rsid w:val="00DB0B7B"/>
    <w:rsid w:val="00DB26DC"/>
    <w:rsid w:val="00DB2960"/>
    <w:rsid w:val="00DB2B16"/>
    <w:rsid w:val="00DB4903"/>
    <w:rsid w:val="00DB52C7"/>
    <w:rsid w:val="00DB58E7"/>
    <w:rsid w:val="00DB641C"/>
    <w:rsid w:val="00DB6D2B"/>
    <w:rsid w:val="00DB7704"/>
    <w:rsid w:val="00DB79E9"/>
    <w:rsid w:val="00DB7A40"/>
    <w:rsid w:val="00DB7CFE"/>
    <w:rsid w:val="00DC10FD"/>
    <w:rsid w:val="00DC1389"/>
    <w:rsid w:val="00DC1B01"/>
    <w:rsid w:val="00DC2429"/>
    <w:rsid w:val="00DC2731"/>
    <w:rsid w:val="00DC2F5D"/>
    <w:rsid w:val="00DC4D44"/>
    <w:rsid w:val="00DC56A2"/>
    <w:rsid w:val="00DC5820"/>
    <w:rsid w:val="00DC684F"/>
    <w:rsid w:val="00DC6F83"/>
    <w:rsid w:val="00DD0432"/>
    <w:rsid w:val="00DD184D"/>
    <w:rsid w:val="00DD2781"/>
    <w:rsid w:val="00DD28D1"/>
    <w:rsid w:val="00DD2A9F"/>
    <w:rsid w:val="00DD314E"/>
    <w:rsid w:val="00DD475E"/>
    <w:rsid w:val="00DD5406"/>
    <w:rsid w:val="00DD5457"/>
    <w:rsid w:val="00DD625D"/>
    <w:rsid w:val="00DD6FC6"/>
    <w:rsid w:val="00DD7120"/>
    <w:rsid w:val="00DE09B8"/>
    <w:rsid w:val="00DE09D3"/>
    <w:rsid w:val="00DE1796"/>
    <w:rsid w:val="00DE25B9"/>
    <w:rsid w:val="00DE2756"/>
    <w:rsid w:val="00DE3D11"/>
    <w:rsid w:val="00DE3F1C"/>
    <w:rsid w:val="00DE4FFD"/>
    <w:rsid w:val="00DE5456"/>
    <w:rsid w:val="00DE5DA2"/>
    <w:rsid w:val="00DF169A"/>
    <w:rsid w:val="00DF1DE8"/>
    <w:rsid w:val="00DF1F86"/>
    <w:rsid w:val="00DF30BE"/>
    <w:rsid w:val="00DF365D"/>
    <w:rsid w:val="00DF4042"/>
    <w:rsid w:val="00DF48F6"/>
    <w:rsid w:val="00DF4A81"/>
    <w:rsid w:val="00DF5324"/>
    <w:rsid w:val="00DF560F"/>
    <w:rsid w:val="00DF56A0"/>
    <w:rsid w:val="00DF6BAE"/>
    <w:rsid w:val="00DF6D82"/>
    <w:rsid w:val="00DF7C6B"/>
    <w:rsid w:val="00E0319B"/>
    <w:rsid w:val="00E03D39"/>
    <w:rsid w:val="00E03DCB"/>
    <w:rsid w:val="00E048B5"/>
    <w:rsid w:val="00E04BAB"/>
    <w:rsid w:val="00E04C02"/>
    <w:rsid w:val="00E05080"/>
    <w:rsid w:val="00E054C1"/>
    <w:rsid w:val="00E05EDE"/>
    <w:rsid w:val="00E06B89"/>
    <w:rsid w:val="00E06F2D"/>
    <w:rsid w:val="00E071E8"/>
    <w:rsid w:val="00E10452"/>
    <w:rsid w:val="00E1091D"/>
    <w:rsid w:val="00E10AF2"/>
    <w:rsid w:val="00E112E7"/>
    <w:rsid w:val="00E11D48"/>
    <w:rsid w:val="00E121A1"/>
    <w:rsid w:val="00E12856"/>
    <w:rsid w:val="00E137EE"/>
    <w:rsid w:val="00E14571"/>
    <w:rsid w:val="00E1515C"/>
    <w:rsid w:val="00E163B5"/>
    <w:rsid w:val="00E16FCC"/>
    <w:rsid w:val="00E2019A"/>
    <w:rsid w:val="00E21BDC"/>
    <w:rsid w:val="00E221CB"/>
    <w:rsid w:val="00E24535"/>
    <w:rsid w:val="00E25D11"/>
    <w:rsid w:val="00E26816"/>
    <w:rsid w:val="00E26BB1"/>
    <w:rsid w:val="00E31479"/>
    <w:rsid w:val="00E317AD"/>
    <w:rsid w:val="00E32DB6"/>
    <w:rsid w:val="00E34F94"/>
    <w:rsid w:val="00E361CE"/>
    <w:rsid w:val="00E37B0D"/>
    <w:rsid w:val="00E37EA3"/>
    <w:rsid w:val="00E40C20"/>
    <w:rsid w:val="00E41BD9"/>
    <w:rsid w:val="00E43595"/>
    <w:rsid w:val="00E43FCE"/>
    <w:rsid w:val="00E44B2C"/>
    <w:rsid w:val="00E45DF8"/>
    <w:rsid w:val="00E4633E"/>
    <w:rsid w:val="00E46D5C"/>
    <w:rsid w:val="00E471BD"/>
    <w:rsid w:val="00E47BEA"/>
    <w:rsid w:val="00E5075A"/>
    <w:rsid w:val="00E52858"/>
    <w:rsid w:val="00E52949"/>
    <w:rsid w:val="00E5317C"/>
    <w:rsid w:val="00E53461"/>
    <w:rsid w:val="00E53AE0"/>
    <w:rsid w:val="00E54EB3"/>
    <w:rsid w:val="00E5683B"/>
    <w:rsid w:val="00E57165"/>
    <w:rsid w:val="00E5718C"/>
    <w:rsid w:val="00E57F0D"/>
    <w:rsid w:val="00E6064B"/>
    <w:rsid w:val="00E60EBC"/>
    <w:rsid w:val="00E62A67"/>
    <w:rsid w:val="00E6527E"/>
    <w:rsid w:val="00E652F7"/>
    <w:rsid w:val="00E65F45"/>
    <w:rsid w:val="00E663D0"/>
    <w:rsid w:val="00E679D0"/>
    <w:rsid w:val="00E716AE"/>
    <w:rsid w:val="00E71D4A"/>
    <w:rsid w:val="00E72236"/>
    <w:rsid w:val="00E72B3C"/>
    <w:rsid w:val="00E73458"/>
    <w:rsid w:val="00E7353A"/>
    <w:rsid w:val="00E73665"/>
    <w:rsid w:val="00E7486C"/>
    <w:rsid w:val="00E74A84"/>
    <w:rsid w:val="00E74DC7"/>
    <w:rsid w:val="00E74FC0"/>
    <w:rsid w:val="00E7515C"/>
    <w:rsid w:val="00E75312"/>
    <w:rsid w:val="00E77510"/>
    <w:rsid w:val="00E77E94"/>
    <w:rsid w:val="00E80440"/>
    <w:rsid w:val="00E8175B"/>
    <w:rsid w:val="00E81784"/>
    <w:rsid w:val="00E83EE4"/>
    <w:rsid w:val="00E848FF"/>
    <w:rsid w:val="00E84E4D"/>
    <w:rsid w:val="00E85607"/>
    <w:rsid w:val="00E86094"/>
    <w:rsid w:val="00E8623B"/>
    <w:rsid w:val="00E866C0"/>
    <w:rsid w:val="00E8755E"/>
    <w:rsid w:val="00E87600"/>
    <w:rsid w:val="00E877AB"/>
    <w:rsid w:val="00E90CBC"/>
    <w:rsid w:val="00E9173F"/>
    <w:rsid w:val="00E91975"/>
    <w:rsid w:val="00E91B84"/>
    <w:rsid w:val="00E9291A"/>
    <w:rsid w:val="00E929D6"/>
    <w:rsid w:val="00E929E4"/>
    <w:rsid w:val="00E92D7E"/>
    <w:rsid w:val="00E930E9"/>
    <w:rsid w:val="00E93BEB"/>
    <w:rsid w:val="00E94F9C"/>
    <w:rsid w:val="00E95680"/>
    <w:rsid w:val="00E96D9C"/>
    <w:rsid w:val="00E97AFA"/>
    <w:rsid w:val="00E97C39"/>
    <w:rsid w:val="00EA07D1"/>
    <w:rsid w:val="00EA0CC2"/>
    <w:rsid w:val="00EA1837"/>
    <w:rsid w:val="00EA1A67"/>
    <w:rsid w:val="00EA2290"/>
    <w:rsid w:val="00EA2AD7"/>
    <w:rsid w:val="00EA2BE4"/>
    <w:rsid w:val="00EA34DD"/>
    <w:rsid w:val="00EA3681"/>
    <w:rsid w:val="00EA3AEE"/>
    <w:rsid w:val="00EA4707"/>
    <w:rsid w:val="00EA4F31"/>
    <w:rsid w:val="00EA5BB4"/>
    <w:rsid w:val="00EA6BB2"/>
    <w:rsid w:val="00EA6F03"/>
    <w:rsid w:val="00EA742C"/>
    <w:rsid w:val="00EA7480"/>
    <w:rsid w:val="00EA75FA"/>
    <w:rsid w:val="00EB05DC"/>
    <w:rsid w:val="00EB0A64"/>
    <w:rsid w:val="00EB2F0E"/>
    <w:rsid w:val="00EB43B8"/>
    <w:rsid w:val="00EB481B"/>
    <w:rsid w:val="00EB4871"/>
    <w:rsid w:val="00EB57D5"/>
    <w:rsid w:val="00EB5CB3"/>
    <w:rsid w:val="00EB63EE"/>
    <w:rsid w:val="00EB6943"/>
    <w:rsid w:val="00EB6950"/>
    <w:rsid w:val="00EB7787"/>
    <w:rsid w:val="00EB79B9"/>
    <w:rsid w:val="00EC09F6"/>
    <w:rsid w:val="00EC0AB6"/>
    <w:rsid w:val="00EC10E3"/>
    <w:rsid w:val="00EC19F0"/>
    <w:rsid w:val="00EC2001"/>
    <w:rsid w:val="00EC2063"/>
    <w:rsid w:val="00EC2100"/>
    <w:rsid w:val="00EC2106"/>
    <w:rsid w:val="00EC2DDF"/>
    <w:rsid w:val="00EC3C85"/>
    <w:rsid w:val="00EC4C1A"/>
    <w:rsid w:val="00EC5872"/>
    <w:rsid w:val="00EC5B8A"/>
    <w:rsid w:val="00EC6F30"/>
    <w:rsid w:val="00EC7420"/>
    <w:rsid w:val="00ED12BA"/>
    <w:rsid w:val="00ED12F1"/>
    <w:rsid w:val="00ED1783"/>
    <w:rsid w:val="00ED1931"/>
    <w:rsid w:val="00ED1BFB"/>
    <w:rsid w:val="00ED21D9"/>
    <w:rsid w:val="00ED30F5"/>
    <w:rsid w:val="00ED33A8"/>
    <w:rsid w:val="00ED39D3"/>
    <w:rsid w:val="00ED442A"/>
    <w:rsid w:val="00ED4BD2"/>
    <w:rsid w:val="00ED5348"/>
    <w:rsid w:val="00ED5591"/>
    <w:rsid w:val="00ED60D5"/>
    <w:rsid w:val="00EE04D9"/>
    <w:rsid w:val="00EE0F2A"/>
    <w:rsid w:val="00EE11A7"/>
    <w:rsid w:val="00EE120B"/>
    <w:rsid w:val="00EE1E4D"/>
    <w:rsid w:val="00EE1EAD"/>
    <w:rsid w:val="00EE23A0"/>
    <w:rsid w:val="00EE25A6"/>
    <w:rsid w:val="00EE491D"/>
    <w:rsid w:val="00EE49A9"/>
    <w:rsid w:val="00EE4A99"/>
    <w:rsid w:val="00EE5695"/>
    <w:rsid w:val="00EE5FB0"/>
    <w:rsid w:val="00EE60BD"/>
    <w:rsid w:val="00EE631C"/>
    <w:rsid w:val="00EE637F"/>
    <w:rsid w:val="00EE68B2"/>
    <w:rsid w:val="00EE755D"/>
    <w:rsid w:val="00EE7719"/>
    <w:rsid w:val="00EF0D95"/>
    <w:rsid w:val="00EF140A"/>
    <w:rsid w:val="00EF1D7E"/>
    <w:rsid w:val="00EF28D0"/>
    <w:rsid w:val="00EF2AA8"/>
    <w:rsid w:val="00EF3988"/>
    <w:rsid w:val="00EF4834"/>
    <w:rsid w:val="00EF4D51"/>
    <w:rsid w:val="00EF64C6"/>
    <w:rsid w:val="00EF653A"/>
    <w:rsid w:val="00EF6751"/>
    <w:rsid w:val="00EF75FD"/>
    <w:rsid w:val="00F00143"/>
    <w:rsid w:val="00F004CF"/>
    <w:rsid w:val="00F00A19"/>
    <w:rsid w:val="00F013AE"/>
    <w:rsid w:val="00F018C8"/>
    <w:rsid w:val="00F01FB0"/>
    <w:rsid w:val="00F02D9E"/>
    <w:rsid w:val="00F036CC"/>
    <w:rsid w:val="00F03CE2"/>
    <w:rsid w:val="00F03EDF"/>
    <w:rsid w:val="00F043F4"/>
    <w:rsid w:val="00F0495D"/>
    <w:rsid w:val="00F05932"/>
    <w:rsid w:val="00F05EC1"/>
    <w:rsid w:val="00F0670F"/>
    <w:rsid w:val="00F06803"/>
    <w:rsid w:val="00F06806"/>
    <w:rsid w:val="00F069CB"/>
    <w:rsid w:val="00F10DC1"/>
    <w:rsid w:val="00F11028"/>
    <w:rsid w:val="00F110DC"/>
    <w:rsid w:val="00F11184"/>
    <w:rsid w:val="00F11505"/>
    <w:rsid w:val="00F13CA2"/>
    <w:rsid w:val="00F14465"/>
    <w:rsid w:val="00F14EC8"/>
    <w:rsid w:val="00F155E0"/>
    <w:rsid w:val="00F159B7"/>
    <w:rsid w:val="00F1697B"/>
    <w:rsid w:val="00F17E0F"/>
    <w:rsid w:val="00F20422"/>
    <w:rsid w:val="00F21B5E"/>
    <w:rsid w:val="00F2284A"/>
    <w:rsid w:val="00F24766"/>
    <w:rsid w:val="00F25215"/>
    <w:rsid w:val="00F2714A"/>
    <w:rsid w:val="00F27180"/>
    <w:rsid w:val="00F27A94"/>
    <w:rsid w:val="00F3222F"/>
    <w:rsid w:val="00F3408D"/>
    <w:rsid w:val="00F344D2"/>
    <w:rsid w:val="00F34741"/>
    <w:rsid w:val="00F353CE"/>
    <w:rsid w:val="00F35B2E"/>
    <w:rsid w:val="00F3618C"/>
    <w:rsid w:val="00F371E8"/>
    <w:rsid w:val="00F37ED6"/>
    <w:rsid w:val="00F4078D"/>
    <w:rsid w:val="00F42618"/>
    <w:rsid w:val="00F42643"/>
    <w:rsid w:val="00F42E0A"/>
    <w:rsid w:val="00F43CC8"/>
    <w:rsid w:val="00F44699"/>
    <w:rsid w:val="00F44D97"/>
    <w:rsid w:val="00F454A1"/>
    <w:rsid w:val="00F45962"/>
    <w:rsid w:val="00F45B06"/>
    <w:rsid w:val="00F46E07"/>
    <w:rsid w:val="00F47452"/>
    <w:rsid w:val="00F474EC"/>
    <w:rsid w:val="00F47C1A"/>
    <w:rsid w:val="00F47EA9"/>
    <w:rsid w:val="00F47EAA"/>
    <w:rsid w:val="00F509FC"/>
    <w:rsid w:val="00F520D6"/>
    <w:rsid w:val="00F5345C"/>
    <w:rsid w:val="00F53B09"/>
    <w:rsid w:val="00F53FAA"/>
    <w:rsid w:val="00F54360"/>
    <w:rsid w:val="00F554CA"/>
    <w:rsid w:val="00F55764"/>
    <w:rsid w:val="00F565A4"/>
    <w:rsid w:val="00F60289"/>
    <w:rsid w:val="00F6055F"/>
    <w:rsid w:val="00F60574"/>
    <w:rsid w:val="00F606E4"/>
    <w:rsid w:val="00F63021"/>
    <w:rsid w:val="00F6378D"/>
    <w:rsid w:val="00F64A66"/>
    <w:rsid w:val="00F65217"/>
    <w:rsid w:val="00F65F18"/>
    <w:rsid w:val="00F66A6B"/>
    <w:rsid w:val="00F67978"/>
    <w:rsid w:val="00F67FD2"/>
    <w:rsid w:val="00F70323"/>
    <w:rsid w:val="00F70F63"/>
    <w:rsid w:val="00F7119B"/>
    <w:rsid w:val="00F7161C"/>
    <w:rsid w:val="00F72E6E"/>
    <w:rsid w:val="00F74517"/>
    <w:rsid w:val="00F74AEB"/>
    <w:rsid w:val="00F7583C"/>
    <w:rsid w:val="00F7597C"/>
    <w:rsid w:val="00F760EF"/>
    <w:rsid w:val="00F77548"/>
    <w:rsid w:val="00F77632"/>
    <w:rsid w:val="00F81113"/>
    <w:rsid w:val="00F81AA7"/>
    <w:rsid w:val="00F81B06"/>
    <w:rsid w:val="00F82ACE"/>
    <w:rsid w:val="00F82EA7"/>
    <w:rsid w:val="00F8555C"/>
    <w:rsid w:val="00F85E38"/>
    <w:rsid w:val="00F8781A"/>
    <w:rsid w:val="00F90922"/>
    <w:rsid w:val="00F90FFC"/>
    <w:rsid w:val="00F914B2"/>
    <w:rsid w:val="00F91853"/>
    <w:rsid w:val="00F9235C"/>
    <w:rsid w:val="00F9270D"/>
    <w:rsid w:val="00F92965"/>
    <w:rsid w:val="00F93967"/>
    <w:rsid w:val="00F94341"/>
    <w:rsid w:val="00F947F8"/>
    <w:rsid w:val="00F96F7C"/>
    <w:rsid w:val="00F97807"/>
    <w:rsid w:val="00F97C1A"/>
    <w:rsid w:val="00FA01B7"/>
    <w:rsid w:val="00FA121B"/>
    <w:rsid w:val="00FA252E"/>
    <w:rsid w:val="00FA309A"/>
    <w:rsid w:val="00FA32E4"/>
    <w:rsid w:val="00FA3B7F"/>
    <w:rsid w:val="00FA407D"/>
    <w:rsid w:val="00FA42B7"/>
    <w:rsid w:val="00FA656B"/>
    <w:rsid w:val="00FA6987"/>
    <w:rsid w:val="00FB117D"/>
    <w:rsid w:val="00FB14DA"/>
    <w:rsid w:val="00FB16F5"/>
    <w:rsid w:val="00FB1821"/>
    <w:rsid w:val="00FB1C8E"/>
    <w:rsid w:val="00FB2312"/>
    <w:rsid w:val="00FB2664"/>
    <w:rsid w:val="00FB287F"/>
    <w:rsid w:val="00FB28F1"/>
    <w:rsid w:val="00FB4069"/>
    <w:rsid w:val="00FB4552"/>
    <w:rsid w:val="00FB4AA1"/>
    <w:rsid w:val="00FB4C94"/>
    <w:rsid w:val="00FB5868"/>
    <w:rsid w:val="00FB5873"/>
    <w:rsid w:val="00FB59EA"/>
    <w:rsid w:val="00FB63DE"/>
    <w:rsid w:val="00FB6CDD"/>
    <w:rsid w:val="00FB760D"/>
    <w:rsid w:val="00FB783F"/>
    <w:rsid w:val="00FB7C78"/>
    <w:rsid w:val="00FC06CB"/>
    <w:rsid w:val="00FC07DD"/>
    <w:rsid w:val="00FC170A"/>
    <w:rsid w:val="00FC184B"/>
    <w:rsid w:val="00FC19AA"/>
    <w:rsid w:val="00FC207D"/>
    <w:rsid w:val="00FC214D"/>
    <w:rsid w:val="00FC225A"/>
    <w:rsid w:val="00FC2A1D"/>
    <w:rsid w:val="00FC2CDD"/>
    <w:rsid w:val="00FC2E53"/>
    <w:rsid w:val="00FC392E"/>
    <w:rsid w:val="00FC3A43"/>
    <w:rsid w:val="00FC4252"/>
    <w:rsid w:val="00FC5CDE"/>
    <w:rsid w:val="00FC6271"/>
    <w:rsid w:val="00FC636E"/>
    <w:rsid w:val="00FC6C2F"/>
    <w:rsid w:val="00FD0C38"/>
    <w:rsid w:val="00FD30CA"/>
    <w:rsid w:val="00FD35BD"/>
    <w:rsid w:val="00FD3770"/>
    <w:rsid w:val="00FD3CE0"/>
    <w:rsid w:val="00FD4E0A"/>
    <w:rsid w:val="00FD6279"/>
    <w:rsid w:val="00FD6999"/>
    <w:rsid w:val="00FD7E7A"/>
    <w:rsid w:val="00FE16F4"/>
    <w:rsid w:val="00FE1861"/>
    <w:rsid w:val="00FE21FC"/>
    <w:rsid w:val="00FE237B"/>
    <w:rsid w:val="00FE322F"/>
    <w:rsid w:val="00FE4797"/>
    <w:rsid w:val="00FE4D0E"/>
    <w:rsid w:val="00FE50D3"/>
    <w:rsid w:val="00FE5AFE"/>
    <w:rsid w:val="00FE66C7"/>
    <w:rsid w:val="00FE7A31"/>
    <w:rsid w:val="00FF0719"/>
    <w:rsid w:val="00FF156F"/>
    <w:rsid w:val="00FF24C8"/>
    <w:rsid w:val="00FF3083"/>
    <w:rsid w:val="00FF35D3"/>
    <w:rsid w:val="00FF403A"/>
    <w:rsid w:val="00FF6907"/>
    <w:rsid w:val="00FF6E69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36e23,#f6ebbc,#faf3d6,#ffffb7,#ffffcd,#af693f,#e3c795,#af691d"/>
    </o:shapedefaults>
    <o:shapelayout v:ext="edit">
      <o:idmap v:ext="edit" data="1"/>
    </o:shapelayout>
  </w:shapeDefaults>
  <w:decimalSymbol w:val=","/>
  <w:listSeparator w:val=";"/>
  <w14:docId w14:val="6FA068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987"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6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B42E56"/>
  </w:style>
  <w:style w:type="paragraph" w:styleId="a3">
    <w:name w:val="footnote text"/>
    <w:basedOn w:val="a"/>
    <w:link w:val="a4"/>
    <w:semiHidden/>
    <w:unhideWhenUsed/>
    <w:rsid w:val="00B42E56"/>
    <w:pPr>
      <w:bidi w:val="0"/>
      <w:spacing w:after="0" w:line="240" w:lineRule="auto"/>
      <w:ind w:firstLine="284"/>
      <w:jc w:val="both"/>
    </w:pPr>
    <w:rPr>
      <w:sz w:val="20"/>
      <w:szCs w:val="20"/>
    </w:rPr>
  </w:style>
  <w:style w:type="character" w:customStyle="1" w:styleId="a4">
    <w:name w:val="Текст сноски Знак"/>
    <w:link w:val="a3"/>
    <w:semiHidden/>
    <w:rsid w:val="00B42E56"/>
    <w:rPr>
      <w:sz w:val="20"/>
      <w:szCs w:val="20"/>
    </w:rPr>
  </w:style>
  <w:style w:type="character" w:styleId="a5">
    <w:name w:val="footnote reference"/>
    <w:uiPriority w:val="99"/>
    <w:semiHidden/>
    <w:unhideWhenUsed/>
    <w:rsid w:val="00B42E5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42E56"/>
    <w:pPr>
      <w:bidi w:val="0"/>
      <w:spacing w:after="0" w:line="240" w:lineRule="auto"/>
      <w:ind w:firstLine="284"/>
      <w:jc w:val="both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42E5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2E56"/>
    <w:pPr>
      <w:tabs>
        <w:tab w:val="center" w:pos="4153"/>
        <w:tab w:val="right" w:pos="8306"/>
      </w:tabs>
      <w:bidi w:val="0"/>
      <w:spacing w:after="0" w:line="240" w:lineRule="auto"/>
      <w:ind w:firstLine="284"/>
      <w:jc w:val="both"/>
    </w:pPr>
  </w:style>
  <w:style w:type="character" w:customStyle="1" w:styleId="a9">
    <w:name w:val="Верхний колонтитул Знак"/>
    <w:basedOn w:val="a0"/>
    <w:link w:val="a8"/>
    <w:uiPriority w:val="99"/>
    <w:rsid w:val="00B42E56"/>
  </w:style>
  <w:style w:type="paragraph" w:styleId="aa">
    <w:name w:val="footer"/>
    <w:basedOn w:val="a"/>
    <w:link w:val="ab"/>
    <w:uiPriority w:val="99"/>
    <w:unhideWhenUsed/>
    <w:rsid w:val="00B42E56"/>
    <w:pPr>
      <w:tabs>
        <w:tab w:val="center" w:pos="4153"/>
        <w:tab w:val="right" w:pos="8306"/>
      </w:tabs>
      <w:bidi w:val="0"/>
      <w:spacing w:after="0" w:line="240" w:lineRule="auto"/>
      <w:ind w:firstLine="284"/>
      <w:jc w:val="both"/>
    </w:pPr>
  </w:style>
  <w:style w:type="character" w:customStyle="1" w:styleId="ab">
    <w:name w:val="Нижний колонтитул Знак"/>
    <w:basedOn w:val="a0"/>
    <w:link w:val="aa"/>
    <w:uiPriority w:val="99"/>
    <w:rsid w:val="00B42E56"/>
  </w:style>
  <w:style w:type="paragraph" w:styleId="ac">
    <w:name w:val="List Paragraph"/>
    <w:basedOn w:val="a"/>
    <w:uiPriority w:val="34"/>
    <w:qFormat/>
    <w:rsid w:val="00B42E56"/>
    <w:pPr>
      <w:bidi w:val="0"/>
      <w:ind w:left="720" w:firstLine="284"/>
      <w:contextualSpacing/>
      <w:jc w:val="both"/>
    </w:pPr>
  </w:style>
  <w:style w:type="character" w:styleId="ad">
    <w:name w:val="Hyperlink"/>
    <w:uiPriority w:val="99"/>
    <w:unhideWhenUsed/>
    <w:rsid w:val="00B42E56"/>
    <w:rPr>
      <w:color w:val="0000FF"/>
      <w:u w:val="single"/>
    </w:rPr>
  </w:style>
  <w:style w:type="table" w:styleId="ae">
    <w:name w:val="Table Grid"/>
    <w:basedOn w:val="a1"/>
    <w:uiPriority w:val="59"/>
    <w:rsid w:val="00BF0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endnote text"/>
    <w:basedOn w:val="a"/>
    <w:link w:val="af0"/>
    <w:uiPriority w:val="99"/>
    <w:semiHidden/>
    <w:unhideWhenUsed/>
    <w:rsid w:val="000C7D39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sid w:val="000C7D39"/>
    <w:rPr>
      <w:sz w:val="20"/>
      <w:szCs w:val="20"/>
    </w:rPr>
  </w:style>
  <w:style w:type="character" w:styleId="af1">
    <w:name w:val="endnote reference"/>
    <w:uiPriority w:val="99"/>
    <w:semiHidden/>
    <w:unhideWhenUsed/>
    <w:rsid w:val="000C7D39"/>
    <w:rPr>
      <w:vertAlign w:val="superscript"/>
    </w:rPr>
  </w:style>
  <w:style w:type="numbering" w:customStyle="1" w:styleId="21">
    <w:name w:val="بلا قائمة2"/>
    <w:next w:val="a2"/>
    <w:uiPriority w:val="99"/>
    <w:semiHidden/>
    <w:unhideWhenUsed/>
    <w:rsid w:val="00173687"/>
  </w:style>
  <w:style w:type="table" w:customStyle="1" w:styleId="10">
    <w:name w:val="شبكة جدول1"/>
    <w:basedOn w:val="a1"/>
    <w:next w:val="ae"/>
    <w:uiPriority w:val="99"/>
    <w:rsid w:val="00173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"/>
    <w:rsid w:val="00D408FF"/>
    <w:pPr>
      <w:spacing w:after="200" w:line="276" w:lineRule="auto"/>
    </w:pPr>
    <w:rPr>
      <w:sz w:val="22"/>
      <w:szCs w:val="22"/>
    </w:rPr>
  </w:style>
  <w:style w:type="character" w:styleId="af2">
    <w:name w:val="page number"/>
    <w:basedOn w:val="a0"/>
    <w:uiPriority w:val="99"/>
    <w:semiHidden/>
    <w:unhideWhenUsed/>
    <w:rsid w:val="00D408FF"/>
  </w:style>
  <w:style w:type="paragraph" w:styleId="af3">
    <w:name w:val="Plain Text"/>
    <w:basedOn w:val="a"/>
    <w:link w:val="af4"/>
    <w:rsid w:val="00EA742C"/>
    <w:pPr>
      <w:spacing w:after="0" w:line="240" w:lineRule="auto"/>
    </w:pPr>
    <w:rPr>
      <w:rFonts w:ascii="Courier New" w:eastAsia="Times New Roman" w:hAnsi="Times New Roman" w:cs="Traditional Arabic"/>
      <w:noProof/>
      <w:sz w:val="20"/>
      <w:szCs w:val="20"/>
    </w:rPr>
  </w:style>
  <w:style w:type="character" w:customStyle="1" w:styleId="af4">
    <w:name w:val="Текст Знак"/>
    <w:link w:val="af3"/>
    <w:rsid w:val="00EA742C"/>
    <w:rPr>
      <w:rFonts w:ascii="Courier New" w:eastAsia="Times New Roman" w:hAnsi="Times New Roman" w:cs="Traditional Arabic"/>
      <w:noProof/>
      <w:sz w:val="20"/>
      <w:szCs w:val="20"/>
    </w:rPr>
  </w:style>
  <w:style w:type="table" w:customStyle="1" w:styleId="22">
    <w:name w:val="شبكة جدول2"/>
    <w:basedOn w:val="a1"/>
    <w:next w:val="ae"/>
    <w:uiPriority w:val="59"/>
    <w:rsid w:val="00541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link w:val="af6"/>
    <w:uiPriority w:val="1"/>
    <w:qFormat/>
    <w:rsid w:val="00C15F89"/>
    <w:pPr>
      <w:bidi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3B46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a0"/>
    <w:link w:val="Titre11"/>
    <w:locked/>
    <w:rsid w:val="00894C48"/>
    <w:rPr>
      <w:rFonts w:ascii="Arial" w:eastAsia="Times New Roman" w:hAnsi="Arial"/>
      <w:b/>
      <w:bCs/>
      <w:sz w:val="32"/>
      <w:szCs w:val="32"/>
      <w:lang w:val="en-CA"/>
    </w:rPr>
  </w:style>
  <w:style w:type="paragraph" w:customStyle="1" w:styleId="Titre11">
    <w:name w:val="Titre 11"/>
    <w:basedOn w:val="a"/>
    <w:next w:val="a"/>
    <w:link w:val="Titre1Car"/>
    <w:qFormat/>
    <w:rsid w:val="00894C48"/>
    <w:pPr>
      <w:keepNext/>
      <w:suppressAutoHyphens/>
      <w:bidi w:val="0"/>
      <w:spacing w:before="240" w:after="60" w:line="240" w:lineRule="auto"/>
      <w:outlineLvl w:val="0"/>
    </w:pPr>
    <w:rPr>
      <w:rFonts w:ascii="Arial" w:eastAsia="Times New Roman" w:hAnsi="Arial"/>
      <w:b/>
      <w:bCs/>
      <w:sz w:val="32"/>
      <w:szCs w:val="32"/>
      <w:lang w:val="en-CA"/>
    </w:rPr>
  </w:style>
  <w:style w:type="character" w:customStyle="1" w:styleId="shorttext">
    <w:name w:val="short_text"/>
    <w:basedOn w:val="a0"/>
    <w:rsid w:val="005511B6"/>
  </w:style>
  <w:style w:type="character" w:customStyle="1" w:styleId="apple-converted-space">
    <w:name w:val="apple-converted-space"/>
    <w:basedOn w:val="a0"/>
    <w:rsid w:val="005511B6"/>
  </w:style>
  <w:style w:type="character" w:styleId="af7">
    <w:name w:val="Placeholder Text"/>
    <w:basedOn w:val="a0"/>
    <w:uiPriority w:val="99"/>
    <w:semiHidden/>
    <w:rsid w:val="00484C05"/>
    <w:rPr>
      <w:color w:val="808080"/>
    </w:rPr>
  </w:style>
  <w:style w:type="character" w:customStyle="1" w:styleId="af6">
    <w:name w:val="Без интервала Знак"/>
    <w:basedOn w:val="a0"/>
    <w:link w:val="af5"/>
    <w:uiPriority w:val="1"/>
    <w:rsid w:val="001F47E4"/>
    <w:rPr>
      <w:sz w:val="22"/>
      <w:szCs w:val="22"/>
    </w:rPr>
  </w:style>
  <w:style w:type="character" w:styleId="af8">
    <w:name w:val="annotation reference"/>
    <w:basedOn w:val="a0"/>
    <w:uiPriority w:val="99"/>
    <w:semiHidden/>
    <w:unhideWhenUsed/>
    <w:rsid w:val="001E714D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E714D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E714D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E714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E714D"/>
    <w:rPr>
      <w:b/>
      <w:bCs/>
    </w:rPr>
  </w:style>
  <w:style w:type="paragraph" w:styleId="afd">
    <w:name w:val="Normal (Web)"/>
    <w:basedOn w:val="a"/>
    <w:uiPriority w:val="99"/>
    <w:unhideWhenUsed/>
    <w:rsid w:val="00863B5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e">
    <w:name w:val="Document Map"/>
    <w:basedOn w:val="a"/>
    <w:link w:val="aff"/>
    <w:uiPriority w:val="99"/>
    <w:semiHidden/>
    <w:unhideWhenUsed/>
    <w:rsid w:val="00AB6B4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AB6B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25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7" w:color="auto"/>
            <w:right w:val="none" w:sz="0" w:space="0" w:color="auto"/>
          </w:divBdr>
          <w:divsChild>
            <w:div w:id="21007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046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04596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4915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5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622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832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49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9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470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61268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208228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9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269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6040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7239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55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339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2047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5786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4193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608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1667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93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7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5482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133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451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2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470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6762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923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0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3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79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644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432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056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598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7818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emf"/><Relationship Id="rId15" Type="http://schemas.openxmlformats.org/officeDocument/2006/relationships/image" Target="media/image7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ha\Desktop\&#1605;&#1588;&#1585;&#1608;&#1593;%20&#1591;&#1576;&#1575;&#1593;&#1577;%20&#1588;&#1585;&#1608;&#1581;&#1575;&#1578;%20&#1575;&#1604;&#1588;&#1610;&#1582;%20&#1607;&#1610;&#1579;&#1605;\&#1593;&#1605;&#1604;&#1610;\&#1575;&#1604;&#1571;&#1589;&#1608;&#1604;.%20&#1605;&#1593;&#1583;&#1617;&#1604;.2003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وقف لله تعالى УАКФ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243047-93A4-F14F-864A-CC1D9793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C:\Users\soha\Desktop\مشروع طباعة شروحات الشيخ هيثم\عملي\الأصول. معدّل.2003.dot</Template>
  <TotalTime>0</TotalTime>
  <Pages>72</Pages>
  <Words>2082</Words>
  <Characters>11868</Characters>
  <Application>Microsoft Macintosh Word</Application>
  <DocSecurity>0</DocSecurity>
  <Lines>98</Lines>
  <Paragraphs>27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4" baseType="lpstr">
      <vt:lpstr>L’EXPLICATION DES TROIS QUESTIONS DE LA TOMBE</vt:lpstr>
      <vt:lpstr>L’EXPLICATION DES TROIS QUESTIONS DE LA TOMBE</vt:lpstr>
      <vt:lpstr>L’EXPLICATION DES QUATRE REGLES</vt:lpstr>
      <vt:lpstr/>
    </vt:vector>
  </TitlesOfParts>
  <Company>diakov.net</Company>
  <LinksUpToDate>false</LinksUpToDate>
  <CharactersWithSpaces>13923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L’EXPLICATION DES TROIS QUESTIONS DE LA TOMBE</dc:title>
  <dc:subject>شرح أسئلة القبر الثلاثة</dc:subject>
  <dc:creator>Toufiq Abb</dc:creator>
  <cp:lastModifiedBy>Пользователь Microsoft Office</cp:lastModifiedBy>
  <cp:revision>2</cp:revision>
  <cp:lastPrinted>2018-11-19T12:22:00Z</cp:lastPrinted>
  <dcterms:created xsi:type="dcterms:W3CDTF">2018-11-19T12:22:00Z</dcterms:created>
  <dcterms:modified xsi:type="dcterms:W3CDTF">2018-11-19T12:22:00Z</dcterms:modified>
</cp:coreProperties>
</file>