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010AB2DC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392855B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46834020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96F3490" w14:textId="77777777" w:rsidR="008044A3" w:rsidRDefault="00761BB7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5B506104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7789B411" w:rsidR="00C668A5" w:rsidRPr="003F6ED0" w:rsidRDefault="00896C8F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0"/>
                                <w:szCs w:val="40"/>
                              </w:rPr>
                              <w:t xml:space="preserve">Mga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0"/>
                                <w:szCs w:val="40"/>
                              </w:rPr>
                              <w:t>katuruan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44A3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0"/>
                                <w:szCs w:val="40"/>
                              </w:rPr>
                              <w:t xml:space="preserve">kapag </w:t>
                            </w:r>
                            <w:proofErr w:type="spellStart"/>
                            <w:r w:rsidR="008044A3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0"/>
                                <w:szCs w:val="40"/>
                              </w:rPr>
                              <w:t>bumabahing</w:t>
                            </w:r>
                            <w:proofErr w:type="spellEnd"/>
                          </w:p>
                          <w:p w14:paraId="548AFEB1" w14:textId="77777777" w:rsidR="00373C54" w:rsidRPr="003F6ED0" w:rsidRDefault="00373C5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2F666AD" w14:textId="4BBB7445" w:rsidR="006338DC" w:rsidRPr="003F6ED0" w:rsidRDefault="00761BB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6ED0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pt;margin-top:301.05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7789B411" w:rsidR="00C668A5" w:rsidRPr="003F6ED0" w:rsidRDefault="00896C8F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40"/>
                          <w:szCs w:val="40"/>
                        </w:rPr>
                        <w:t xml:space="preserve">Mga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40"/>
                          <w:szCs w:val="40"/>
                        </w:rPr>
                        <w:t>katuruan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 w:val="0"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044A3">
                        <w:rPr>
                          <w:rFonts w:ascii="Times New Roman" w:hAnsi="Times New Roman" w:cs="Times New Roman"/>
                          <w:b w:val="0"/>
                          <w:bCs/>
                          <w:sz w:val="40"/>
                          <w:szCs w:val="40"/>
                        </w:rPr>
                        <w:t xml:space="preserve">kapag </w:t>
                      </w:r>
                      <w:proofErr w:type="spellStart"/>
                      <w:r w:rsidR="008044A3">
                        <w:rPr>
                          <w:rFonts w:ascii="Times New Roman" w:hAnsi="Times New Roman" w:cs="Times New Roman"/>
                          <w:b w:val="0"/>
                          <w:bCs/>
                          <w:sz w:val="40"/>
                          <w:szCs w:val="40"/>
                        </w:rPr>
                        <w:t>bumabahing</w:t>
                      </w:r>
                      <w:proofErr w:type="spellEnd"/>
                    </w:p>
                    <w:p w14:paraId="548AFEB1" w14:textId="77777777" w:rsidR="00373C54" w:rsidRPr="003F6ED0" w:rsidRDefault="00373C54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2F666AD" w14:textId="4BBB7445" w:rsidR="006338DC" w:rsidRPr="003F6ED0" w:rsidRDefault="00761BB7">
                      <w:pPr>
                        <w:rPr>
                          <w:sz w:val="40"/>
                          <w:szCs w:val="40"/>
                        </w:rPr>
                      </w:pPr>
                      <w:r w:rsidRPr="003F6ED0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5F41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561E1675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1F06775E" w:rsidR="004F5827" w:rsidRPr="00B018B8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56"/>
                                <w:szCs w:val="56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1F0D8F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أحكام </w:t>
                            </w:r>
                            <w:r w:rsidR="000619EF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العطاس</w:t>
                            </w:r>
                            <w:r w:rsidR="00F4472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1145C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1F06775E" w:rsidR="004F5827" w:rsidRPr="00B018B8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56"/>
                          <w:szCs w:val="56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1F0D8F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أحكام </w:t>
                      </w:r>
                      <w:r w:rsidR="000619EF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العطاس</w:t>
                      </w:r>
                      <w:r w:rsidR="00F4472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1145C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803C47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803C47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</w:t>
      </w:r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Ano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pag-uugali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tuwing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bumabahing</w:t>
      </w:r>
      <w:proofErr w:type="spellEnd"/>
      <w:r w:rsidR="008044A3">
        <w:rPr>
          <w:rFonts w:ascii="Arabic Typesetting" w:hAnsi="Arabic Typesetting" w:cs="Arabic Typesetting" w:hint="cs"/>
          <w:sz w:val="40"/>
          <w:szCs w:val="40"/>
          <w:lang w:val="en-US"/>
        </w:rPr>
        <w:t>?</w:t>
      </w:r>
    </w:p>
    <w:p w14:paraId="4A40578C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Bukod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maraming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naidudulot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maganda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katawan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gawain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minamahal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binigyan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rin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Islam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tamang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pag-uugali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216B6A88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30E2A0A0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 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nilulugod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0138DCF7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7D81A41A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naiulat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Sunnah kung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papaano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pagpuri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pagkatapos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Alhamdullilah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”.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makikita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gantimpala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tinanggal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alipin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pamamagitan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ipinag-utos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puriin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magpasalamat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biyaya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181785F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0EF3D4B8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Inulat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Abu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Hurairah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رضي الله عنه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isa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“Alhamdulillah”,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nakarinig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kapatid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Yarhamukallah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ulit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Yahdikumullah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wa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yuslih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balakum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3B34423A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5EDD8B6D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Ito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tinatawag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تشميت العاطس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pagdalangin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karapatan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tungkulin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bawat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isa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43AC510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0DA6E94E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sagutin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para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pamamagitan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Yahdikumullah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wa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yuslih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balakum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”. At kung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nakalimot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“Alhamdulillah”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ipaalala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upang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makalimutan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57511DCA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5DF0C106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 At kung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tatlong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beses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higit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sunod-sunod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sabihin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ay: “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عفاك الله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Afaakallah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7829D992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788CA06F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tuwing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seremonya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araw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biyernes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“Alhamdulillah”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tahimik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nakarinig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45F3BFD4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33130B72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Kung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Imam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mismo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“Alhamdulillah”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walang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problema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nakarinig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CAAEFAC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44B9A2D4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Sa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sitwasyon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mananampalataya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pinuri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pwede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sabihin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هداك الله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Hadaakallah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”(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Gabayan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ﷻ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) o</w:t>
      </w:r>
    </w:p>
    <w:p w14:paraId="20A876E9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“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عفاك الله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Afaakallah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”(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Pagalingin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ﷻ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),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Hudyo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panahon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upang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sabihin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kaawaan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kayo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ﷻ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subalit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Yahdikumullah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wa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yuslih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baalakum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sinasagot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kanila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9E67E97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</w:t>
      </w:r>
    </w:p>
    <w:p w14:paraId="1A935EAB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Kinamumuhian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nasa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banyo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loob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banyo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ganun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rin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: “Alhamdulillah”.</w:t>
      </w:r>
    </w:p>
    <w:p w14:paraId="22A38AAF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770C16C4" w14:textId="77777777" w:rsidR="008044A3" w:rsidRDefault="008044A3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Itinuturo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bumahing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hinaan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itaas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boses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pagpuri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,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takpan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tuwing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babahing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upang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maperwisyo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katabi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C79C9AE" w14:textId="6B08862C" w:rsidR="00395966" w:rsidRPr="008044A3" w:rsidRDefault="008044A3" w:rsidP="00530A92">
      <w:pPr>
        <w:pStyle w:val="NormalWeb"/>
        <w:spacing w:before="0" w:beforeAutospacing="0" w:after="0" w:afterAutospacing="0"/>
        <w:divId w:val="1727756982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415DA675" w14:textId="176D2714" w:rsidR="002F1F34" w:rsidRPr="00530A92" w:rsidRDefault="00B018B8" w:rsidP="00530A92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0"/>
          <w:szCs w:val="40"/>
          <w:rtl/>
          <w:lang w:val="en-US"/>
        </w:rPr>
      </w:pPr>
      <w:r w:rsidRPr="00CF613D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CF613D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تعالى أعلم</w:t>
      </w:r>
      <w:r>
        <w:rPr>
          <w:rFonts w:ascii="Arabic Typesetting" w:hAnsi="Arabic Typesetting" w:cs="Arabic Typesetting" w:hint="cs"/>
          <w:i/>
          <w:iCs/>
          <w:sz w:val="40"/>
          <w:szCs w:val="40"/>
          <w:rtl/>
          <w:lang w:val="en-US"/>
        </w:rPr>
        <w:t>…</w:t>
      </w:r>
    </w:p>
    <w:sectPr w:rsidR="002F1F34" w:rsidRPr="00530A92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A2668" w14:textId="77777777" w:rsidR="0026193E" w:rsidRDefault="0026193E">
      <w:r>
        <w:separator/>
      </w:r>
    </w:p>
  </w:endnote>
  <w:endnote w:type="continuationSeparator" w:id="0">
    <w:p w14:paraId="4D1386D2" w14:textId="77777777" w:rsidR="0026193E" w:rsidRDefault="0026193E">
      <w:r>
        <w:continuationSeparator/>
      </w:r>
    </w:p>
  </w:endnote>
  <w:endnote w:type="continuationNotice" w:id="1">
    <w:p w14:paraId="75970F4C" w14:textId="77777777" w:rsidR="0026193E" w:rsidRDefault="002619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18530" w14:textId="77777777" w:rsidR="0026193E" w:rsidRDefault="0026193E">
      <w:r>
        <w:separator/>
      </w:r>
    </w:p>
  </w:footnote>
  <w:footnote w:type="continuationSeparator" w:id="0">
    <w:p w14:paraId="422E6E57" w14:textId="77777777" w:rsidR="0026193E" w:rsidRDefault="0026193E">
      <w:r>
        <w:continuationSeparator/>
      </w:r>
    </w:p>
  </w:footnote>
  <w:footnote w:type="continuationNotice" w:id="1">
    <w:p w14:paraId="1C68AA80" w14:textId="77777777" w:rsidR="0026193E" w:rsidRDefault="002619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36ADC"/>
    <w:rsid w:val="000413E6"/>
    <w:rsid w:val="000428AA"/>
    <w:rsid w:val="00045F97"/>
    <w:rsid w:val="00047A4C"/>
    <w:rsid w:val="000619EF"/>
    <w:rsid w:val="00065395"/>
    <w:rsid w:val="0007499F"/>
    <w:rsid w:val="0008458D"/>
    <w:rsid w:val="00092B4E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5410"/>
    <w:rsid w:val="0026193E"/>
    <w:rsid w:val="002626D4"/>
    <w:rsid w:val="00274823"/>
    <w:rsid w:val="00291CB4"/>
    <w:rsid w:val="002A3FAB"/>
    <w:rsid w:val="002F16CA"/>
    <w:rsid w:val="002F1F34"/>
    <w:rsid w:val="00305E47"/>
    <w:rsid w:val="00313335"/>
    <w:rsid w:val="0031439D"/>
    <w:rsid w:val="00321D8C"/>
    <w:rsid w:val="00322057"/>
    <w:rsid w:val="00333B9A"/>
    <w:rsid w:val="003366AE"/>
    <w:rsid w:val="00355DE3"/>
    <w:rsid w:val="00365571"/>
    <w:rsid w:val="00373C54"/>
    <w:rsid w:val="003800BF"/>
    <w:rsid w:val="00381BD9"/>
    <w:rsid w:val="003831AD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4F658D"/>
    <w:rsid w:val="004F6A53"/>
    <w:rsid w:val="004F6ED5"/>
    <w:rsid w:val="00530A92"/>
    <w:rsid w:val="00535244"/>
    <w:rsid w:val="0054104F"/>
    <w:rsid w:val="00546808"/>
    <w:rsid w:val="00546F4B"/>
    <w:rsid w:val="00550DF7"/>
    <w:rsid w:val="00557538"/>
    <w:rsid w:val="00571BD8"/>
    <w:rsid w:val="00581259"/>
    <w:rsid w:val="00585D53"/>
    <w:rsid w:val="005A65C5"/>
    <w:rsid w:val="005B0EE3"/>
    <w:rsid w:val="005D2D71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380"/>
    <w:rsid w:val="006D7833"/>
    <w:rsid w:val="006E28ED"/>
    <w:rsid w:val="006F3B71"/>
    <w:rsid w:val="00733B82"/>
    <w:rsid w:val="00745B5A"/>
    <w:rsid w:val="007522B8"/>
    <w:rsid w:val="00761BB7"/>
    <w:rsid w:val="00764D04"/>
    <w:rsid w:val="007C5FD1"/>
    <w:rsid w:val="007D71A6"/>
    <w:rsid w:val="008044A3"/>
    <w:rsid w:val="0080602F"/>
    <w:rsid w:val="0081162E"/>
    <w:rsid w:val="00817771"/>
    <w:rsid w:val="00820361"/>
    <w:rsid w:val="00846131"/>
    <w:rsid w:val="00896C8F"/>
    <w:rsid w:val="008A6092"/>
    <w:rsid w:val="00910E4F"/>
    <w:rsid w:val="00912C77"/>
    <w:rsid w:val="00922AF0"/>
    <w:rsid w:val="009247C7"/>
    <w:rsid w:val="00932B7D"/>
    <w:rsid w:val="00933CCB"/>
    <w:rsid w:val="009418B2"/>
    <w:rsid w:val="009502F8"/>
    <w:rsid w:val="00962439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18D2"/>
    <w:rsid w:val="009E54FA"/>
    <w:rsid w:val="00A22C8D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3D63"/>
    <w:rsid w:val="00A96A13"/>
    <w:rsid w:val="00AA714B"/>
    <w:rsid w:val="00AC4A2D"/>
    <w:rsid w:val="00AC5ECC"/>
    <w:rsid w:val="00AF4BED"/>
    <w:rsid w:val="00B018B8"/>
    <w:rsid w:val="00B10155"/>
    <w:rsid w:val="00B104E6"/>
    <w:rsid w:val="00B11F71"/>
    <w:rsid w:val="00B2713E"/>
    <w:rsid w:val="00B311F3"/>
    <w:rsid w:val="00B47B28"/>
    <w:rsid w:val="00B5581D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7363"/>
    <w:rsid w:val="00C11786"/>
    <w:rsid w:val="00C11D35"/>
    <w:rsid w:val="00C3188C"/>
    <w:rsid w:val="00C37BE4"/>
    <w:rsid w:val="00C4762D"/>
    <w:rsid w:val="00C668A5"/>
    <w:rsid w:val="00C84C68"/>
    <w:rsid w:val="00C956D7"/>
    <w:rsid w:val="00C95997"/>
    <w:rsid w:val="00CF07B3"/>
    <w:rsid w:val="00CF613D"/>
    <w:rsid w:val="00D15E9A"/>
    <w:rsid w:val="00D202F0"/>
    <w:rsid w:val="00D302BC"/>
    <w:rsid w:val="00D34F7B"/>
    <w:rsid w:val="00D35475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F2E94"/>
    <w:rsid w:val="00EF3678"/>
    <w:rsid w:val="00F10C01"/>
    <w:rsid w:val="00F13577"/>
    <w:rsid w:val="00F21F5B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845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33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765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7756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3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2023-03-20T19:07:00Z</dcterms:created>
  <dcterms:modified xsi:type="dcterms:W3CDTF">2023-03-20T19:07:00Z</dcterms:modified>
</cp:coreProperties>
</file>