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4856EC3A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CDBE677" wp14:editId="0E398AD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9264" behindDoc="1" locked="0" layoutInCell="1" allowOverlap="1" wp14:anchorId="0ECBE16E" wp14:editId="2F61FCAF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5320348" w14:textId="77777777" w:rsidR="006F3B71" w:rsidRDefault="00761BB7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8F539" wp14:editId="4AAB663E">
                <wp:simplePos x="0" y="0"/>
                <wp:positionH relativeFrom="column">
                  <wp:posOffset>-641531</wp:posOffset>
                </wp:positionH>
                <wp:positionV relativeFrom="paragraph">
                  <wp:posOffset>3985260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4206D072" w:rsidR="00C668A5" w:rsidRPr="009E18D2" w:rsidRDefault="003E41E3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 xml:space="preserve">ITAAS MO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 xml:space="preserve"> IYONG PROPETA</w:t>
                            </w:r>
                          </w:p>
                          <w:p w14:paraId="548AFEB1" w14:textId="77777777" w:rsidR="00373C54" w:rsidRPr="009E18D2" w:rsidRDefault="00373C54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</w:p>
                          <w:p w14:paraId="12F666AD" w14:textId="4BBB7445" w:rsidR="006338DC" w:rsidRPr="009E18D2" w:rsidRDefault="00761BB7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  <w:r w:rsidRPr="009E18D2">
                              <w:rPr>
                                <w:sz w:val="64"/>
                                <w:szCs w:val="6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.5pt;margin-top:313.8pt;width:567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M38ll+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4206D072" w:rsidR="00C668A5" w:rsidRPr="009E18D2" w:rsidRDefault="003E41E3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64"/>
                          <w:szCs w:val="6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 xml:space="preserve">ITAAS MO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 xml:space="preserve"> IYONG PROPETA</w:t>
                      </w:r>
                    </w:p>
                    <w:p w14:paraId="548AFEB1" w14:textId="77777777" w:rsidR="00373C54" w:rsidRPr="009E18D2" w:rsidRDefault="00373C54">
                      <w:pPr>
                        <w:rPr>
                          <w:sz w:val="64"/>
                          <w:szCs w:val="64"/>
                        </w:rPr>
                      </w:pPr>
                    </w:p>
                    <w:p w14:paraId="12F666AD" w14:textId="4BBB7445" w:rsidR="006338DC" w:rsidRPr="009E18D2" w:rsidRDefault="00761BB7">
                      <w:pPr>
                        <w:rPr>
                          <w:sz w:val="64"/>
                          <w:szCs w:val="64"/>
                        </w:rPr>
                      </w:pPr>
                      <w:r w:rsidRPr="009E18D2">
                        <w:rPr>
                          <w:sz w:val="64"/>
                          <w:szCs w:val="6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42B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77ABE" wp14:editId="0047A0E8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0AD93AA4" w:rsidR="004F5827" w:rsidRPr="003F7B11" w:rsidRDefault="00F44724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"انصر نبي</w:t>
                            </w:r>
                            <w:r w:rsidR="00DD22EB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ك" </w:t>
                            </w:r>
                            <w:r w:rsidR="001145C4" w:rsidRPr="003F7B11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0AD93AA4" w:rsidR="004F5827" w:rsidRPr="003F7B11" w:rsidRDefault="00F44724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"انصر نبي</w:t>
                      </w:r>
                      <w:r w:rsidR="00DD22EB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َّ</w:t>
                      </w:r>
                      <w:r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ك" </w:t>
                      </w:r>
                      <w:r w:rsidR="001145C4" w:rsidRPr="003F7B11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2F44B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2F44B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355DE3" w:rsidRPr="00355DE3">
        <w:rPr>
          <w:rFonts w:ascii="Arabic Typesetting" w:hAnsi="Arabic Typesetting" w:cs="Arabic Typesetting" w:hint="cs"/>
          <w:sz w:val="44"/>
          <w:szCs w:val="44"/>
        </w:rPr>
        <w:lastRenderedPageBreak/>
        <w:t xml:space="preserve">   </w:t>
      </w:r>
      <w:r w:rsidR="00581259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 Kung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saan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kamangmangan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maltrato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laganap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wasak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tahanan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hiwalayan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,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pagtatambal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diyos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kaligawan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nasa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lipunan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. Ito ay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lahat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naitama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paglabas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bagong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liwanag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liwanag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tatanggalin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dilim.</w:t>
      </w:r>
    </w:p>
    <w:p w14:paraId="1AB4E7A8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2927CD4F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sumakanya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kapayapaan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tungkol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ikaw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nagtataglay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dakilang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pag-uugali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”.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Ugali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walang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tao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kahit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kailan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marating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6FC08CB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3DEA3D52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ay may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malawak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pag-unawa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pag-iisip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mayaman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personalidad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mapagpatawad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puso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matinding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pagpipigil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palayo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nakakasira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pagkatao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5E3F4A14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Pinakamapagpakumbaba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bukas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lagi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palad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pagtulong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pamilya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nasasakupan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3D09D28F" w14:textId="77777777" w:rsidR="006F3B71" w:rsidRDefault="006F3B71">
      <w:pPr>
        <w:pStyle w:val="NormalWeb"/>
        <w:spacing w:before="0" w:beforeAutospacing="0" w:after="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3CDF8401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Hindi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nagdadalawang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isip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bisitahin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lalo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may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kapansanan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inaanyayahan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pagpapayo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65D7DBD9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Kahit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kailan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nang-agrabyado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bata,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babae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mahina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mahihirap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pati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sakop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hayop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251A0A98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Minsan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pinuri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na may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pangalan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Johann Goethe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Kahit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pagsamahin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opinyon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Europa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abutin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narating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Muhammad”.</w:t>
      </w:r>
    </w:p>
    <w:p w14:paraId="73153F3C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Ganun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rin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George Bernard Shaw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Matindi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pangangailangan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mundo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katulad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pag-iisip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Muhammad”.</w:t>
      </w:r>
    </w:p>
    <w:p w14:paraId="1127CEB8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 </w:t>
      </w:r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Tolstoy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internasyonal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manunulat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turo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Muhammad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magdadala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mundo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tama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turo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tanggap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isipan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kaalaman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3F322E4D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Tayong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proteksyunan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pinakamamahal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Propeta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pamamagitan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paghawak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pagsagawa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iniwan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katuruan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paglaganap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magagandang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katangian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tanggalin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maling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haka-haka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tungkol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0327286D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Ito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kulang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paggugol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buhay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maiparating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lamang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tao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natapos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hiniling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mula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 ﷻ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pahintulot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tagapamagitan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araw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paghuhukom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para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10469905" w14:textId="77777777" w:rsidR="006F3B71" w:rsidRDefault="006F3B71">
      <w:pPr>
        <w:pStyle w:val="NormalWeb"/>
        <w:spacing w:before="0" w:beforeAutospacing="0" w:after="160" w:afterAutospacing="0"/>
        <w:divId w:val="1581332244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Sa Qur’an:</w:t>
      </w:r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“Hindi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pinadala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sanlibutan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kungdi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bilang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awa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”. </w:t>
      </w:r>
    </w:p>
    <w:p w14:paraId="7F6909DD" w14:textId="77777777" w:rsidR="006F3B71" w:rsidRDefault="006F3B71">
      <w:pPr>
        <w:pStyle w:val="NormalWeb"/>
        <w:spacing w:before="0" w:beforeAutospacing="0" w:after="160" w:afterAutospacing="0"/>
        <w:jc w:val="center"/>
        <w:divId w:val="1581332244"/>
        <w:rPr>
          <w:rFonts w:ascii="Arabic Typesetting" w:hAnsi="Arabic Typesetting" w:cs="Arabic Typesetting" w:hint="cs"/>
          <w:color w:val="000000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i/>
          <w:iCs/>
          <w:color w:val="000000"/>
          <w:sz w:val="40"/>
          <w:szCs w:val="40"/>
          <w:rtl/>
          <w:lang w:val="en-US"/>
        </w:rPr>
        <w:t>والله تعالى أعلم…</w:t>
      </w:r>
    </w:p>
    <w:p w14:paraId="22EFA1F0" w14:textId="7BAC6B34" w:rsidR="006F3B71" w:rsidRPr="00BB30D3" w:rsidRDefault="006F3B71" w:rsidP="006F3B71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</w:p>
    <w:p w14:paraId="415DA675" w14:textId="4660235E" w:rsidR="002F1F34" w:rsidRPr="00BB30D3" w:rsidRDefault="002F1F34" w:rsidP="00BB30D3">
      <w:pPr>
        <w:pStyle w:val="NormalWeb"/>
        <w:bidi/>
        <w:spacing w:before="0" w:beforeAutospacing="0" w:after="0" w:afterAutospacing="0"/>
        <w:jc w:val="center"/>
        <w:divId w:val="877202520"/>
        <w:rPr>
          <w:rFonts w:ascii="Arabic Typesetting" w:hAnsi="Arabic Typesetting" w:cs="Arabic Typesetting"/>
          <w:sz w:val="44"/>
          <w:szCs w:val="44"/>
          <w:rtl/>
          <w:lang w:val="en-US"/>
        </w:rPr>
      </w:pPr>
    </w:p>
    <w:sectPr w:rsidR="002F1F34" w:rsidRPr="00BB30D3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C5BB" w14:textId="77777777" w:rsidR="00646CEE" w:rsidRDefault="00646CEE">
      <w:r>
        <w:separator/>
      </w:r>
    </w:p>
  </w:endnote>
  <w:endnote w:type="continuationSeparator" w:id="0">
    <w:p w14:paraId="0F2A5508" w14:textId="77777777" w:rsidR="00646CEE" w:rsidRDefault="0064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9BF5" w14:textId="77777777" w:rsidR="00646CEE" w:rsidRDefault="00646CEE">
      <w:r>
        <w:separator/>
      </w:r>
    </w:p>
  </w:footnote>
  <w:footnote w:type="continuationSeparator" w:id="0">
    <w:p w14:paraId="77D9E974" w14:textId="77777777" w:rsidR="00646CEE" w:rsidRDefault="0064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413E6"/>
    <w:rsid w:val="000428AA"/>
    <w:rsid w:val="00045F97"/>
    <w:rsid w:val="00047A4C"/>
    <w:rsid w:val="00065395"/>
    <w:rsid w:val="0007499F"/>
    <w:rsid w:val="0008458D"/>
    <w:rsid w:val="00092B4E"/>
    <w:rsid w:val="000B0375"/>
    <w:rsid w:val="000B075D"/>
    <w:rsid w:val="000D6097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E2DAD"/>
    <w:rsid w:val="001F6E70"/>
    <w:rsid w:val="00200167"/>
    <w:rsid w:val="002025E1"/>
    <w:rsid w:val="0020735F"/>
    <w:rsid w:val="00226FC8"/>
    <w:rsid w:val="00234D98"/>
    <w:rsid w:val="00236A30"/>
    <w:rsid w:val="002443E5"/>
    <w:rsid w:val="002626D4"/>
    <w:rsid w:val="00274823"/>
    <w:rsid w:val="00291CB4"/>
    <w:rsid w:val="002A3FAB"/>
    <w:rsid w:val="002F1F34"/>
    <w:rsid w:val="00305E47"/>
    <w:rsid w:val="00313335"/>
    <w:rsid w:val="0031439D"/>
    <w:rsid w:val="00321D8C"/>
    <w:rsid w:val="00333B9A"/>
    <w:rsid w:val="003366AE"/>
    <w:rsid w:val="00355DE3"/>
    <w:rsid w:val="00365571"/>
    <w:rsid w:val="00373C54"/>
    <w:rsid w:val="003800BF"/>
    <w:rsid w:val="00381BD9"/>
    <w:rsid w:val="00386B6B"/>
    <w:rsid w:val="003960AA"/>
    <w:rsid w:val="003A463D"/>
    <w:rsid w:val="003D7477"/>
    <w:rsid w:val="003E41E3"/>
    <w:rsid w:val="003F6094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54104F"/>
    <w:rsid w:val="00546808"/>
    <w:rsid w:val="00546F4B"/>
    <w:rsid w:val="00550DF7"/>
    <w:rsid w:val="00571BD8"/>
    <w:rsid w:val="00581259"/>
    <w:rsid w:val="00585D53"/>
    <w:rsid w:val="005B0EE3"/>
    <w:rsid w:val="005D2D71"/>
    <w:rsid w:val="005E2B8E"/>
    <w:rsid w:val="00610C92"/>
    <w:rsid w:val="00620D09"/>
    <w:rsid w:val="006338DC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833"/>
    <w:rsid w:val="006E28ED"/>
    <w:rsid w:val="006F3B71"/>
    <w:rsid w:val="00733B82"/>
    <w:rsid w:val="00745B5A"/>
    <w:rsid w:val="007522B8"/>
    <w:rsid w:val="00761BB7"/>
    <w:rsid w:val="00764D04"/>
    <w:rsid w:val="007C5FD1"/>
    <w:rsid w:val="007D71A6"/>
    <w:rsid w:val="0080602F"/>
    <w:rsid w:val="00817771"/>
    <w:rsid w:val="00846131"/>
    <w:rsid w:val="008A6092"/>
    <w:rsid w:val="00910E4F"/>
    <w:rsid w:val="00922AF0"/>
    <w:rsid w:val="009247C7"/>
    <w:rsid w:val="00932B7D"/>
    <w:rsid w:val="00933CCB"/>
    <w:rsid w:val="009418B2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18D2"/>
    <w:rsid w:val="009E54FA"/>
    <w:rsid w:val="00A22C8D"/>
    <w:rsid w:val="00A36E18"/>
    <w:rsid w:val="00A40455"/>
    <w:rsid w:val="00A464AF"/>
    <w:rsid w:val="00A52949"/>
    <w:rsid w:val="00A60D22"/>
    <w:rsid w:val="00A705A6"/>
    <w:rsid w:val="00A7373B"/>
    <w:rsid w:val="00A75906"/>
    <w:rsid w:val="00A93D63"/>
    <w:rsid w:val="00A96A13"/>
    <w:rsid w:val="00AA714B"/>
    <w:rsid w:val="00AC4A2D"/>
    <w:rsid w:val="00AC5ECC"/>
    <w:rsid w:val="00AF4BED"/>
    <w:rsid w:val="00B10155"/>
    <w:rsid w:val="00B104E6"/>
    <w:rsid w:val="00B11F71"/>
    <w:rsid w:val="00B311F3"/>
    <w:rsid w:val="00B47B28"/>
    <w:rsid w:val="00B5581D"/>
    <w:rsid w:val="00B61926"/>
    <w:rsid w:val="00B66C83"/>
    <w:rsid w:val="00B93DE9"/>
    <w:rsid w:val="00B9526E"/>
    <w:rsid w:val="00BB30D3"/>
    <w:rsid w:val="00BC741F"/>
    <w:rsid w:val="00BD7F5A"/>
    <w:rsid w:val="00C00851"/>
    <w:rsid w:val="00C07363"/>
    <w:rsid w:val="00C11786"/>
    <w:rsid w:val="00C11D35"/>
    <w:rsid w:val="00C3188C"/>
    <w:rsid w:val="00C37BE4"/>
    <w:rsid w:val="00C4762D"/>
    <w:rsid w:val="00C668A5"/>
    <w:rsid w:val="00C956D7"/>
    <w:rsid w:val="00C95997"/>
    <w:rsid w:val="00CF07B3"/>
    <w:rsid w:val="00D15E9A"/>
    <w:rsid w:val="00D202F0"/>
    <w:rsid w:val="00D302BC"/>
    <w:rsid w:val="00D34F7B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F2E94"/>
    <w:rsid w:val="00EF3678"/>
    <w:rsid w:val="00F10C01"/>
    <w:rsid w:val="00F13577"/>
    <w:rsid w:val="00F21F5B"/>
    <w:rsid w:val="00F30F41"/>
    <w:rsid w:val="00F44724"/>
    <w:rsid w:val="00F45A7B"/>
    <w:rsid w:val="00F63D9E"/>
    <w:rsid w:val="00F66DBA"/>
    <w:rsid w:val="00F7052D"/>
    <w:rsid w:val="00F74871"/>
    <w:rsid w:val="00FB57A5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2023-02-02T19:17:00Z</dcterms:created>
  <dcterms:modified xsi:type="dcterms:W3CDTF">2023-02-02T19:17:00Z</dcterms:modified>
</cp:coreProperties>
</file>