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5F74C4A5" w:rsidR="000D6097" w:rsidRDefault="0050789E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131E8760">
            <wp:simplePos x="0" y="0"/>
            <wp:positionH relativeFrom="column">
              <wp:posOffset>-1083310</wp:posOffset>
            </wp:positionH>
            <wp:positionV relativeFrom="paragraph">
              <wp:posOffset>-1125855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6CC3B05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7961D30" w14:textId="6AFEF98A" w:rsidR="00B56EDE" w:rsidRPr="00E709E1" w:rsidRDefault="00752ECC" w:rsidP="009167C2">
      <w:pPr>
        <w:pStyle w:val="NormalWeb"/>
        <w:spacing w:before="0" w:beforeAutospacing="0" w:after="0" w:afterAutospacing="0"/>
        <w:divId w:val="1183006731"/>
        <w:rPr>
          <w:rFonts w:ascii="Arabic Typesetting" w:hAnsi="Arabic Typesetting" w:cs="Arabic Typesetting"/>
          <w:sz w:val="52"/>
          <w:szCs w:val="5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39E10C83">
                <wp:simplePos x="0" y="0"/>
                <wp:positionH relativeFrom="column">
                  <wp:posOffset>-631190</wp:posOffset>
                </wp:positionH>
                <wp:positionV relativeFrom="paragraph">
                  <wp:posOffset>3974919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666AD" w14:textId="277FF9A8" w:rsidR="006338DC" w:rsidRPr="00583C7A" w:rsidRDefault="00583C7A" w:rsidP="007C7EB6">
                            <w:pPr>
                              <w:pStyle w:val="Name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83C7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ang</w:t>
                            </w:r>
                            <w:proofErr w:type="spellEnd"/>
                            <w:r w:rsidRPr="00583C7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83C7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paniniwala</w:t>
                            </w:r>
                            <w:proofErr w:type="spellEnd"/>
                            <w:r w:rsidRPr="00583C7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 xml:space="preserve"> sa qadar (</w:t>
                            </w:r>
                            <w:proofErr w:type="spellStart"/>
                            <w:r w:rsidRPr="00583C7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tadhana</w:t>
                            </w:r>
                            <w:proofErr w:type="spellEnd"/>
                            <w:r w:rsidRPr="00583C7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9.7pt;margin-top:313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" fillcolor="white [3212]" stroked="f" strokeweight=".5pt">
                <v:textbox>
                  <w:txbxContent>
                    <w:p w14:paraId="12F666AD" w14:textId="277FF9A8" w:rsidR="006338DC" w:rsidRPr="00583C7A" w:rsidRDefault="00583C7A" w:rsidP="007C7EB6">
                      <w:pPr>
                        <w:pStyle w:val="Name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</w:pPr>
                      <w:proofErr w:type="spellStart"/>
                      <w:r w:rsidRPr="00583C7A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ang</w:t>
                      </w:r>
                      <w:proofErr w:type="spellEnd"/>
                      <w:r w:rsidRPr="00583C7A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83C7A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paniniwala</w:t>
                      </w:r>
                      <w:proofErr w:type="spellEnd"/>
                      <w:r w:rsidRPr="00583C7A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 xml:space="preserve"> sa qadar (</w:t>
                      </w:r>
                      <w:proofErr w:type="spellStart"/>
                      <w:r w:rsidRPr="00583C7A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tadhana</w:t>
                      </w:r>
                      <w:proofErr w:type="spellEnd"/>
                      <w:r w:rsidRPr="00583C7A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1484A35E">
                <wp:simplePos x="0" y="0"/>
                <wp:positionH relativeFrom="column">
                  <wp:posOffset>-638810</wp:posOffset>
                </wp:positionH>
                <wp:positionV relativeFrom="paragraph">
                  <wp:posOffset>3406949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2B3733ED" w:rsidR="004F5827" w:rsidRPr="00F32B64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 w:rsidRPr="00F32B64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F32B64" w:rsidRPr="00F32B64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الإيمان بالقدر</w:t>
                            </w:r>
                            <w:r w:rsidR="003A711C" w:rsidRPr="00F32B64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العباد</w:t>
                            </w:r>
                            <w:r w:rsidR="00AA13FF" w:rsidRPr="00F32B64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1145C4" w:rsidRPr="00F32B64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68.25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" fillcolor="white [3201]" stroked="f" strokeweight=".5pt">
                <v:textbox>
                  <w:txbxContent>
                    <w:p w14:paraId="5C70EAAF" w14:textId="2B3733ED" w:rsidR="004F5827" w:rsidRPr="00F32B64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 w:rsidRPr="00F32B64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F32B64" w:rsidRPr="00F32B64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الإيمان بالقدر</w:t>
                      </w:r>
                      <w:r w:rsidR="003A711C" w:rsidRPr="00F32B64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العباد</w:t>
                      </w:r>
                      <w:r w:rsidR="00AA13FF" w:rsidRPr="00F32B64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1145C4" w:rsidRPr="00F32B64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5B5F8C46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024F6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024F6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</w:p>
    <w:p w14:paraId="587894D0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lastRenderedPageBreak/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o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Pananampalataya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isang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Muslim ay may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mga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haligi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katanggap-tanggap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kung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paniniwalaan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buo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isa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paniniwala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o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tinatawag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tadhana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.</w:t>
      </w:r>
    </w:p>
    <w:p w14:paraId="24F1E0B5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6E463DDE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itinakda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buong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daigdig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nasa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kaalaman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dahilan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lamang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lubos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nakakabatid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may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apat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antas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:</w:t>
      </w:r>
    </w:p>
    <w:p w14:paraId="17C05DBE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49D911AC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Una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: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kaalaman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samakatuwid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walang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maaaring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maganap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tadhana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kundi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sakop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kaalaman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Kanyang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nababatid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detalye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ganap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malalaman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lamang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pagtapos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sinabi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Qur’an: “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Tunay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batid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bagay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”.</w:t>
      </w:r>
    </w:p>
    <w:p w14:paraId="2787D08C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20585544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Pangalawang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antas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ay: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Kasulatan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;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nilikha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hanggang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Araw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Paghuhukom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nakasulat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Lawhil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Mahfudh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(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Iningatang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Talaan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).</w:t>
      </w:r>
    </w:p>
    <w:p w14:paraId="77CBD356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61778EF0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Sinabi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Qur’an: “At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bagay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Aming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itinala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malinaw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Aklat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”.</w:t>
      </w:r>
    </w:p>
    <w:p w14:paraId="42B38167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lastRenderedPageBreak/>
        <w:t> </w:t>
      </w:r>
    </w:p>
    <w:p w14:paraId="7B781BB0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Hadith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Propeta Muhammad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>ﷺ : “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unang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nilikha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panulat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Kanyang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inutos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isulat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buong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daigdig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hanggang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katapusan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”.</w:t>
      </w:r>
    </w:p>
    <w:p w14:paraId="49CB35E2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13DEFE30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Pangatlong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antas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paniniwala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nasa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kagustuhan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kapahintulutan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;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tayo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maniniwala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tadhana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nasa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kagustuhan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kapahintulutan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man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kanyang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nais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kanyang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papahintulutan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man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niya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nais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.</w:t>
      </w:r>
    </w:p>
    <w:p w14:paraId="6CCA3E2B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25BFE372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Pang-apat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antas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paniniwala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paglikha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ﷻ;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tayo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maniniwala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naglikha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naglikha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kanilang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paggalaw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paghinto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.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Sinabi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>ﷻ : “</w:t>
      </w: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Allah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tanging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tagapaglikha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siya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tagapangasiwa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”.</w:t>
      </w:r>
    </w:p>
    <w:p w14:paraId="4D854E93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0E244628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Sinuman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o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nakatakda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siya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magtitiwala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dahil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nagmula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ﷻ, </w:t>
      </w: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lahat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mabuti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.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sinuman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naniniwala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mga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dahilan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kanyang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gagawin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dahil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mula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pagkalimot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mga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dahilan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kakulangan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pag-iisip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buong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pagtitiwala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kakulangan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Tawheed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.</w:t>
      </w:r>
    </w:p>
    <w:p w14:paraId="20A41D76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lastRenderedPageBreak/>
        <w:t> </w:t>
      </w:r>
    </w:p>
    <w:p w14:paraId="530B02CB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Sinuman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maniwala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Qadar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kanyang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puso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mapapanatag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panahon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pagsubok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;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dahil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kaalaman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niya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nakatakda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.</w:t>
      </w:r>
    </w:p>
    <w:p w14:paraId="68771829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3BE6C4BF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Sinabi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Qur’an: “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Walang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pagsubok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darating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lupa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maging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inyong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mga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sarili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maliban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naitala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bago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pa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namin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pahintulutan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mangyari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ito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madali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para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upang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kayo 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malungkot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mga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nakaligtaan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ninyo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kayo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magmalaki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kung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anuman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inyong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nakamit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,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tunay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na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si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Allah </w:t>
      </w:r>
      <w:r w:rsidRPr="0005648F">
        <w:rPr>
          <w:rFonts w:ascii="Arabic Typesetting" w:hAnsi="Arabic Typesetting" w:cs="Arabic Typesetting" w:hint="cs"/>
          <w:sz w:val="48"/>
          <w:szCs w:val="48"/>
          <w:rtl/>
          <w:lang w:val="en-US"/>
        </w:rPr>
        <w:t xml:space="preserve">ﷻ </w:t>
      </w: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ay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hindi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minanamahal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ang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mga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taong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nagmamagaling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at </w:t>
      </w:r>
      <w:proofErr w:type="spellStart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mapagmalaki</w:t>
      </w:r>
      <w:proofErr w:type="spellEnd"/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”.</w:t>
      </w:r>
    </w:p>
    <w:p w14:paraId="1F16A3CA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08327430" w14:textId="7F09F75C" w:rsidR="0005648F" w:rsidRPr="0005648F" w:rsidRDefault="0005648F" w:rsidP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> </w:t>
      </w:r>
    </w:p>
    <w:p w14:paraId="12A0108F" w14:textId="77777777" w:rsidR="0005648F" w:rsidRPr="0005648F" w:rsidRDefault="0005648F">
      <w:pPr>
        <w:pStyle w:val="NormalWeb"/>
        <w:spacing w:before="0" w:beforeAutospacing="0" w:after="0" w:afterAutospacing="0"/>
        <w:divId w:val="631794178"/>
        <w:rPr>
          <w:rFonts w:ascii="Arabic Typesetting" w:hAnsi="Arabic Typesetting" w:cs="Arabic Typesetting" w:hint="cs"/>
          <w:sz w:val="48"/>
          <w:szCs w:val="48"/>
          <w:lang w:val="en-US"/>
        </w:rPr>
      </w:pPr>
      <w:r w:rsidRPr="0005648F">
        <w:rPr>
          <w:rFonts w:ascii="Arabic Typesetting" w:hAnsi="Arabic Typesetting" w:cs="Arabic Typesetting" w:hint="cs"/>
          <w:sz w:val="48"/>
          <w:szCs w:val="48"/>
          <w:lang w:val="en-US"/>
        </w:rPr>
        <w:t xml:space="preserve">   </w:t>
      </w:r>
    </w:p>
    <w:p w14:paraId="415DA675" w14:textId="176D2714" w:rsidR="002F1F34" w:rsidRPr="0005648F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8"/>
          <w:szCs w:val="48"/>
          <w:rtl/>
          <w:lang w:val="en-US"/>
        </w:rPr>
      </w:pPr>
      <w:r w:rsidRPr="0005648F">
        <w:rPr>
          <w:rFonts w:ascii="Arabic Typesetting" w:hAnsi="Arabic Typesetting" w:cs="Arabic Typesetting" w:hint="cs"/>
          <w:i/>
          <w:iCs/>
          <w:sz w:val="48"/>
          <w:szCs w:val="48"/>
          <w:lang w:val="en-US"/>
        </w:rPr>
        <w:t xml:space="preserve"> </w:t>
      </w:r>
      <w:r w:rsidRPr="0005648F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والله تعالى أعلم…</w:t>
      </w:r>
    </w:p>
    <w:sectPr w:rsidR="002F1F34" w:rsidRPr="0005648F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B3C5B" w14:textId="77777777" w:rsidR="002A6C1C" w:rsidRDefault="002A6C1C">
      <w:r>
        <w:separator/>
      </w:r>
    </w:p>
  </w:endnote>
  <w:endnote w:type="continuationSeparator" w:id="0">
    <w:p w14:paraId="6B1F5DC6" w14:textId="77777777" w:rsidR="002A6C1C" w:rsidRDefault="002A6C1C">
      <w:r>
        <w:continuationSeparator/>
      </w:r>
    </w:p>
  </w:endnote>
  <w:endnote w:type="continuationNotice" w:id="1">
    <w:p w14:paraId="727543DA" w14:textId="77777777" w:rsidR="002A6C1C" w:rsidRDefault="002A6C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CAA5" w14:textId="77777777" w:rsidR="002A6C1C" w:rsidRDefault="002A6C1C">
      <w:r>
        <w:separator/>
      </w:r>
    </w:p>
  </w:footnote>
  <w:footnote w:type="continuationSeparator" w:id="0">
    <w:p w14:paraId="44374CE1" w14:textId="77777777" w:rsidR="002A6C1C" w:rsidRDefault="002A6C1C">
      <w:r>
        <w:continuationSeparator/>
      </w:r>
    </w:p>
  </w:footnote>
  <w:footnote w:type="continuationNotice" w:id="1">
    <w:p w14:paraId="7CB28612" w14:textId="77777777" w:rsidR="002A6C1C" w:rsidRDefault="002A6C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05741"/>
    <w:rsid w:val="000213B1"/>
    <w:rsid w:val="00036ADC"/>
    <w:rsid w:val="000413E6"/>
    <w:rsid w:val="000428AA"/>
    <w:rsid w:val="00045F97"/>
    <w:rsid w:val="00047A4C"/>
    <w:rsid w:val="0005648F"/>
    <w:rsid w:val="000619EF"/>
    <w:rsid w:val="00065395"/>
    <w:rsid w:val="0007499F"/>
    <w:rsid w:val="0008458D"/>
    <w:rsid w:val="00092B4E"/>
    <w:rsid w:val="00093784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542ED"/>
    <w:rsid w:val="00255410"/>
    <w:rsid w:val="0026193E"/>
    <w:rsid w:val="002626D4"/>
    <w:rsid w:val="00266CF7"/>
    <w:rsid w:val="00274823"/>
    <w:rsid w:val="00291CB4"/>
    <w:rsid w:val="002A0629"/>
    <w:rsid w:val="002A3FAB"/>
    <w:rsid w:val="002A6387"/>
    <w:rsid w:val="002A6C1C"/>
    <w:rsid w:val="002C3839"/>
    <w:rsid w:val="002F16CA"/>
    <w:rsid w:val="002F1AD4"/>
    <w:rsid w:val="002F1F34"/>
    <w:rsid w:val="00305E47"/>
    <w:rsid w:val="00313335"/>
    <w:rsid w:val="0031439D"/>
    <w:rsid w:val="00321D8C"/>
    <w:rsid w:val="00322057"/>
    <w:rsid w:val="00333B9A"/>
    <w:rsid w:val="003366AE"/>
    <w:rsid w:val="00353CE6"/>
    <w:rsid w:val="00355DE3"/>
    <w:rsid w:val="00365571"/>
    <w:rsid w:val="00370231"/>
    <w:rsid w:val="00373C54"/>
    <w:rsid w:val="003800BF"/>
    <w:rsid w:val="00381BD9"/>
    <w:rsid w:val="003831AD"/>
    <w:rsid w:val="003844D7"/>
    <w:rsid w:val="00386B6B"/>
    <w:rsid w:val="00395966"/>
    <w:rsid w:val="003960AA"/>
    <w:rsid w:val="003A463D"/>
    <w:rsid w:val="003A711C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0289"/>
    <w:rsid w:val="004A1191"/>
    <w:rsid w:val="004A12CC"/>
    <w:rsid w:val="004A60B2"/>
    <w:rsid w:val="004B780A"/>
    <w:rsid w:val="004C501E"/>
    <w:rsid w:val="004D29F3"/>
    <w:rsid w:val="004F5827"/>
    <w:rsid w:val="004F658D"/>
    <w:rsid w:val="004F6A53"/>
    <w:rsid w:val="004F6ED5"/>
    <w:rsid w:val="0050789E"/>
    <w:rsid w:val="00530A92"/>
    <w:rsid w:val="00535244"/>
    <w:rsid w:val="0054104F"/>
    <w:rsid w:val="00546808"/>
    <w:rsid w:val="00546F4B"/>
    <w:rsid w:val="00550DF7"/>
    <w:rsid w:val="00557538"/>
    <w:rsid w:val="00571BD8"/>
    <w:rsid w:val="00581259"/>
    <w:rsid w:val="00581E17"/>
    <w:rsid w:val="00583C7A"/>
    <w:rsid w:val="00585D53"/>
    <w:rsid w:val="005A16EB"/>
    <w:rsid w:val="005A65C5"/>
    <w:rsid w:val="005B0EE3"/>
    <w:rsid w:val="005D2D71"/>
    <w:rsid w:val="005D7018"/>
    <w:rsid w:val="005E2B8E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1F50"/>
    <w:rsid w:val="00674DDB"/>
    <w:rsid w:val="00676A48"/>
    <w:rsid w:val="0069446D"/>
    <w:rsid w:val="006962F0"/>
    <w:rsid w:val="006A2AFC"/>
    <w:rsid w:val="006A3000"/>
    <w:rsid w:val="006A68DE"/>
    <w:rsid w:val="006B33D4"/>
    <w:rsid w:val="006C21A0"/>
    <w:rsid w:val="006C63FE"/>
    <w:rsid w:val="006D0311"/>
    <w:rsid w:val="006D61E1"/>
    <w:rsid w:val="006D7380"/>
    <w:rsid w:val="006D7833"/>
    <w:rsid w:val="006E28ED"/>
    <w:rsid w:val="006E7703"/>
    <w:rsid w:val="006F3B71"/>
    <w:rsid w:val="00733B82"/>
    <w:rsid w:val="00745B5A"/>
    <w:rsid w:val="00747EF4"/>
    <w:rsid w:val="007522B8"/>
    <w:rsid w:val="00752ECC"/>
    <w:rsid w:val="00761BB7"/>
    <w:rsid w:val="00764D04"/>
    <w:rsid w:val="007B7D4C"/>
    <w:rsid w:val="007C5FD1"/>
    <w:rsid w:val="007C7EB6"/>
    <w:rsid w:val="007D71A6"/>
    <w:rsid w:val="008044A3"/>
    <w:rsid w:val="0080602F"/>
    <w:rsid w:val="0081162E"/>
    <w:rsid w:val="00817771"/>
    <w:rsid w:val="00820361"/>
    <w:rsid w:val="00846131"/>
    <w:rsid w:val="00892BEB"/>
    <w:rsid w:val="00896C8F"/>
    <w:rsid w:val="008A6092"/>
    <w:rsid w:val="008B0E63"/>
    <w:rsid w:val="00910E4F"/>
    <w:rsid w:val="00912C77"/>
    <w:rsid w:val="009167C2"/>
    <w:rsid w:val="00922AF0"/>
    <w:rsid w:val="009247C7"/>
    <w:rsid w:val="00932B7D"/>
    <w:rsid w:val="00933CCB"/>
    <w:rsid w:val="009418B2"/>
    <w:rsid w:val="009502F8"/>
    <w:rsid w:val="00962439"/>
    <w:rsid w:val="00965CE8"/>
    <w:rsid w:val="0097751E"/>
    <w:rsid w:val="00991D19"/>
    <w:rsid w:val="00997DA8"/>
    <w:rsid w:val="009B1528"/>
    <w:rsid w:val="009C0316"/>
    <w:rsid w:val="009C7DCD"/>
    <w:rsid w:val="009D0964"/>
    <w:rsid w:val="009D0C43"/>
    <w:rsid w:val="009D7CF7"/>
    <w:rsid w:val="009E0531"/>
    <w:rsid w:val="009E18D2"/>
    <w:rsid w:val="009E54FA"/>
    <w:rsid w:val="00A21B60"/>
    <w:rsid w:val="00A22C8D"/>
    <w:rsid w:val="00A36650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06C0"/>
    <w:rsid w:val="00A93D63"/>
    <w:rsid w:val="00A96A13"/>
    <w:rsid w:val="00AA13FF"/>
    <w:rsid w:val="00AA714B"/>
    <w:rsid w:val="00AC4A2D"/>
    <w:rsid w:val="00AC5ECC"/>
    <w:rsid w:val="00AF1939"/>
    <w:rsid w:val="00AF4BED"/>
    <w:rsid w:val="00B018B8"/>
    <w:rsid w:val="00B10155"/>
    <w:rsid w:val="00B104E6"/>
    <w:rsid w:val="00B110DD"/>
    <w:rsid w:val="00B11F71"/>
    <w:rsid w:val="00B216F3"/>
    <w:rsid w:val="00B2713E"/>
    <w:rsid w:val="00B311F3"/>
    <w:rsid w:val="00B47B28"/>
    <w:rsid w:val="00B5581D"/>
    <w:rsid w:val="00B56EDE"/>
    <w:rsid w:val="00B61926"/>
    <w:rsid w:val="00B6587A"/>
    <w:rsid w:val="00B66C83"/>
    <w:rsid w:val="00B93DE9"/>
    <w:rsid w:val="00B9526E"/>
    <w:rsid w:val="00BB30D3"/>
    <w:rsid w:val="00BC0B45"/>
    <w:rsid w:val="00BC2B9B"/>
    <w:rsid w:val="00BC741F"/>
    <w:rsid w:val="00BD7F5A"/>
    <w:rsid w:val="00C00851"/>
    <w:rsid w:val="00C068B4"/>
    <w:rsid w:val="00C07363"/>
    <w:rsid w:val="00C11786"/>
    <w:rsid w:val="00C11D35"/>
    <w:rsid w:val="00C3188C"/>
    <w:rsid w:val="00C37BE4"/>
    <w:rsid w:val="00C4762D"/>
    <w:rsid w:val="00C65442"/>
    <w:rsid w:val="00C668A5"/>
    <w:rsid w:val="00C84C68"/>
    <w:rsid w:val="00C907EA"/>
    <w:rsid w:val="00C956D7"/>
    <w:rsid w:val="00C95997"/>
    <w:rsid w:val="00C97C0F"/>
    <w:rsid w:val="00CE11BD"/>
    <w:rsid w:val="00CE6EDA"/>
    <w:rsid w:val="00CF07B3"/>
    <w:rsid w:val="00CF58F9"/>
    <w:rsid w:val="00CF613D"/>
    <w:rsid w:val="00D15E9A"/>
    <w:rsid w:val="00D202F0"/>
    <w:rsid w:val="00D212E3"/>
    <w:rsid w:val="00D302BC"/>
    <w:rsid w:val="00D34F7B"/>
    <w:rsid w:val="00D3523D"/>
    <w:rsid w:val="00D35475"/>
    <w:rsid w:val="00D46188"/>
    <w:rsid w:val="00D52D7B"/>
    <w:rsid w:val="00D53677"/>
    <w:rsid w:val="00D56C08"/>
    <w:rsid w:val="00D6245A"/>
    <w:rsid w:val="00D66DD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23F86"/>
    <w:rsid w:val="00E30BA0"/>
    <w:rsid w:val="00E43BE0"/>
    <w:rsid w:val="00E60407"/>
    <w:rsid w:val="00E709E1"/>
    <w:rsid w:val="00E725E2"/>
    <w:rsid w:val="00E74394"/>
    <w:rsid w:val="00E906DB"/>
    <w:rsid w:val="00EA6AB9"/>
    <w:rsid w:val="00EC2D66"/>
    <w:rsid w:val="00EC6510"/>
    <w:rsid w:val="00EF2E94"/>
    <w:rsid w:val="00EF3678"/>
    <w:rsid w:val="00EF3CB7"/>
    <w:rsid w:val="00F10C01"/>
    <w:rsid w:val="00F13577"/>
    <w:rsid w:val="00F21F5B"/>
    <w:rsid w:val="00F2463C"/>
    <w:rsid w:val="00F30F41"/>
    <w:rsid w:val="00F32B64"/>
    <w:rsid w:val="00F44724"/>
    <w:rsid w:val="00F45A7B"/>
    <w:rsid w:val="00F63D9E"/>
    <w:rsid w:val="00F66DBA"/>
    <w:rsid w:val="00F7052D"/>
    <w:rsid w:val="00F74871"/>
    <w:rsid w:val="00F7590D"/>
    <w:rsid w:val="00FB4BF1"/>
    <w:rsid w:val="00FB57A5"/>
    <w:rsid w:val="00FC56BF"/>
    <w:rsid w:val="00FC5A42"/>
    <w:rsid w:val="00FD654B"/>
    <w:rsid w:val="00FF057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837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01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8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22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4561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749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006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012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076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357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8274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0493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049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0964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6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330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931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94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110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1725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384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778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995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1794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1</TotalTime>
  <Pages>4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2023-06-02T05:59:00Z</dcterms:created>
  <dcterms:modified xsi:type="dcterms:W3CDTF">2023-06-02T05:59:00Z</dcterms:modified>
</cp:coreProperties>
</file>