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7EC9" w14:textId="5F74C4A5" w:rsidR="000D6097" w:rsidRDefault="0050789E" w:rsidP="00D15E9A">
      <w:pPr>
        <w:pStyle w:val="ListBullet"/>
        <w:numPr>
          <w:ilvl w:val="0"/>
          <w:numId w:val="0"/>
        </w:numPr>
        <w:ind w:left="216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0ECBE16E" wp14:editId="6F35FD93">
            <wp:simplePos x="0" y="0"/>
            <wp:positionH relativeFrom="column">
              <wp:posOffset>-1083310</wp:posOffset>
            </wp:positionH>
            <wp:positionV relativeFrom="paragraph">
              <wp:posOffset>-1119324</wp:posOffset>
            </wp:positionV>
            <wp:extent cx="7994650" cy="1034415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B94">
        <w:rPr>
          <w:noProof/>
        </w:rPr>
        <w:drawing>
          <wp:anchor distT="0" distB="0" distL="114300" distR="114300" simplePos="0" relativeHeight="251658248" behindDoc="0" locked="0" layoutInCell="1" allowOverlap="1" wp14:anchorId="09EEDFF1" wp14:editId="2210C83E">
            <wp:simplePos x="0" y="0"/>
            <wp:positionH relativeFrom="column">
              <wp:posOffset>-847898</wp:posOffset>
            </wp:positionH>
            <wp:positionV relativeFrom="paragraph">
              <wp:posOffset>-798022</wp:posOffset>
            </wp:positionV>
            <wp:extent cx="2548890" cy="13658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365885"/>
                    </a:xfrm>
                    <a:prstGeom prst="rect">
                      <a:avLst/>
                    </a:prstGeom>
                    <a:effectLst>
                      <a:outerShdw blurRad="50800" dist="762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B94">
        <w:rPr>
          <w:noProof/>
        </w:rPr>
        <w:drawing>
          <wp:anchor distT="0" distB="0" distL="114300" distR="114300" simplePos="0" relativeHeight="251658246" behindDoc="0" locked="0" layoutInCell="1" allowOverlap="1" wp14:anchorId="4CDBE677" wp14:editId="6CC3B05A">
            <wp:simplePos x="0" y="0"/>
            <wp:positionH relativeFrom="column">
              <wp:posOffset>5311775</wp:posOffset>
            </wp:positionH>
            <wp:positionV relativeFrom="paragraph">
              <wp:posOffset>-723900</wp:posOffset>
            </wp:positionV>
            <wp:extent cx="1186815" cy="1450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4B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F303FC" wp14:editId="173E3F60">
                <wp:simplePos x="0" y="0"/>
                <wp:positionH relativeFrom="column">
                  <wp:posOffset>2262505</wp:posOffset>
                </wp:positionH>
                <wp:positionV relativeFrom="paragraph">
                  <wp:posOffset>-1483995</wp:posOffset>
                </wp:positionV>
                <wp:extent cx="5776595" cy="6235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659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090D7" w14:textId="11D5CC8F" w:rsidR="00932B7D" w:rsidRPr="00365571" w:rsidRDefault="00932B7D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65571"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3F30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78.15pt;margin-top:-116.85pt;width:454.85pt;height:49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" filled="f" stroked="f" strokeweight=".5pt">
                <v:textbox>
                  <w:txbxContent>
                    <w:p w14:paraId="6ED090D7" w14:textId="11D5CC8F" w:rsidR="00932B7D" w:rsidRPr="00365571" w:rsidRDefault="00932B7D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65571"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MAHADSUNNAH.COM</w:t>
                      </w:r>
                    </w:p>
                  </w:txbxContent>
                </v:textbox>
              </v:shape>
            </w:pict>
          </mc:Fallback>
        </mc:AlternateContent>
      </w:r>
    </w:p>
    <w:p w14:paraId="07961D30" w14:textId="6AFEF98A" w:rsidR="00B56EDE" w:rsidRPr="00E709E1" w:rsidRDefault="00752ECC" w:rsidP="009167C2">
      <w:pPr>
        <w:pStyle w:val="NormalWeb"/>
        <w:spacing w:before="0" w:beforeAutospacing="0" w:after="0" w:afterAutospacing="0"/>
        <w:divId w:val="1183006731"/>
        <w:rPr>
          <w:rFonts w:ascii="Arabic Typesetting" w:hAnsi="Arabic Typesetting" w:cs="Arabic Typesetting"/>
          <w:sz w:val="52"/>
          <w:szCs w:val="5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F48F539" wp14:editId="623A84D0">
                <wp:simplePos x="0" y="0"/>
                <wp:positionH relativeFrom="column">
                  <wp:posOffset>-631190</wp:posOffset>
                </wp:positionH>
                <wp:positionV relativeFrom="paragraph">
                  <wp:posOffset>3974919</wp:posOffset>
                </wp:positionV>
                <wp:extent cx="7207250" cy="556260"/>
                <wp:effectExtent l="0" t="0" r="635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666AD" w14:textId="511D0AF7" w:rsidR="006338DC" w:rsidRPr="001C7998" w:rsidRDefault="001C7998" w:rsidP="007C7EB6">
                            <w:pPr>
                              <w:pStyle w:val="Name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r w:rsidRPr="001C7998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72"/>
                                <w:szCs w:val="72"/>
                              </w:rPr>
                              <w:t>ang araw ng arafah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8F5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49.7pt;margin-top:313pt;width:567.5pt;height:43.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" fillcolor="white [3212]" stroked="f" strokeweight=".5pt">
                <v:textbox>
                  <w:txbxContent>
                    <w:p w14:paraId="12F666AD" w14:textId="511D0AF7" w:rsidR="006338DC" w:rsidRPr="001C7998" w:rsidRDefault="001C7998" w:rsidP="007C7EB6">
                      <w:pPr>
                        <w:pStyle w:val="Name"/>
                        <w:jc w:val="center"/>
                        <w:rPr>
                          <w:rFonts w:ascii="Times New Roman" w:hAnsi="Times New Roman" w:cs="Times New Roman"/>
                          <w:b w:val="0"/>
                          <w:bCs/>
                          <w:sz w:val="72"/>
                          <w:szCs w:val="72"/>
                        </w:rPr>
                      </w:pPr>
                      <w:proofErr w:type="spellStart"/>
                      <w:r w:rsidRPr="001C7998">
                        <w:rPr>
                          <w:rFonts w:ascii="Times New Roman" w:hAnsi="Times New Roman" w:cs="Times New Roman"/>
                          <w:b w:val="0"/>
                          <w:bCs/>
                          <w:sz w:val="72"/>
                          <w:szCs w:val="72"/>
                        </w:rPr>
                        <w:t>ang</w:t>
                      </w:r>
                      <w:proofErr w:type="spellEnd"/>
                      <w:r w:rsidRPr="001C7998">
                        <w:rPr>
                          <w:rFonts w:ascii="Times New Roman" w:hAnsi="Times New Roman" w:cs="Times New Roman"/>
                          <w:b w:val="0"/>
                          <w:bCs/>
                          <w:sz w:val="72"/>
                          <w:szCs w:val="72"/>
                        </w:rPr>
                        <w:t xml:space="preserve"> araw ng arafah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777ABE" wp14:editId="7A060CA8">
                <wp:simplePos x="0" y="0"/>
                <wp:positionH relativeFrom="column">
                  <wp:posOffset>-638810</wp:posOffset>
                </wp:positionH>
                <wp:positionV relativeFrom="paragraph">
                  <wp:posOffset>3406949</wp:posOffset>
                </wp:positionV>
                <wp:extent cx="7210425" cy="709295"/>
                <wp:effectExtent l="0" t="0" r="3175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70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0EAAF" w14:textId="63BA93EC" w:rsidR="004F5827" w:rsidRPr="00D55B25" w:rsidRDefault="00065751" w:rsidP="00065751">
                            <w:pPr>
                              <w:bidi/>
                              <w:jc w:val="center"/>
                              <w:rPr>
                                <w:rFonts w:ascii="Dotum" w:eastAsia="Dotum" w:hAnsi="Dotum" w:cs="Arabic Typesetting"/>
                                <w:color w:val="0E0B05" w:themeColor="text2"/>
                                <w:sz w:val="86"/>
                                <w:szCs w:val="86"/>
                                <w:rtl/>
                              </w:rPr>
                            </w:pPr>
                            <w:r w:rsidRPr="00D55B25">
                              <w:rPr>
                                <w:rFonts w:ascii="Dotum" w:eastAsia="Dotum" w:hAnsi="Dotum" w:cs="Arabic Typesetting" w:hint="cs"/>
                                <w:color w:val="0E0B05" w:themeColor="text2"/>
                                <w:sz w:val="86"/>
                                <w:szCs w:val="86"/>
                                <w:rtl/>
                              </w:rPr>
                              <w:t>يوم عرفة باللغة الفلبينية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77AB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-50.3pt;margin-top:268.25pt;width:567.75pt;height:5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" fillcolor="white [3201]" stroked="f" strokeweight=".5pt">
                <v:textbox>
                  <w:txbxContent>
                    <w:p w14:paraId="5C70EAAF" w14:textId="63BA93EC" w:rsidR="004F5827" w:rsidRPr="00D55B25" w:rsidRDefault="00065751" w:rsidP="00065751">
                      <w:pPr>
                        <w:bidi/>
                        <w:jc w:val="center"/>
                        <w:rPr>
                          <w:rFonts w:ascii="Dotum" w:eastAsia="Dotum" w:hAnsi="Dotum" w:cs="Arabic Typesetting"/>
                          <w:color w:val="0E0B05" w:themeColor="text2"/>
                          <w:sz w:val="86"/>
                          <w:szCs w:val="86"/>
                          <w:rtl/>
                        </w:rPr>
                      </w:pPr>
                      <w:r w:rsidRPr="00D55B25">
                        <w:rPr>
                          <w:rFonts w:ascii="Dotum" w:eastAsia="Dotum" w:hAnsi="Dotum" w:cs="Arabic Typesetting" w:hint="cs"/>
                          <w:color w:val="0E0B05" w:themeColor="text2"/>
                          <w:sz w:val="86"/>
                          <w:szCs w:val="86"/>
                          <w:rtl/>
                        </w:rPr>
                        <w:t>يوم عرفة باللغة الفلبينية</w:t>
                      </w:r>
                    </w:p>
                  </w:txbxContent>
                </v:textbox>
              </v:shape>
            </w:pict>
          </mc:Fallback>
        </mc:AlternateContent>
      </w:r>
      <w:r w:rsidR="009D7CF7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A928AF6" wp14:editId="5B5F8C46">
                <wp:simplePos x="0" y="0"/>
                <wp:positionH relativeFrom="column">
                  <wp:posOffset>1011101</wp:posOffset>
                </wp:positionH>
                <wp:positionV relativeFrom="paragraph">
                  <wp:posOffset>6108065</wp:posOffset>
                </wp:positionV>
                <wp:extent cx="3813175" cy="10858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0BE6D" w14:textId="44F1246E" w:rsidR="00305E47" w:rsidRPr="00124540" w:rsidRDefault="002025E1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Sumailalim</w:t>
                            </w:r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sa pama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mahala ni: </w:t>
                            </w:r>
                            <w:r w:rsidR="00A4045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Shaykh Haitham bin Muhammad Sarhan </w:t>
                            </w:r>
                            <w:r w:rsidR="009418B2" w:rsidRPr="0012454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حفظه الله</w:t>
                            </w:r>
                          </w:p>
                          <w:p w14:paraId="484DE9C1" w14:textId="79EC4EEE" w:rsidR="009418B2" w:rsidRPr="00124540" w:rsidRDefault="009418B2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Dating Guro sa </w:t>
                            </w:r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 Haram sa Al-Masjid</w:t>
                            </w:r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An-Nabawiy – Tagapangasiwa ng Mahad </w:t>
                            </w:r>
                            <w:r w:rsidR="00AF4BED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As-Sunnah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AF6" id="Text Box 15" o:spid="_x0000_s1029" type="#_x0000_t202" style="position:absolute;margin-left:79.6pt;margin-top:480.95pt;width:300.25pt;height:85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" filled="f" stroked="f" strokeweight=".5pt">
                <v:textbox>
                  <w:txbxContent>
                    <w:p w14:paraId="3FB0BE6D" w14:textId="44F1246E" w:rsidR="00305E47" w:rsidRPr="00124540" w:rsidRDefault="002025E1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Sumailalim</w:t>
                      </w:r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sa pama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mahala ni: </w:t>
                      </w:r>
                      <w:r w:rsidR="00A4045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        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Shaykh Haitham bin Muhammad Sarhan </w:t>
                      </w:r>
                      <w:r w:rsidR="009418B2" w:rsidRPr="0012454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حفظه الله</w:t>
                      </w:r>
                    </w:p>
                    <w:p w14:paraId="484DE9C1" w14:textId="79EC4EEE" w:rsidR="009418B2" w:rsidRPr="00124540" w:rsidRDefault="009418B2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Dating Guro sa </w:t>
                      </w:r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 Haram sa Al-Masjid</w:t>
                      </w:r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An-Nabawiy – Tagapangasiwa ng Mahad </w:t>
                      </w:r>
                      <w:r w:rsidR="00AF4BED" w:rsidRPr="00124540">
                        <w:rPr>
                          <w:b/>
                          <w:bCs/>
                          <w:sz w:val="22"/>
                          <w:szCs w:val="22"/>
                        </w:rPr>
                        <w:t>As-Sunnah</w:t>
                      </w: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09DCEA" wp14:editId="757BE7B3">
                <wp:simplePos x="0" y="0"/>
                <wp:positionH relativeFrom="column">
                  <wp:posOffset>3161030</wp:posOffset>
                </wp:positionH>
                <wp:positionV relativeFrom="paragraph">
                  <wp:posOffset>7553869</wp:posOffset>
                </wp:positionV>
                <wp:extent cx="51149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3EEAE" w14:textId="3A5713F1" w:rsidR="000413E6" w:rsidRPr="00B61926" w:rsidRDefault="00116DD4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hyperlink r:id="rId11" w:history="1">
                              <w:r w:rsidR="0018548E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ALSARHAAN</w:t>
                              </w:r>
                              <w:r w:rsidR="0054104F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.COM</w:t>
                              </w:r>
                            </w:hyperlink>
                          </w:p>
                          <w:p w14:paraId="7526F709" w14:textId="77777777" w:rsidR="00965CE8" w:rsidRPr="00B9526E" w:rsidRDefault="00965CE8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D09DCEA" id="Text Box 9" o:spid="_x0000_s1030" type="#_x0000_t202" style="position:absolute;margin-left:248.9pt;margin-top:594.8pt;width:402.75pt;height:3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" filled="f" stroked="f" strokeweight=".5pt">
                <v:textbox>
                  <w:txbxContent>
                    <w:p w14:paraId="6203EEAE" w14:textId="3A5713F1" w:rsidR="000413E6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hyperlink r:id="rId12" w:history="1">
                        <w:r w:rsidR="0018548E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ALSARHAAN</w:t>
                        </w:r>
                        <w:r w:rsidR="0054104F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.COM</w:t>
                        </w:r>
                      </w:hyperlink>
                    </w:p>
                    <w:p w14:paraId="7526F709" w14:textId="77777777" w:rsidR="00965CE8" w:rsidRPr="00B9526E" w:rsidRDefault="00965CE8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0EE5C04" wp14:editId="66C12939">
                <wp:simplePos x="0" y="0"/>
                <wp:positionH relativeFrom="column">
                  <wp:posOffset>-1940651</wp:posOffset>
                </wp:positionH>
                <wp:positionV relativeFrom="paragraph">
                  <wp:posOffset>7553960</wp:posOffset>
                </wp:positionV>
                <wp:extent cx="4824730" cy="516890"/>
                <wp:effectExtent l="0" t="0" r="0" b="0"/>
                <wp:wrapNone/>
                <wp:docPr id="6" name="Text Box 6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68CE5" w14:textId="2DEB8042" w:rsidR="00550DF7" w:rsidRPr="00B61926" w:rsidRDefault="00116DD4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="001F6E70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MAHADSUNNAH.COM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0EE5C04" id="Text Box 6" o:spid="_x0000_s1031" type="#_x0000_t202" href="MAHADSUNNAH.COM" style="position:absolute;margin-left:-152.8pt;margin-top:594.8pt;width:379.9pt;height:40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" o:button="t" filled="f" stroked="f" strokeweight=".5pt">
                <v:fill o:detectmouseclick="t"/>
                <v:textbox>
                  <w:txbxContent>
                    <w:p w14:paraId="08468CE5" w14:textId="2DEB8042" w:rsidR="00550DF7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sz w:val="40"/>
                          <w:szCs w:val="40"/>
                        </w:rPr>
                      </w:pPr>
                      <w:hyperlink r:id="rId15" w:history="1">
                        <w:r w:rsidR="001F6E70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MAHADSUNNAH.COM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C0316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FEA6D8E" wp14:editId="098A94D2">
                <wp:simplePos x="0" y="0"/>
                <wp:positionH relativeFrom="column">
                  <wp:posOffset>-2301875</wp:posOffset>
                </wp:positionH>
                <wp:positionV relativeFrom="paragraph">
                  <wp:posOffset>7569835</wp:posOffset>
                </wp:positionV>
                <wp:extent cx="10544810" cy="38608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4810" cy="386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074F852" id="Rectangle 11" o:spid="_x0000_s1026" style="position:absolute;margin-left:-181.25pt;margin-top:596.05pt;width:830.3pt;height:3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" fillcolor="#bfbfbf [2412]" stroked="f" strokeweight="1pt"/>
            </w:pict>
          </mc:Fallback>
        </mc:AlternateContent>
      </w:r>
      <w:r w:rsidR="000D6097">
        <w:br w:type="page"/>
      </w:r>
    </w:p>
    <w:p w14:paraId="782BD916" w14:textId="6F5C2AA4" w:rsidR="00484740" w:rsidRPr="00484740" w:rsidRDefault="00755F5F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4"/>
          <w:szCs w:val="44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lastRenderedPageBreak/>
        <w:t xml:space="preserve">  </w:t>
      </w: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r w:rsidR="00484740"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Sa pagsikat ng araw sa ika-siyam ng buwan ng Dhul-Hijjah, ang mga nagsasagawa ng Hajj o pilgrimahe ay </w:t>
      </w:r>
      <w:r w:rsidR="005264F2">
        <w:rPr>
          <w:rFonts w:ascii="Arabic Typesetting" w:hAnsi="Arabic Typesetting" w:cs="Arabic Typesetting"/>
          <w:sz w:val="44"/>
          <w:szCs w:val="44"/>
          <w:lang w:val="en-US"/>
        </w:rPr>
        <w:t>pa</w:t>
      </w:r>
      <w:r w:rsidR="0022763A">
        <w:rPr>
          <w:rFonts w:ascii="Arabic Typesetting" w:hAnsi="Arabic Typesetting" w:cs="Arabic Typesetting"/>
          <w:sz w:val="44"/>
          <w:szCs w:val="44"/>
          <w:lang w:val="en-US"/>
        </w:rPr>
        <w:t>punta</w:t>
      </w:r>
      <w:r w:rsidR="00484740"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patungo sa Arafah, na kung saan ito </w:t>
      </w:r>
      <w:r w:rsidR="00A73FA3">
        <w:rPr>
          <w:rFonts w:ascii="Arabic Typesetting" w:hAnsi="Arabic Typesetting" w:cs="Arabic Typesetting"/>
          <w:sz w:val="44"/>
          <w:szCs w:val="44"/>
          <w:lang w:val="en-US"/>
        </w:rPr>
        <w:t>ay</w:t>
      </w:r>
      <w:r w:rsidR="00484740"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haligi ng Hajj. Ang araw ng Arafah ay araw na kung saan ito ay sasaksi para sa atin sa Araw ng Paghuhukom, at ang Allah </w:t>
      </w:r>
      <w:r w:rsidR="00484740" w:rsidRPr="00484740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ﷻ </w:t>
      </w:r>
      <w:r w:rsidR="00484740"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>ay sumumpa sa araw na ito</w:t>
      </w:r>
      <w:r w:rsidR="004620B0">
        <w:rPr>
          <w:rFonts w:ascii="Arabic Typesetting" w:hAnsi="Arabic Typesetting" w:cs="Arabic Typesetting"/>
          <w:sz w:val="44"/>
          <w:szCs w:val="44"/>
          <w:lang w:val="en-US"/>
        </w:rPr>
        <w:t>,</w:t>
      </w:r>
      <w:r w:rsidR="00484740"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bilang pagpapakita sa kadakilaan, gantimpala, karangalan na pumapaloob sa araw na ito.</w:t>
      </w:r>
    </w:p>
    <w:p w14:paraId="453414AF" w14:textId="77777777" w:rsidR="00484740" w:rsidRP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4"/>
          <w:szCs w:val="44"/>
          <w:lang w:val="en-US"/>
        </w:rPr>
      </w:pP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7A0A4DF8" w14:textId="27B49CB0" w:rsidR="00484740" w:rsidRP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4"/>
          <w:szCs w:val="44"/>
          <w:lang w:val="en-US"/>
        </w:rPr>
      </w:pP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Sinabi ng</w:t>
      </w:r>
      <w:r w:rsidR="00775EEB">
        <w:rPr>
          <w:rFonts w:ascii="Arabic Typesetting" w:hAnsi="Arabic Typesetting" w:cs="Arabic Typesetting"/>
          <w:sz w:val="44"/>
          <w:szCs w:val="44"/>
          <w:lang w:val="en-US"/>
        </w:rPr>
        <w:t xml:space="preserve"> Allah </w:t>
      </w:r>
      <w:r w:rsidR="00775EEB">
        <w:rPr>
          <w:rFonts w:ascii="Arabic Typesetting" w:hAnsi="Arabic Typesetting" w:cs="Arabic Typesetting"/>
          <w:sz w:val="44"/>
          <w:szCs w:val="44"/>
          <w:rtl/>
          <w:lang w:val="en-US"/>
        </w:rPr>
        <w:t>ﷻ</w:t>
      </w:r>
      <w:r w:rsidR="00775EEB">
        <w:rPr>
          <w:rFonts w:ascii="Arabic Typesetting" w:hAnsi="Arabic Typesetting" w:cs="Arabic Typesetting"/>
          <w:sz w:val="44"/>
          <w:szCs w:val="44"/>
          <w:lang w:val="en-US"/>
        </w:rPr>
        <w:t xml:space="preserve"> :</w:t>
      </w: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r w:rsidRPr="00484740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 “</w:t>
      </w: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Isinusumpa ko sa ipinangakong Araw, at sa sumasaksi at sa kanyang sinaksihan”. At ang ibigsabihin ng araw na sumasaksi dito ay ang Arafah, katulad ng naiulat </w:t>
      </w:r>
      <w:r w:rsidR="00046431">
        <w:rPr>
          <w:rFonts w:ascii="Arabic Typesetting" w:hAnsi="Arabic Typesetting" w:cs="Arabic Typesetting"/>
          <w:sz w:val="44"/>
          <w:szCs w:val="44"/>
          <w:lang w:val="en-US"/>
        </w:rPr>
        <w:t>sa</w:t>
      </w: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484740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ﷺ</w:t>
      </w:r>
      <w:r w:rsidR="008D6089">
        <w:rPr>
          <w:rFonts w:ascii="Arabic Typesetting" w:hAnsi="Arabic Typesetting" w:cs="Arabic Typesetting"/>
          <w:sz w:val="44"/>
          <w:szCs w:val="44"/>
          <w:lang w:val="en-US"/>
        </w:rPr>
        <w:t>.</w:t>
      </w:r>
    </w:p>
    <w:p w14:paraId="785E1F79" w14:textId="77777777" w:rsidR="00484740" w:rsidRP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4"/>
          <w:szCs w:val="44"/>
          <w:lang w:val="en-US"/>
        </w:rPr>
      </w:pP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4DEA52E0" w14:textId="7659E288" w:rsidR="00484740" w:rsidRP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4"/>
          <w:szCs w:val="44"/>
          <w:lang w:val="en-US"/>
        </w:rPr>
      </w:pP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At sa araw na ito, ang ankan ni Adan ay inipon ng Allah </w:t>
      </w:r>
      <w:r w:rsidRPr="00484740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ﷻ </w:t>
      </w: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>at Kanyang pinasaksi</w:t>
      </w:r>
      <w:r w:rsidR="00AC6C3F">
        <w:rPr>
          <w:rFonts w:ascii="Arabic Typesetting" w:hAnsi="Arabic Typesetting" w:cs="Arabic Typesetting"/>
          <w:sz w:val="44"/>
          <w:szCs w:val="44"/>
          <w:lang w:val="en-US"/>
        </w:rPr>
        <w:t xml:space="preserve"> </w:t>
      </w: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na walang ibang diyos na dapat sambahin maliban sa Allah </w:t>
      </w:r>
      <w:r w:rsidRPr="00484740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ﷻ</w:t>
      </w:r>
      <w:r w:rsidR="008D6089">
        <w:rPr>
          <w:rFonts w:ascii="Arabic Typesetting" w:hAnsi="Arabic Typesetting" w:cs="Arabic Typesetting"/>
          <w:sz w:val="44"/>
          <w:szCs w:val="44"/>
          <w:lang w:val="en-US"/>
        </w:rPr>
        <w:t>.</w:t>
      </w:r>
    </w:p>
    <w:p w14:paraId="317A4733" w14:textId="77777777" w:rsidR="00484740" w:rsidRP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4"/>
          <w:szCs w:val="44"/>
          <w:lang w:val="en-US"/>
        </w:rPr>
      </w:pP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3B0A319D" w14:textId="66713F21" w:rsidR="00484740" w:rsidRP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4"/>
          <w:szCs w:val="44"/>
          <w:lang w:val="en-US"/>
        </w:rPr>
      </w:pP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At sa araw na ito, ang relihiyong Islam ay kinumpleto, at nilubos ang biyaya para sa Propeta Muhammad</w:t>
      </w:r>
      <w:r w:rsidR="00230198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 ﷺ </w:t>
      </w:r>
      <w:r w:rsidRPr="00484740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 </w:t>
      </w: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>at sa kanyang nasyon, at ang araw na ito ay araw ng pagpapatawad ng kasalanan at pagliligtas mula sa apoy ng impiyerno.</w:t>
      </w:r>
    </w:p>
    <w:p w14:paraId="111E35D2" w14:textId="77777777" w:rsidR="00484740" w:rsidRP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4"/>
          <w:szCs w:val="44"/>
          <w:lang w:val="en-US"/>
        </w:rPr>
      </w:pP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4F036E56" w14:textId="1DFE61D4" w:rsidR="00484740" w:rsidRP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4"/>
          <w:szCs w:val="44"/>
          <w:lang w:val="en-US"/>
        </w:rPr>
      </w:pP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At ito ang araw ng Eid sa mga tao na tumayo sa Arafah, at inutos ng Propeta Muhammad </w:t>
      </w:r>
      <w:r w:rsidRPr="00484740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ﷺ</w:t>
      </w:r>
      <w:r w:rsidR="003F4F50">
        <w:rPr>
          <w:rFonts w:ascii="Arabic Typesetting" w:hAnsi="Arabic Typesetting" w:cs="Arabic Typesetting"/>
          <w:sz w:val="44"/>
          <w:szCs w:val="44"/>
          <w:lang w:val="en-US"/>
        </w:rPr>
        <w:t xml:space="preserve"> </w:t>
      </w:r>
      <w:r w:rsidRPr="00484740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 </w:t>
      </w: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>sa mga hindi nakapagsagawa ng Hajj ang pag-aayuno sa araw na ito, at kanyang sinabi: “Ang ayuno sa araw ng Arafah, ay pagpapatawad mula sa Allah</w:t>
      </w:r>
      <w:r w:rsidR="00230198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 </w:t>
      </w:r>
      <w:r w:rsidR="007D2483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ﷻ </w:t>
      </w:r>
      <w:r w:rsidRPr="00484740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 </w:t>
      </w: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ng mga nakaraang taon nating kasalanan at ang ating mga kasalanan sa darating na taon”. </w:t>
      </w:r>
    </w:p>
    <w:p w14:paraId="51ACCA29" w14:textId="77777777" w:rsidR="00484740" w:rsidRP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4"/>
          <w:szCs w:val="44"/>
          <w:lang w:val="en-US"/>
        </w:rPr>
      </w:pP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6CD45677" w14:textId="77777777" w:rsidR="00484740" w:rsidRP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4"/>
          <w:szCs w:val="44"/>
          <w:lang w:val="en-US"/>
        </w:rPr>
      </w:pP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At sa Arafah, ang mga nagsagawa ng Hajj ay tatayo, inaalala ang Allah, itinataas ang kanilang mga kamay bilang pananalangin sa Allah ng mataimtim hanggang sila ay abutan ng paglubog ng araw.</w:t>
      </w:r>
    </w:p>
    <w:p w14:paraId="29060FB0" w14:textId="77777777" w:rsidR="00484740" w:rsidRP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4"/>
          <w:szCs w:val="44"/>
          <w:lang w:val="en-US"/>
        </w:rPr>
      </w:pP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6894A189" w14:textId="13EABC3B" w:rsidR="00484740" w:rsidRP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4"/>
          <w:szCs w:val="44"/>
          <w:lang w:val="en-US"/>
        </w:rPr>
      </w:pP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Sinabi ng </w:t>
      </w:r>
      <w:r w:rsidR="007D2483">
        <w:rPr>
          <w:rFonts w:ascii="Arabic Typesetting" w:hAnsi="Arabic Typesetting" w:cs="Arabic Typesetting"/>
          <w:sz w:val="44"/>
          <w:szCs w:val="44"/>
          <w:lang w:val="en-US"/>
        </w:rPr>
        <w:t xml:space="preserve">Propeta Muhammad </w:t>
      </w:r>
      <w:r w:rsidR="007D2483">
        <w:rPr>
          <w:rFonts w:ascii="Arabic Typesetting" w:hAnsi="Arabic Typesetting" w:cs="Arabic Typesetting"/>
          <w:sz w:val="44"/>
          <w:szCs w:val="44"/>
          <w:rtl/>
          <w:lang w:val="en-US"/>
        </w:rPr>
        <w:t>ﷺ</w:t>
      </w:r>
      <w:r w:rsidR="007D2483">
        <w:rPr>
          <w:rFonts w:ascii="Arabic Typesetting" w:hAnsi="Arabic Typesetting" w:cs="Arabic Typesetting"/>
          <w:sz w:val="44"/>
          <w:szCs w:val="44"/>
          <w:lang w:val="en-US"/>
        </w:rPr>
        <w:t xml:space="preserve"> :</w:t>
      </w: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r w:rsidRPr="00484740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 “</w:t>
      </w: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>Ang pinakamainam na Dua o panalangin sa araw ng Arafah, ay kung ano ang aking sinabi at ng mga naunang propeta bago ako;</w:t>
      </w:r>
    </w:p>
    <w:p w14:paraId="2905F35E" w14:textId="10BC0F8D" w:rsid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0"/>
          <w:szCs w:val="40"/>
          <w:lang w:val="en-US"/>
        </w:rPr>
      </w:pP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“</w:t>
      </w:r>
      <w:r w:rsidRPr="00484740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La ilaha illallah wahdahu la sharika lah, lahul mulku, lahu hamdu, wa huwa a’la kulli shay</w:t>
      </w:r>
      <w:r w:rsidR="00F921B4">
        <w:rPr>
          <w:rFonts w:ascii="Arabic Typesetting" w:hAnsi="Arabic Typesetting" w:cs="Arabic Typesetting"/>
          <w:b/>
          <w:bCs/>
          <w:sz w:val="44"/>
          <w:szCs w:val="44"/>
          <w:lang w:val="en-US"/>
        </w:rPr>
        <w:t>-</w:t>
      </w:r>
      <w:r w:rsidRPr="00484740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in Qadeer</w:t>
      </w: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”. Walang ibang diyos na karapatdapat samabahin maliban sa Allah, </w:t>
      </w:r>
      <w:r w:rsidR="0028184D">
        <w:rPr>
          <w:rFonts w:ascii="Arabic Typesetting" w:hAnsi="Arabic Typesetting" w:cs="Arabic Typesetting"/>
          <w:sz w:val="44"/>
          <w:szCs w:val="44"/>
          <w:lang w:val="en-US"/>
        </w:rPr>
        <w:t>Sya</w:t>
      </w:r>
      <w:r w:rsidRPr="00484740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lamang ang nag-iisa, walang katambal, ang kaharian ay sa Kanya lamang, lahat ng papuri at pasasalamat ay sa Kanya lamang, tunay na Sya ang may kapangyarihan sa lahat ng bagay”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64561485" w14:textId="77777777" w:rsidR="00484740" w:rsidRDefault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12A0108F" w14:textId="3DF883E1" w:rsidR="0005648F" w:rsidRPr="00484740" w:rsidRDefault="00484740" w:rsidP="00484740">
      <w:pPr>
        <w:pStyle w:val="NormalWeb"/>
        <w:spacing w:before="0" w:beforeAutospacing="0" w:after="0" w:afterAutospacing="0"/>
        <w:divId w:val="1316495090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</w:p>
    <w:p w14:paraId="415DA675" w14:textId="176D2714" w:rsidR="002F1F34" w:rsidRPr="0005648F" w:rsidRDefault="00B018B8" w:rsidP="00530A92">
      <w:pPr>
        <w:pStyle w:val="NormalWeb"/>
        <w:spacing w:before="0" w:beforeAutospacing="0" w:after="0" w:afterAutospacing="0"/>
        <w:jc w:val="center"/>
        <w:divId w:val="1469738022"/>
        <w:rPr>
          <w:rFonts w:ascii="Arabic Typesetting" w:hAnsi="Arabic Typesetting" w:cs="Arabic Typesetting"/>
          <w:sz w:val="48"/>
          <w:szCs w:val="48"/>
          <w:rtl/>
          <w:lang w:val="en-US"/>
        </w:rPr>
      </w:pPr>
      <w:r w:rsidRPr="0005648F">
        <w:rPr>
          <w:rFonts w:ascii="Arabic Typesetting" w:hAnsi="Arabic Typesetting" w:cs="Arabic Typesetting" w:hint="cs"/>
          <w:i/>
          <w:iCs/>
          <w:sz w:val="48"/>
          <w:szCs w:val="48"/>
          <w:lang w:val="en-US"/>
        </w:rPr>
        <w:t xml:space="preserve"> </w:t>
      </w:r>
      <w:r w:rsidRPr="0005648F">
        <w:rPr>
          <w:rFonts w:ascii="Arabic Typesetting" w:hAnsi="Arabic Typesetting" w:cs="Arabic Typesetting" w:hint="cs"/>
          <w:i/>
          <w:iCs/>
          <w:sz w:val="48"/>
          <w:szCs w:val="48"/>
          <w:rtl/>
          <w:lang w:val="en-US"/>
        </w:rPr>
        <w:t xml:space="preserve"> والله تعالى أعلم…</w:t>
      </w:r>
    </w:p>
    <w:sectPr w:rsidR="002F1F34" w:rsidRPr="0005648F" w:rsidSect="009C7DCD"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720" w:footer="108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DF7D2" w14:textId="77777777" w:rsidR="00FE0C43" w:rsidRDefault="00FE0C43">
      <w:r>
        <w:separator/>
      </w:r>
    </w:p>
  </w:endnote>
  <w:endnote w:type="continuationSeparator" w:id="0">
    <w:p w14:paraId="37C3A81D" w14:textId="77777777" w:rsidR="00FE0C43" w:rsidRDefault="00FE0C43">
      <w:r>
        <w:continuationSeparator/>
      </w:r>
    </w:p>
  </w:endnote>
  <w:endnote w:type="continuationNotice" w:id="1">
    <w:p w14:paraId="11E6011E" w14:textId="77777777" w:rsidR="00FE0C43" w:rsidRDefault="00FE0C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8DED" w14:textId="77777777" w:rsidR="002F1F34" w:rsidRDefault="000F7F4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185BA" w14:textId="77777777" w:rsidR="00FE0C43" w:rsidRDefault="00FE0C43">
      <w:r>
        <w:separator/>
      </w:r>
    </w:p>
  </w:footnote>
  <w:footnote w:type="continuationSeparator" w:id="0">
    <w:p w14:paraId="53FC31D4" w14:textId="77777777" w:rsidR="00FE0C43" w:rsidRDefault="00FE0C43">
      <w:r>
        <w:continuationSeparator/>
      </w:r>
    </w:p>
  </w:footnote>
  <w:footnote w:type="continuationNotice" w:id="1">
    <w:p w14:paraId="4B681253" w14:textId="77777777" w:rsidR="00FE0C43" w:rsidRDefault="00FE0C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E67E" w14:textId="77777777" w:rsidR="00DC707F" w:rsidRDefault="00DC707F">
    <w:pPr>
      <w:rPr>
        <w:rtl/>
      </w:rPr>
    </w:pPr>
  </w:p>
  <w:p w14:paraId="692B5779" w14:textId="738147FF" w:rsidR="002F1F34" w:rsidRDefault="000F7F4B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B53971C" wp14:editId="40D8D69A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 xmlns:w16du="http://schemas.microsoft.com/office/word/2023/wordml/word16du">
          <w:pict>
            <v:shape w14:anchorId="3AB6A62C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EE6" w14:textId="77777777" w:rsidR="002F1F34" w:rsidRDefault="000F7F4B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9ADAC15" wp14:editId="76AF8F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47A41" w14:textId="77777777" w:rsidR="002F1F34" w:rsidRDefault="002F1F3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59ADAC15" id="Group 4" o:spid="_x0000_s1032" alt="Title: Page frame with tab" style="position:absolute;margin-left:0;margin-top:0;width:394.7pt;height:567.5pt;z-index:-25165824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">
              <v:shape id="Frame 5" o:spid="_x0000_s1033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34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8147A41" w14:textId="77777777" w:rsidR="002F1F34" w:rsidRDefault="002F1F34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30888">
    <w:abstractNumId w:val="9"/>
  </w:num>
  <w:num w:numId="2" w16cid:durableId="354887323">
    <w:abstractNumId w:val="11"/>
  </w:num>
  <w:num w:numId="3" w16cid:durableId="92939657">
    <w:abstractNumId w:val="10"/>
  </w:num>
  <w:num w:numId="4" w16cid:durableId="1560510260">
    <w:abstractNumId w:val="7"/>
  </w:num>
  <w:num w:numId="5" w16cid:durableId="955988504">
    <w:abstractNumId w:val="6"/>
  </w:num>
  <w:num w:numId="6" w16cid:durableId="1756896359">
    <w:abstractNumId w:val="5"/>
  </w:num>
  <w:num w:numId="7" w16cid:durableId="37510590">
    <w:abstractNumId w:val="4"/>
  </w:num>
  <w:num w:numId="8" w16cid:durableId="1223642409">
    <w:abstractNumId w:val="8"/>
  </w:num>
  <w:num w:numId="9" w16cid:durableId="1014385553">
    <w:abstractNumId w:val="3"/>
  </w:num>
  <w:num w:numId="10" w16cid:durableId="495190916">
    <w:abstractNumId w:val="2"/>
  </w:num>
  <w:num w:numId="11" w16cid:durableId="963464385">
    <w:abstractNumId w:val="1"/>
  </w:num>
  <w:num w:numId="12" w16cid:durableId="986396256">
    <w:abstractNumId w:val="0"/>
  </w:num>
  <w:num w:numId="13" w16cid:durableId="115468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9A"/>
    <w:rsid w:val="00003F75"/>
    <w:rsid w:val="00005741"/>
    <w:rsid w:val="000213B1"/>
    <w:rsid w:val="00036ADC"/>
    <w:rsid w:val="000413E6"/>
    <w:rsid w:val="00041D2E"/>
    <w:rsid w:val="000428AA"/>
    <w:rsid w:val="00045F97"/>
    <w:rsid w:val="00046431"/>
    <w:rsid w:val="00047A4C"/>
    <w:rsid w:val="0005648F"/>
    <w:rsid w:val="000619EF"/>
    <w:rsid w:val="00065395"/>
    <w:rsid w:val="00065751"/>
    <w:rsid w:val="0007038B"/>
    <w:rsid w:val="0007499F"/>
    <w:rsid w:val="0008458D"/>
    <w:rsid w:val="00092B4E"/>
    <w:rsid w:val="00093784"/>
    <w:rsid w:val="000B0375"/>
    <w:rsid w:val="000B075D"/>
    <w:rsid w:val="000D6097"/>
    <w:rsid w:val="000F0BB5"/>
    <w:rsid w:val="000F3B94"/>
    <w:rsid w:val="000F7F4B"/>
    <w:rsid w:val="00102940"/>
    <w:rsid w:val="001128C1"/>
    <w:rsid w:val="001145C4"/>
    <w:rsid w:val="00116DD4"/>
    <w:rsid w:val="00124540"/>
    <w:rsid w:val="00135393"/>
    <w:rsid w:val="00142BE4"/>
    <w:rsid w:val="00153582"/>
    <w:rsid w:val="00160D0F"/>
    <w:rsid w:val="00174F53"/>
    <w:rsid w:val="0018548E"/>
    <w:rsid w:val="00193F0C"/>
    <w:rsid w:val="0019460E"/>
    <w:rsid w:val="001A3919"/>
    <w:rsid w:val="001C5F0E"/>
    <w:rsid w:val="001C731C"/>
    <w:rsid w:val="001C7998"/>
    <w:rsid w:val="001D26D5"/>
    <w:rsid w:val="001E2DAD"/>
    <w:rsid w:val="001F0D8F"/>
    <w:rsid w:val="001F6E70"/>
    <w:rsid w:val="00200167"/>
    <w:rsid w:val="002025E1"/>
    <w:rsid w:val="0020735F"/>
    <w:rsid w:val="00226FC8"/>
    <w:rsid w:val="0022763A"/>
    <w:rsid w:val="00230198"/>
    <w:rsid w:val="00234D98"/>
    <w:rsid w:val="00236A30"/>
    <w:rsid w:val="002443E5"/>
    <w:rsid w:val="002542ED"/>
    <w:rsid w:val="00255410"/>
    <w:rsid w:val="0026193E"/>
    <w:rsid w:val="002626D4"/>
    <w:rsid w:val="00266CF7"/>
    <w:rsid w:val="00274823"/>
    <w:rsid w:val="0028184D"/>
    <w:rsid w:val="00291CB4"/>
    <w:rsid w:val="002A0629"/>
    <w:rsid w:val="002A3FAB"/>
    <w:rsid w:val="002A6387"/>
    <w:rsid w:val="002A6C1C"/>
    <w:rsid w:val="002C3839"/>
    <w:rsid w:val="002F16CA"/>
    <w:rsid w:val="002F1AD4"/>
    <w:rsid w:val="002F1F34"/>
    <w:rsid w:val="00305E47"/>
    <w:rsid w:val="00313335"/>
    <w:rsid w:val="0031439D"/>
    <w:rsid w:val="00321D8C"/>
    <w:rsid w:val="00322057"/>
    <w:rsid w:val="00333B9A"/>
    <w:rsid w:val="003366AE"/>
    <w:rsid w:val="00353CE6"/>
    <w:rsid w:val="00355DE3"/>
    <w:rsid w:val="00365571"/>
    <w:rsid w:val="00370231"/>
    <w:rsid w:val="00373C54"/>
    <w:rsid w:val="003800BF"/>
    <w:rsid w:val="00381BD9"/>
    <w:rsid w:val="00382D4B"/>
    <w:rsid w:val="003831AD"/>
    <w:rsid w:val="003844D7"/>
    <w:rsid w:val="00386B6B"/>
    <w:rsid w:val="00395966"/>
    <w:rsid w:val="003960AA"/>
    <w:rsid w:val="003A463D"/>
    <w:rsid w:val="003A711C"/>
    <w:rsid w:val="003D21C5"/>
    <w:rsid w:val="003D7477"/>
    <w:rsid w:val="003E41E3"/>
    <w:rsid w:val="003F4F50"/>
    <w:rsid w:val="003F6094"/>
    <w:rsid w:val="003F6ED0"/>
    <w:rsid w:val="003F7B11"/>
    <w:rsid w:val="00402D9F"/>
    <w:rsid w:val="004062F6"/>
    <w:rsid w:val="00420D94"/>
    <w:rsid w:val="00431B71"/>
    <w:rsid w:val="004465D0"/>
    <w:rsid w:val="00447D32"/>
    <w:rsid w:val="004537E6"/>
    <w:rsid w:val="004620B0"/>
    <w:rsid w:val="00471DCF"/>
    <w:rsid w:val="00483F73"/>
    <w:rsid w:val="00484740"/>
    <w:rsid w:val="004A0289"/>
    <w:rsid w:val="004A1191"/>
    <w:rsid w:val="004A12CC"/>
    <w:rsid w:val="004A35FC"/>
    <w:rsid w:val="004A60B2"/>
    <w:rsid w:val="004B780A"/>
    <w:rsid w:val="004C4613"/>
    <w:rsid w:val="004C501E"/>
    <w:rsid w:val="004D29F3"/>
    <w:rsid w:val="004F5827"/>
    <w:rsid w:val="004F658D"/>
    <w:rsid w:val="004F6A53"/>
    <w:rsid w:val="004F6ED5"/>
    <w:rsid w:val="0050789E"/>
    <w:rsid w:val="005264F2"/>
    <w:rsid w:val="00530A92"/>
    <w:rsid w:val="00535244"/>
    <w:rsid w:val="0054104F"/>
    <w:rsid w:val="00546808"/>
    <w:rsid w:val="00546F4B"/>
    <w:rsid w:val="00550DF7"/>
    <w:rsid w:val="00557538"/>
    <w:rsid w:val="005663B9"/>
    <w:rsid w:val="00571BD8"/>
    <w:rsid w:val="00581259"/>
    <w:rsid w:val="00581E17"/>
    <w:rsid w:val="00583C7A"/>
    <w:rsid w:val="00585D53"/>
    <w:rsid w:val="005A16EB"/>
    <w:rsid w:val="005A65C5"/>
    <w:rsid w:val="005B0EE3"/>
    <w:rsid w:val="005D2D71"/>
    <w:rsid w:val="005D7018"/>
    <w:rsid w:val="005E2B8E"/>
    <w:rsid w:val="005F0CCD"/>
    <w:rsid w:val="005F4100"/>
    <w:rsid w:val="00610C92"/>
    <w:rsid w:val="00620D09"/>
    <w:rsid w:val="00621FF4"/>
    <w:rsid w:val="006338DC"/>
    <w:rsid w:val="00637C41"/>
    <w:rsid w:val="006400A2"/>
    <w:rsid w:val="00641B5B"/>
    <w:rsid w:val="00646CEE"/>
    <w:rsid w:val="006512C4"/>
    <w:rsid w:val="00652073"/>
    <w:rsid w:val="00653EFA"/>
    <w:rsid w:val="00665C76"/>
    <w:rsid w:val="00671F50"/>
    <w:rsid w:val="00674DDB"/>
    <w:rsid w:val="00676A48"/>
    <w:rsid w:val="0069446D"/>
    <w:rsid w:val="006962F0"/>
    <w:rsid w:val="006A2AFC"/>
    <w:rsid w:val="006A3000"/>
    <w:rsid w:val="006A68DE"/>
    <w:rsid w:val="006B33D4"/>
    <w:rsid w:val="006C21A0"/>
    <w:rsid w:val="006C63FE"/>
    <w:rsid w:val="006D0311"/>
    <w:rsid w:val="006D61E1"/>
    <w:rsid w:val="006D7380"/>
    <w:rsid w:val="006D7833"/>
    <w:rsid w:val="006E28ED"/>
    <w:rsid w:val="006E7703"/>
    <w:rsid w:val="006E7AD9"/>
    <w:rsid w:val="006F348A"/>
    <w:rsid w:val="006F3B71"/>
    <w:rsid w:val="00721DD3"/>
    <w:rsid w:val="00733B82"/>
    <w:rsid w:val="00736B5A"/>
    <w:rsid w:val="00745B5A"/>
    <w:rsid w:val="00747EF4"/>
    <w:rsid w:val="007522B8"/>
    <w:rsid w:val="00752ECC"/>
    <w:rsid w:val="00755F5F"/>
    <w:rsid w:val="00761BB7"/>
    <w:rsid w:val="00764D04"/>
    <w:rsid w:val="00775EEB"/>
    <w:rsid w:val="007B7D4C"/>
    <w:rsid w:val="007C5FD1"/>
    <w:rsid w:val="007C69D0"/>
    <w:rsid w:val="007C7EB6"/>
    <w:rsid w:val="007D2483"/>
    <w:rsid w:val="007D71A6"/>
    <w:rsid w:val="008044A3"/>
    <w:rsid w:val="0080602F"/>
    <w:rsid w:val="0081162E"/>
    <w:rsid w:val="00817771"/>
    <w:rsid w:val="00820361"/>
    <w:rsid w:val="00846131"/>
    <w:rsid w:val="00892BEB"/>
    <w:rsid w:val="00896C8F"/>
    <w:rsid w:val="008A6092"/>
    <w:rsid w:val="008B0E63"/>
    <w:rsid w:val="008D5217"/>
    <w:rsid w:val="008D6089"/>
    <w:rsid w:val="00910E4F"/>
    <w:rsid w:val="00912C77"/>
    <w:rsid w:val="009167C2"/>
    <w:rsid w:val="00922AF0"/>
    <w:rsid w:val="009247C7"/>
    <w:rsid w:val="00932B7D"/>
    <w:rsid w:val="00933CCB"/>
    <w:rsid w:val="00940648"/>
    <w:rsid w:val="009418B2"/>
    <w:rsid w:val="009502F8"/>
    <w:rsid w:val="00952860"/>
    <w:rsid w:val="00953D03"/>
    <w:rsid w:val="00962439"/>
    <w:rsid w:val="00965CE8"/>
    <w:rsid w:val="0097751E"/>
    <w:rsid w:val="00991D19"/>
    <w:rsid w:val="00997DA8"/>
    <w:rsid w:val="009B1528"/>
    <w:rsid w:val="009C0316"/>
    <w:rsid w:val="009C7DCD"/>
    <w:rsid w:val="009D0964"/>
    <w:rsid w:val="009D0C43"/>
    <w:rsid w:val="009D4936"/>
    <w:rsid w:val="009D7CF7"/>
    <w:rsid w:val="009E0531"/>
    <w:rsid w:val="009E18D2"/>
    <w:rsid w:val="009E54FA"/>
    <w:rsid w:val="00A21B60"/>
    <w:rsid w:val="00A22C8D"/>
    <w:rsid w:val="00A36650"/>
    <w:rsid w:val="00A36E18"/>
    <w:rsid w:val="00A40455"/>
    <w:rsid w:val="00A464AF"/>
    <w:rsid w:val="00A52949"/>
    <w:rsid w:val="00A60D22"/>
    <w:rsid w:val="00A705A6"/>
    <w:rsid w:val="00A72E93"/>
    <w:rsid w:val="00A7373B"/>
    <w:rsid w:val="00A73FA3"/>
    <w:rsid w:val="00A75906"/>
    <w:rsid w:val="00A906C0"/>
    <w:rsid w:val="00A93D63"/>
    <w:rsid w:val="00A96A13"/>
    <w:rsid w:val="00AA13FF"/>
    <w:rsid w:val="00AA714B"/>
    <w:rsid w:val="00AC4A2D"/>
    <w:rsid w:val="00AC5ECC"/>
    <w:rsid w:val="00AC6C3F"/>
    <w:rsid w:val="00AF1939"/>
    <w:rsid w:val="00AF4BED"/>
    <w:rsid w:val="00B018B8"/>
    <w:rsid w:val="00B10155"/>
    <w:rsid w:val="00B104E6"/>
    <w:rsid w:val="00B110DD"/>
    <w:rsid w:val="00B11F71"/>
    <w:rsid w:val="00B216F3"/>
    <w:rsid w:val="00B23FC5"/>
    <w:rsid w:val="00B2713E"/>
    <w:rsid w:val="00B311F3"/>
    <w:rsid w:val="00B47B28"/>
    <w:rsid w:val="00B5581D"/>
    <w:rsid w:val="00B56EDE"/>
    <w:rsid w:val="00B61926"/>
    <w:rsid w:val="00B6587A"/>
    <w:rsid w:val="00B66C83"/>
    <w:rsid w:val="00B72069"/>
    <w:rsid w:val="00B93DE9"/>
    <w:rsid w:val="00B9526E"/>
    <w:rsid w:val="00BB30D3"/>
    <w:rsid w:val="00BC0B45"/>
    <w:rsid w:val="00BC2B9B"/>
    <w:rsid w:val="00BC741F"/>
    <w:rsid w:val="00BD7F5A"/>
    <w:rsid w:val="00C00851"/>
    <w:rsid w:val="00C068B4"/>
    <w:rsid w:val="00C07363"/>
    <w:rsid w:val="00C11786"/>
    <w:rsid w:val="00C11D35"/>
    <w:rsid w:val="00C27B7D"/>
    <w:rsid w:val="00C3188C"/>
    <w:rsid w:val="00C37BE4"/>
    <w:rsid w:val="00C4762D"/>
    <w:rsid w:val="00C65442"/>
    <w:rsid w:val="00C668A5"/>
    <w:rsid w:val="00C84C68"/>
    <w:rsid w:val="00C907EA"/>
    <w:rsid w:val="00C956D7"/>
    <w:rsid w:val="00C95997"/>
    <w:rsid w:val="00C97C0F"/>
    <w:rsid w:val="00CB1B74"/>
    <w:rsid w:val="00CE11BD"/>
    <w:rsid w:val="00CE6EDA"/>
    <w:rsid w:val="00CF07B3"/>
    <w:rsid w:val="00CF58F9"/>
    <w:rsid w:val="00CF613D"/>
    <w:rsid w:val="00D15E9A"/>
    <w:rsid w:val="00D202F0"/>
    <w:rsid w:val="00D212E3"/>
    <w:rsid w:val="00D302BC"/>
    <w:rsid w:val="00D34F7B"/>
    <w:rsid w:val="00D3523D"/>
    <w:rsid w:val="00D35475"/>
    <w:rsid w:val="00D46188"/>
    <w:rsid w:val="00D52D7B"/>
    <w:rsid w:val="00D53677"/>
    <w:rsid w:val="00D55B25"/>
    <w:rsid w:val="00D56C08"/>
    <w:rsid w:val="00D6245A"/>
    <w:rsid w:val="00D66DD8"/>
    <w:rsid w:val="00D77B36"/>
    <w:rsid w:val="00DA5802"/>
    <w:rsid w:val="00DB1E5B"/>
    <w:rsid w:val="00DB39BF"/>
    <w:rsid w:val="00DC707F"/>
    <w:rsid w:val="00DD22EB"/>
    <w:rsid w:val="00DD2DE6"/>
    <w:rsid w:val="00DD3210"/>
    <w:rsid w:val="00E1289C"/>
    <w:rsid w:val="00E225E5"/>
    <w:rsid w:val="00E23F86"/>
    <w:rsid w:val="00E30BA0"/>
    <w:rsid w:val="00E43BE0"/>
    <w:rsid w:val="00E60407"/>
    <w:rsid w:val="00E709E1"/>
    <w:rsid w:val="00E725E2"/>
    <w:rsid w:val="00E74394"/>
    <w:rsid w:val="00E906DB"/>
    <w:rsid w:val="00EA6AB9"/>
    <w:rsid w:val="00EC2D66"/>
    <w:rsid w:val="00EC6510"/>
    <w:rsid w:val="00EF2E94"/>
    <w:rsid w:val="00EF3678"/>
    <w:rsid w:val="00EF3CB7"/>
    <w:rsid w:val="00F10C01"/>
    <w:rsid w:val="00F13577"/>
    <w:rsid w:val="00F20E58"/>
    <w:rsid w:val="00F21F5B"/>
    <w:rsid w:val="00F2463C"/>
    <w:rsid w:val="00F30F41"/>
    <w:rsid w:val="00F32B64"/>
    <w:rsid w:val="00F44724"/>
    <w:rsid w:val="00F45A7B"/>
    <w:rsid w:val="00F63D9E"/>
    <w:rsid w:val="00F66DBA"/>
    <w:rsid w:val="00F7052D"/>
    <w:rsid w:val="00F74871"/>
    <w:rsid w:val="00F7590D"/>
    <w:rsid w:val="00F921B4"/>
    <w:rsid w:val="00F9313E"/>
    <w:rsid w:val="00FB4BF1"/>
    <w:rsid w:val="00FB57A5"/>
    <w:rsid w:val="00FC56BF"/>
    <w:rsid w:val="00FC5A42"/>
    <w:rsid w:val="00FD654B"/>
    <w:rsid w:val="00FE0C43"/>
    <w:rsid w:val="00FE2286"/>
    <w:rsid w:val="00FF0578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6FB1"/>
  <w15:chartTrackingRefBased/>
  <w15:docId w15:val="{F3DA7611-A7AC-2345-9339-6DA7B704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PageNumber">
    <w:name w:val="page number"/>
    <w:basedOn w:val="DefaultParagraphFont"/>
    <w:uiPriority w:val="99"/>
    <w:semiHidden/>
    <w:unhideWhenUsed/>
    <w:rsid w:val="0007499F"/>
  </w:style>
  <w:style w:type="paragraph" w:styleId="NormalWeb">
    <w:name w:val="Normal (Web)"/>
    <w:basedOn w:val="Normal"/>
    <w:uiPriority w:val="99"/>
    <w:unhideWhenUsed/>
    <w:rsid w:val="003D74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SA" w:eastAsia="en-US"/>
    </w:rPr>
  </w:style>
  <w:style w:type="character" w:styleId="Hyperlink">
    <w:name w:val="Hyperlink"/>
    <w:basedOn w:val="DefaultParagraphFont"/>
    <w:uiPriority w:val="99"/>
    <w:unhideWhenUsed/>
    <w:rsid w:val="00676A48"/>
    <w:rPr>
      <w:color w:val="53C3C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D71"/>
    <w:rPr>
      <w:color w:val="846B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3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3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3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7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2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44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4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33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10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62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208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738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60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5845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337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67656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7756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763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78371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80170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83875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83226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45619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7497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830067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690124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0763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53574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82740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20493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0049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09647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667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3301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9931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694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1100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1725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3384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1778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0995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1794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20837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5347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17130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0831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091108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09834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78100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39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4781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34272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155010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64950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3617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9338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2669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760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HADSUNNAH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LSARHAAN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LSARHAA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HADSUNNAH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HADSUNNAH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C8968E7-B869-134D-B065-1317FAABB5BE%7dtf16392110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542CC-39AB-4D27-8950-7A77C4F72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%7bAC8968E7-B869-134D-B065-1317FAABB5BE%7dtf16392110.dotx</Template>
  <TotalTime>1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فيرنان جاي  ديلا  كروز  جورادو</dc:creator>
  <cp:keywords/>
  <dc:description/>
  <cp:lastModifiedBy>فيرنان جاي  ديلا  كروز  جورادو</cp:lastModifiedBy>
  <cp:revision>2</cp:revision>
  <dcterms:created xsi:type="dcterms:W3CDTF">2023-06-23T22:55:00Z</dcterms:created>
  <dcterms:modified xsi:type="dcterms:W3CDTF">2023-06-23T22:55:00Z</dcterms:modified>
</cp:coreProperties>
</file>