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5F74C4A5" w:rsidR="000D6097" w:rsidRDefault="0050789E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7C964E38">
            <wp:simplePos x="0" y="0"/>
            <wp:positionH relativeFrom="column">
              <wp:posOffset>-1115695</wp:posOffset>
            </wp:positionH>
            <wp:positionV relativeFrom="paragraph">
              <wp:posOffset>-1085850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B94"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6CC3B05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7961D30" w14:textId="6AFEF98A" w:rsidR="00B56EDE" w:rsidRPr="00E709E1" w:rsidRDefault="00752ECC" w:rsidP="009167C2">
      <w:pPr>
        <w:pStyle w:val="NormalWeb"/>
        <w:spacing w:before="0" w:beforeAutospacing="0" w:after="0" w:afterAutospacing="0"/>
        <w:divId w:val="1183006731"/>
        <w:rPr>
          <w:rFonts w:ascii="Arabic Typesetting" w:hAnsi="Arabic Typesetting" w:cs="Arabic Typesetting"/>
          <w:sz w:val="52"/>
          <w:szCs w:val="5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5ABDBBFC">
                <wp:simplePos x="0" y="0"/>
                <wp:positionH relativeFrom="column">
                  <wp:posOffset>-631190</wp:posOffset>
                </wp:positionH>
                <wp:positionV relativeFrom="paragraph">
                  <wp:posOffset>3974919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666AD" w14:textId="77212625" w:rsidR="006338DC" w:rsidRPr="001C7998" w:rsidRDefault="001C7998" w:rsidP="007C7EB6">
                            <w:pPr>
                              <w:pStyle w:val="Name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1C7998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>ang</w:t>
                            </w:r>
                            <w:proofErr w:type="spellEnd"/>
                            <w:r w:rsidRPr="001C7998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araw ng </w:t>
                            </w:r>
                            <w:proofErr w:type="spellStart"/>
                            <w:r w:rsidR="004D760A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72"/>
                                <w:szCs w:val="72"/>
                              </w:rPr>
                              <w:t>tarwiyah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F539" id="Text Box 3" o:spid="_x0000_s1027" type="#_x0000_t202" style="position:absolute;margin-left:-49.7pt;margin-top:313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FHGwf+cAAAARAQAADwAAAAAA&#13;&#10;AAAAAAAAAACJBAAAZHJzL2Rvd25yZXYueG1sUEsFBgAAAAAEAAQA8wAAAJ0FAAAAAA==&#13;&#10;" fillcolor="white [3212]" stroked="f" strokeweight=".5pt">
                <v:textbox>
                  <w:txbxContent>
                    <w:p w14:paraId="12F666AD" w14:textId="77212625" w:rsidR="006338DC" w:rsidRPr="001C7998" w:rsidRDefault="001C7998" w:rsidP="007C7EB6">
                      <w:pPr>
                        <w:pStyle w:val="Name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</w:pPr>
                      <w:proofErr w:type="spellStart"/>
                      <w:r w:rsidRPr="001C7998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>ang</w:t>
                      </w:r>
                      <w:proofErr w:type="spellEnd"/>
                      <w:r w:rsidRPr="001C7998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 xml:space="preserve"> araw ng </w:t>
                      </w:r>
                      <w:proofErr w:type="spellStart"/>
                      <w:r w:rsidR="004D760A">
                        <w:rPr>
                          <w:rFonts w:ascii="Times New Roman" w:hAnsi="Times New Roman" w:cs="Times New Roman"/>
                          <w:b w:val="0"/>
                          <w:bCs/>
                          <w:sz w:val="72"/>
                          <w:szCs w:val="72"/>
                        </w:rPr>
                        <w:t>tarwiyah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36DA5C8B">
                <wp:simplePos x="0" y="0"/>
                <wp:positionH relativeFrom="column">
                  <wp:posOffset>-638810</wp:posOffset>
                </wp:positionH>
                <wp:positionV relativeFrom="paragraph">
                  <wp:posOffset>3406949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09353EFA" w:rsidR="004F5827" w:rsidRPr="00D55B25" w:rsidRDefault="00065751" w:rsidP="00065751">
                            <w:pPr>
                              <w:bidi/>
                              <w:jc w:val="center"/>
                              <w:rPr>
                                <w:rFonts w:ascii="Dotum" w:eastAsia="Dotum" w:hAnsi="Dotum" w:cs="Arabic Typesetting"/>
                                <w:color w:val="0E0B05" w:themeColor="text2"/>
                                <w:sz w:val="86"/>
                                <w:szCs w:val="86"/>
                                <w:rtl/>
                              </w:rPr>
                            </w:pPr>
                            <w:r w:rsidRPr="00D55B25">
                              <w:rPr>
                                <w:rFonts w:ascii="Dotum" w:eastAsia="Dotum" w:hAnsi="Dotum" w:cs="Arabic Typesetting" w:hint="cs"/>
                                <w:color w:val="0E0B05" w:themeColor="text2"/>
                                <w:sz w:val="86"/>
                                <w:szCs w:val="86"/>
                                <w:rtl/>
                              </w:rPr>
                              <w:t xml:space="preserve">يوم </w:t>
                            </w:r>
                            <w:r w:rsidR="004D760A">
                              <w:rPr>
                                <w:rFonts w:ascii="Dotum" w:eastAsia="Dotum" w:hAnsi="Dotum" w:cs="Arabic Typesetting" w:hint="cs"/>
                                <w:color w:val="0E0B05" w:themeColor="text2"/>
                                <w:sz w:val="86"/>
                                <w:szCs w:val="86"/>
                                <w:rtl/>
                              </w:rPr>
                              <w:t>التروية</w:t>
                            </w:r>
                            <w:r w:rsidRPr="00D55B25">
                              <w:rPr>
                                <w:rFonts w:ascii="Dotum" w:eastAsia="Dotum" w:hAnsi="Dotum" w:cs="Arabic Typesetting" w:hint="cs"/>
                                <w:color w:val="0E0B05" w:themeColor="text2"/>
                                <w:sz w:val="86"/>
                                <w:szCs w:val="86"/>
                                <w:rtl/>
                              </w:rPr>
                              <w:t xml:space="preserve"> 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68.25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" fillcolor="white [3201]" stroked="f" strokeweight=".5pt">
                <v:textbox>
                  <w:txbxContent>
                    <w:p w14:paraId="5C70EAAF" w14:textId="09353EFA" w:rsidR="004F5827" w:rsidRPr="00D55B25" w:rsidRDefault="00065751" w:rsidP="00065751">
                      <w:pPr>
                        <w:bidi/>
                        <w:jc w:val="center"/>
                        <w:rPr>
                          <w:rFonts w:ascii="Dotum" w:eastAsia="Dotum" w:hAnsi="Dotum" w:cs="Arabic Typesetting"/>
                          <w:color w:val="0E0B05" w:themeColor="text2"/>
                          <w:sz w:val="86"/>
                          <w:szCs w:val="86"/>
                          <w:rtl/>
                        </w:rPr>
                      </w:pPr>
                      <w:r w:rsidRPr="00D55B25">
                        <w:rPr>
                          <w:rFonts w:ascii="Dotum" w:eastAsia="Dotum" w:hAnsi="Dotum" w:cs="Arabic Typesetting" w:hint="cs"/>
                          <w:color w:val="0E0B05" w:themeColor="text2"/>
                          <w:sz w:val="86"/>
                          <w:szCs w:val="86"/>
                          <w:rtl/>
                        </w:rPr>
                        <w:t xml:space="preserve">يوم </w:t>
                      </w:r>
                      <w:r w:rsidR="004D760A">
                        <w:rPr>
                          <w:rFonts w:ascii="Dotum" w:eastAsia="Dotum" w:hAnsi="Dotum" w:cs="Arabic Typesetting" w:hint="cs"/>
                          <w:color w:val="0E0B05" w:themeColor="text2"/>
                          <w:sz w:val="86"/>
                          <w:szCs w:val="86"/>
                          <w:rtl/>
                        </w:rPr>
                        <w:t>التروية</w:t>
                      </w:r>
                      <w:r w:rsidRPr="00D55B25">
                        <w:rPr>
                          <w:rFonts w:ascii="Dotum" w:eastAsia="Dotum" w:hAnsi="Dotum" w:cs="Arabic Typesetting" w:hint="cs"/>
                          <w:color w:val="0E0B05" w:themeColor="text2"/>
                          <w:sz w:val="86"/>
                          <w:szCs w:val="86"/>
                          <w:rtl/>
                        </w:rPr>
                        <w:t xml:space="preserve"> 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5B5F8C46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5D5D8C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5D5D8C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5D5D8C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5D5D8C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</w:p>
    <w:p w14:paraId="56F3A6EE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/>
          <w:sz w:val="44"/>
          <w:szCs w:val="44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 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Tarwiyah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ikawalong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Dhul-Hijjah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magsisimula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gawain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nagsasagawa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Hajj o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pilgrimahe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pinangalanan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wikang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arabik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“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Tarwiyah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”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ibigsabihin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nito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paghahanap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pag-iipon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nagsasagawa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Hajj noon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naghahanap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tubig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paghahanda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bago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dumating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Arafah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5C57E2EF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32A9C8EF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Pagtapos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sikat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Tarwiyah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nagsasagawa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Tamatt’u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mag-iintensyon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tinatawag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Ihram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Umrah para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Hajj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lugar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kung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nananatili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maaring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maligo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magpabango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magsagawa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dalawang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rak’ah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dasal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sunnah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pagtapos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wudhu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368E580F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0DD50C1F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nagsasagawa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naman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Qiran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Ifrad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mananatili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unang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Ihram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intensyon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nila,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magiging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paraan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pag-iintensyon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pagsabi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Labayka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Hajjan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” kung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Hajj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naman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para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iba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sasabihin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ay: </w:t>
      </w:r>
    </w:p>
    <w:p w14:paraId="413EBE7A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“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Labayka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Allahumma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an</w:t>
      </w: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(at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babanggitin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pangalan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tao)”.</w:t>
      </w:r>
    </w:p>
    <w:p w14:paraId="1F1E3786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6544C40D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ipinag-uutos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pagtapos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pag-iintensyon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pagrami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pagbigkas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Talbiyah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Labayka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allahumma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labayk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labayka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la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sharika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labayk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innal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hamda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wa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ni’mata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wal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mulk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sharika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lak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1A2225A7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2B0B45F8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lastRenderedPageBreak/>
        <w:t xml:space="preserve">   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tao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nakakaramdam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dahilan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kung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maaaring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nya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makumpleto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Hajj,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maari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nyang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sabihin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Allahumma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mahilli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haythu</w:t>
      </w:r>
      <w:proofErr w:type="spellEnd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habastani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”, para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pagkakataon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nya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makumpleto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Hajj,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nya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kailangan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mag-alay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tupa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kabayaran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makakabalik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sya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pinanggalingan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kung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wala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namang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dahilan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nya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makukumpleto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Hajj,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nya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kailangan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sabihin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</w:t>
      </w:r>
    </w:p>
    <w:p w14:paraId="6A880DD0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0086D2C9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Hindi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parte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katuruan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4A5714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pumunta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Masjid Al-Haram o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anumang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bahay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dasalan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para lang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magsagawa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intensyon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hadith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Jaber </w:t>
      </w:r>
      <w:r w:rsidRPr="004A5714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رضي الله عنه </w:t>
      </w: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inutusan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4A5714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mag-intensyon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habang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patungo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Mina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pagtapos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kanilang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umrah,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kaya’t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nagsagawa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intensyon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kung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namamalagi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oras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iyon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4F5123EA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76DB9901" w14:textId="77777777" w:rsidR="004A5714" w:rsidRP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Kabilang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naman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turo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4A5714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pagpunta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Mina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bago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Dhuhr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Mina 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magdadasal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Dhuhr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Asr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Maghrib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Isha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Fajr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maiiksi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nitong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bilang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pinagsasama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dasal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naiulat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</w:p>
    <w:p w14:paraId="33AF1E0E" w14:textId="1BA4D762" w:rsidR="004A5714" w:rsidRPr="004A5714" w:rsidRDefault="004A5714" w:rsidP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Ibn Omar</w:t>
      </w:r>
      <w:r w:rsidRPr="004A5714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رضي الله عنهما</w:t>
      </w: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na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4A5714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nagdasal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lamang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dalawang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rak’ah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kasama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Abu-Bakar</w:t>
      </w:r>
      <w:proofErr w:type="spellEnd"/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Omar at Uthman </w:t>
      </w:r>
      <w:r w:rsidRPr="004A5714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رضي الله عنهم</w:t>
      </w:r>
      <w:r w:rsidRPr="004A5714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6020D33B" w14:textId="77777777" w:rsidR="004A5714" w:rsidRDefault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12A0108F" w14:textId="56886F83" w:rsidR="0005648F" w:rsidRPr="00484740" w:rsidRDefault="004A5714" w:rsidP="004A5714">
      <w:pPr>
        <w:pStyle w:val="NormalWeb"/>
        <w:spacing w:before="0" w:beforeAutospacing="0" w:after="0" w:afterAutospacing="0"/>
        <w:divId w:val="1233009626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415DA675" w14:textId="176D2714" w:rsidR="002F1F34" w:rsidRPr="0005648F" w:rsidRDefault="00B018B8" w:rsidP="00530A92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8"/>
          <w:szCs w:val="48"/>
          <w:rtl/>
          <w:lang w:val="en-US"/>
        </w:rPr>
      </w:pPr>
      <w:r w:rsidRPr="0005648F">
        <w:rPr>
          <w:rFonts w:ascii="Arabic Typesetting" w:hAnsi="Arabic Typesetting" w:cs="Arabic Typesetting" w:hint="cs"/>
          <w:i/>
          <w:iCs/>
          <w:sz w:val="48"/>
          <w:szCs w:val="48"/>
          <w:lang w:val="en-US"/>
        </w:rPr>
        <w:t xml:space="preserve"> </w:t>
      </w:r>
      <w:r w:rsidRPr="0005648F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 xml:space="preserve"> والله تعالى أعلم…</w:t>
      </w:r>
    </w:p>
    <w:sectPr w:rsidR="002F1F34" w:rsidRPr="0005648F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DF7D2" w14:textId="77777777" w:rsidR="00FE0C43" w:rsidRDefault="00FE0C43">
      <w:r>
        <w:separator/>
      </w:r>
    </w:p>
  </w:endnote>
  <w:endnote w:type="continuationSeparator" w:id="0">
    <w:p w14:paraId="37C3A81D" w14:textId="77777777" w:rsidR="00FE0C43" w:rsidRDefault="00FE0C43">
      <w:r>
        <w:continuationSeparator/>
      </w:r>
    </w:p>
  </w:endnote>
  <w:endnote w:type="continuationNotice" w:id="1">
    <w:p w14:paraId="11E6011E" w14:textId="77777777" w:rsidR="00FE0C43" w:rsidRDefault="00FE0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85BA" w14:textId="77777777" w:rsidR="00FE0C43" w:rsidRDefault="00FE0C43">
      <w:r>
        <w:separator/>
      </w:r>
    </w:p>
  </w:footnote>
  <w:footnote w:type="continuationSeparator" w:id="0">
    <w:p w14:paraId="53FC31D4" w14:textId="77777777" w:rsidR="00FE0C43" w:rsidRDefault="00FE0C43">
      <w:r>
        <w:continuationSeparator/>
      </w:r>
    </w:p>
  </w:footnote>
  <w:footnote w:type="continuationNotice" w:id="1">
    <w:p w14:paraId="4B681253" w14:textId="77777777" w:rsidR="00FE0C43" w:rsidRDefault="00FE0C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824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05741"/>
    <w:rsid w:val="000213B1"/>
    <w:rsid w:val="00036ADC"/>
    <w:rsid w:val="000413E6"/>
    <w:rsid w:val="00041D2E"/>
    <w:rsid w:val="000428AA"/>
    <w:rsid w:val="00045F97"/>
    <w:rsid w:val="00046431"/>
    <w:rsid w:val="00047A4C"/>
    <w:rsid w:val="0005648F"/>
    <w:rsid w:val="000619EF"/>
    <w:rsid w:val="00065395"/>
    <w:rsid w:val="00065751"/>
    <w:rsid w:val="0007038B"/>
    <w:rsid w:val="0007499F"/>
    <w:rsid w:val="0008458D"/>
    <w:rsid w:val="00092B4E"/>
    <w:rsid w:val="00093784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C731C"/>
    <w:rsid w:val="001C7998"/>
    <w:rsid w:val="001D26D5"/>
    <w:rsid w:val="001E2DAD"/>
    <w:rsid w:val="001F0D8F"/>
    <w:rsid w:val="001F6E70"/>
    <w:rsid w:val="00200167"/>
    <w:rsid w:val="002025E1"/>
    <w:rsid w:val="0020735F"/>
    <w:rsid w:val="00226FC8"/>
    <w:rsid w:val="0022763A"/>
    <w:rsid w:val="00230198"/>
    <w:rsid w:val="00234D98"/>
    <w:rsid w:val="00236A30"/>
    <w:rsid w:val="002443E5"/>
    <w:rsid w:val="002542ED"/>
    <w:rsid w:val="00255410"/>
    <w:rsid w:val="0026193E"/>
    <w:rsid w:val="002626D4"/>
    <w:rsid w:val="00266CF7"/>
    <w:rsid w:val="00274823"/>
    <w:rsid w:val="0028184D"/>
    <w:rsid w:val="00291CB4"/>
    <w:rsid w:val="002A0629"/>
    <w:rsid w:val="002A3FAB"/>
    <w:rsid w:val="002A6387"/>
    <w:rsid w:val="002A6C1C"/>
    <w:rsid w:val="002C3839"/>
    <w:rsid w:val="002F16CA"/>
    <w:rsid w:val="002F1AD4"/>
    <w:rsid w:val="002F1F34"/>
    <w:rsid w:val="00305E47"/>
    <w:rsid w:val="00313335"/>
    <w:rsid w:val="0031439D"/>
    <w:rsid w:val="00321D8C"/>
    <w:rsid w:val="00322057"/>
    <w:rsid w:val="00333B9A"/>
    <w:rsid w:val="003366AE"/>
    <w:rsid w:val="00353CE6"/>
    <w:rsid w:val="00355DE3"/>
    <w:rsid w:val="00365571"/>
    <w:rsid w:val="00370231"/>
    <w:rsid w:val="00373C54"/>
    <w:rsid w:val="003800BF"/>
    <w:rsid w:val="00381BD9"/>
    <w:rsid w:val="00382D4B"/>
    <w:rsid w:val="003831AD"/>
    <w:rsid w:val="003844D7"/>
    <w:rsid w:val="00386B6B"/>
    <w:rsid w:val="00395966"/>
    <w:rsid w:val="003960AA"/>
    <w:rsid w:val="003A463D"/>
    <w:rsid w:val="003A711C"/>
    <w:rsid w:val="003D21C5"/>
    <w:rsid w:val="003D7477"/>
    <w:rsid w:val="003E41E3"/>
    <w:rsid w:val="003F4F50"/>
    <w:rsid w:val="003F6094"/>
    <w:rsid w:val="003F6ED0"/>
    <w:rsid w:val="003F7B11"/>
    <w:rsid w:val="00402D9F"/>
    <w:rsid w:val="004062F6"/>
    <w:rsid w:val="00420D94"/>
    <w:rsid w:val="00431B71"/>
    <w:rsid w:val="004465D0"/>
    <w:rsid w:val="00447D32"/>
    <w:rsid w:val="004537E6"/>
    <w:rsid w:val="004620B0"/>
    <w:rsid w:val="00471DCF"/>
    <w:rsid w:val="00483F73"/>
    <w:rsid w:val="00484740"/>
    <w:rsid w:val="004A0289"/>
    <w:rsid w:val="004A1191"/>
    <w:rsid w:val="004A12CC"/>
    <w:rsid w:val="004A35FC"/>
    <w:rsid w:val="004A5714"/>
    <w:rsid w:val="004A60B2"/>
    <w:rsid w:val="004A74A9"/>
    <w:rsid w:val="004B780A"/>
    <w:rsid w:val="004C4613"/>
    <w:rsid w:val="004C501E"/>
    <w:rsid w:val="004D29F3"/>
    <w:rsid w:val="004D760A"/>
    <w:rsid w:val="004F5827"/>
    <w:rsid w:val="004F658D"/>
    <w:rsid w:val="004F6A53"/>
    <w:rsid w:val="004F6ED5"/>
    <w:rsid w:val="0050789E"/>
    <w:rsid w:val="005264F2"/>
    <w:rsid w:val="00530A92"/>
    <w:rsid w:val="00535244"/>
    <w:rsid w:val="0054104F"/>
    <w:rsid w:val="00546808"/>
    <w:rsid w:val="00546F4B"/>
    <w:rsid w:val="00550DF7"/>
    <w:rsid w:val="00557538"/>
    <w:rsid w:val="005663B9"/>
    <w:rsid w:val="00571BD8"/>
    <w:rsid w:val="00581259"/>
    <w:rsid w:val="00581E17"/>
    <w:rsid w:val="00583C7A"/>
    <w:rsid w:val="00585D53"/>
    <w:rsid w:val="005A16EB"/>
    <w:rsid w:val="005A65C5"/>
    <w:rsid w:val="005B0EE3"/>
    <w:rsid w:val="005D2D71"/>
    <w:rsid w:val="005D7018"/>
    <w:rsid w:val="005E2B8E"/>
    <w:rsid w:val="005F0CCD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1F50"/>
    <w:rsid w:val="00674DDB"/>
    <w:rsid w:val="00676A48"/>
    <w:rsid w:val="0069446D"/>
    <w:rsid w:val="006962F0"/>
    <w:rsid w:val="006A2AFC"/>
    <w:rsid w:val="006A3000"/>
    <w:rsid w:val="006A68DE"/>
    <w:rsid w:val="006B33D4"/>
    <w:rsid w:val="006C21A0"/>
    <w:rsid w:val="006C63FE"/>
    <w:rsid w:val="006D0311"/>
    <w:rsid w:val="006D61E1"/>
    <w:rsid w:val="006D7380"/>
    <w:rsid w:val="006D7833"/>
    <w:rsid w:val="006E28ED"/>
    <w:rsid w:val="006E7703"/>
    <w:rsid w:val="006E7AD9"/>
    <w:rsid w:val="006F348A"/>
    <w:rsid w:val="006F3B71"/>
    <w:rsid w:val="00721DD3"/>
    <w:rsid w:val="00733B82"/>
    <w:rsid w:val="00736B5A"/>
    <w:rsid w:val="00745B5A"/>
    <w:rsid w:val="00747EF4"/>
    <w:rsid w:val="007522B8"/>
    <w:rsid w:val="00752ECC"/>
    <w:rsid w:val="00755F5F"/>
    <w:rsid w:val="00761BB7"/>
    <w:rsid w:val="00764D04"/>
    <w:rsid w:val="00775EEB"/>
    <w:rsid w:val="007B7D4C"/>
    <w:rsid w:val="007C5FD1"/>
    <w:rsid w:val="007C69D0"/>
    <w:rsid w:val="007C7EB6"/>
    <w:rsid w:val="007D2483"/>
    <w:rsid w:val="007D71A6"/>
    <w:rsid w:val="008044A3"/>
    <w:rsid w:val="0080602F"/>
    <w:rsid w:val="0081162E"/>
    <w:rsid w:val="00817771"/>
    <w:rsid w:val="00820361"/>
    <w:rsid w:val="00846131"/>
    <w:rsid w:val="00892BEB"/>
    <w:rsid w:val="00896C8F"/>
    <w:rsid w:val="008A6092"/>
    <w:rsid w:val="008B0E63"/>
    <w:rsid w:val="008D5217"/>
    <w:rsid w:val="008D6089"/>
    <w:rsid w:val="00910E4F"/>
    <w:rsid w:val="00912C77"/>
    <w:rsid w:val="009167C2"/>
    <w:rsid w:val="00922AF0"/>
    <w:rsid w:val="009247C7"/>
    <w:rsid w:val="00932B7D"/>
    <w:rsid w:val="00933CCB"/>
    <w:rsid w:val="00940648"/>
    <w:rsid w:val="009418B2"/>
    <w:rsid w:val="009502F8"/>
    <w:rsid w:val="00952860"/>
    <w:rsid w:val="00953D03"/>
    <w:rsid w:val="00962439"/>
    <w:rsid w:val="00965CE8"/>
    <w:rsid w:val="0097751E"/>
    <w:rsid w:val="00991D19"/>
    <w:rsid w:val="00997DA8"/>
    <w:rsid w:val="009B1528"/>
    <w:rsid w:val="009C0316"/>
    <w:rsid w:val="009C7DCD"/>
    <w:rsid w:val="009D0964"/>
    <w:rsid w:val="009D0C43"/>
    <w:rsid w:val="009D4936"/>
    <w:rsid w:val="009D7CF7"/>
    <w:rsid w:val="009E0531"/>
    <w:rsid w:val="009E18D2"/>
    <w:rsid w:val="009E54FA"/>
    <w:rsid w:val="00A21B60"/>
    <w:rsid w:val="00A22C8D"/>
    <w:rsid w:val="00A36650"/>
    <w:rsid w:val="00A36E18"/>
    <w:rsid w:val="00A40455"/>
    <w:rsid w:val="00A464AF"/>
    <w:rsid w:val="00A52949"/>
    <w:rsid w:val="00A60D22"/>
    <w:rsid w:val="00A705A6"/>
    <w:rsid w:val="00A72E93"/>
    <w:rsid w:val="00A7373B"/>
    <w:rsid w:val="00A73FA3"/>
    <w:rsid w:val="00A75906"/>
    <w:rsid w:val="00A906C0"/>
    <w:rsid w:val="00A93D63"/>
    <w:rsid w:val="00A96A13"/>
    <w:rsid w:val="00AA13FF"/>
    <w:rsid w:val="00AA714B"/>
    <w:rsid w:val="00AC4A2D"/>
    <w:rsid w:val="00AC5ECC"/>
    <w:rsid w:val="00AC6C3F"/>
    <w:rsid w:val="00AF1939"/>
    <w:rsid w:val="00AF4BED"/>
    <w:rsid w:val="00B018B8"/>
    <w:rsid w:val="00B10155"/>
    <w:rsid w:val="00B104E6"/>
    <w:rsid w:val="00B110DD"/>
    <w:rsid w:val="00B11F71"/>
    <w:rsid w:val="00B216F3"/>
    <w:rsid w:val="00B23FC5"/>
    <w:rsid w:val="00B2713E"/>
    <w:rsid w:val="00B311F3"/>
    <w:rsid w:val="00B47B28"/>
    <w:rsid w:val="00B5581D"/>
    <w:rsid w:val="00B56EDE"/>
    <w:rsid w:val="00B61926"/>
    <w:rsid w:val="00B6587A"/>
    <w:rsid w:val="00B66C83"/>
    <w:rsid w:val="00B72069"/>
    <w:rsid w:val="00B93DE9"/>
    <w:rsid w:val="00B9526E"/>
    <w:rsid w:val="00BB30D3"/>
    <w:rsid w:val="00BC0B45"/>
    <w:rsid w:val="00BC2B9B"/>
    <w:rsid w:val="00BC741F"/>
    <w:rsid w:val="00BD7F5A"/>
    <w:rsid w:val="00C00851"/>
    <w:rsid w:val="00C068B4"/>
    <w:rsid w:val="00C07363"/>
    <w:rsid w:val="00C11786"/>
    <w:rsid w:val="00C11D35"/>
    <w:rsid w:val="00C27B7D"/>
    <w:rsid w:val="00C3188C"/>
    <w:rsid w:val="00C37BE4"/>
    <w:rsid w:val="00C4762D"/>
    <w:rsid w:val="00C65442"/>
    <w:rsid w:val="00C668A5"/>
    <w:rsid w:val="00C84C68"/>
    <w:rsid w:val="00C907EA"/>
    <w:rsid w:val="00C956D7"/>
    <w:rsid w:val="00C95997"/>
    <w:rsid w:val="00C97C0F"/>
    <w:rsid w:val="00CB1B74"/>
    <w:rsid w:val="00CE11BD"/>
    <w:rsid w:val="00CE6EDA"/>
    <w:rsid w:val="00CF07B3"/>
    <w:rsid w:val="00CF58F9"/>
    <w:rsid w:val="00CF613D"/>
    <w:rsid w:val="00D15E9A"/>
    <w:rsid w:val="00D202F0"/>
    <w:rsid w:val="00D212E3"/>
    <w:rsid w:val="00D302BC"/>
    <w:rsid w:val="00D34F7B"/>
    <w:rsid w:val="00D3523D"/>
    <w:rsid w:val="00D35475"/>
    <w:rsid w:val="00D46188"/>
    <w:rsid w:val="00D52D7B"/>
    <w:rsid w:val="00D53677"/>
    <w:rsid w:val="00D55B25"/>
    <w:rsid w:val="00D56C08"/>
    <w:rsid w:val="00D6245A"/>
    <w:rsid w:val="00D66DD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23F86"/>
    <w:rsid w:val="00E30BA0"/>
    <w:rsid w:val="00E43BE0"/>
    <w:rsid w:val="00E60407"/>
    <w:rsid w:val="00E709E1"/>
    <w:rsid w:val="00E725E2"/>
    <w:rsid w:val="00E74394"/>
    <w:rsid w:val="00E906DB"/>
    <w:rsid w:val="00EA6AB9"/>
    <w:rsid w:val="00EC2D66"/>
    <w:rsid w:val="00EC6510"/>
    <w:rsid w:val="00EF2E94"/>
    <w:rsid w:val="00EF3678"/>
    <w:rsid w:val="00EF3CB7"/>
    <w:rsid w:val="00F0559F"/>
    <w:rsid w:val="00F10C01"/>
    <w:rsid w:val="00F13577"/>
    <w:rsid w:val="00F20E58"/>
    <w:rsid w:val="00F21F5B"/>
    <w:rsid w:val="00F2463C"/>
    <w:rsid w:val="00F30F41"/>
    <w:rsid w:val="00F32B64"/>
    <w:rsid w:val="00F44724"/>
    <w:rsid w:val="00F45A7B"/>
    <w:rsid w:val="00F63D9E"/>
    <w:rsid w:val="00F66DBA"/>
    <w:rsid w:val="00F7052D"/>
    <w:rsid w:val="00F74871"/>
    <w:rsid w:val="00F7590D"/>
    <w:rsid w:val="00F921B4"/>
    <w:rsid w:val="00F9313E"/>
    <w:rsid w:val="00FB4BF1"/>
    <w:rsid w:val="00FB57A5"/>
    <w:rsid w:val="00FC56BF"/>
    <w:rsid w:val="00FC5A42"/>
    <w:rsid w:val="00FD654B"/>
    <w:rsid w:val="00FE0C43"/>
    <w:rsid w:val="00FE2286"/>
    <w:rsid w:val="00FF0578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84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3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75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3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7837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801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83875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83226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45619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7497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3006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690124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076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357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8274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0493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049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0964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66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330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931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94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1100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1725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384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778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0995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1794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2083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5347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1713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0831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9110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09834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7810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3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4781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3427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5501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64950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89869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54726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64833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330096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361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9338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66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76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0</TotalTime>
  <Pages>3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2023-06-26T10:48:00Z</dcterms:created>
  <dcterms:modified xsi:type="dcterms:W3CDTF">2023-06-26T10:48:00Z</dcterms:modified>
</cp:coreProperties>
</file>