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2BA4AD61" w:rsidR="000D6097" w:rsidRDefault="000F3B94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3C42BB93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A6"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6F971E7D">
            <wp:simplePos x="0" y="0"/>
            <wp:positionH relativeFrom="column">
              <wp:posOffset>-1083310</wp:posOffset>
            </wp:positionH>
            <wp:positionV relativeFrom="paragraph">
              <wp:posOffset>-904808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7961D30" w14:textId="447FBB09" w:rsidR="00B56EDE" w:rsidRPr="00E709E1" w:rsidRDefault="00761BB7" w:rsidP="009167C2">
      <w:pPr>
        <w:pStyle w:val="NormalWeb"/>
        <w:spacing w:before="0" w:beforeAutospacing="0" w:after="0" w:afterAutospacing="0"/>
        <w:divId w:val="1183006731"/>
        <w:rPr>
          <w:rFonts w:ascii="Arabic Typesetting" w:hAnsi="Arabic Typesetting" w:cs="Arabic Typesetting"/>
          <w:sz w:val="52"/>
          <w:szCs w:val="5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1AF10DD6">
                <wp:simplePos x="0" y="0"/>
                <wp:positionH relativeFrom="column">
                  <wp:posOffset>-635000</wp:posOffset>
                </wp:positionH>
                <wp:positionV relativeFrom="paragraph">
                  <wp:posOffset>3823154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666AD" w14:textId="2269CD28" w:rsidR="006338DC" w:rsidRPr="007C7EB6" w:rsidRDefault="00581E17" w:rsidP="007C7EB6">
                            <w:pPr>
                              <w:pStyle w:val="Name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="006A68DE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  <w:t>panaginip</w:t>
                            </w:r>
                            <w:proofErr w:type="spellEnd"/>
                            <w:r w:rsidR="006A68DE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E30BA0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52"/>
                                <w:szCs w:val="52"/>
                              </w:rPr>
                              <w:t>sa turo ng islam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0pt;margin-top:301.05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HehTtecAAAASAQAADwAAAAAA&#13;&#10;AAAAAAAAAACJBAAAZHJzL2Rvd25yZXYueG1sUEsFBgAAAAAEAAQA8wAAAJ0FAAAAAA==&#13;&#10;" fillcolor="white [3212]" stroked="f" strokeweight=".5pt">
                <v:textbox>
                  <w:txbxContent>
                    <w:p w14:paraId="12F666AD" w14:textId="2269CD28" w:rsidR="006338DC" w:rsidRPr="007C7EB6" w:rsidRDefault="00581E17" w:rsidP="007C7EB6">
                      <w:pPr>
                        <w:pStyle w:val="Name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>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="006A68DE"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>panaginip</w:t>
                      </w:r>
                      <w:proofErr w:type="spellEnd"/>
                      <w:r w:rsidR="006A68DE"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E30BA0">
                        <w:rPr>
                          <w:rFonts w:ascii="Times New Roman" w:hAnsi="Times New Roman" w:cs="Times New Roman"/>
                          <w:b w:val="0"/>
                          <w:bCs/>
                          <w:sz w:val="52"/>
                          <w:szCs w:val="52"/>
                        </w:rPr>
                        <w:t>sa turo ng islam</w:t>
                      </w:r>
                    </w:p>
                  </w:txbxContent>
                </v:textbox>
              </v:shape>
            </w:pict>
          </mc:Fallback>
        </mc:AlternateContent>
      </w:r>
      <w:r w:rsidR="005F41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7D3CEE84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395FB610" w:rsidR="004F5827" w:rsidRPr="006E7703" w:rsidRDefault="005A65C5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72"/>
                                <w:szCs w:val="72"/>
                              </w:rPr>
                            </w:pPr>
                            <w:r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6E7703" w:rsidRPr="006E7703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الرؤى و المنامات</w:t>
                            </w:r>
                            <w:r w:rsidR="00AA13FF" w:rsidRPr="006E7703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1145C4" w:rsidRPr="006E7703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395FB610" w:rsidR="004F5827" w:rsidRPr="006E7703" w:rsidRDefault="005A65C5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72"/>
                          <w:szCs w:val="72"/>
                        </w:rPr>
                      </w:pPr>
                      <w:r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6E7703" w:rsidRPr="006E7703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الرؤى و المنامات</w:t>
                      </w:r>
                      <w:r w:rsidR="00AA13FF" w:rsidRPr="006E7703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1145C4" w:rsidRPr="006E7703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1D25540F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9E0531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9E0531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</w:p>
    <w:p w14:paraId="5EE41B44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lastRenderedPageBreak/>
        <w:t xml:space="preserve">  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Kabilang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palatandaan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pagtulog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ﷻ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Qur’an: “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Tunay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tanda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kadakilaan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ﷻ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inyong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pagtulog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gabi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inyong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paghahanapbuhay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biyaya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…”</w:t>
      </w:r>
    </w:p>
    <w:p w14:paraId="6FF6DAAA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6C2F993A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nagsimula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pagbaba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rebelasyon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pamamagitan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ﷺ: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“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isang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mananampalataya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parte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apatnapu’t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anim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propesiya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79162E71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6300A64D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 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nahuhumaling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maayos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lubos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itong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iniintindi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ayon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naiulat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Thamrah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nagsabi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minsan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pagtapos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pangunguna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aming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dasal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haharap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amin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magtatanong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“Sino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inyo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?”.</w:t>
      </w:r>
    </w:p>
    <w:p w14:paraId="2AF8BE8D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23B2F440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turo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Islam ay nasa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tatlong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klase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:</w:t>
      </w:r>
    </w:p>
    <w:p w14:paraId="23510A9A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Una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nagmumula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ﷻ.</w:t>
      </w:r>
    </w:p>
    <w:p w14:paraId="77107721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Pangalawa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nakakalungkot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Satanas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4DB72E3D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Pangatlo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tayo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nagbubuo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isipan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0775C0BE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4B6FDFB0" w14:textId="5FAA2DB9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nagmumula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magandang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balita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="00D3523D">
        <w:rPr>
          <w:rFonts w:ascii="Arabic Typesetting" w:hAnsi="Arabic Typesetting" w:cs="Arabic Typesetting"/>
          <w:sz w:val="44"/>
          <w:szCs w:val="44"/>
          <w:lang w:val="en-US"/>
        </w:rPr>
        <w:t xml:space="preserve">Propeta Muhammad </w:t>
      </w:r>
      <w:r w:rsidR="00D3523D">
        <w:rPr>
          <w:rFonts w:ascii="Arabic Typesetting" w:hAnsi="Arabic Typesetting" w:cs="Arabic Typesetting"/>
          <w:sz w:val="44"/>
          <w:szCs w:val="44"/>
          <w:rtl/>
          <w:lang w:val="en-US"/>
        </w:rPr>
        <w:t>ﷺ</w:t>
      </w:r>
      <w:r w:rsidR="00D3523D">
        <w:rPr>
          <w:rFonts w:ascii="Arabic Typesetting" w:hAnsi="Arabic Typesetting" w:cs="Arabic Typesetting"/>
          <w:sz w:val="44"/>
          <w:szCs w:val="44"/>
          <w:lang w:val="en-US"/>
        </w:rPr>
        <w:t xml:space="preserve"> </w:t>
      </w:r>
      <w:r w:rsidR="009E0531">
        <w:rPr>
          <w:rFonts w:ascii="Arabic Typesetting" w:hAnsi="Arabic Typesetting" w:cs="Arabic Typesetting"/>
          <w:sz w:val="44"/>
          <w:szCs w:val="44"/>
          <w:lang w:val="en-US"/>
        </w:rPr>
        <w:t>: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“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pinakamakatutuhanan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inyo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kanilang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tunay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makatotothanan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kanilang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sinasabi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1DE5324A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lastRenderedPageBreak/>
        <w:t xml:space="preserve">   </w:t>
      </w:r>
    </w:p>
    <w:p w14:paraId="7CC70211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Kabilang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turo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 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tuwing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tayo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makakakita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nakakalugod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purihin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huwag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ipagsasabi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liban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taong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mapagkakatiwalaan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79A7476D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216C072D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kung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sinuman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Satanas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dumura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hangin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kaliwa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tatlong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beses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magpakupkop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laban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lahat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kasamaan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maari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rin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niyang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ibahin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pwesto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niya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paghiga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magtayo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dasal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Hindi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niya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dapat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ipagsabi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kahit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sinuman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dapat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bigyan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kahulugan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makakapahamak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485C1673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0FD61019" w14:textId="77777777" w:rsidR="009167C2" w:rsidRPr="009167C2" w:rsidRDefault="009167C2">
      <w:pPr>
        <w:pStyle w:val="NormalWeb"/>
        <w:spacing w:before="0" w:beforeAutospacing="0" w:after="0" w:afterAutospacing="0"/>
        <w:divId w:val="189827407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Dapat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natin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sanayin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dila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pananalangin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pag-alala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tuwing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pagsapit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gabi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umaga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bago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matulog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pag-gising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upang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magulo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isipan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nakakagambala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isipin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mabuting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panaginip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darating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iyo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tayo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palaging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magtiwala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kakayahan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9167C2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at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tunay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sapat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para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atin</w:t>
      </w:r>
      <w:proofErr w:type="spellEnd"/>
      <w:r w:rsidRPr="009167C2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7FBE9349" w14:textId="24EA6D77" w:rsidR="002C3839" w:rsidRPr="009167C2" w:rsidRDefault="002C3839" w:rsidP="00B56EDE">
      <w:pPr>
        <w:pStyle w:val="NormalWeb"/>
        <w:spacing w:before="0" w:beforeAutospacing="0" w:after="0" w:afterAutospacing="0"/>
        <w:divId w:val="998387548"/>
        <w:rPr>
          <w:rFonts w:ascii="Arabic Typesetting" w:hAnsi="Arabic Typesetting" w:cs="Arabic Typesetting"/>
          <w:sz w:val="44"/>
          <w:szCs w:val="44"/>
          <w:lang w:val="en-US"/>
        </w:rPr>
      </w:pPr>
    </w:p>
    <w:p w14:paraId="7C79C9AE" w14:textId="4D256043" w:rsidR="00395966" w:rsidRPr="009167C2" w:rsidRDefault="00395966" w:rsidP="002C3839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/>
          <w:sz w:val="44"/>
          <w:szCs w:val="44"/>
          <w:lang w:val="en-US"/>
        </w:rPr>
      </w:pPr>
    </w:p>
    <w:p w14:paraId="415DA675" w14:textId="176D2714" w:rsidR="002F1F34" w:rsidRPr="009167C2" w:rsidRDefault="00B018B8" w:rsidP="00530A92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4"/>
          <w:szCs w:val="44"/>
          <w:rtl/>
          <w:lang w:val="en-US"/>
        </w:rPr>
      </w:pPr>
      <w:r w:rsidRPr="009167C2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r w:rsidRPr="009167C2">
        <w:rPr>
          <w:rFonts w:ascii="Arabic Typesetting" w:hAnsi="Arabic Typesetting" w:cs="Arabic Typesetting" w:hint="cs"/>
          <w:i/>
          <w:iCs/>
          <w:sz w:val="44"/>
          <w:szCs w:val="44"/>
          <w:rtl/>
          <w:lang w:val="en-US"/>
        </w:rPr>
        <w:t xml:space="preserve"> والله تعالى أعلم…</w:t>
      </w:r>
    </w:p>
    <w:sectPr w:rsidR="002F1F34" w:rsidRPr="009167C2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E2D9F" w14:textId="77777777" w:rsidR="00FF5A35" w:rsidRDefault="00FF5A35">
      <w:r>
        <w:separator/>
      </w:r>
    </w:p>
  </w:endnote>
  <w:endnote w:type="continuationSeparator" w:id="0">
    <w:p w14:paraId="377EC2C0" w14:textId="77777777" w:rsidR="00FF5A35" w:rsidRDefault="00FF5A35">
      <w:r>
        <w:continuationSeparator/>
      </w:r>
    </w:p>
  </w:endnote>
  <w:endnote w:type="continuationNotice" w:id="1">
    <w:p w14:paraId="0A1004E3" w14:textId="77777777" w:rsidR="00FF5A35" w:rsidRDefault="00FF5A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773C8" w14:textId="77777777" w:rsidR="00FF5A35" w:rsidRDefault="00FF5A35">
      <w:r>
        <w:separator/>
      </w:r>
    </w:p>
  </w:footnote>
  <w:footnote w:type="continuationSeparator" w:id="0">
    <w:p w14:paraId="13D2C7F5" w14:textId="77777777" w:rsidR="00FF5A35" w:rsidRDefault="00FF5A35">
      <w:r>
        <w:continuationSeparator/>
      </w:r>
    </w:p>
  </w:footnote>
  <w:footnote w:type="continuationNotice" w:id="1">
    <w:p w14:paraId="79EA0DD3" w14:textId="77777777" w:rsidR="00FF5A35" w:rsidRDefault="00FF5A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36ADC"/>
    <w:rsid w:val="000413E6"/>
    <w:rsid w:val="000428AA"/>
    <w:rsid w:val="00045F97"/>
    <w:rsid w:val="00047A4C"/>
    <w:rsid w:val="000619EF"/>
    <w:rsid w:val="00065395"/>
    <w:rsid w:val="0007499F"/>
    <w:rsid w:val="0008458D"/>
    <w:rsid w:val="00092B4E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D26D5"/>
    <w:rsid w:val="001E2DAD"/>
    <w:rsid w:val="001F0D8F"/>
    <w:rsid w:val="001F6E70"/>
    <w:rsid w:val="00200167"/>
    <w:rsid w:val="002025E1"/>
    <w:rsid w:val="0020735F"/>
    <w:rsid w:val="00226FC8"/>
    <w:rsid w:val="00234D98"/>
    <w:rsid w:val="00236A30"/>
    <w:rsid w:val="002443E5"/>
    <w:rsid w:val="00255410"/>
    <w:rsid w:val="0026193E"/>
    <w:rsid w:val="002626D4"/>
    <w:rsid w:val="00274823"/>
    <w:rsid w:val="00291CB4"/>
    <w:rsid w:val="002A0629"/>
    <w:rsid w:val="002A3FAB"/>
    <w:rsid w:val="002C3839"/>
    <w:rsid w:val="002F16CA"/>
    <w:rsid w:val="002F1AD4"/>
    <w:rsid w:val="002F1F34"/>
    <w:rsid w:val="00305E47"/>
    <w:rsid w:val="00313335"/>
    <w:rsid w:val="0031439D"/>
    <w:rsid w:val="00321D8C"/>
    <w:rsid w:val="00322057"/>
    <w:rsid w:val="00333B9A"/>
    <w:rsid w:val="003366AE"/>
    <w:rsid w:val="00353CE6"/>
    <w:rsid w:val="00355DE3"/>
    <w:rsid w:val="00365571"/>
    <w:rsid w:val="00373C54"/>
    <w:rsid w:val="003800BF"/>
    <w:rsid w:val="00381BD9"/>
    <w:rsid w:val="003831AD"/>
    <w:rsid w:val="00386B6B"/>
    <w:rsid w:val="00395966"/>
    <w:rsid w:val="003960AA"/>
    <w:rsid w:val="003A463D"/>
    <w:rsid w:val="003D7477"/>
    <w:rsid w:val="003E41E3"/>
    <w:rsid w:val="003F6094"/>
    <w:rsid w:val="003F6ED0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1191"/>
    <w:rsid w:val="004B780A"/>
    <w:rsid w:val="004C501E"/>
    <w:rsid w:val="004D29F3"/>
    <w:rsid w:val="004F5827"/>
    <w:rsid w:val="004F658D"/>
    <w:rsid w:val="004F6A53"/>
    <w:rsid w:val="004F6ED5"/>
    <w:rsid w:val="00530A92"/>
    <w:rsid w:val="00535244"/>
    <w:rsid w:val="0054104F"/>
    <w:rsid w:val="00546808"/>
    <w:rsid w:val="00546F4B"/>
    <w:rsid w:val="00550DF7"/>
    <w:rsid w:val="00557538"/>
    <w:rsid w:val="00571BD8"/>
    <w:rsid w:val="00581259"/>
    <w:rsid w:val="00581E17"/>
    <w:rsid w:val="00585D53"/>
    <w:rsid w:val="005A65C5"/>
    <w:rsid w:val="005B0EE3"/>
    <w:rsid w:val="005D2D71"/>
    <w:rsid w:val="005E2B8E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4DDB"/>
    <w:rsid w:val="00676A48"/>
    <w:rsid w:val="0069446D"/>
    <w:rsid w:val="006962F0"/>
    <w:rsid w:val="006A2AFC"/>
    <w:rsid w:val="006A3000"/>
    <w:rsid w:val="006A68DE"/>
    <w:rsid w:val="006B33D4"/>
    <w:rsid w:val="006D0311"/>
    <w:rsid w:val="006D61E1"/>
    <w:rsid w:val="006D7380"/>
    <w:rsid w:val="006D7833"/>
    <w:rsid w:val="006E28ED"/>
    <w:rsid w:val="006E7703"/>
    <w:rsid w:val="006F3B71"/>
    <w:rsid w:val="00733B82"/>
    <w:rsid w:val="00745B5A"/>
    <w:rsid w:val="007522B8"/>
    <w:rsid w:val="00761BB7"/>
    <w:rsid w:val="00764D04"/>
    <w:rsid w:val="007B7D4C"/>
    <w:rsid w:val="007C5FD1"/>
    <w:rsid w:val="007C7EB6"/>
    <w:rsid w:val="007D71A6"/>
    <w:rsid w:val="008044A3"/>
    <w:rsid w:val="0080602F"/>
    <w:rsid w:val="0081162E"/>
    <w:rsid w:val="00817771"/>
    <w:rsid w:val="00820361"/>
    <w:rsid w:val="00846131"/>
    <w:rsid w:val="00892BEB"/>
    <w:rsid w:val="00896C8F"/>
    <w:rsid w:val="008A6092"/>
    <w:rsid w:val="00910E4F"/>
    <w:rsid w:val="00912C77"/>
    <w:rsid w:val="009167C2"/>
    <w:rsid w:val="00922AF0"/>
    <w:rsid w:val="009247C7"/>
    <w:rsid w:val="00932B7D"/>
    <w:rsid w:val="00933CCB"/>
    <w:rsid w:val="009418B2"/>
    <w:rsid w:val="009502F8"/>
    <w:rsid w:val="00962439"/>
    <w:rsid w:val="00965CE8"/>
    <w:rsid w:val="0097751E"/>
    <w:rsid w:val="00991D19"/>
    <w:rsid w:val="00997DA8"/>
    <w:rsid w:val="009C0316"/>
    <w:rsid w:val="009C7DCD"/>
    <w:rsid w:val="009D0964"/>
    <w:rsid w:val="009D0C43"/>
    <w:rsid w:val="009D7CF7"/>
    <w:rsid w:val="009E0531"/>
    <w:rsid w:val="009E18D2"/>
    <w:rsid w:val="009E54FA"/>
    <w:rsid w:val="00A22C8D"/>
    <w:rsid w:val="00A36650"/>
    <w:rsid w:val="00A36E18"/>
    <w:rsid w:val="00A40455"/>
    <w:rsid w:val="00A464AF"/>
    <w:rsid w:val="00A52949"/>
    <w:rsid w:val="00A60D22"/>
    <w:rsid w:val="00A705A6"/>
    <w:rsid w:val="00A72E93"/>
    <w:rsid w:val="00A7373B"/>
    <w:rsid w:val="00A75906"/>
    <w:rsid w:val="00A93D63"/>
    <w:rsid w:val="00A96A13"/>
    <w:rsid w:val="00AA13FF"/>
    <w:rsid w:val="00AA714B"/>
    <w:rsid w:val="00AC4A2D"/>
    <w:rsid w:val="00AC5ECC"/>
    <w:rsid w:val="00AF4BED"/>
    <w:rsid w:val="00B018B8"/>
    <w:rsid w:val="00B10155"/>
    <w:rsid w:val="00B104E6"/>
    <w:rsid w:val="00B110DD"/>
    <w:rsid w:val="00B11F71"/>
    <w:rsid w:val="00B216F3"/>
    <w:rsid w:val="00B2713E"/>
    <w:rsid w:val="00B311F3"/>
    <w:rsid w:val="00B47B28"/>
    <w:rsid w:val="00B5581D"/>
    <w:rsid w:val="00B56EDE"/>
    <w:rsid w:val="00B61926"/>
    <w:rsid w:val="00B6587A"/>
    <w:rsid w:val="00B66C83"/>
    <w:rsid w:val="00B93DE9"/>
    <w:rsid w:val="00B9526E"/>
    <w:rsid w:val="00BB30D3"/>
    <w:rsid w:val="00BC2B9B"/>
    <w:rsid w:val="00BC741F"/>
    <w:rsid w:val="00BD7F5A"/>
    <w:rsid w:val="00C00851"/>
    <w:rsid w:val="00C07363"/>
    <w:rsid w:val="00C11786"/>
    <w:rsid w:val="00C11D35"/>
    <w:rsid w:val="00C3188C"/>
    <w:rsid w:val="00C37BE4"/>
    <w:rsid w:val="00C4762D"/>
    <w:rsid w:val="00C668A5"/>
    <w:rsid w:val="00C84C68"/>
    <w:rsid w:val="00C956D7"/>
    <w:rsid w:val="00C95997"/>
    <w:rsid w:val="00C97C0F"/>
    <w:rsid w:val="00CF07B3"/>
    <w:rsid w:val="00CF58F9"/>
    <w:rsid w:val="00CF613D"/>
    <w:rsid w:val="00D15E9A"/>
    <w:rsid w:val="00D202F0"/>
    <w:rsid w:val="00D212E3"/>
    <w:rsid w:val="00D302BC"/>
    <w:rsid w:val="00D34F7B"/>
    <w:rsid w:val="00D3523D"/>
    <w:rsid w:val="00D35475"/>
    <w:rsid w:val="00D46188"/>
    <w:rsid w:val="00D53677"/>
    <w:rsid w:val="00D56C0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30BA0"/>
    <w:rsid w:val="00E43BE0"/>
    <w:rsid w:val="00E60407"/>
    <w:rsid w:val="00E709E1"/>
    <w:rsid w:val="00E725E2"/>
    <w:rsid w:val="00E74394"/>
    <w:rsid w:val="00E906DB"/>
    <w:rsid w:val="00EA6AB9"/>
    <w:rsid w:val="00EC2D66"/>
    <w:rsid w:val="00EC6510"/>
    <w:rsid w:val="00EF2E94"/>
    <w:rsid w:val="00EF3678"/>
    <w:rsid w:val="00F10C01"/>
    <w:rsid w:val="00F13577"/>
    <w:rsid w:val="00F21F5B"/>
    <w:rsid w:val="00F2463C"/>
    <w:rsid w:val="00F30F41"/>
    <w:rsid w:val="00F44724"/>
    <w:rsid w:val="00F45A7B"/>
    <w:rsid w:val="00F63D9E"/>
    <w:rsid w:val="00F66DBA"/>
    <w:rsid w:val="00F7052D"/>
    <w:rsid w:val="00F74871"/>
    <w:rsid w:val="00F7590D"/>
    <w:rsid w:val="00FB57A5"/>
    <w:rsid w:val="00FC56BF"/>
    <w:rsid w:val="00FD654B"/>
    <w:rsid w:val="00FF0578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84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3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75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3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837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801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387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322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4561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7497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3006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690124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076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357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8274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0</TotalTime>
  <Pages>3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2023-05-19T05:26:00Z</dcterms:created>
  <dcterms:modified xsi:type="dcterms:W3CDTF">2023-05-19T05:26:00Z</dcterms:modified>
</cp:coreProperties>
</file>